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comments.xml" ContentType="application/vnd.openxmlformats-officedocument.wordprocessingml.comments+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A8B" w:rsidRPr="001333DF" w:rsidRDefault="00B70674" w:rsidP="00E17A8B">
      <w:pPr>
        <w:pStyle w:val="SBC-title"/>
        <w:spacing w:before="0"/>
        <w:ind w:firstLine="0"/>
        <w:jc w:val="left"/>
        <w:rPr>
          <w:rFonts w:ascii="Times New Roman" w:hAnsi="Times New Roman"/>
          <w:sz w:val="36"/>
          <w:lang w:val="pt-BR"/>
          <w:rPrChange w:id="0" w:author="Alexandre Vasconcelos" w:date="2010-04-19T09:24:00Z">
            <w:rPr>
              <w:sz w:val="36"/>
              <w:lang w:val="pt-BR"/>
            </w:rPr>
          </w:rPrChange>
        </w:rPr>
      </w:pPr>
      <w:r w:rsidRPr="001333DF">
        <w:rPr>
          <w:rFonts w:ascii="Times New Roman" w:hAnsi="Times New Roman"/>
          <w:sz w:val="36"/>
          <w:lang w:val="pt-BR"/>
          <w:rPrChange w:id="1" w:author="Alexandre Vasconcelos" w:date="2010-04-19T09:24:00Z">
            <w:rPr>
              <w:sz w:val="36"/>
              <w:lang w:val="pt-BR"/>
            </w:rPr>
          </w:rPrChange>
        </w:rPr>
        <w:t>Capítulo</w:t>
      </w:r>
    </w:p>
    <w:p w:rsidR="00D74645" w:rsidRPr="001333DF" w:rsidRDefault="006E4F82" w:rsidP="00E17A8B">
      <w:pPr>
        <w:pStyle w:val="SBC-title"/>
        <w:spacing w:before="0"/>
        <w:ind w:firstLine="0"/>
        <w:jc w:val="left"/>
        <w:rPr>
          <w:rFonts w:ascii="Times New Roman" w:hAnsi="Times New Roman"/>
          <w:sz w:val="96"/>
          <w:lang w:val="pt-BR"/>
          <w:rPrChange w:id="2" w:author="Alexandre Vasconcelos" w:date="2010-04-19T09:24:00Z">
            <w:rPr>
              <w:sz w:val="96"/>
              <w:lang w:val="pt-BR"/>
            </w:rPr>
          </w:rPrChange>
        </w:rPr>
      </w:pPr>
      <w:r w:rsidRPr="001333DF">
        <w:rPr>
          <w:rFonts w:ascii="Times New Roman" w:hAnsi="Times New Roman"/>
          <w:sz w:val="96"/>
          <w:lang w:val="pt-BR"/>
          <w:rPrChange w:id="3" w:author="Alexandre Vasconcelos" w:date="2010-04-19T09:24:00Z">
            <w:rPr>
              <w:sz w:val="96"/>
              <w:lang w:val="pt-BR"/>
            </w:rPr>
          </w:rPrChange>
        </w:rPr>
        <w:t>1</w:t>
      </w:r>
    </w:p>
    <w:p w:rsidR="00E17A8B" w:rsidRPr="001333DF" w:rsidRDefault="00E17A8B" w:rsidP="00DA1E65">
      <w:pPr>
        <w:pStyle w:val="SBC-title"/>
        <w:spacing w:before="0"/>
        <w:ind w:firstLine="0"/>
        <w:jc w:val="left"/>
        <w:rPr>
          <w:rFonts w:ascii="Times New Roman" w:hAnsi="Times New Roman"/>
          <w:sz w:val="24"/>
          <w:lang w:val="pt-BR"/>
          <w:rPrChange w:id="4" w:author="Alexandre Vasconcelos" w:date="2010-04-19T09:24:00Z">
            <w:rPr>
              <w:sz w:val="24"/>
              <w:lang w:val="pt-BR"/>
            </w:rPr>
          </w:rPrChange>
        </w:rPr>
      </w:pPr>
    </w:p>
    <w:p w:rsidR="00DA1E65" w:rsidRPr="001333DF" w:rsidRDefault="006E4F82" w:rsidP="00DA1E65">
      <w:pPr>
        <w:pStyle w:val="SBC-title"/>
        <w:spacing w:before="0"/>
        <w:ind w:firstLine="0"/>
        <w:jc w:val="left"/>
        <w:rPr>
          <w:rFonts w:ascii="Times New Roman" w:hAnsi="Times New Roman"/>
          <w:sz w:val="40"/>
          <w:lang w:val="pt-BR"/>
          <w:rPrChange w:id="5" w:author="Alexandre Vasconcelos" w:date="2010-04-19T09:24:00Z">
            <w:rPr>
              <w:sz w:val="40"/>
              <w:lang w:val="pt-BR"/>
            </w:rPr>
          </w:rPrChange>
        </w:rPr>
      </w:pPr>
      <w:r w:rsidRPr="001333DF">
        <w:rPr>
          <w:rFonts w:ascii="Times New Roman" w:hAnsi="Times New Roman"/>
          <w:sz w:val="40"/>
          <w:lang w:val="pt-BR"/>
          <w:rPrChange w:id="6" w:author="Alexandre Vasconcelos" w:date="2010-04-19T09:24:00Z">
            <w:rPr>
              <w:sz w:val="40"/>
              <w:lang w:val="pt-BR"/>
            </w:rPr>
          </w:rPrChange>
        </w:rPr>
        <w:t>P</w:t>
      </w:r>
      <w:r w:rsidR="00800705" w:rsidRPr="001333DF">
        <w:rPr>
          <w:rFonts w:ascii="Times New Roman" w:hAnsi="Times New Roman"/>
          <w:sz w:val="40"/>
          <w:lang w:val="pt-BR"/>
          <w:rPrChange w:id="7" w:author="Alexandre Vasconcelos" w:date="2010-04-19T09:24:00Z">
            <w:rPr>
              <w:sz w:val="40"/>
              <w:lang w:val="pt-BR"/>
            </w:rPr>
          </w:rPrChange>
        </w:rPr>
        <w:t>rocessos Tra</w:t>
      </w:r>
      <w:r w:rsidR="00DA1E65" w:rsidRPr="001333DF">
        <w:rPr>
          <w:rFonts w:ascii="Times New Roman" w:hAnsi="Times New Roman"/>
          <w:sz w:val="40"/>
          <w:lang w:val="pt-BR"/>
          <w:rPrChange w:id="8" w:author="Alexandre Vasconcelos" w:date="2010-04-19T09:24:00Z">
            <w:rPr>
              <w:sz w:val="40"/>
              <w:lang w:val="pt-BR"/>
            </w:rPr>
          </w:rPrChange>
        </w:rPr>
        <w:t xml:space="preserve">dicionais de Desenvolvimento de </w:t>
      </w:r>
    </w:p>
    <w:p w:rsidR="00EB5231" w:rsidRPr="001333DF" w:rsidRDefault="00FE3A6C" w:rsidP="00DA1E65">
      <w:pPr>
        <w:pStyle w:val="SBC-title"/>
        <w:spacing w:before="0"/>
        <w:ind w:firstLine="0"/>
        <w:jc w:val="left"/>
        <w:rPr>
          <w:rFonts w:ascii="Times New Roman" w:hAnsi="Times New Roman"/>
          <w:sz w:val="40"/>
          <w:lang w:val="pt-BR"/>
          <w:rPrChange w:id="9" w:author="Alexandre Vasconcelos" w:date="2010-04-19T09:24:00Z">
            <w:rPr>
              <w:sz w:val="40"/>
              <w:lang w:val="pt-BR"/>
            </w:rPr>
          </w:rPrChange>
        </w:rPr>
      </w:pPr>
      <w:r w:rsidRPr="001333DF">
        <w:rPr>
          <w:rFonts w:ascii="Times New Roman" w:hAnsi="Times New Roman"/>
          <w:sz w:val="40"/>
          <w:lang w:val="pt-BR"/>
          <w:rPrChange w:id="10" w:author="Alexandre Vasconcelos" w:date="2010-04-19T09:24:00Z">
            <w:rPr>
              <w:sz w:val="40"/>
              <w:lang w:val="pt-BR"/>
            </w:rPr>
          </w:rPrChange>
        </w:rPr>
        <w:t>Software</w:t>
      </w:r>
    </w:p>
    <w:p w:rsidR="00E17A8B" w:rsidRPr="001333DF" w:rsidRDefault="008D3CE8" w:rsidP="00EB5231">
      <w:pPr>
        <w:pStyle w:val="SBC-title"/>
        <w:ind w:firstLine="0"/>
        <w:rPr>
          <w:rFonts w:ascii="Times New Roman" w:hAnsi="Times New Roman"/>
          <w:sz w:val="40"/>
          <w:lang w:val="pt-BR"/>
          <w:rPrChange w:id="11" w:author="Alexandre Vasconcelos" w:date="2010-04-19T09:24:00Z">
            <w:rPr>
              <w:sz w:val="40"/>
              <w:lang w:val="pt-BR"/>
            </w:rPr>
          </w:rPrChange>
        </w:rPr>
      </w:pPr>
      <w:r w:rsidRPr="001333DF">
        <w:rPr>
          <w:rFonts w:ascii="Times New Roman" w:hAnsi="Times New Roman"/>
          <w:b w:val="0"/>
          <w:sz w:val="28"/>
          <w:lang w:val="pt-BR"/>
          <w:rPrChange w:id="12" w:author="Alexandre Vasconcelos" w:date="2010-04-19T09:24:00Z">
            <w:rPr>
              <w:b w:val="0"/>
              <w:sz w:val="28"/>
              <w:lang w:val="pt-BR"/>
            </w:rPr>
          </w:rPrChange>
        </w:rPr>
        <w:t>Wislayne Aires Moreira</w:t>
      </w:r>
      <w:r w:rsidR="00A00727" w:rsidRPr="001333DF">
        <w:rPr>
          <w:rStyle w:val="Refdenotaderodap"/>
          <w:rFonts w:ascii="Times New Roman" w:hAnsi="Times New Roman"/>
          <w:sz w:val="40"/>
          <w:lang w:val="pt-BR"/>
          <w:rPrChange w:id="13" w:author="Alexandre Vasconcelos" w:date="2010-04-19T09:24:00Z">
            <w:rPr>
              <w:rStyle w:val="Refdenotaderodap"/>
              <w:sz w:val="40"/>
              <w:lang w:val="pt-BR"/>
            </w:rPr>
          </w:rPrChange>
        </w:rPr>
        <w:footnoteReference w:id="1"/>
      </w:r>
    </w:p>
    <w:p w:rsidR="0055334A" w:rsidRPr="001333DF" w:rsidRDefault="002E179D" w:rsidP="0055334A">
      <w:pPr>
        <w:pStyle w:val="SBC-author"/>
        <w:spacing w:before="100" w:beforeAutospacing="1"/>
        <w:jc w:val="both"/>
        <w:rPr>
          <w:rFonts w:ascii="Times New Roman" w:hAnsi="Times New Roman"/>
          <w:b w:val="0"/>
          <w:szCs w:val="24"/>
          <w:lang w:val="pt-BR"/>
          <w:rPrChange w:id="14" w:author="Alexandre Vasconcelos" w:date="2010-04-19T09:24:00Z">
            <w:rPr>
              <w:rFonts w:ascii="Times New Roman" w:hAnsi="Times New Roman"/>
              <w:b w:val="0"/>
              <w:szCs w:val="24"/>
              <w:lang w:val="pt-BR"/>
            </w:rPr>
          </w:rPrChange>
        </w:rPr>
      </w:pPr>
      <w:r w:rsidRPr="001333DF">
        <w:rPr>
          <w:rFonts w:ascii="Times New Roman" w:hAnsi="Times New Roman"/>
          <w:b w:val="0"/>
          <w:szCs w:val="24"/>
          <w:lang w:val="pt-BR"/>
        </w:rPr>
        <w:t xml:space="preserve">Este capítulo aborda os </w:t>
      </w:r>
      <w:r w:rsidR="0055334A" w:rsidRPr="001333DF">
        <w:rPr>
          <w:rFonts w:ascii="Times New Roman" w:hAnsi="Times New Roman"/>
          <w:b w:val="0"/>
          <w:szCs w:val="24"/>
          <w:lang w:val="pt-BR"/>
          <w:rPrChange w:id="15" w:author="Alexandre Vasconcelos" w:date="2010-04-19T09:24:00Z">
            <w:rPr>
              <w:rFonts w:ascii="Times New Roman" w:hAnsi="Times New Roman"/>
              <w:b w:val="0"/>
              <w:szCs w:val="24"/>
              <w:lang w:val="pt-BR"/>
            </w:rPr>
          </w:rPrChange>
        </w:rPr>
        <w:t xml:space="preserve">processos tradicionais de </w:t>
      </w:r>
      <w:r w:rsidR="00454779" w:rsidRPr="001333DF">
        <w:rPr>
          <w:rFonts w:ascii="Times New Roman" w:hAnsi="Times New Roman"/>
          <w:b w:val="0"/>
          <w:szCs w:val="24"/>
          <w:lang w:val="pt-BR"/>
          <w:rPrChange w:id="16" w:author="Alexandre Vasconcelos" w:date="2010-04-19T09:24:00Z">
            <w:rPr>
              <w:rFonts w:ascii="Times New Roman" w:hAnsi="Times New Roman"/>
              <w:b w:val="0"/>
              <w:szCs w:val="24"/>
              <w:lang w:val="pt-BR"/>
            </w:rPr>
          </w:rPrChange>
        </w:rPr>
        <w:t xml:space="preserve">desenvolvimento </w:t>
      </w:r>
      <w:r w:rsidR="00C747CD" w:rsidRPr="001333DF">
        <w:rPr>
          <w:rFonts w:ascii="Times New Roman" w:hAnsi="Times New Roman"/>
          <w:b w:val="0"/>
          <w:szCs w:val="24"/>
          <w:lang w:val="pt-BR"/>
          <w:rPrChange w:id="17" w:author="Alexandre Vasconcelos" w:date="2010-04-19T09:24:00Z">
            <w:rPr>
              <w:rFonts w:ascii="Times New Roman" w:hAnsi="Times New Roman"/>
              <w:b w:val="0"/>
              <w:szCs w:val="24"/>
              <w:lang w:val="pt-BR"/>
            </w:rPr>
          </w:rPrChange>
        </w:rPr>
        <w:t xml:space="preserve">de </w:t>
      </w:r>
      <w:r w:rsidR="0055334A" w:rsidRPr="001333DF">
        <w:rPr>
          <w:rFonts w:ascii="Times New Roman" w:hAnsi="Times New Roman"/>
          <w:b w:val="0"/>
          <w:szCs w:val="24"/>
          <w:lang w:val="pt-BR"/>
          <w:rPrChange w:id="18" w:author="Alexandre Vasconcelos" w:date="2010-04-19T09:24:00Z">
            <w:rPr>
              <w:rFonts w:ascii="Times New Roman" w:hAnsi="Times New Roman"/>
              <w:b w:val="0"/>
              <w:szCs w:val="24"/>
              <w:lang w:val="pt-BR"/>
            </w:rPr>
          </w:rPrChange>
        </w:rPr>
        <w:t>software</w:t>
      </w:r>
      <w:r w:rsidRPr="001333DF">
        <w:rPr>
          <w:rFonts w:ascii="Times New Roman" w:hAnsi="Times New Roman"/>
          <w:b w:val="0"/>
          <w:szCs w:val="24"/>
          <w:lang w:val="pt-BR"/>
          <w:rPrChange w:id="19" w:author="Alexandre Vasconcelos" w:date="2010-04-19T09:24:00Z">
            <w:rPr>
              <w:rFonts w:ascii="Times New Roman" w:hAnsi="Times New Roman"/>
              <w:b w:val="0"/>
              <w:szCs w:val="24"/>
              <w:lang w:val="pt-BR"/>
            </w:rPr>
          </w:rPrChange>
        </w:rPr>
        <w:t>. Ao longo do capítulo serão apresentados alguns desses processos</w:t>
      </w:r>
      <w:r w:rsidR="0055334A" w:rsidRPr="001333DF">
        <w:rPr>
          <w:rFonts w:ascii="Times New Roman" w:hAnsi="Times New Roman"/>
          <w:b w:val="0"/>
          <w:szCs w:val="24"/>
          <w:lang w:val="pt-BR"/>
          <w:rPrChange w:id="20" w:author="Alexandre Vasconcelos" w:date="2010-04-19T09:24:00Z">
            <w:rPr>
              <w:rFonts w:ascii="Times New Roman" w:hAnsi="Times New Roman"/>
              <w:b w:val="0"/>
              <w:szCs w:val="24"/>
              <w:lang w:val="pt-BR"/>
            </w:rPr>
          </w:rPrChange>
        </w:rPr>
        <w:t xml:space="preserve"> mais utilizados</w:t>
      </w:r>
      <w:r w:rsidR="00C747CD" w:rsidRPr="001333DF">
        <w:rPr>
          <w:rFonts w:ascii="Times New Roman" w:hAnsi="Times New Roman"/>
          <w:b w:val="0"/>
          <w:szCs w:val="24"/>
          <w:lang w:val="pt-BR"/>
          <w:rPrChange w:id="21" w:author="Alexandre Vasconcelos" w:date="2010-04-19T09:24:00Z">
            <w:rPr>
              <w:rFonts w:ascii="Times New Roman" w:hAnsi="Times New Roman"/>
              <w:b w:val="0"/>
              <w:szCs w:val="24"/>
              <w:lang w:val="pt-BR"/>
            </w:rPr>
          </w:rPrChange>
        </w:rPr>
        <w:t>, tais</w:t>
      </w:r>
      <w:r w:rsidR="0055334A" w:rsidRPr="001333DF">
        <w:rPr>
          <w:rFonts w:ascii="Times New Roman" w:hAnsi="Times New Roman"/>
          <w:b w:val="0"/>
          <w:szCs w:val="24"/>
          <w:lang w:val="pt-BR"/>
          <w:rPrChange w:id="22" w:author="Alexandre Vasconcelos" w:date="2010-04-19T09:24:00Z">
            <w:rPr>
              <w:rFonts w:ascii="Times New Roman" w:hAnsi="Times New Roman"/>
              <w:b w:val="0"/>
              <w:szCs w:val="24"/>
              <w:lang w:val="pt-BR"/>
            </w:rPr>
          </w:rPrChange>
        </w:rPr>
        <w:t xml:space="preserve"> como: </w:t>
      </w:r>
      <w:r w:rsidR="003653D3" w:rsidRPr="001333DF">
        <w:rPr>
          <w:rFonts w:ascii="Times New Roman" w:hAnsi="Times New Roman"/>
          <w:b w:val="0"/>
          <w:szCs w:val="24"/>
          <w:lang w:val="pt-BR"/>
          <w:rPrChange w:id="23" w:author="Alexandre Vasconcelos" w:date="2010-04-19T09:24:00Z">
            <w:rPr>
              <w:rFonts w:ascii="Times New Roman" w:hAnsi="Times New Roman"/>
              <w:b w:val="0"/>
              <w:szCs w:val="24"/>
              <w:lang w:val="pt-BR"/>
            </w:rPr>
          </w:rPrChange>
        </w:rPr>
        <w:t xml:space="preserve">o </w:t>
      </w:r>
      <w:r w:rsidR="0055334A" w:rsidRPr="001333DF">
        <w:rPr>
          <w:rFonts w:ascii="Times New Roman" w:hAnsi="Times New Roman"/>
          <w:b w:val="0"/>
          <w:szCs w:val="24"/>
          <w:lang w:val="pt-BR"/>
          <w:rPrChange w:id="24" w:author="Alexandre Vasconcelos" w:date="2010-04-19T09:24:00Z">
            <w:rPr>
              <w:rFonts w:ascii="Times New Roman" w:hAnsi="Times New Roman"/>
              <w:b w:val="0"/>
              <w:szCs w:val="24"/>
              <w:lang w:val="pt-BR"/>
            </w:rPr>
          </w:rPrChange>
        </w:rPr>
        <w:t>RUP,</w:t>
      </w:r>
      <w:r w:rsidR="00454779" w:rsidRPr="001333DF">
        <w:rPr>
          <w:rFonts w:ascii="Times New Roman" w:hAnsi="Times New Roman"/>
          <w:b w:val="0"/>
          <w:szCs w:val="24"/>
          <w:lang w:val="pt-BR"/>
          <w:rPrChange w:id="25" w:author="Alexandre Vasconcelos" w:date="2010-04-19T09:24:00Z">
            <w:rPr>
              <w:rFonts w:ascii="Times New Roman" w:hAnsi="Times New Roman"/>
              <w:b w:val="0"/>
              <w:szCs w:val="24"/>
              <w:lang w:val="pt-BR"/>
            </w:rPr>
          </w:rPrChange>
        </w:rPr>
        <w:t xml:space="preserve"> um dos </w:t>
      </w:r>
      <w:r w:rsidR="0055334A" w:rsidRPr="001333DF">
        <w:rPr>
          <w:rFonts w:ascii="Times New Roman" w:hAnsi="Times New Roman"/>
          <w:b w:val="0"/>
          <w:szCs w:val="24"/>
          <w:lang w:val="pt-BR"/>
          <w:rPrChange w:id="26" w:author="Alexandre Vasconcelos" w:date="2010-04-19T09:24:00Z">
            <w:rPr>
              <w:rFonts w:ascii="Times New Roman" w:hAnsi="Times New Roman"/>
              <w:b w:val="0"/>
              <w:szCs w:val="24"/>
              <w:lang w:val="pt-BR"/>
            </w:rPr>
          </w:rPrChange>
        </w:rPr>
        <w:t>mais difundido</w:t>
      </w:r>
      <w:r w:rsidR="00454779" w:rsidRPr="001333DF">
        <w:rPr>
          <w:rFonts w:ascii="Times New Roman" w:hAnsi="Times New Roman"/>
          <w:b w:val="0"/>
          <w:szCs w:val="24"/>
          <w:lang w:val="pt-BR"/>
          <w:rPrChange w:id="27" w:author="Alexandre Vasconcelos" w:date="2010-04-19T09:24:00Z">
            <w:rPr>
              <w:rFonts w:ascii="Times New Roman" w:hAnsi="Times New Roman"/>
              <w:b w:val="0"/>
              <w:szCs w:val="24"/>
              <w:lang w:val="pt-BR"/>
            </w:rPr>
          </w:rPrChange>
        </w:rPr>
        <w:t>s</w:t>
      </w:r>
      <w:r w:rsidR="0055334A" w:rsidRPr="001333DF">
        <w:rPr>
          <w:rFonts w:ascii="Times New Roman" w:hAnsi="Times New Roman"/>
          <w:b w:val="0"/>
          <w:szCs w:val="24"/>
          <w:lang w:val="pt-BR"/>
          <w:rPrChange w:id="28" w:author="Alexandre Vasconcelos" w:date="2010-04-19T09:24:00Z">
            <w:rPr>
              <w:rFonts w:ascii="Times New Roman" w:hAnsi="Times New Roman"/>
              <w:b w:val="0"/>
              <w:szCs w:val="24"/>
              <w:lang w:val="pt-BR"/>
            </w:rPr>
          </w:rPrChange>
        </w:rPr>
        <w:t xml:space="preserve">; </w:t>
      </w:r>
      <w:r w:rsidR="00454779" w:rsidRPr="001333DF">
        <w:rPr>
          <w:rFonts w:ascii="Times New Roman" w:hAnsi="Times New Roman"/>
          <w:b w:val="0"/>
          <w:szCs w:val="24"/>
          <w:lang w:val="pt-BR"/>
          <w:rPrChange w:id="29" w:author="Alexandre Vasconcelos" w:date="2010-04-19T09:24:00Z">
            <w:rPr>
              <w:rFonts w:ascii="Times New Roman" w:hAnsi="Times New Roman"/>
              <w:b w:val="0"/>
              <w:szCs w:val="24"/>
              <w:lang w:val="pt-BR"/>
            </w:rPr>
          </w:rPrChange>
        </w:rPr>
        <w:t xml:space="preserve">o </w:t>
      </w:r>
      <w:r w:rsidR="0055334A" w:rsidRPr="001333DF">
        <w:rPr>
          <w:rFonts w:ascii="Times New Roman" w:hAnsi="Times New Roman"/>
          <w:b w:val="0"/>
          <w:szCs w:val="24"/>
          <w:lang w:val="pt-BR"/>
          <w:rPrChange w:id="30" w:author="Alexandre Vasconcelos" w:date="2010-04-19T09:24:00Z">
            <w:rPr>
              <w:rFonts w:ascii="Times New Roman" w:hAnsi="Times New Roman"/>
              <w:b w:val="0"/>
              <w:szCs w:val="24"/>
              <w:lang w:val="pt-BR"/>
            </w:rPr>
          </w:rPrChange>
        </w:rPr>
        <w:t>OpenUp</w:t>
      </w:r>
      <w:r w:rsidR="00C747CD" w:rsidRPr="001333DF">
        <w:rPr>
          <w:rFonts w:ascii="Times New Roman" w:hAnsi="Times New Roman"/>
          <w:b w:val="0"/>
          <w:szCs w:val="24"/>
          <w:lang w:val="pt-BR"/>
          <w:rPrChange w:id="31" w:author="Alexandre Vasconcelos" w:date="2010-04-19T09:24:00Z">
            <w:rPr>
              <w:rFonts w:ascii="Times New Roman" w:hAnsi="Times New Roman"/>
              <w:b w:val="0"/>
              <w:szCs w:val="24"/>
              <w:lang w:val="pt-BR"/>
            </w:rPr>
          </w:rPrChange>
        </w:rPr>
        <w:t xml:space="preserve"> </w:t>
      </w:r>
      <w:r w:rsidR="0055334A" w:rsidRPr="001333DF">
        <w:rPr>
          <w:rFonts w:ascii="Times New Roman" w:hAnsi="Times New Roman"/>
          <w:b w:val="0"/>
          <w:szCs w:val="24"/>
          <w:lang w:val="pt-BR"/>
          <w:rPrChange w:id="32" w:author="Alexandre Vasconcelos" w:date="2010-04-19T09:24:00Z">
            <w:rPr>
              <w:rFonts w:ascii="Times New Roman" w:hAnsi="Times New Roman"/>
              <w:b w:val="0"/>
              <w:szCs w:val="24"/>
              <w:lang w:val="pt-BR"/>
            </w:rPr>
          </w:rPrChange>
        </w:rPr>
        <w:t xml:space="preserve">e </w:t>
      </w:r>
      <w:r w:rsidR="00454779" w:rsidRPr="001333DF">
        <w:rPr>
          <w:rFonts w:ascii="Times New Roman" w:hAnsi="Times New Roman"/>
          <w:b w:val="0"/>
          <w:szCs w:val="24"/>
          <w:lang w:val="pt-BR"/>
          <w:rPrChange w:id="33" w:author="Alexandre Vasconcelos" w:date="2010-04-19T09:24:00Z">
            <w:rPr>
              <w:rFonts w:ascii="Times New Roman" w:hAnsi="Times New Roman"/>
              <w:b w:val="0"/>
              <w:szCs w:val="24"/>
              <w:lang w:val="pt-BR"/>
            </w:rPr>
          </w:rPrChange>
        </w:rPr>
        <w:t xml:space="preserve">o MSF; focando em </w:t>
      </w:r>
      <w:r w:rsidR="00573CD9" w:rsidRPr="001333DF">
        <w:rPr>
          <w:rFonts w:ascii="Times New Roman" w:hAnsi="Times New Roman"/>
          <w:b w:val="0"/>
          <w:szCs w:val="24"/>
          <w:lang w:val="pt-BR"/>
          <w:rPrChange w:id="34" w:author="Alexandre Vasconcelos" w:date="2010-04-19T09:24:00Z">
            <w:rPr>
              <w:rFonts w:ascii="Times New Roman" w:hAnsi="Times New Roman"/>
              <w:b w:val="0"/>
              <w:szCs w:val="24"/>
              <w:lang w:val="pt-BR"/>
            </w:rPr>
          </w:rPrChange>
        </w:rPr>
        <w:t>suas origens,</w:t>
      </w:r>
      <w:r w:rsidR="00454779" w:rsidRPr="001333DF">
        <w:rPr>
          <w:rFonts w:ascii="Times New Roman" w:hAnsi="Times New Roman"/>
          <w:b w:val="0"/>
          <w:szCs w:val="24"/>
          <w:lang w:val="pt-BR"/>
          <w:rPrChange w:id="35" w:author="Alexandre Vasconcelos" w:date="2010-04-19T09:24:00Z">
            <w:rPr>
              <w:rFonts w:ascii="Times New Roman" w:hAnsi="Times New Roman"/>
              <w:b w:val="0"/>
              <w:szCs w:val="24"/>
              <w:lang w:val="pt-BR"/>
            </w:rPr>
          </w:rPrChange>
        </w:rPr>
        <w:t xml:space="preserve"> </w:t>
      </w:r>
      <w:r w:rsidR="00DC5290" w:rsidRPr="001333DF">
        <w:rPr>
          <w:rFonts w:ascii="Times New Roman" w:hAnsi="Times New Roman"/>
          <w:b w:val="0"/>
          <w:szCs w:val="24"/>
          <w:lang w:val="pt-BR"/>
          <w:rPrChange w:id="36" w:author="Alexandre Vasconcelos" w:date="2010-04-19T09:24:00Z">
            <w:rPr>
              <w:rFonts w:ascii="Times New Roman" w:hAnsi="Times New Roman"/>
              <w:b w:val="0"/>
              <w:szCs w:val="24"/>
              <w:lang w:val="pt-BR"/>
            </w:rPr>
          </w:rPrChange>
        </w:rPr>
        <w:t xml:space="preserve">características, </w:t>
      </w:r>
      <w:r w:rsidR="00C747CD" w:rsidRPr="001333DF">
        <w:rPr>
          <w:rFonts w:ascii="Times New Roman" w:hAnsi="Times New Roman"/>
          <w:b w:val="0"/>
          <w:szCs w:val="24"/>
          <w:lang w:val="pt-BR"/>
          <w:rPrChange w:id="37" w:author="Alexandre Vasconcelos" w:date="2010-04-19T09:24:00Z">
            <w:rPr>
              <w:rFonts w:ascii="Times New Roman" w:hAnsi="Times New Roman"/>
              <w:b w:val="0"/>
              <w:szCs w:val="24"/>
              <w:lang w:val="pt-BR"/>
            </w:rPr>
          </w:rPrChange>
        </w:rPr>
        <w:t>arquitet</w:t>
      </w:r>
      <w:r w:rsidR="00C747CD" w:rsidRPr="001333DF">
        <w:rPr>
          <w:rFonts w:ascii="Times New Roman" w:hAnsi="Times New Roman"/>
          <w:b w:val="0"/>
          <w:szCs w:val="24"/>
          <w:lang w:val="pt-BR"/>
          <w:rPrChange w:id="38" w:author="Alexandre Vasconcelos" w:date="2010-04-19T09:24:00Z">
            <w:rPr>
              <w:rFonts w:ascii="Times New Roman" w:hAnsi="Times New Roman"/>
              <w:b w:val="0"/>
              <w:szCs w:val="24"/>
              <w:lang w:val="pt-BR"/>
            </w:rPr>
          </w:rPrChange>
        </w:rPr>
        <w:t>u</w:t>
      </w:r>
      <w:r w:rsidR="00C747CD" w:rsidRPr="001333DF">
        <w:rPr>
          <w:rFonts w:ascii="Times New Roman" w:hAnsi="Times New Roman"/>
          <w:b w:val="0"/>
          <w:szCs w:val="24"/>
          <w:lang w:val="pt-BR"/>
          <w:rPrChange w:id="39" w:author="Alexandre Vasconcelos" w:date="2010-04-19T09:24:00Z">
            <w:rPr>
              <w:rFonts w:ascii="Times New Roman" w:hAnsi="Times New Roman"/>
              <w:b w:val="0"/>
              <w:szCs w:val="24"/>
              <w:lang w:val="pt-BR"/>
            </w:rPr>
          </w:rPrChange>
        </w:rPr>
        <w:t xml:space="preserve">ra, </w:t>
      </w:r>
      <w:r w:rsidR="0055334A" w:rsidRPr="001333DF">
        <w:rPr>
          <w:rFonts w:ascii="Times New Roman" w:hAnsi="Times New Roman"/>
          <w:b w:val="0"/>
          <w:szCs w:val="24"/>
          <w:lang w:val="pt-BR"/>
          <w:rPrChange w:id="40" w:author="Alexandre Vasconcelos" w:date="2010-04-19T09:24:00Z">
            <w:rPr>
              <w:rFonts w:ascii="Times New Roman" w:hAnsi="Times New Roman"/>
              <w:b w:val="0"/>
              <w:szCs w:val="24"/>
              <w:lang w:val="pt-BR"/>
            </w:rPr>
          </w:rPrChange>
        </w:rPr>
        <w:t>etapas,</w:t>
      </w:r>
      <w:r w:rsidR="00454779" w:rsidRPr="001333DF">
        <w:rPr>
          <w:rFonts w:ascii="Times New Roman" w:hAnsi="Times New Roman"/>
          <w:b w:val="0"/>
          <w:szCs w:val="24"/>
          <w:lang w:val="pt-BR"/>
          <w:rPrChange w:id="41" w:author="Alexandre Vasconcelos" w:date="2010-04-19T09:24:00Z">
            <w:rPr>
              <w:rFonts w:ascii="Times New Roman" w:hAnsi="Times New Roman"/>
              <w:b w:val="0"/>
              <w:szCs w:val="24"/>
              <w:lang w:val="pt-BR"/>
            </w:rPr>
          </w:rPrChange>
        </w:rPr>
        <w:t xml:space="preserve"> </w:t>
      </w:r>
      <w:r w:rsidR="0055334A" w:rsidRPr="001333DF">
        <w:rPr>
          <w:rFonts w:ascii="Times New Roman" w:hAnsi="Times New Roman"/>
          <w:b w:val="0"/>
          <w:szCs w:val="24"/>
          <w:lang w:val="pt-BR"/>
          <w:rPrChange w:id="42" w:author="Alexandre Vasconcelos" w:date="2010-04-19T09:24:00Z">
            <w:rPr>
              <w:rFonts w:ascii="Times New Roman" w:hAnsi="Times New Roman"/>
              <w:b w:val="0"/>
              <w:szCs w:val="24"/>
              <w:lang w:val="pt-BR"/>
            </w:rPr>
          </w:rPrChange>
        </w:rPr>
        <w:t xml:space="preserve">disciplinas e </w:t>
      </w:r>
      <w:r w:rsidRPr="001333DF">
        <w:rPr>
          <w:rFonts w:ascii="Times New Roman" w:hAnsi="Times New Roman"/>
          <w:b w:val="0"/>
          <w:szCs w:val="24"/>
          <w:lang w:val="pt-BR"/>
          <w:rPrChange w:id="43" w:author="Alexandre Vasconcelos" w:date="2010-04-19T09:24:00Z">
            <w:rPr>
              <w:rFonts w:ascii="Times New Roman" w:hAnsi="Times New Roman"/>
              <w:b w:val="0"/>
              <w:szCs w:val="24"/>
              <w:lang w:val="pt-BR"/>
            </w:rPr>
          </w:rPrChange>
        </w:rPr>
        <w:t xml:space="preserve">modelo de </w:t>
      </w:r>
      <w:r w:rsidR="0055334A" w:rsidRPr="001333DF">
        <w:rPr>
          <w:rFonts w:ascii="Times New Roman" w:hAnsi="Times New Roman"/>
          <w:b w:val="0"/>
          <w:szCs w:val="24"/>
          <w:lang w:val="pt-BR"/>
          <w:rPrChange w:id="44" w:author="Alexandre Vasconcelos" w:date="2010-04-19T09:24:00Z">
            <w:rPr>
              <w:rFonts w:ascii="Times New Roman" w:hAnsi="Times New Roman"/>
              <w:b w:val="0"/>
              <w:szCs w:val="24"/>
              <w:lang w:val="pt-BR"/>
            </w:rPr>
          </w:rPrChange>
        </w:rPr>
        <w:t>ciclo de vida.</w:t>
      </w:r>
    </w:p>
    <w:p w:rsidR="00694E90" w:rsidRPr="001333DF" w:rsidRDefault="0088274C" w:rsidP="007F4601">
      <w:pPr>
        <w:pStyle w:val="Ttulo1"/>
        <w:numPr>
          <w:ilvl w:val="1"/>
          <w:numId w:val="27"/>
        </w:numPr>
        <w:rPr>
          <w:rFonts w:ascii="Times New Roman" w:hAnsi="Times New Roman"/>
          <w:lang w:val="pt-BR"/>
          <w:rPrChange w:id="45" w:author="Alexandre Vasconcelos" w:date="2010-04-19T09:24:00Z">
            <w:rPr>
              <w:lang w:val="pt-BR"/>
            </w:rPr>
          </w:rPrChange>
        </w:rPr>
      </w:pPr>
      <w:bookmarkStart w:id="46" w:name="_Toc247425749"/>
      <w:r w:rsidRPr="001333DF">
        <w:rPr>
          <w:rFonts w:ascii="Times New Roman" w:hAnsi="Times New Roman"/>
          <w:lang w:val="pt-BR"/>
          <w:rPrChange w:id="47" w:author="Alexandre Vasconcelos" w:date="2010-04-19T09:24:00Z">
            <w:rPr>
              <w:lang w:val="pt-BR"/>
            </w:rPr>
          </w:rPrChange>
        </w:rPr>
        <w:t>Introdução</w:t>
      </w:r>
      <w:bookmarkEnd w:id="46"/>
    </w:p>
    <w:p w:rsidR="009C049A" w:rsidRPr="001333DF" w:rsidRDefault="009C049A" w:rsidP="009C049A">
      <w:pPr>
        <w:rPr>
          <w:rFonts w:ascii="Times New Roman" w:hAnsi="Times New Roman"/>
          <w:lang w:val="pt-BR"/>
          <w:rPrChange w:id="48" w:author="Alexandre Vasconcelos" w:date="2010-04-19T09:24:00Z">
            <w:rPr>
              <w:lang w:val="pt-BR"/>
            </w:rPr>
          </w:rPrChange>
        </w:rPr>
      </w:pPr>
      <w:r w:rsidRPr="001333DF">
        <w:rPr>
          <w:rFonts w:ascii="Times New Roman" w:hAnsi="Times New Roman"/>
          <w:lang w:val="pt-BR"/>
          <w:rPrChange w:id="49" w:author="Alexandre Vasconcelos" w:date="2010-04-19T09:24:00Z">
            <w:rPr>
              <w:lang w:val="pt-BR"/>
            </w:rPr>
          </w:rPrChange>
        </w:rPr>
        <w:t>Os processos</w:t>
      </w:r>
      <w:r w:rsidR="00EF5F22" w:rsidRPr="001333DF">
        <w:rPr>
          <w:rStyle w:val="Refdenotaderodap"/>
          <w:rFonts w:ascii="Times New Roman" w:hAnsi="Times New Roman"/>
          <w:szCs w:val="24"/>
          <w:lang w:val="pt-BR"/>
        </w:rPr>
        <w:footnoteReference w:id="2"/>
      </w:r>
      <w:r w:rsidRPr="001333DF">
        <w:rPr>
          <w:rFonts w:ascii="Times New Roman" w:hAnsi="Times New Roman"/>
          <w:lang w:val="pt-BR"/>
          <w:rPrChange w:id="50" w:author="Alexandre Vasconcelos" w:date="2010-04-19T09:24:00Z">
            <w:rPr>
              <w:lang w:val="pt-BR"/>
            </w:rPr>
          </w:rPrChange>
        </w:rPr>
        <w:t xml:space="preserve"> tradicionais são chamados por alguns autores como pro</w:t>
      </w:r>
      <w:r w:rsidR="000D4923" w:rsidRPr="001333DF">
        <w:rPr>
          <w:rFonts w:ascii="Times New Roman" w:hAnsi="Times New Roman"/>
          <w:lang w:val="pt-BR"/>
          <w:rPrChange w:id="51" w:author="Alexandre Vasconcelos" w:date="2010-04-19T09:24:00Z">
            <w:rPr>
              <w:lang w:val="pt-BR"/>
            </w:rPr>
          </w:rPrChange>
        </w:rPr>
        <w:t>cessos orientados a d</w:t>
      </w:r>
      <w:r w:rsidR="000D4923" w:rsidRPr="001333DF">
        <w:rPr>
          <w:rFonts w:ascii="Times New Roman" w:hAnsi="Times New Roman"/>
          <w:lang w:val="pt-BR"/>
          <w:rPrChange w:id="52" w:author="Alexandre Vasconcelos" w:date="2010-04-19T09:24:00Z">
            <w:rPr>
              <w:lang w:val="pt-BR"/>
            </w:rPr>
          </w:rPrChange>
        </w:rPr>
        <w:t>o</w:t>
      </w:r>
      <w:r w:rsidR="000D4923" w:rsidRPr="001333DF">
        <w:rPr>
          <w:rFonts w:ascii="Times New Roman" w:hAnsi="Times New Roman"/>
          <w:lang w:val="pt-BR"/>
          <w:rPrChange w:id="53" w:author="Alexandre Vasconcelos" w:date="2010-04-19T09:24:00Z">
            <w:rPr>
              <w:lang w:val="pt-BR"/>
            </w:rPr>
          </w:rPrChange>
        </w:rPr>
        <w:t>cumentos</w:t>
      </w:r>
      <w:r w:rsidRPr="001333DF">
        <w:rPr>
          <w:rFonts w:ascii="Times New Roman" w:hAnsi="Times New Roman"/>
          <w:lang w:val="pt-BR"/>
          <w:rPrChange w:id="54" w:author="Alexandre Vasconcelos" w:date="2010-04-19T09:24:00Z">
            <w:rPr>
              <w:lang w:val="pt-BR"/>
            </w:rPr>
          </w:rPrChange>
        </w:rPr>
        <w:t>,</w:t>
      </w:r>
      <w:r w:rsidR="000D4923" w:rsidRPr="001333DF">
        <w:rPr>
          <w:rFonts w:ascii="Times New Roman" w:hAnsi="Times New Roman"/>
          <w:lang w:val="pt-BR"/>
          <w:rPrChange w:id="55" w:author="Alexandre Vasconcelos" w:date="2010-04-19T09:24:00Z">
            <w:rPr>
              <w:lang w:val="pt-BR"/>
            </w:rPr>
          </w:rPrChange>
        </w:rPr>
        <w:t xml:space="preserve"> </w:t>
      </w:r>
      <w:r w:rsidRPr="001333DF">
        <w:rPr>
          <w:rFonts w:ascii="Times New Roman" w:hAnsi="Times New Roman"/>
          <w:lang w:val="pt-BR"/>
          <w:rPrChange w:id="56" w:author="Alexandre Vasconcelos" w:date="2010-04-19T09:24:00Z">
            <w:rPr>
              <w:lang w:val="pt-BR"/>
            </w:rPr>
          </w:rPrChange>
        </w:rPr>
        <w:t xml:space="preserve">devido </w:t>
      </w:r>
      <w:r w:rsidR="00D8025E" w:rsidRPr="001333DF">
        <w:rPr>
          <w:rFonts w:ascii="Times New Roman" w:hAnsi="Times New Roman"/>
          <w:lang w:val="pt-BR"/>
          <w:rPrChange w:id="57" w:author="Alexandre Vasconcelos" w:date="2010-04-19T09:24:00Z">
            <w:rPr>
              <w:lang w:val="pt-BR"/>
            </w:rPr>
          </w:rPrChange>
        </w:rPr>
        <w:t xml:space="preserve">ao rigor na geração </w:t>
      </w:r>
      <w:r w:rsidR="0029087E" w:rsidRPr="001333DF">
        <w:rPr>
          <w:rFonts w:ascii="Times New Roman" w:hAnsi="Times New Roman"/>
          <w:lang w:val="pt-BR"/>
          <w:rPrChange w:id="58" w:author="Alexandre Vasconcelos" w:date="2010-04-19T09:24:00Z">
            <w:rPr>
              <w:lang w:val="pt-BR"/>
            </w:rPr>
          </w:rPrChange>
        </w:rPr>
        <w:t>da</w:t>
      </w:r>
      <w:r w:rsidR="00D8025E" w:rsidRPr="001333DF">
        <w:rPr>
          <w:rFonts w:ascii="Times New Roman" w:hAnsi="Times New Roman"/>
          <w:lang w:val="pt-BR"/>
          <w:rPrChange w:id="59" w:author="Alexandre Vasconcelos" w:date="2010-04-19T09:24:00Z">
            <w:rPr>
              <w:lang w:val="pt-BR"/>
            </w:rPr>
          </w:rPrChange>
        </w:rPr>
        <w:t xml:space="preserve"> </w:t>
      </w:r>
      <w:r w:rsidRPr="001333DF">
        <w:rPr>
          <w:rFonts w:ascii="Times New Roman" w:hAnsi="Times New Roman"/>
          <w:lang w:val="pt-BR"/>
          <w:rPrChange w:id="60" w:author="Alexandre Vasconcelos" w:date="2010-04-19T09:24:00Z">
            <w:rPr>
              <w:lang w:val="pt-BR"/>
            </w:rPr>
          </w:rPrChange>
        </w:rPr>
        <w:t>document</w:t>
      </w:r>
      <w:r w:rsidR="0029087E" w:rsidRPr="001333DF">
        <w:rPr>
          <w:rFonts w:ascii="Times New Roman" w:hAnsi="Times New Roman"/>
          <w:lang w:val="pt-BR"/>
          <w:rPrChange w:id="61" w:author="Alexandre Vasconcelos" w:date="2010-04-19T09:24:00Z">
            <w:rPr>
              <w:lang w:val="pt-BR"/>
            </w:rPr>
          </w:rPrChange>
        </w:rPr>
        <w:t>ação associada ao desenvolvimento de software</w:t>
      </w:r>
      <w:r w:rsidRPr="001333DF">
        <w:rPr>
          <w:rFonts w:ascii="Times New Roman" w:hAnsi="Times New Roman"/>
          <w:lang w:val="pt-BR"/>
          <w:rPrChange w:id="62" w:author="Alexandre Vasconcelos" w:date="2010-04-19T09:24:00Z">
            <w:rPr>
              <w:lang w:val="pt-BR"/>
            </w:rPr>
          </w:rPrChange>
        </w:rPr>
        <w:t>.</w:t>
      </w:r>
      <w:r w:rsidR="00D8025E" w:rsidRPr="001333DF">
        <w:rPr>
          <w:rFonts w:ascii="Times New Roman" w:hAnsi="Times New Roman"/>
          <w:lang w:val="pt-BR"/>
          <w:rPrChange w:id="63" w:author="Alexandre Vasconcelos" w:date="2010-04-19T09:24:00Z">
            <w:rPr>
              <w:lang w:val="pt-BR"/>
            </w:rPr>
          </w:rPrChange>
        </w:rPr>
        <w:t xml:space="preserve"> </w:t>
      </w:r>
      <w:r w:rsidRPr="001333DF">
        <w:rPr>
          <w:rFonts w:ascii="Times New Roman" w:hAnsi="Times New Roman"/>
          <w:lang w:val="pt-BR"/>
          <w:rPrChange w:id="64" w:author="Alexandre Vasconcelos" w:date="2010-04-19T09:24:00Z">
            <w:rPr>
              <w:lang w:val="pt-BR"/>
            </w:rPr>
          </w:rPrChange>
        </w:rPr>
        <w:t>Este</w:t>
      </w:r>
      <w:r w:rsidR="00D8025E" w:rsidRPr="001333DF">
        <w:rPr>
          <w:rFonts w:ascii="Times New Roman" w:hAnsi="Times New Roman"/>
          <w:lang w:val="pt-BR"/>
          <w:rPrChange w:id="65" w:author="Alexandre Vasconcelos" w:date="2010-04-19T09:24:00Z">
            <w:rPr>
              <w:lang w:val="pt-BR"/>
            </w:rPr>
          </w:rPrChange>
        </w:rPr>
        <w:t>s</w:t>
      </w:r>
      <w:r w:rsidRPr="001333DF">
        <w:rPr>
          <w:rFonts w:ascii="Times New Roman" w:hAnsi="Times New Roman"/>
          <w:lang w:val="pt-BR"/>
          <w:rPrChange w:id="66" w:author="Alexandre Vasconcelos" w:date="2010-04-19T09:24:00Z">
            <w:rPr>
              <w:lang w:val="pt-BR"/>
            </w:rPr>
          </w:rPrChange>
        </w:rPr>
        <w:t xml:space="preserve"> processo</w:t>
      </w:r>
      <w:r w:rsidR="00D8025E" w:rsidRPr="001333DF">
        <w:rPr>
          <w:rFonts w:ascii="Times New Roman" w:hAnsi="Times New Roman"/>
          <w:lang w:val="pt-BR"/>
          <w:rPrChange w:id="67" w:author="Alexandre Vasconcelos" w:date="2010-04-19T09:24:00Z">
            <w:rPr>
              <w:lang w:val="pt-BR"/>
            </w:rPr>
          </w:rPrChange>
        </w:rPr>
        <w:t>s</w:t>
      </w:r>
      <w:r w:rsidRPr="001333DF">
        <w:rPr>
          <w:rFonts w:ascii="Times New Roman" w:hAnsi="Times New Roman"/>
          <w:lang w:val="pt-BR"/>
          <w:rPrChange w:id="68" w:author="Alexandre Vasconcelos" w:date="2010-04-19T09:24:00Z">
            <w:rPr>
              <w:lang w:val="pt-BR"/>
            </w:rPr>
          </w:rPrChange>
        </w:rPr>
        <w:t xml:space="preserve"> </w:t>
      </w:r>
      <w:r w:rsidR="0029087E" w:rsidRPr="001333DF">
        <w:rPr>
          <w:rFonts w:ascii="Times New Roman" w:hAnsi="Times New Roman"/>
          <w:lang w:val="pt-BR"/>
          <w:rPrChange w:id="69" w:author="Alexandre Vasconcelos" w:date="2010-04-19T09:24:00Z">
            <w:rPr>
              <w:lang w:val="pt-BR"/>
            </w:rPr>
          </w:rPrChange>
        </w:rPr>
        <w:t>apresentam as seguintes</w:t>
      </w:r>
      <w:r w:rsidR="00D8025E" w:rsidRPr="001333DF">
        <w:rPr>
          <w:rFonts w:ascii="Times New Roman" w:hAnsi="Times New Roman"/>
          <w:lang w:val="pt-BR"/>
          <w:rPrChange w:id="70" w:author="Alexandre Vasconcelos" w:date="2010-04-19T09:24:00Z">
            <w:rPr>
              <w:lang w:val="pt-BR"/>
            </w:rPr>
          </w:rPrChange>
        </w:rPr>
        <w:t xml:space="preserve"> </w:t>
      </w:r>
      <w:r w:rsidRPr="001333DF">
        <w:rPr>
          <w:rFonts w:ascii="Times New Roman" w:hAnsi="Times New Roman"/>
          <w:lang w:val="pt-BR"/>
          <w:rPrChange w:id="71" w:author="Alexandre Vasconcelos" w:date="2010-04-19T09:24:00Z">
            <w:rPr>
              <w:lang w:val="pt-BR"/>
            </w:rPr>
          </w:rPrChange>
        </w:rPr>
        <w:t>caracter</w:t>
      </w:r>
      <w:r w:rsidR="0029087E" w:rsidRPr="001333DF">
        <w:rPr>
          <w:rFonts w:ascii="Times New Roman" w:hAnsi="Times New Roman"/>
          <w:lang w:val="pt-BR"/>
          <w:rPrChange w:id="72" w:author="Alexandre Vasconcelos" w:date="2010-04-19T09:24:00Z">
            <w:rPr>
              <w:lang w:val="pt-BR"/>
            </w:rPr>
          </w:rPrChange>
        </w:rPr>
        <w:t xml:space="preserve">ísticas: adotam </w:t>
      </w:r>
      <w:r w:rsidRPr="001333DF">
        <w:rPr>
          <w:rFonts w:ascii="Times New Roman" w:hAnsi="Times New Roman"/>
          <w:lang w:val="pt-BR"/>
          <w:rPrChange w:id="73" w:author="Alexandre Vasconcelos" w:date="2010-04-19T09:24:00Z">
            <w:rPr>
              <w:lang w:val="pt-BR"/>
            </w:rPr>
          </w:rPrChange>
        </w:rPr>
        <w:t xml:space="preserve">uma abordagem que é voltada </w:t>
      </w:r>
      <w:r w:rsidR="0029087E" w:rsidRPr="001333DF">
        <w:rPr>
          <w:rFonts w:ascii="Times New Roman" w:hAnsi="Times New Roman"/>
          <w:lang w:val="pt-BR"/>
          <w:rPrChange w:id="74" w:author="Alexandre Vasconcelos" w:date="2010-04-19T09:24:00Z">
            <w:rPr>
              <w:lang w:val="pt-BR"/>
            </w:rPr>
          </w:rPrChange>
        </w:rPr>
        <w:t>à</w:t>
      </w:r>
      <w:r w:rsidRPr="001333DF">
        <w:rPr>
          <w:rFonts w:ascii="Times New Roman" w:hAnsi="Times New Roman"/>
          <w:lang w:val="pt-BR"/>
          <w:rPrChange w:id="75" w:author="Alexandre Vasconcelos" w:date="2010-04-19T09:24:00Z">
            <w:rPr>
              <w:lang w:val="pt-BR"/>
            </w:rPr>
          </w:rPrChange>
        </w:rPr>
        <w:t xml:space="preserve"> documentação detalhada </w:t>
      </w:r>
      <w:r w:rsidR="0029087E" w:rsidRPr="001333DF">
        <w:rPr>
          <w:rFonts w:ascii="Times New Roman" w:hAnsi="Times New Roman"/>
          <w:lang w:val="pt-BR"/>
          <w:rPrChange w:id="76" w:author="Alexandre Vasconcelos" w:date="2010-04-19T09:24:00Z">
            <w:rPr>
              <w:lang w:val="pt-BR"/>
            </w:rPr>
          </w:rPrChange>
        </w:rPr>
        <w:t xml:space="preserve">da execução </w:t>
      </w:r>
      <w:r w:rsidRPr="001333DF">
        <w:rPr>
          <w:rFonts w:ascii="Times New Roman" w:hAnsi="Times New Roman"/>
          <w:lang w:val="pt-BR"/>
          <w:rPrChange w:id="77" w:author="Alexandre Vasconcelos" w:date="2010-04-19T09:24:00Z">
            <w:rPr>
              <w:lang w:val="pt-BR"/>
            </w:rPr>
          </w:rPrChange>
        </w:rPr>
        <w:t>das atividades</w:t>
      </w:r>
      <w:r w:rsidR="0029087E" w:rsidRPr="001333DF">
        <w:rPr>
          <w:rFonts w:ascii="Times New Roman" w:hAnsi="Times New Roman"/>
          <w:lang w:val="pt-BR"/>
          <w:rPrChange w:id="78" w:author="Alexandre Vasconcelos" w:date="2010-04-19T09:24:00Z">
            <w:rPr>
              <w:lang w:val="pt-BR"/>
            </w:rPr>
          </w:rPrChange>
        </w:rPr>
        <w:t xml:space="preserve">, possuem </w:t>
      </w:r>
      <w:r w:rsidRPr="001333DF">
        <w:rPr>
          <w:rFonts w:ascii="Times New Roman" w:hAnsi="Times New Roman"/>
          <w:lang w:val="pt-BR"/>
          <w:rPrChange w:id="79" w:author="Alexandre Vasconcelos" w:date="2010-04-19T09:24:00Z">
            <w:rPr>
              <w:lang w:val="pt-BR"/>
            </w:rPr>
          </w:rPrChange>
        </w:rPr>
        <w:t>fases se</w:t>
      </w:r>
      <w:r w:rsidR="00D85D20" w:rsidRPr="001333DF">
        <w:rPr>
          <w:rFonts w:ascii="Times New Roman" w:hAnsi="Times New Roman"/>
          <w:lang w:val="pt-BR"/>
          <w:rPrChange w:id="80" w:author="Alexandre Vasconcelos" w:date="2010-04-19T09:24:00Z">
            <w:rPr>
              <w:lang w:val="pt-BR"/>
            </w:rPr>
          </w:rPrChange>
        </w:rPr>
        <w:t>quen</w:t>
      </w:r>
      <w:r w:rsidRPr="001333DF">
        <w:rPr>
          <w:rFonts w:ascii="Times New Roman" w:hAnsi="Times New Roman"/>
          <w:lang w:val="pt-BR"/>
          <w:rPrChange w:id="81" w:author="Alexandre Vasconcelos" w:date="2010-04-19T09:24:00Z">
            <w:rPr>
              <w:lang w:val="pt-BR"/>
            </w:rPr>
          </w:rPrChange>
        </w:rPr>
        <w:t>ciais</w:t>
      </w:r>
      <w:r w:rsidR="0029087E" w:rsidRPr="001333DF">
        <w:rPr>
          <w:rFonts w:ascii="Times New Roman" w:hAnsi="Times New Roman"/>
          <w:lang w:val="pt-BR"/>
          <w:rPrChange w:id="82" w:author="Alexandre Vasconcelos" w:date="2010-04-19T09:24:00Z">
            <w:rPr>
              <w:lang w:val="pt-BR"/>
            </w:rPr>
          </w:rPrChange>
        </w:rPr>
        <w:t xml:space="preserve"> com um </w:t>
      </w:r>
      <w:r w:rsidRPr="001333DF">
        <w:rPr>
          <w:rFonts w:ascii="Times New Roman" w:hAnsi="Times New Roman"/>
          <w:lang w:val="pt-BR"/>
          <w:rPrChange w:id="83" w:author="Alexandre Vasconcelos" w:date="2010-04-19T09:24:00Z">
            <w:rPr>
              <w:lang w:val="pt-BR"/>
            </w:rPr>
          </w:rPrChange>
        </w:rPr>
        <w:t>conjunto de artefatos para cada fase</w:t>
      </w:r>
      <w:r w:rsidR="0029087E" w:rsidRPr="001333DF">
        <w:rPr>
          <w:rFonts w:ascii="Times New Roman" w:hAnsi="Times New Roman"/>
          <w:lang w:val="pt-BR"/>
          <w:rPrChange w:id="84" w:author="Alexandre Vasconcelos" w:date="2010-04-19T09:24:00Z">
            <w:rPr>
              <w:lang w:val="pt-BR"/>
            </w:rPr>
          </w:rPrChange>
        </w:rPr>
        <w:t xml:space="preserve"> e dão ênfase à definição rigorosa de papéis para a execução do trabalho. </w:t>
      </w:r>
    </w:p>
    <w:p w:rsidR="0029087E" w:rsidRPr="001333DF" w:rsidDel="0029087E" w:rsidRDefault="00C46C5D" w:rsidP="0029087E">
      <w:pPr>
        <w:rPr>
          <w:rFonts w:ascii="Times New Roman" w:hAnsi="Times New Roman"/>
          <w:szCs w:val="24"/>
          <w:lang w:val="pt-BR"/>
        </w:rPr>
      </w:pPr>
      <w:r w:rsidRPr="001333DF">
        <w:rPr>
          <w:rFonts w:ascii="Times New Roman" w:hAnsi="Times New Roman"/>
          <w:b/>
          <w:szCs w:val="24"/>
          <w:lang w:val="pt-BR"/>
        </w:rPr>
        <w:tab/>
      </w:r>
      <w:r w:rsidR="00CB247A" w:rsidRPr="001333DF">
        <w:rPr>
          <w:rFonts w:ascii="Times New Roman" w:hAnsi="Times New Roman"/>
          <w:szCs w:val="24"/>
          <w:lang w:val="pt-BR"/>
          <w:rPrChange w:id="85" w:author="Alexandre Vasconcelos" w:date="2010-04-19T09:24:00Z">
            <w:rPr>
              <w:rFonts w:ascii="Times New Roman" w:hAnsi="Times New Roman"/>
              <w:szCs w:val="24"/>
              <w:lang w:val="pt-BR"/>
            </w:rPr>
          </w:rPrChange>
        </w:rPr>
        <w:t xml:space="preserve">Muitas pessoas acham que </w:t>
      </w:r>
      <w:r w:rsidR="003653D3" w:rsidRPr="001333DF">
        <w:rPr>
          <w:rFonts w:ascii="Times New Roman" w:hAnsi="Times New Roman"/>
          <w:szCs w:val="24"/>
          <w:lang w:val="pt-BR"/>
          <w:rPrChange w:id="86" w:author="Alexandre Vasconcelos" w:date="2010-04-19T09:24:00Z">
            <w:rPr>
              <w:rFonts w:ascii="Times New Roman" w:hAnsi="Times New Roman"/>
              <w:szCs w:val="24"/>
              <w:lang w:val="pt-BR"/>
            </w:rPr>
          </w:rPrChange>
        </w:rPr>
        <w:t xml:space="preserve">os processos </w:t>
      </w:r>
      <w:r w:rsidR="00CB247A" w:rsidRPr="001333DF">
        <w:rPr>
          <w:rFonts w:ascii="Times New Roman" w:hAnsi="Times New Roman"/>
          <w:szCs w:val="24"/>
          <w:lang w:val="pt-BR"/>
          <w:rPrChange w:id="87" w:author="Alexandre Vasconcelos" w:date="2010-04-19T09:24:00Z">
            <w:rPr>
              <w:rFonts w:ascii="Times New Roman" w:hAnsi="Times New Roman"/>
              <w:szCs w:val="24"/>
              <w:lang w:val="pt-BR"/>
            </w:rPr>
          </w:rPrChange>
        </w:rPr>
        <w:t xml:space="preserve">tradicionais são </w:t>
      </w:r>
      <w:r w:rsidR="0029087E" w:rsidRPr="001333DF">
        <w:rPr>
          <w:rFonts w:ascii="Times New Roman" w:hAnsi="Times New Roman"/>
          <w:szCs w:val="24"/>
          <w:lang w:val="pt-BR"/>
          <w:rPrChange w:id="88" w:author="Alexandre Vasconcelos" w:date="2010-04-19T09:24:00Z">
            <w:rPr>
              <w:rFonts w:ascii="Times New Roman" w:hAnsi="Times New Roman"/>
              <w:szCs w:val="24"/>
              <w:lang w:val="pt-BR"/>
            </w:rPr>
          </w:rPrChange>
        </w:rPr>
        <w:t>inviáveis</w:t>
      </w:r>
      <w:r w:rsidR="009F02D7" w:rsidRPr="001333DF">
        <w:rPr>
          <w:rFonts w:ascii="Times New Roman" w:hAnsi="Times New Roman"/>
          <w:szCs w:val="24"/>
          <w:lang w:val="pt-BR"/>
          <w:rPrChange w:id="89" w:author="Alexandre Vasconcelos" w:date="2010-04-19T09:24:00Z">
            <w:rPr>
              <w:rFonts w:ascii="Times New Roman" w:hAnsi="Times New Roman"/>
              <w:szCs w:val="24"/>
              <w:lang w:val="pt-BR"/>
            </w:rPr>
          </w:rPrChange>
        </w:rPr>
        <w:t xml:space="preserve"> </w:t>
      </w:r>
      <w:r w:rsidR="00CB247A" w:rsidRPr="001333DF">
        <w:rPr>
          <w:rFonts w:ascii="Times New Roman" w:hAnsi="Times New Roman"/>
          <w:szCs w:val="24"/>
          <w:lang w:val="pt-BR"/>
          <w:rPrChange w:id="90" w:author="Alexandre Vasconcelos" w:date="2010-04-19T09:24:00Z">
            <w:rPr>
              <w:rFonts w:ascii="Times New Roman" w:hAnsi="Times New Roman"/>
              <w:szCs w:val="24"/>
              <w:lang w:val="pt-BR"/>
            </w:rPr>
          </w:rPrChange>
        </w:rPr>
        <w:t>por exigir</w:t>
      </w:r>
      <w:r w:rsidR="0029087E" w:rsidRPr="001333DF">
        <w:rPr>
          <w:rFonts w:ascii="Times New Roman" w:hAnsi="Times New Roman"/>
          <w:szCs w:val="24"/>
          <w:lang w:val="pt-BR"/>
          <w:rPrChange w:id="91" w:author="Alexandre Vasconcelos" w:date="2010-04-19T09:24:00Z">
            <w:rPr>
              <w:rFonts w:ascii="Times New Roman" w:hAnsi="Times New Roman"/>
              <w:szCs w:val="24"/>
              <w:lang w:val="pt-BR"/>
            </w:rPr>
          </w:rPrChange>
        </w:rPr>
        <w:t>em</w:t>
      </w:r>
      <w:r w:rsidR="00CB247A" w:rsidRPr="001333DF">
        <w:rPr>
          <w:rFonts w:ascii="Times New Roman" w:hAnsi="Times New Roman"/>
          <w:szCs w:val="24"/>
          <w:lang w:val="pt-BR"/>
          <w:rPrChange w:id="92" w:author="Alexandre Vasconcelos" w:date="2010-04-19T09:24:00Z">
            <w:rPr>
              <w:rFonts w:ascii="Times New Roman" w:hAnsi="Times New Roman"/>
              <w:szCs w:val="24"/>
              <w:lang w:val="pt-BR"/>
            </w:rPr>
          </w:rPrChange>
        </w:rPr>
        <w:t xml:space="preserve"> muito</w:t>
      </w:r>
      <w:r w:rsidR="0029087E" w:rsidRPr="001333DF">
        <w:rPr>
          <w:rFonts w:ascii="Times New Roman" w:hAnsi="Times New Roman"/>
          <w:szCs w:val="24"/>
          <w:lang w:val="pt-BR"/>
          <w:rPrChange w:id="93" w:author="Alexandre Vasconcelos" w:date="2010-04-19T09:24:00Z">
            <w:rPr>
              <w:rFonts w:ascii="Times New Roman" w:hAnsi="Times New Roman"/>
              <w:szCs w:val="24"/>
              <w:lang w:val="pt-BR"/>
            </w:rPr>
          </w:rPrChange>
        </w:rPr>
        <w:t>s recursos e</w:t>
      </w:r>
      <w:r w:rsidR="00CB247A" w:rsidRPr="001333DF">
        <w:rPr>
          <w:rFonts w:ascii="Times New Roman" w:hAnsi="Times New Roman"/>
          <w:szCs w:val="24"/>
          <w:lang w:val="pt-BR"/>
          <w:rPrChange w:id="94" w:author="Alexandre Vasconcelos" w:date="2010-04-19T09:24:00Z">
            <w:rPr>
              <w:rFonts w:ascii="Times New Roman" w:hAnsi="Times New Roman"/>
              <w:szCs w:val="24"/>
              <w:lang w:val="pt-BR"/>
            </w:rPr>
          </w:rPrChange>
        </w:rPr>
        <w:t xml:space="preserve"> tempo</w:t>
      </w:r>
      <w:r w:rsidR="0029087E" w:rsidRPr="001333DF">
        <w:rPr>
          <w:rFonts w:ascii="Times New Roman" w:hAnsi="Times New Roman"/>
          <w:szCs w:val="24"/>
          <w:lang w:val="pt-BR"/>
          <w:rPrChange w:id="95" w:author="Alexandre Vasconcelos" w:date="2010-04-19T09:24:00Z">
            <w:rPr>
              <w:rFonts w:ascii="Times New Roman" w:hAnsi="Times New Roman"/>
              <w:szCs w:val="24"/>
              <w:lang w:val="pt-BR"/>
            </w:rPr>
          </w:rPrChange>
        </w:rPr>
        <w:t xml:space="preserve"> para a execução </w:t>
      </w:r>
      <w:r w:rsidR="009F02D7" w:rsidRPr="001333DF">
        <w:rPr>
          <w:rFonts w:ascii="Times New Roman" w:hAnsi="Times New Roman"/>
          <w:szCs w:val="24"/>
          <w:lang w:val="pt-BR"/>
          <w:rPrChange w:id="96" w:author="Alexandre Vasconcelos" w:date="2010-04-19T09:24:00Z">
            <w:rPr>
              <w:rFonts w:ascii="Times New Roman" w:hAnsi="Times New Roman"/>
              <w:szCs w:val="24"/>
              <w:lang w:val="pt-BR"/>
            </w:rPr>
          </w:rPrChange>
        </w:rPr>
        <w:t>d</w:t>
      </w:r>
      <w:r w:rsidR="0029087E" w:rsidRPr="001333DF">
        <w:rPr>
          <w:rFonts w:ascii="Times New Roman" w:hAnsi="Times New Roman"/>
          <w:szCs w:val="24"/>
          <w:lang w:val="pt-BR"/>
          <w:rPrChange w:id="97" w:author="Alexandre Vasconcelos" w:date="2010-04-19T09:24:00Z">
            <w:rPr>
              <w:rFonts w:ascii="Times New Roman" w:hAnsi="Times New Roman"/>
              <w:szCs w:val="24"/>
              <w:lang w:val="pt-BR"/>
            </w:rPr>
          </w:rPrChange>
        </w:rPr>
        <w:t>as tarefas</w:t>
      </w:r>
      <w:r w:rsidR="00CB247A" w:rsidRPr="001333DF">
        <w:rPr>
          <w:rFonts w:ascii="Times New Roman" w:hAnsi="Times New Roman"/>
          <w:szCs w:val="24"/>
          <w:lang w:val="pt-BR"/>
          <w:rPrChange w:id="98" w:author="Alexandre Vasconcelos" w:date="2010-04-19T09:24:00Z">
            <w:rPr>
              <w:rFonts w:ascii="Times New Roman" w:hAnsi="Times New Roman"/>
              <w:szCs w:val="24"/>
              <w:lang w:val="pt-BR"/>
            </w:rPr>
          </w:rPrChange>
        </w:rPr>
        <w:t>,</w:t>
      </w:r>
      <w:r w:rsidR="009F02D7" w:rsidRPr="001333DF">
        <w:rPr>
          <w:rFonts w:ascii="Times New Roman" w:hAnsi="Times New Roman"/>
          <w:szCs w:val="24"/>
          <w:lang w:val="pt-BR"/>
          <w:rPrChange w:id="99" w:author="Alexandre Vasconcelos" w:date="2010-04-19T09:24:00Z">
            <w:rPr>
              <w:rFonts w:ascii="Times New Roman" w:hAnsi="Times New Roman"/>
              <w:szCs w:val="24"/>
              <w:lang w:val="pt-BR"/>
            </w:rPr>
          </w:rPrChange>
        </w:rPr>
        <w:t xml:space="preserve"> </w:t>
      </w:r>
      <w:r w:rsidR="00CB247A" w:rsidRPr="001333DF">
        <w:rPr>
          <w:rFonts w:ascii="Times New Roman" w:hAnsi="Times New Roman"/>
          <w:szCs w:val="24"/>
          <w:lang w:val="pt-BR"/>
          <w:rPrChange w:id="100" w:author="Alexandre Vasconcelos" w:date="2010-04-19T09:24:00Z">
            <w:rPr>
              <w:rFonts w:ascii="Times New Roman" w:hAnsi="Times New Roman"/>
              <w:szCs w:val="24"/>
              <w:lang w:val="pt-BR"/>
            </w:rPr>
          </w:rPrChange>
        </w:rPr>
        <w:t>e que substituí-l</w:t>
      </w:r>
      <w:r w:rsidR="003653D3" w:rsidRPr="001333DF">
        <w:rPr>
          <w:rFonts w:ascii="Times New Roman" w:hAnsi="Times New Roman"/>
          <w:szCs w:val="24"/>
          <w:lang w:val="pt-BR"/>
          <w:rPrChange w:id="101" w:author="Alexandre Vasconcelos" w:date="2010-04-19T09:24:00Z">
            <w:rPr>
              <w:rFonts w:ascii="Times New Roman" w:hAnsi="Times New Roman"/>
              <w:szCs w:val="24"/>
              <w:lang w:val="pt-BR"/>
            </w:rPr>
          </w:rPrChange>
        </w:rPr>
        <w:t>o</w:t>
      </w:r>
      <w:r w:rsidR="00CB247A" w:rsidRPr="001333DF">
        <w:rPr>
          <w:rFonts w:ascii="Times New Roman" w:hAnsi="Times New Roman"/>
          <w:szCs w:val="24"/>
          <w:lang w:val="pt-BR"/>
          <w:rPrChange w:id="102" w:author="Alexandre Vasconcelos" w:date="2010-04-19T09:24:00Z">
            <w:rPr>
              <w:rFonts w:ascii="Times New Roman" w:hAnsi="Times New Roman"/>
              <w:szCs w:val="24"/>
              <w:lang w:val="pt-BR"/>
            </w:rPr>
          </w:rPrChange>
        </w:rPr>
        <w:t xml:space="preserve">s por </w:t>
      </w:r>
      <w:r w:rsidR="003653D3" w:rsidRPr="001333DF">
        <w:rPr>
          <w:rFonts w:ascii="Times New Roman" w:hAnsi="Times New Roman"/>
          <w:szCs w:val="24"/>
          <w:lang w:val="pt-BR"/>
          <w:rPrChange w:id="103" w:author="Alexandre Vasconcelos" w:date="2010-04-19T09:24:00Z">
            <w:rPr>
              <w:rFonts w:ascii="Times New Roman" w:hAnsi="Times New Roman"/>
              <w:szCs w:val="24"/>
              <w:lang w:val="pt-BR"/>
            </w:rPr>
          </w:rPrChange>
        </w:rPr>
        <w:t xml:space="preserve">processos </w:t>
      </w:r>
      <w:r w:rsidR="00CB247A" w:rsidRPr="001333DF">
        <w:rPr>
          <w:rFonts w:ascii="Times New Roman" w:hAnsi="Times New Roman"/>
          <w:szCs w:val="24"/>
          <w:lang w:val="pt-BR"/>
          <w:rPrChange w:id="104" w:author="Alexandre Vasconcelos" w:date="2010-04-19T09:24:00Z">
            <w:rPr>
              <w:rFonts w:ascii="Times New Roman" w:hAnsi="Times New Roman"/>
              <w:szCs w:val="24"/>
              <w:lang w:val="pt-BR"/>
            </w:rPr>
          </w:rPrChange>
        </w:rPr>
        <w:t>ágeis é a única opção para se obter um produto de qualidade.</w:t>
      </w:r>
      <w:r w:rsidR="003653D3" w:rsidRPr="001333DF">
        <w:rPr>
          <w:rFonts w:ascii="Times New Roman" w:hAnsi="Times New Roman"/>
          <w:szCs w:val="24"/>
          <w:lang w:val="pt-BR"/>
          <w:rPrChange w:id="105" w:author="Alexandre Vasconcelos" w:date="2010-04-19T09:24:00Z">
            <w:rPr>
              <w:rFonts w:ascii="Times New Roman" w:hAnsi="Times New Roman"/>
              <w:szCs w:val="24"/>
              <w:lang w:val="pt-BR"/>
            </w:rPr>
          </w:rPrChange>
        </w:rPr>
        <w:t xml:space="preserve"> O fato é que tanto os processos tradicionais como os ágeis têm sua aplicabilidade em contextos específicos. </w:t>
      </w:r>
      <w:commentRangeStart w:id="106"/>
      <w:r w:rsidR="003653D3" w:rsidRPr="001333DF">
        <w:rPr>
          <w:rFonts w:ascii="Times New Roman" w:hAnsi="Times New Roman"/>
          <w:szCs w:val="24"/>
          <w:lang w:val="pt-BR"/>
          <w:rPrChange w:id="107" w:author="Alexandre Vasconcelos" w:date="2010-04-19T09:24:00Z">
            <w:rPr>
              <w:rFonts w:ascii="Times New Roman" w:hAnsi="Times New Roman"/>
              <w:szCs w:val="24"/>
              <w:lang w:val="pt-BR"/>
            </w:rPr>
          </w:rPrChange>
        </w:rPr>
        <w:t>Enquanto os processos trad</w:t>
      </w:r>
      <w:r w:rsidR="003653D3" w:rsidRPr="001333DF">
        <w:rPr>
          <w:rFonts w:ascii="Times New Roman" w:hAnsi="Times New Roman"/>
          <w:szCs w:val="24"/>
          <w:lang w:val="pt-BR"/>
          <w:rPrChange w:id="108" w:author="Alexandre Vasconcelos" w:date="2010-04-19T09:24:00Z">
            <w:rPr>
              <w:rFonts w:ascii="Times New Roman" w:hAnsi="Times New Roman"/>
              <w:szCs w:val="24"/>
              <w:lang w:val="pt-BR"/>
            </w:rPr>
          </w:rPrChange>
        </w:rPr>
        <w:t>i</w:t>
      </w:r>
      <w:r w:rsidR="003653D3" w:rsidRPr="001333DF">
        <w:rPr>
          <w:rFonts w:ascii="Times New Roman" w:hAnsi="Times New Roman"/>
          <w:szCs w:val="24"/>
          <w:lang w:val="pt-BR"/>
          <w:rPrChange w:id="109" w:author="Alexandre Vasconcelos" w:date="2010-04-19T09:24:00Z">
            <w:rPr>
              <w:rFonts w:ascii="Times New Roman" w:hAnsi="Times New Roman"/>
              <w:szCs w:val="24"/>
              <w:lang w:val="pt-BR"/>
            </w:rPr>
          </w:rPrChange>
        </w:rPr>
        <w:t>cionais são mais aplicáveis a projetos de maior duração e com grandes equipes de desenvo</w:t>
      </w:r>
      <w:r w:rsidR="003653D3" w:rsidRPr="001333DF">
        <w:rPr>
          <w:rFonts w:ascii="Times New Roman" w:hAnsi="Times New Roman"/>
          <w:szCs w:val="24"/>
          <w:lang w:val="pt-BR"/>
          <w:rPrChange w:id="110" w:author="Alexandre Vasconcelos" w:date="2010-04-19T09:24:00Z">
            <w:rPr>
              <w:rFonts w:ascii="Times New Roman" w:hAnsi="Times New Roman"/>
              <w:szCs w:val="24"/>
              <w:lang w:val="pt-BR"/>
            </w:rPr>
          </w:rPrChange>
        </w:rPr>
        <w:t>l</w:t>
      </w:r>
      <w:r w:rsidR="003653D3" w:rsidRPr="001333DF">
        <w:rPr>
          <w:rFonts w:ascii="Times New Roman" w:hAnsi="Times New Roman"/>
          <w:szCs w:val="24"/>
          <w:lang w:val="pt-BR"/>
          <w:rPrChange w:id="111" w:author="Alexandre Vasconcelos" w:date="2010-04-19T09:24:00Z">
            <w:rPr>
              <w:rFonts w:ascii="Times New Roman" w:hAnsi="Times New Roman"/>
              <w:szCs w:val="24"/>
              <w:lang w:val="pt-BR"/>
            </w:rPr>
          </w:rPrChange>
        </w:rPr>
        <w:t xml:space="preserve">vimento, os processos ágeis são mais aplicáveis a projetos de menor duração com equipes pequenas. </w:t>
      </w:r>
      <w:commentRangeEnd w:id="106"/>
      <w:r w:rsidR="009F02D7" w:rsidRPr="001333DF">
        <w:rPr>
          <w:rStyle w:val="Refdecomentrio"/>
          <w:rFonts w:ascii="Times New Roman" w:hAnsi="Times New Roman"/>
          <w:rPrChange w:id="112" w:author="Alexandre Vasconcelos" w:date="2010-04-19T09:24:00Z">
            <w:rPr>
              <w:rStyle w:val="Refdecomentrio"/>
            </w:rPr>
          </w:rPrChange>
        </w:rPr>
        <w:commentReference w:id="106"/>
      </w:r>
    </w:p>
    <w:p w:rsidR="00366F3C" w:rsidRPr="001333DF" w:rsidRDefault="0029087E" w:rsidP="0029087E">
      <w:pPr>
        <w:rPr>
          <w:rFonts w:ascii="Times New Roman" w:hAnsi="Times New Roman"/>
          <w:b/>
          <w:szCs w:val="24"/>
          <w:lang w:val="pt-BR"/>
          <w:rPrChange w:id="113" w:author="Alexandre Vasconcelos" w:date="2010-04-19T09:24:00Z">
            <w:rPr>
              <w:rFonts w:ascii="Times New Roman" w:hAnsi="Times New Roman"/>
              <w:b/>
              <w:szCs w:val="24"/>
              <w:lang w:val="pt-BR"/>
            </w:rPr>
          </w:rPrChange>
        </w:rPr>
      </w:pPr>
      <w:r w:rsidRPr="001333DF">
        <w:rPr>
          <w:rFonts w:ascii="Times New Roman" w:hAnsi="Times New Roman"/>
          <w:szCs w:val="24"/>
          <w:lang w:val="pt-BR"/>
          <w:rPrChange w:id="114" w:author="Alexandre Vasconcelos" w:date="2010-04-19T09:24:00Z">
            <w:rPr>
              <w:rFonts w:ascii="Times New Roman" w:hAnsi="Times New Roman"/>
              <w:szCs w:val="24"/>
              <w:lang w:val="pt-BR"/>
            </w:rPr>
          </w:rPrChange>
        </w:rPr>
        <w:tab/>
      </w:r>
      <w:r w:rsidR="003653D3" w:rsidRPr="001333DF">
        <w:rPr>
          <w:rFonts w:ascii="Times New Roman" w:hAnsi="Times New Roman"/>
          <w:szCs w:val="24"/>
          <w:lang w:val="pt-BR"/>
          <w:rPrChange w:id="115" w:author="Alexandre Vasconcelos" w:date="2010-04-19T09:24:00Z">
            <w:rPr>
              <w:rFonts w:ascii="Times New Roman" w:hAnsi="Times New Roman"/>
              <w:szCs w:val="24"/>
              <w:lang w:val="pt-BR"/>
            </w:rPr>
          </w:rPrChange>
        </w:rPr>
        <w:t xml:space="preserve">Este capítulo dará ênfase aos processos tradicionais, enquanto o próximo capítulo </w:t>
      </w:r>
      <w:r w:rsidR="009F02D7" w:rsidRPr="001333DF">
        <w:rPr>
          <w:rFonts w:ascii="Times New Roman" w:hAnsi="Times New Roman"/>
          <w:szCs w:val="24"/>
          <w:lang w:val="pt-BR"/>
          <w:rPrChange w:id="116" w:author="Alexandre Vasconcelos" w:date="2010-04-19T09:24:00Z">
            <w:rPr>
              <w:rFonts w:ascii="Times New Roman" w:hAnsi="Times New Roman"/>
              <w:szCs w:val="24"/>
              <w:lang w:val="pt-BR"/>
            </w:rPr>
          </w:rPrChange>
        </w:rPr>
        <w:t>a</w:t>
      </w:r>
      <w:r w:rsidR="003653D3" w:rsidRPr="001333DF">
        <w:rPr>
          <w:rFonts w:ascii="Times New Roman" w:hAnsi="Times New Roman"/>
          <w:szCs w:val="24"/>
          <w:lang w:val="pt-BR"/>
          <w:rPrChange w:id="117" w:author="Alexandre Vasconcelos" w:date="2010-04-19T09:24:00Z">
            <w:rPr>
              <w:rFonts w:ascii="Times New Roman" w:hAnsi="Times New Roman"/>
              <w:szCs w:val="24"/>
              <w:lang w:val="pt-BR"/>
            </w:rPr>
          </w:rPrChange>
        </w:rPr>
        <w:t xml:space="preserve">bordará os processos ágeis. Dentre os vários processos tradicionais existentes, este capítulo irá abordar o </w:t>
      </w:r>
      <w:r w:rsidR="00C23377" w:rsidRPr="001333DF">
        <w:rPr>
          <w:rFonts w:ascii="Times New Roman" w:hAnsi="Times New Roman"/>
          <w:szCs w:val="24"/>
          <w:lang w:val="pt-BR"/>
          <w:rPrChange w:id="118" w:author="Alexandre Vasconcelos" w:date="2010-04-19T09:24:00Z">
            <w:rPr>
              <w:rFonts w:ascii="Times New Roman" w:hAnsi="Times New Roman"/>
              <w:szCs w:val="24"/>
              <w:lang w:val="pt-BR"/>
            </w:rPr>
          </w:rPrChange>
        </w:rPr>
        <w:t>R</w:t>
      </w:r>
      <w:r w:rsidR="00EC613E" w:rsidRPr="001333DF">
        <w:rPr>
          <w:rFonts w:ascii="Times New Roman" w:hAnsi="Times New Roman"/>
          <w:szCs w:val="24"/>
          <w:lang w:val="pt-BR"/>
          <w:rPrChange w:id="119" w:author="Alexandre Vasconcelos" w:date="2010-04-19T09:24:00Z">
            <w:rPr>
              <w:rFonts w:ascii="Times New Roman" w:hAnsi="Times New Roman"/>
              <w:szCs w:val="24"/>
              <w:lang w:val="pt-BR"/>
            </w:rPr>
          </w:rPrChange>
        </w:rPr>
        <w:t>UP</w:t>
      </w:r>
      <w:r w:rsidR="00454779" w:rsidRPr="001333DF">
        <w:rPr>
          <w:rFonts w:ascii="Times New Roman" w:hAnsi="Times New Roman"/>
          <w:szCs w:val="24"/>
          <w:lang w:val="pt-BR"/>
          <w:rPrChange w:id="120" w:author="Alexandre Vasconcelos" w:date="2010-04-19T09:24:00Z">
            <w:rPr>
              <w:rFonts w:ascii="Times New Roman" w:hAnsi="Times New Roman"/>
              <w:szCs w:val="24"/>
              <w:lang w:val="pt-BR"/>
            </w:rPr>
          </w:rPrChange>
        </w:rPr>
        <w:t xml:space="preserve"> </w:t>
      </w:r>
      <w:r w:rsidR="00800705" w:rsidRPr="001333DF">
        <w:rPr>
          <w:rFonts w:ascii="Times New Roman" w:hAnsi="Times New Roman"/>
          <w:szCs w:val="24"/>
          <w:lang w:val="pt-BR"/>
          <w:rPrChange w:id="121" w:author="Alexandre Vasconcelos" w:date="2010-04-19T09:24:00Z">
            <w:rPr>
              <w:rFonts w:ascii="Times New Roman" w:hAnsi="Times New Roman"/>
              <w:szCs w:val="24"/>
              <w:lang w:val="pt-BR"/>
            </w:rPr>
          </w:rPrChange>
        </w:rPr>
        <w:t>(Rational Unified Process)</w:t>
      </w:r>
      <w:r w:rsidR="00C23377" w:rsidRPr="001333DF">
        <w:rPr>
          <w:rFonts w:ascii="Times New Roman" w:hAnsi="Times New Roman"/>
          <w:szCs w:val="24"/>
          <w:lang w:val="pt-BR"/>
          <w:rPrChange w:id="122" w:author="Alexandre Vasconcelos" w:date="2010-04-19T09:24:00Z">
            <w:rPr>
              <w:rFonts w:ascii="Times New Roman" w:hAnsi="Times New Roman"/>
              <w:szCs w:val="24"/>
              <w:lang w:val="pt-BR"/>
            </w:rPr>
          </w:rPrChange>
        </w:rPr>
        <w:t>,</w:t>
      </w:r>
      <w:r w:rsidR="00EC613E" w:rsidRPr="001333DF">
        <w:rPr>
          <w:rFonts w:ascii="Times New Roman" w:hAnsi="Times New Roman"/>
          <w:szCs w:val="24"/>
          <w:lang w:val="pt-BR"/>
          <w:rPrChange w:id="123" w:author="Alexandre Vasconcelos" w:date="2010-04-19T09:24:00Z">
            <w:rPr>
              <w:rFonts w:ascii="Times New Roman" w:hAnsi="Times New Roman"/>
              <w:szCs w:val="24"/>
              <w:lang w:val="pt-BR"/>
            </w:rPr>
          </w:rPrChange>
        </w:rPr>
        <w:t xml:space="preserve"> </w:t>
      </w:r>
      <w:r w:rsidR="002C3506" w:rsidRPr="001333DF">
        <w:rPr>
          <w:rFonts w:ascii="Times New Roman" w:hAnsi="Times New Roman"/>
          <w:szCs w:val="24"/>
          <w:lang w:val="pt-BR"/>
          <w:rPrChange w:id="124" w:author="Alexandre Vasconcelos" w:date="2010-04-19T09:24:00Z">
            <w:rPr>
              <w:rFonts w:ascii="Times New Roman" w:hAnsi="Times New Roman"/>
              <w:szCs w:val="24"/>
              <w:lang w:val="pt-BR"/>
            </w:rPr>
          </w:rPrChange>
        </w:rPr>
        <w:t>O</w:t>
      </w:r>
      <w:r w:rsidR="00C23377" w:rsidRPr="001333DF">
        <w:rPr>
          <w:rFonts w:ascii="Times New Roman" w:hAnsi="Times New Roman"/>
          <w:szCs w:val="24"/>
          <w:lang w:val="pt-BR"/>
          <w:rPrChange w:id="125" w:author="Alexandre Vasconcelos" w:date="2010-04-19T09:24:00Z">
            <w:rPr>
              <w:rFonts w:ascii="Times New Roman" w:hAnsi="Times New Roman"/>
              <w:szCs w:val="24"/>
              <w:lang w:val="pt-BR"/>
            </w:rPr>
          </w:rPrChange>
        </w:rPr>
        <w:t>penUp</w:t>
      </w:r>
      <w:r w:rsidR="00454779" w:rsidRPr="001333DF">
        <w:rPr>
          <w:rFonts w:ascii="Times New Roman" w:hAnsi="Times New Roman"/>
          <w:szCs w:val="24"/>
          <w:lang w:val="pt-BR"/>
          <w:rPrChange w:id="126" w:author="Alexandre Vasconcelos" w:date="2010-04-19T09:24:00Z">
            <w:rPr>
              <w:rFonts w:ascii="Times New Roman" w:hAnsi="Times New Roman"/>
              <w:szCs w:val="24"/>
              <w:lang w:val="pt-BR"/>
            </w:rPr>
          </w:rPrChange>
        </w:rPr>
        <w:t xml:space="preserve"> </w:t>
      </w:r>
      <w:r w:rsidR="00FD05D6" w:rsidRPr="001333DF">
        <w:rPr>
          <w:rFonts w:ascii="Times New Roman" w:hAnsi="Times New Roman"/>
          <w:szCs w:val="24"/>
          <w:lang w:val="pt-BR"/>
          <w:rPrChange w:id="127" w:author="Alexandre Vasconcelos" w:date="2010-04-19T09:24:00Z">
            <w:rPr>
              <w:rFonts w:ascii="Times New Roman" w:hAnsi="Times New Roman"/>
              <w:szCs w:val="24"/>
              <w:lang w:val="pt-BR"/>
            </w:rPr>
          </w:rPrChange>
        </w:rPr>
        <w:t>(Open Unified Process)</w:t>
      </w:r>
      <w:r w:rsidR="00EC613E" w:rsidRPr="001333DF">
        <w:rPr>
          <w:rFonts w:ascii="Times New Roman" w:hAnsi="Times New Roman"/>
          <w:szCs w:val="24"/>
          <w:lang w:val="pt-BR"/>
          <w:rPrChange w:id="128" w:author="Alexandre Vasconcelos" w:date="2010-04-19T09:24:00Z">
            <w:rPr>
              <w:rFonts w:ascii="Times New Roman" w:hAnsi="Times New Roman"/>
              <w:szCs w:val="24"/>
              <w:lang w:val="pt-BR"/>
            </w:rPr>
          </w:rPrChange>
        </w:rPr>
        <w:t xml:space="preserve"> </w:t>
      </w:r>
      <w:r w:rsidR="003653D3" w:rsidRPr="001333DF">
        <w:rPr>
          <w:rFonts w:ascii="Times New Roman" w:hAnsi="Times New Roman"/>
          <w:szCs w:val="24"/>
          <w:lang w:val="pt-BR"/>
          <w:rPrChange w:id="129" w:author="Alexandre Vasconcelos" w:date="2010-04-19T09:24:00Z">
            <w:rPr>
              <w:rFonts w:ascii="Times New Roman" w:hAnsi="Times New Roman"/>
              <w:szCs w:val="24"/>
              <w:lang w:val="pt-BR"/>
            </w:rPr>
          </w:rPrChange>
        </w:rPr>
        <w:t xml:space="preserve">e o </w:t>
      </w:r>
      <w:r w:rsidR="00EC613E" w:rsidRPr="001333DF">
        <w:rPr>
          <w:rFonts w:ascii="Times New Roman" w:hAnsi="Times New Roman"/>
          <w:szCs w:val="24"/>
          <w:lang w:val="pt-BR"/>
          <w:rPrChange w:id="130" w:author="Alexandre Vasconcelos" w:date="2010-04-19T09:24:00Z">
            <w:rPr>
              <w:rFonts w:ascii="Times New Roman" w:hAnsi="Times New Roman"/>
              <w:szCs w:val="24"/>
              <w:lang w:val="pt-BR"/>
            </w:rPr>
          </w:rPrChange>
        </w:rPr>
        <w:t>MSF</w:t>
      </w:r>
      <w:r w:rsidR="00370ED2" w:rsidRPr="001333DF">
        <w:rPr>
          <w:rFonts w:ascii="Times New Roman" w:hAnsi="Times New Roman"/>
          <w:szCs w:val="24"/>
          <w:lang w:val="pt-BR"/>
          <w:rPrChange w:id="131" w:author="Alexandre Vasconcelos" w:date="2010-04-19T09:24:00Z">
            <w:rPr>
              <w:rFonts w:ascii="Times New Roman" w:hAnsi="Times New Roman"/>
              <w:szCs w:val="24"/>
              <w:lang w:val="pt-BR"/>
            </w:rPr>
          </w:rPrChange>
        </w:rPr>
        <w:t xml:space="preserve"> </w:t>
      </w:r>
      <w:r w:rsidR="00FD05D6" w:rsidRPr="001333DF">
        <w:rPr>
          <w:rFonts w:ascii="Times New Roman" w:hAnsi="Times New Roman"/>
          <w:szCs w:val="24"/>
          <w:lang w:val="pt-BR"/>
          <w:rPrChange w:id="132" w:author="Alexandre Vasconcelos" w:date="2010-04-19T09:24:00Z">
            <w:rPr>
              <w:rFonts w:ascii="Times New Roman" w:hAnsi="Times New Roman"/>
              <w:szCs w:val="24"/>
              <w:lang w:val="pt-BR"/>
            </w:rPr>
          </w:rPrChange>
        </w:rPr>
        <w:t>(Micr</w:t>
      </w:r>
      <w:r w:rsidR="00FD05D6" w:rsidRPr="001333DF">
        <w:rPr>
          <w:rFonts w:ascii="Times New Roman" w:hAnsi="Times New Roman"/>
          <w:szCs w:val="24"/>
          <w:lang w:val="pt-BR"/>
          <w:rPrChange w:id="133" w:author="Alexandre Vasconcelos" w:date="2010-04-19T09:24:00Z">
            <w:rPr>
              <w:rFonts w:ascii="Times New Roman" w:hAnsi="Times New Roman"/>
              <w:szCs w:val="24"/>
              <w:lang w:val="pt-BR"/>
            </w:rPr>
          </w:rPrChange>
        </w:rPr>
        <w:t>o</w:t>
      </w:r>
      <w:r w:rsidR="00FD05D6" w:rsidRPr="001333DF">
        <w:rPr>
          <w:rFonts w:ascii="Times New Roman" w:hAnsi="Times New Roman"/>
          <w:szCs w:val="24"/>
          <w:lang w:val="pt-BR"/>
          <w:rPrChange w:id="134" w:author="Alexandre Vasconcelos" w:date="2010-04-19T09:24:00Z">
            <w:rPr>
              <w:rFonts w:ascii="Times New Roman" w:hAnsi="Times New Roman"/>
              <w:szCs w:val="24"/>
              <w:lang w:val="pt-BR"/>
            </w:rPr>
          </w:rPrChange>
        </w:rPr>
        <w:t>soft Solution Framework</w:t>
      </w:r>
      <w:r w:rsidR="003653D3" w:rsidRPr="001333DF">
        <w:rPr>
          <w:rFonts w:ascii="Times New Roman" w:hAnsi="Times New Roman"/>
          <w:szCs w:val="24"/>
          <w:lang w:val="pt-BR"/>
          <w:rPrChange w:id="135" w:author="Alexandre Vasconcelos" w:date="2010-04-19T09:24:00Z">
            <w:rPr>
              <w:rFonts w:ascii="Times New Roman" w:hAnsi="Times New Roman"/>
              <w:szCs w:val="24"/>
              <w:lang w:val="pt-BR"/>
            </w:rPr>
          </w:rPrChange>
        </w:rPr>
        <w:t>) por serem exemplos representativos destes tipos de processo.</w:t>
      </w:r>
    </w:p>
    <w:p w:rsidR="00FD05D6" w:rsidRPr="001333DF" w:rsidRDefault="007C0686" w:rsidP="000D4923">
      <w:pPr>
        <w:pStyle w:val="Ttulo1"/>
        <w:numPr>
          <w:ilvl w:val="1"/>
          <w:numId w:val="27"/>
        </w:numPr>
        <w:rPr>
          <w:rFonts w:ascii="Times New Roman" w:hAnsi="Times New Roman"/>
          <w:lang w:val="pt-BR"/>
          <w:rPrChange w:id="136" w:author="Alexandre Vasconcelos" w:date="2010-04-19T09:24:00Z">
            <w:rPr>
              <w:lang w:val="pt-BR"/>
            </w:rPr>
          </w:rPrChange>
        </w:rPr>
      </w:pPr>
      <w:bookmarkStart w:id="137" w:name="_Toc247425750"/>
      <w:r w:rsidRPr="001333DF">
        <w:rPr>
          <w:rFonts w:ascii="Times New Roman" w:hAnsi="Times New Roman"/>
          <w:lang w:val="pt-BR"/>
          <w:rPrChange w:id="138" w:author="Alexandre Vasconcelos" w:date="2010-04-19T09:24:00Z">
            <w:rPr>
              <w:lang w:val="pt-BR"/>
            </w:rPr>
          </w:rPrChange>
        </w:rPr>
        <w:t>RUP</w:t>
      </w:r>
      <w:bookmarkEnd w:id="137"/>
    </w:p>
    <w:p w:rsidR="00482437" w:rsidRPr="001333DF" w:rsidRDefault="00F45226" w:rsidP="00BF761F">
      <w:pPr>
        <w:rPr>
          <w:rFonts w:ascii="Times New Roman" w:hAnsi="Times New Roman"/>
          <w:lang w:val="pt-BR"/>
          <w:rPrChange w:id="139" w:author="Alexandre Vasconcelos" w:date="2010-04-19T09:24:00Z">
            <w:rPr>
              <w:lang w:val="pt-BR"/>
            </w:rPr>
          </w:rPrChange>
        </w:rPr>
      </w:pPr>
      <w:r w:rsidRPr="001333DF">
        <w:rPr>
          <w:rFonts w:ascii="Times New Roman" w:hAnsi="Times New Roman"/>
          <w:lang w:val="pt-BR"/>
          <w:rPrChange w:id="140" w:author="Alexandre Vasconcelos" w:date="2010-04-19T09:24:00Z">
            <w:rPr>
              <w:lang w:val="pt-BR"/>
            </w:rPr>
          </w:rPrChange>
        </w:rPr>
        <w:t>O RUP é</w:t>
      </w:r>
      <w:r w:rsidR="00482437" w:rsidRPr="001333DF">
        <w:rPr>
          <w:rFonts w:ascii="Times New Roman" w:hAnsi="Times New Roman"/>
          <w:lang w:val="pt-BR"/>
          <w:rPrChange w:id="141" w:author="Alexandre Vasconcelos" w:date="2010-04-19T09:24:00Z">
            <w:rPr>
              <w:lang w:val="pt-BR"/>
            </w:rPr>
          </w:rPrChange>
        </w:rPr>
        <w:t xml:space="preserve"> um processo de engenharia de software que foi </w:t>
      </w:r>
      <w:r w:rsidRPr="001333DF">
        <w:rPr>
          <w:rFonts w:ascii="Times New Roman" w:hAnsi="Times New Roman"/>
          <w:lang w:val="pt-BR"/>
          <w:rPrChange w:id="142" w:author="Alexandre Vasconcelos" w:date="2010-04-19T09:24:00Z">
            <w:rPr>
              <w:lang w:val="pt-BR"/>
            </w:rPr>
          </w:rPrChange>
        </w:rPr>
        <w:t xml:space="preserve">criado </w:t>
      </w:r>
      <w:r w:rsidR="00482437" w:rsidRPr="001333DF">
        <w:rPr>
          <w:rFonts w:ascii="Times New Roman" w:hAnsi="Times New Roman"/>
          <w:lang w:val="pt-BR"/>
          <w:rPrChange w:id="143" w:author="Alexandre Vasconcelos" w:date="2010-04-19T09:24:00Z">
            <w:rPr>
              <w:lang w:val="pt-BR"/>
            </w:rPr>
          </w:rPrChange>
        </w:rPr>
        <w:t>pela Rational Software Co</w:t>
      </w:r>
      <w:r w:rsidR="00482437" w:rsidRPr="001333DF">
        <w:rPr>
          <w:rFonts w:ascii="Times New Roman" w:hAnsi="Times New Roman"/>
          <w:lang w:val="pt-BR"/>
          <w:rPrChange w:id="144" w:author="Alexandre Vasconcelos" w:date="2010-04-19T09:24:00Z">
            <w:rPr>
              <w:lang w:val="pt-BR"/>
            </w:rPr>
          </w:rPrChange>
        </w:rPr>
        <w:t>r</w:t>
      </w:r>
      <w:r w:rsidR="00482437" w:rsidRPr="001333DF">
        <w:rPr>
          <w:rFonts w:ascii="Times New Roman" w:hAnsi="Times New Roman"/>
          <w:lang w:val="pt-BR"/>
          <w:rPrChange w:id="145" w:author="Alexandre Vasconcelos" w:date="2010-04-19T09:24:00Z">
            <w:rPr>
              <w:lang w:val="pt-BR"/>
            </w:rPr>
          </w:rPrChange>
        </w:rPr>
        <w:t>poration,</w:t>
      </w:r>
      <w:r w:rsidR="00370ED2" w:rsidRPr="001333DF">
        <w:rPr>
          <w:rFonts w:ascii="Times New Roman" w:hAnsi="Times New Roman"/>
          <w:lang w:val="pt-BR"/>
          <w:rPrChange w:id="146" w:author="Alexandre Vasconcelos" w:date="2010-04-19T09:24:00Z">
            <w:rPr>
              <w:lang w:val="pt-BR"/>
            </w:rPr>
          </w:rPrChange>
        </w:rPr>
        <w:t xml:space="preserve"> </w:t>
      </w:r>
      <w:r w:rsidR="00482437" w:rsidRPr="001333DF">
        <w:rPr>
          <w:rFonts w:ascii="Times New Roman" w:hAnsi="Times New Roman"/>
          <w:lang w:val="pt-BR"/>
          <w:rPrChange w:id="147" w:author="Alexandre Vasconcelos" w:date="2010-04-19T09:24:00Z">
            <w:rPr>
              <w:lang w:val="pt-BR"/>
            </w:rPr>
          </w:rPrChange>
        </w:rPr>
        <w:t xml:space="preserve">adquirida </w:t>
      </w:r>
      <w:r w:rsidR="00370ED2" w:rsidRPr="001333DF">
        <w:rPr>
          <w:rFonts w:ascii="Times New Roman" w:hAnsi="Times New Roman"/>
          <w:lang w:val="pt-BR"/>
          <w:rPrChange w:id="148" w:author="Alexandre Vasconcelos" w:date="2010-04-19T09:24:00Z">
            <w:rPr>
              <w:lang w:val="pt-BR"/>
            </w:rPr>
          </w:rPrChange>
        </w:rPr>
        <w:t xml:space="preserve">posteriormente </w:t>
      </w:r>
      <w:r w:rsidR="00482437" w:rsidRPr="001333DF">
        <w:rPr>
          <w:rFonts w:ascii="Times New Roman" w:hAnsi="Times New Roman"/>
          <w:lang w:val="pt-BR"/>
          <w:rPrChange w:id="149" w:author="Alexandre Vasconcelos" w:date="2010-04-19T09:24:00Z">
            <w:rPr>
              <w:lang w:val="pt-BR"/>
            </w:rPr>
          </w:rPrChange>
        </w:rPr>
        <w:t>pela IBM</w:t>
      </w:r>
      <w:r w:rsidR="00370ED2" w:rsidRPr="001333DF">
        <w:rPr>
          <w:rFonts w:ascii="Times New Roman" w:hAnsi="Times New Roman"/>
          <w:lang w:val="pt-BR"/>
          <w:rPrChange w:id="150" w:author="Alexandre Vasconcelos" w:date="2010-04-19T09:24:00Z">
            <w:rPr>
              <w:lang w:val="pt-BR"/>
            </w:rPr>
          </w:rPrChange>
        </w:rPr>
        <w:t xml:space="preserve">, </w:t>
      </w:r>
      <w:r w:rsidRPr="001333DF">
        <w:rPr>
          <w:rFonts w:ascii="Times New Roman" w:hAnsi="Times New Roman"/>
          <w:lang w:val="pt-BR"/>
          <w:rPrChange w:id="151" w:author="Alexandre Vasconcelos" w:date="2010-04-19T09:24:00Z">
            <w:rPr>
              <w:lang w:val="pt-BR"/>
            </w:rPr>
          </w:rPrChange>
        </w:rPr>
        <w:t>e que descreve</w:t>
      </w:r>
      <w:r w:rsidR="00370ED2" w:rsidRPr="001333DF">
        <w:rPr>
          <w:rFonts w:ascii="Times New Roman" w:hAnsi="Times New Roman"/>
          <w:lang w:val="pt-BR"/>
          <w:rPrChange w:id="152" w:author="Alexandre Vasconcelos" w:date="2010-04-19T09:24:00Z">
            <w:rPr>
              <w:lang w:val="pt-BR"/>
            </w:rPr>
          </w:rPrChange>
        </w:rPr>
        <w:t xml:space="preserve"> </w:t>
      </w:r>
      <w:r w:rsidRPr="001333DF">
        <w:rPr>
          <w:rFonts w:ascii="Times New Roman" w:hAnsi="Times New Roman"/>
          <w:lang w:val="pt-BR"/>
          <w:rPrChange w:id="153" w:author="Alexandre Vasconcelos" w:date="2010-04-19T09:24:00Z">
            <w:rPr>
              <w:lang w:val="pt-BR"/>
            </w:rPr>
          </w:rPrChange>
        </w:rPr>
        <w:t xml:space="preserve">atividades </w:t>
      </w:r>
      <w:r w:rsidR="00482437" w:rsidRPr="001333DF">
        <w:rPr>
          <w:rFonts w:ascii="Times New Roman" w:hAnsi="Times New Roman"/>
          <w:lang w:val="pt-BR"/>
          <w:rPrChange w:id="154" w:author="Alexandre Vasconcelos" w:date="2010-04-19T09:24:00Z">
            <w:rPr>
              <w:lang w:val="pt-BR"/>
            </w:rPr>
          </w:rPrChange>
        </w:rPr>
        <w:t>a serem seguidas p</w:t>
      </w:r>
      <w:r w:rsidR="00482437" w:rsidRPr="001333DF">
        <w:rPr>
          <w:rFonts w:ascii="Times New Roman" w:hAnsi="Times New Roman"/>
          <w:lang w:val="pt-BR"/>
          <w:rPrChange w:id="155" w:author="Alexandre Vasconcelos" w:date="2010-04-19T09:24:00Z">
            <w:rPr>
              <w:lang w:val="pt-BR"/>
            </w:rPr>
          </w:rPrChange>
        </w:rPr>
        <w:t>e</w:t>
      </w:r>
      <w:r w:rsidR="00482437" w:rsidRPr="001333DF">
        <w:rPr>
          <w:rFonts w:ascii="Times New Roman" w:hAnsi="Times New Roman"/>
          <w:lang w:val="pt-BR"/>
          <w:rPrChange w:id="156" w:author="Alexandre Vasconcelos" w:date="2010-04-19T09:24:00Z">
            <w:rPr>
              <w:lang w:val="pt-BR"/>
            </w:rPr>
          </w:rPrChange>
        </w:rPr>
        <w:t xml:space="preserve">los integrantes da equipe que desenvolve </w:t>
      </w:r>
      <w:r w:rsidRPr="001333DF">
        <w:rPr>
          <w:rFonts w:ascii="Times New Roman" w:hAnsi="Times New Roman"/>
          <w:lang w:val="pt-BR"/>
          <w:rPrChange w:id="157" w:author="Alexandre Vasconcelos" w:date="2010-04-19T09:24:00Z">
            <w:rPr>
              <w:lang w:val="pt-BR"/>
            </w:rPr>
          </w:rPrChange>
        </w:rPr>
        <w:t xml:space="preserve">o </w:t>
      </w:r>
      <w:r w:rsidR="00482437" w:rsidRPr="001333DF">
        <w:rPr>
          <w:rFonts w:ascii="Times New Roman" w:hAnsi="Times New Roman"/>
          <w:lang w:val="pt-BR"/>
          <w:rPrChange w:id="158" w:author="Alexandre Vasconcelos" w:date="2010-04-19T09:24:00Z">
            <w:rPr>
              <w:lang w:val="pt-BR"/>
            </w:rPr>
          </w:rPrChange>
        </w:rPr>
        <w:t xml:space="preserve">software com a finalidade de aumentar a </w:t>
      </w:r>
      <w:r w:rsidRPr="001333DF">
        <w:rPr>
          <w:rFonts w:ascii="Times New Roman" w:hAnsi="Times New Roman"/>
          <w:lang w:val="pt-BR"/>
          <w:rPrChange w:id="159" w:author="Alexandre Vasconcelos" w:date="2010-04-19T09:24:00Z">
            <w:rPr>
              <w:lang w:val="pt-BR"/>
            </w:rPr>
          </w:rPrChange>
        </w:rPr>
        <w:t xml:space="preserve">sua </w:t>
      </w:r>
      <w:r w:rsidR="00482437" w:rsidRPr="001333DF">
        <w:rPr>
          <w:rFonts w:ascii="Times New Roman" w:hAnsi="Times New Roman"/>
          <w:lang w:val="pt-BR"/>
          <w:rPrChange w:id="160" w:author="Alexandre Vasconcelos" w:date="2010-04-19T09:24:00Z">
            <w:rPr>
              <w:lang w:val="pt-BR"/>
            </w:rPr>
          </w:rPrChange>
        </w:rPr>
        <w:t>pr</w:t>
      </w:r>
      <w:r w:rsidR="00482437" w:rsidRPr="001333DF">
        <w:rPr>
          <w:rFonts w:ascii="Times New Roman" w:hAnsi="Times New Roman"/>
          <w:lang w:val="pt-BR"/>
          <w:rPrChange w:id="161" w:author="Alexandre Vasconcelos" w:date="2010-04-19T09:24:00Z">
            <w:rPr>
              <w:lang w:val="pt-BR"/>
            </w:rPr>
          </w:rPrChange>
        </w:rPr>
        <w:t>o</w:t>
      </w:r>
      <w:r w:rsidR="00482437" w:rsidRPr="001333DF">
        <w:rPr>
          <w:rFonts w:ascii="Times New Roman" w:hAnsi="Times New Roman"/>
          <w:lang w:val="pt-BR"/>
          <w:rPrChange w:id="162" w:author="Alexandre Vasconcelos" w:date="2010-04-19T09:24:00Z">
            <w:rPr>
              <w:lang w:val="pt-BR"/>
            </w:rPr>
          </w:rPrChange>
        </w:rPr>
        <w:t>dutividade</w:t>
      </w:r>
      <w:r w:rsidR="00BF761F" w:rsidRPr="001333DF">
        <w:rPr>
          <w:rFonts w:ascii="Times New Roman" w:hAnsi="Times New Roman"/>
          <w:lang w:val="pt-BR"/>
          <w:rPrChange w:id="163" w:author="Alexandre Vasconcelos" w:date="2010-04-19T09:24:00Z">
            <w:rPr>
              <w:lang w:val="pt-BR"/>
            </w:rPr>
          </w:rPrChange>
        </w:rPr>
        <w:t>.</w:t>
      </w:r>
    </w:p>
    <w:p w:rsidR="00F45226" w:rsidRPr="001333DF" w:rsidRDefault="00315C3E" w:rsidP="00E42DF5">
      <w:pPr>
        <w:rPr>
          <w:rFonts w:ascii="Times New Roman" w:hAnsi="Times New Roman"/>
          <w:b/>
          <w:lang w:val="pt-BR"/>
          <w:rPrChange w:id="164" w:author="Alexandre Vasconcelos" w:date="2010-04-19T09:24:00Z">
            <w:rPr>
              <w:rFonts w:ascii="Times New Roman" w:hAnsi="Times New Roman"/>
              <w:b/>
              <w:lang w:val="pt-BR"/>
            </w:rPr>
          </w:rPrChange>
        </w:rPr>
      </w:pPr>
      <w:r w:rsidRPr="001333DF">
        <w:rPr>
          <w:rFonts w:ascii="Times New Roman" w:hAnsi="Times New Roman"/>
          <w:lang w:val="pt-BR"/>
        </w:rPr>
        <w:lastRenderedPageBreak/>
        <w:tab/>
      </w:r>
      <w:r w:rsidR="009A61EA" w:rsidRPr="001333DF">
        <w:rPr>
          <w:rFonts w:ascii="Times New Roman" w:hAnsi="Times New Roman"/>
          <w:szCs w:val="24"/>
          <w:lang w:val="pt-BR"/>
          <w:rPrChange w:id="165" w:author="Alexandre Vasconcelos" w:date="2010-04-19T09:24:00Z">
            <w:rPr>
              <w:rFonts w:ascii="Times New Roman" w:hAnsi="Times New Roman"/>
              <w:szCs w:val="24"/>
              <w:lang w:val="pt-BR"/>
            </w:rPr>
          </w:rPrChange>
        </w:rPr>
        <w:t>O</w:t>
      </w:r>
      <w:r w:rsidR="00FD05D6" w:rsidRPr="001333DF">
        <w:rPr>
          <w:rFonts w:ascii="Times New Roman" w:hAnsi="Times New Roman"/>
          <w:szCs w:val="24"/>
          <w:lang w:val="pt-BR"/>
          <w:rPrChange w:id="166" w:author="Alexandre Vasconcelos" w:date="2010-04-19T09:24:00Z">
            <w:rPr>
              <w:rFonts w:ascii="Times New Roman" w:hAnsi="Times New Roman"/>
              <w:szCs w:val="24"/>
              <w:lang w:val="pt-BR"/>
            </w:rPr>
          </w:rPrChange>
        </w:rPr>
        <w:t xml:space="preserve"> RUP</w:t>
      </w:r>
      <w:r w:rsidR="009A61EA" w:rsidRPr="001333DF">
        <w:rPr>
          <w:rFonts w:ascii="Times New Roman" w:hAnsi="Times New Roman"/>
          <w:szCs w:val="24"/>
          <w:lang w:val="pt-BR"/>
          <w:rPrChange w:id="167" w:author="Alexandre Vasconcelos" w:date="2010-04-19T09:24:00Z">
            <w:rPr>
              <w:rFonts w:ascii="Times New Roman" w:hAnsi="Times New Roman"/>
              <w:szCs w:val="24"/>
              <w:lang w:val="pt-BR"/>
            </w:rPr>
          </w:rPrChange>
        </w:rPr>
        <w:t xml:space="preserve"> surgiu em 1998,</w:t>
      </w:r>
      <w:r w:rsidR="00370ED2" w:rsidRPr="001333DF">
        <w:rPr>
          <w:rFonts w:ascii="Times New Roman" w:hAnsi="Times New Roman"/>
          <w:szCs w:val="24"/>
          <w:lang w:val="pt-BR"/>
          <w:rPrChange w:id="168" w:author="Alexandre Vasconcelos" w:date="2010-04-19T09:24:00Z">
            <w:rPr>
              <w:rFonts w:ascii="Times New Roman" w:hAnsi="Times New Roman"/>
              <w:szCs w:val="24"/>
              <w:lang w:val="pt-BR"/>
            </w:rPr>
          </w:rPrChange>
        </w:rPr>
        <w:t xml:space="preserve"> a partir de </w:t>
      </w:r>
      <w:r w:rsidR="00A50BBD" w:rsidRPr="001333DF">
        <w:rPr>
          <w:rFonts w:ascii="Times New Roman" w:hAnsi="Times New Roman"/>
          <w:szCs w:val="24"/>
          <w:lang w:val="pt-BR"/>
          <w:rPrChange w:id="169" w:author="Alexandre Vasconcelos" w:date="2010-04-19T09:24:00Z">
            <w:rPr>
              <w:rFonts w:ascii="Times New Roman" w:hAnsi="Times New Roman"/>
              <w:szCs w:val="24"/>
              <w:lang w:val="pt-BR"/>
            </w:rPr>
          </w:rPrChange>
        </w:rPr>
        <w:t>abordagens seguidas na Ericson,</w:t>
      </w:r>
      <w:r w:rsidR="00370ED2" w:rsidRPr="001333DF">
        <w:rPr>
          <w:rFonts w:ascii="Times New Roman" w:hAnsi="Times New Roman"/>
          <w:szCs w:val="24"/>
          <w:lang w:val="pt-BR"/>
          <w:rPrChange w:id="170" w:author="Alexandre Vasconcelos" w:date="2010-04-19T09:24:00Z">
            <w:rPr>
              <w:rFonts w:ascii="Times New Roman" w:hAnsi="Times New Roman"/>
              <w:szCs w:val="24"/>
              <w:lang w:val="pt-BR"/>
            </w:rPr>
          </w:rPrChange>
        </w:rPr>
        <w:t xml:space="preserve"> onde trabalhava</w:t>
      </w:r>
      <w:r w:rsidR="00A50BBD" w:rsidRPr="001333DF">
        <w:rPr>
          <w:rFonts w:ascii="Times New Roman" w:hAnsi="Times New Roman"/>
          <w:szCs w:val="24"/>
          <w:lang w:val="pt-BR"/>
          <w:rPrChange w:id="171" w:author="Alexandre Vasconcelos" w:date="2010-04-19T09:24:00Z">
            <w:rPr>
              <w:rFonts w:ascii="Times New Roman" w:hAnsi="Times New Roman"/>
              <w:szCs w:val="24"/>
              <w:lang w:val="pt-BR"/>
            </w:rPr>
          </w:rPrChange>
        </w:rPr>
        <w:t xml:space="preserve"> Ivan Jacobson,</w:t>
      </w:r>
      <w:r w:rsidR="00370ED2" w:rsidRPr="001333DF">
        <w:rPr>
          <w:rFonts w:ascii="Times New Roman" w:hAnsi="Times New Roman"/>
          <w:szCs w:val="24"/>
          <w:lang w:val="pt-BR"/>
          <w:rPrChange w:id="172" w:author="Alexandre Vasconcelos" w:date="2010-04-19T09:24:00Z">
            <w:rPr>
              <w:rFonts w:ascii="Times New Roman" w:hAnsi="Times New Roman"/>
              <w:szCs w:val="24"/>
              <w:lang w:val="pt-BR"/>
            </w:rPr>
          </w:rPrChange>
        </w:rPr>
        <w:t xml:space="preserve"> </w:t>
      </w:r>
      <w:r w:rsidR="00A50BBD" w:rsidRPr="001333DF">
        <w:rPr>
          <w:rFonts w:ascii="Times New Roman" w:hAnsi="Times New Roman"/>
          <w:szCs w:val="24"/>
          <w:lang w:val="pt-BR"/>
          <w:rPrChange w:id="173" w:author="Alexandre Vasconcelos" w:date="2010-04-19T09:24:00Z">
            <w:rPr>
              <w:rFonts w:ascii="Times New Roman" w:hAnsi="Times New Roman"/>
              <w:szCs w:val="24"/>
              <w:lang w:val="pt-BR"/>
            </w:rPr>
          </w:rPrChange>
        </w:rPr>
        <w:t>que mais tarde, se uniu a Grady Booch e James Rumbaugh,</w:t>
      </w:r>
      <w:r w:rsidR="00370ED2" w:rsidRPr="001333DF">
        <w:rPr>
          <w:rFonts w:ascii="Times New Roman" w:hAnsi="Times New Roman"/>
          <w:szCs w:val="24"/>
          <w:lang w:val="pt-BR"/>
          <w:rPrChange w:id="174" w:author="Alexandre Vasconcelos" w:date="2010-04-19T09:24:00Z">
            <w:rPr>
              <w:rFonts w:ascii="Times New Roman" w:hAnsi="Times New Roman"/>
              <w:szCs w:val="24"/>
              <w:lang w:val="pt-BR"/>
            </w:rPr>
          </w:rPrChange>
        </w:rPr>
        <w:t xml:space="preserve"> formando o grupo conhecido como </w:t>
      </w:r>
      <w:r w:rsidR="00A50BBD" w:rsidRPr="001333DF">
        <w:rPr>
          <w:rFonts w:ascii="Times New Roman" w:hAnsi="Times New Roman"/>
          <w:szCs w:val="24"/>
          <w:lang w:val="pt-BR"/>
          <w:rPrChange w:id="175" w:author="Alexandre Vasconcelos" w:date="2010-04-19T09:24:00Z">
            <w:rPr>
              <w:rFonts w:ascii="Times New Roman" w:hAnsi="Times New Roman"/>
              <w:szCs w:val="24"/>
              <w:lang w:val="pt-BR"/>
            </w:rPr>
          </w:rPrChange>
        </w:rPr>
        <w:t>“os três amigos”,</w:t>
      </w:r>
      <w:r w:rsidR="00F45226" w:rsidRPr="001333DF">
        <w:rPr>
          <w:rFonts w:ascii="Times New Roman" w:hAnsi="Times New Roman"/>
          <w:szCs w:val="24"/>
          <w:lang w:val="pt-BR"/>
          <w:rPrChange w:id="176" w:author="Alexandre Vasconcelos" w:date="2010-04-19T09:24:00Z">
            <w:rPr>
              <w:rFonts w:ascii="Times New Roman" w:hAnsi="Times New Roman"/>
              <w:szCs w:val="24"/>
              <w:lang w:val="pt-BR"/>
            </w:rPr>
          </w:rPrChange>
        </w:rPr>
        <w:t xml:space="preserve"> os quais </w:t>
      </w:r>
      <w:r w:rsidR="00586619" w:rsidRPr="001333DF">
        <w:rPr>
          <w:rFonts w:ascii="Times New Roman" w:hAnsi="Times New Roman"/>
          <w:szCs w:val="24"/>
          <w:lang w:val="pt-BR"/>
          <w:rPrChange w:id="177" w:author="Alexandre Vasconcelos" w:date="2010-04-19T09:24:00Z">
            <w:rPr>
              <w:rFonts w:ascii="Times New Roman" w:hAnsi="Times New Roman"/>
              <w:szCs w:val="24"/>
              <w:lang w:val="pt-BR"/>
            </w:rPr>
          </w:rPrChange>
        </w:rPr>
        <w:t xml:space="preserve">foram responsáveis pela unificação de </w:t>
      </w:r>
      <w:r w:rsidR="005B0E0F" w:rsidRPr="001333DF">
        <w:rPr>
          <w:rFonts w:ascii="Times New Roman" w:hAnsi="Times New Roman"/>
          <w:szCs w:val="24"/>
          <w:lang w:val="pt-BR"/>
          <w:rPrChange w:id="178" w:author="Alexandre Vasconcelos" w:date="2010-04-19T09:24:00Z">
            <w:rPr>
              <w:rFonts w:ascii="Times New Roman" w:hAnsi="Times New Roman"/>
              <w:szCs w:val="24"/>
              <w:lang w:val="pt-BR"/>
            </w:rPr>
          </w:rPrChange>
        </w:rPr>
        <w:t>seus pr</w:t>
      </w:r>
      <w:r w:rsidR="005B0E0F" w:rsidRPr="001333DF">
        <w:rPr>
          <w:rFonts w:ascii="Times New Roman" w:hAnsi="Times New Roman"/>
          <w:szCs w:val="24"/>
          <w:lang w:val="pt-BR"/>
          <w:rPrChange w:id="179" w:author="Alexandre Vasconcelos" w:date="2010-04-19T09:24:00Z">
            <w:rPr>
              <w:rFonts w:ascii="Times New Roman" w:hAnsi="Times New Roman"/>
              <w:szCs w:val="24"/>
              <w:lang w:val="pt-BR"/>
            </w:rPr>
          </w:rPrChange>
        </w:rPr>
        <w:t>o</w:t>
      </w:r>
      <w:r w:rsidR="005B0E0F" w:rsidRPr="001333DF">
        <w:rPr>
          <w:rFonts w:ascii="Times New Roman" w:hAnsi="Times New Roman"/>
          <w:szCs w:val="24"/>
          <w:lang w:val="pt-BR"/>
          <w:rPrChange w:id="180" w:author="Alexandre Vasconcelos" w:date="2010-04-19T09:24:00Z">
            <w:rPr>
              <w:rFonts w:ascii="Times New Roman" w:hAnsi="Times New Roman"/>
              <w:szCs w:val="24"/>
              <w:lang w:val="pt-BR"/>
            </w:rPr>
          </w:rPrChange>
        </w:rPr>
        <w:t>cessos dando origem ao RUP</w:t>
      </w:r>
      <w:r w:rsidR="00586619" w:rsidRPr="001333DF">
        <w:rPr>
          <w:rFonts w:ascii="Times New Roman" w:hAnsi="Times New Roman"/>
          <w:szCs w:val="24"/>
          <w:lang w:val="pt-BR"/>
          <w:rPrChange w:id="181" w:author="Alexandre Vasconcelos" w:date="2010-04-19T09:24:00Z">
            <w:rPr>
              <w:rFonts w:ascii="Times New Roman" w:hAnsi="Times New Roman"/>
              <w:szCs w:val="24"/>
              <w:lang w:val="pt-BR"/>
            </w:rPr>
          </w:rPrChange>
        </w:rPr>
        <w:t>.</w:t>
      </w:r>
      <w:r w:rsidR="00370ED2" w:rsidRPr="001333DF">
        <w:rPr>
          <w:rFonts w:ascii="Times New Roman" w:hAnsi="Times New Roman"/>
          <w:szCs w:val="24"/>
          <w:lang w:val="pt-BR"/>
          <w:rPrChange w:id="182" w:author="Alexandre Vasconcelos" w:date="2010-04-19T09:24:00Z">
            <w:rPr>
              <w:rFonts w:ascii="Times New Roman" w:hAnsi="Times New Roman"/>
              <w:szCs w:val="24"/>
              <w:lang w:val="pt-BR"/>
            </w:rPr>
          </w:rPrChange>
        </w:rPr>
        <w:t xml:space="preserve"> </w:t>
      </w:r>
      <w:commentRangeStart w:id="183"/>
      <w:r w:rsidR="00F45226" w:rsidRPr="001333DF">
        <w:rPr>
          <w:rFonts w:ascii="Times New Roman" w:hAnsi="Times New Roman"/>
          <w:szCs w:val="24"/>
          <w:lang w:val="pt-BR"/>
          <w:rPrChange w:id="184" w:author="Alexandre Vasconcelos" w:date="2010-04-19T09:24:00Z">
            <w:rPr>
              <w:rFonts w:ascii="Times New Roman" w:hAnsi="Times New Roman"/>
              <w:szCs w:val="24"/>
              <w:lang w:val="pt-BR"/>
            </w:rPr>
          </w:rPrChange>
        </w:rPr>
        <w:t xml:space="preserve">A </w:t>
      </w:r>
      <w:r w:rsidR="007C6386" w:rsidRPr="001333DF">
        <w:rPr>
          <w:rFonts w:ascii="Times New Roman" w:hAnsi="Times New Roman"/>
          <w:szCs w:val="24"/>
          <w:lang w:val="pt-BR"/>
          <w:rPrChange w:id="185" w:author="Alexandre Vasconcelos" w:date="2010-04-19T09:24:00Z">
            <w:rPr>
              <w:rFonts w:ascii="Times New Roman" w:hAnsi="Times New Roman"/>
              <w:szCs w:val="24"/>
              <w:lang w:val="pt-BR"/>
            </w:rPr>
          </w:rPrChange>
        </w:rPr>
        <w:t>Figura</w:t>
      </w:r>
      <w:r w:rsidR="00F45226" w:rsidRPr="001333DF">
        <w:rPr>
          <w:rFonts w:ascii="Times New Roman" w:hAnsi="Times New Roman"/>
          <w:szCs w:val="24"/>
          <w:lang w:val="pt-BR"/>
          <w:rPrChange w:id="186" w:author="Alexandre Vasconcelos" w:date="2010-04-19T09:24:00Z">
            <w:rPr>
              <w:rFonts w:ascii="Times New Roman" w:hAnsi="Times New Roman"/>
              <w:szCs w:val="24"/>
              <w:lang w:val="pt-BR"/>
            </w:rPr>
          </w:rPrChange>
        </w:rPr>
        <w:t xml:space="preserve"> 1.1</w:t>
      </w:r>
      <w:commentRangeEnd w:id="183"/>
      <w:r w:rsidR="00F45226" w:rsidRPr="001333DF">
        <w:rPr>
          <w:rFonts w:ascii="Times New Roman" w:hAnsi="Times New Roman"/>
          <w:szCs w:val="24"/>
          <w:lang w:val="pt-BR"/>
        </w:rPr>
        <w:commentReference w:id="183"/>
      </w:r>
      <w:r w:rsidR="00F45226" w:rsidRPr="001333DF">
        <w:rPr>
          <w:rFonts w:ascii="Times New Roman" w:hAnsi="Times New Roman"/>
          <w:szCs w:val="24"/>
          <w:lang w:val="pt-BR"/>
        </w:rPr>
        <w:t xml:space="preserve"> mostra a evolução do RUP ao longo do tempo.</w:t>
      </w:r>
    </w:p>
    <w:p w:rsidR="00FD05D6" w:rsidRPr="001333DF" w:rsidRDefault="006D5AAB" w:rsidP="00FD05D6">
      <w:pPr>
        <w:pStyle w:val="SBC-author"/>
        <w:tabs>
          <w:tab w:val="clear" w:pos="720"/>
          <w:tab w:val="left" w:pos="284"/>
        </w:tabs>
        <w:spacing w:before="100" w:beforeAutospacing="1"/>
        <w:jc w:val="both"/>
        <w:rPr>
          <w:rFonts w:ascii="Times New Roman" w:hAnsi="Times New Roman"/>
          <w:b w:val="0"/>
          <w:lang w:val="pt-BR"/>
          <w:rPrChange w:id="187" w:author="Alexandre Vasconcelos" w:date="2010-04-19T09:24:00Z">
            <w:rPr>
              <w:rFonts w:ascii="Times New Roman" w:hAnsi="Times New Roman"/>
              <w:b w:val="0"/>
              <w:lang w:val="pt-BR"/>
            </w:rPr>
          </w:rPrChange>
        </w:rPr>
      </w:pPr>
      <w:r w:rsidRPr="001333DF">
        <w:rPr>
          <w:rFonts w:ascii="Times New Roman" w:hAnsi="Times New Roman"/>
          <w:noProof/>
          <w:lang w:val="pt-BR"/>
          <w:rPrChange w:id="188" w:author="Alexandre Vasconcelos" w:date="2010-04-19T09:24:00Z">
            <w:rPr>
              <w:rFonts w:ascii="Times New Roman" w:hAnsi="Times New Roman"/>
              <w:noProof/>
              <w:lang w:val="pt-BR"/>
            </w:rPr>
          </w:rPrChange>
        </w:rPr>
        <w:pict>
          <v:group id="_x0000_s1348" style="position:absolute;left:0;text-align:left;margin-left:14.7pt;margin-top:19pt;width:366.6pt;height:362.6pt;z-index:251706368" coordorigin="1995,6128" coordsize="7332,7252">
            <v:shapetype id="_x0000_t32" coordsize="21600,21600" o:spt="32" o:oned="t" path="m,l21600,21600e" filled="f">
              <v:path arrowok="t" fillok="f" o:connecttype="none"/>
              <o:lock v:ext="edit" shapetype="t"/>
            </v:shapetype>
            <v:shape id="_x0000_s1255" type="#_x0000_t32" style="position:absolute;left:3680;top:12209;width:493;height:425;flip:y" o:connectortype="straight" o:regroupid="19" strokeweight="3pt">
              <v:stroke endarrow="block"/>
            </v:shape>
            <v:shape id="_x0000_s1256" type="#_x0000_t32" style="position:absolute;left:5115;top:12181;width:437;height:453;flip:y" o:connectortype="straight" o:regroupid="19" strokeweight="3pt">
              <v:stroke endarrow="block"/>
            </v:shape>
            <v:rect id="_x0000_s1277" style="position:absolute;left:3040;top:12664;width:1431;height:716" o:regroupid="21" fillcolor="#bfbfbf">
              <v:textbox style="mso-next-textbox:#_x0000_s1277">
                <w:txbxContent>
                  <w:p w:rsidR="004A1018" w:rsidRPr="0093457A" w:rsidRDefault="004A1018" w:rsidP="00657EF9">
                    <w:pPr>
                      <w:rPr>
                        <w:b/>
                        <w:sz w:val="18"/>
                        <w:szCs w:val="18"/>
                        <w:lang w:val="pt-BR"/>
                      </w:rPr>
                    </w:pPr>
                    <w:r w:rsidRPr="0093457A">
                      <w:rPr>
                        <w:b/>
                        <w:sz w:val="18"/>
                        <w:szCs w:val="18"/>
                        <w:lang w:val="pt-BR"/>
                      </w:rPr>
                      <w:t>Rational Approach</w:t>
                    </w:r>
                  </w:p>
                </w:txbxContent>
              </v:textbox>
            </v:rect>
            <v:rect id="_x0000_s1278" style="position:absolute;left:4639;top:12671;width:1429;height:709" o:regroupid="21" fillcolor="#bfbfbf">
              <v:textbox style="mso-next-textbox:#_x0000_s1278">
                <w:txbxContent>
                  <w:p w:rsidR="004A1018" w:rsidRPr="0093457A" w:rsidRDefault="004A1018" w:rsidP="00505AA1">
                    <w:pPr>
                      <w:jc w:val="center"/>
                      <w:rPr>
                        <w:b/>
                        <w:sz w:val="18"/>
                        <w:szCs w:val="18"/>
                        <w:lang w:val="pt-BR"/>
                      </w:rPr>
                    </w:pPr>
                    <w:r w:rsidRPr="0093457A">
                      <w:rPr>
                        <w:b/>
                        <w:sz w:val="18"/>
                        <w:szCs w:val="18"/>
                        <w:lang w:val="pt-BR"/>
                      </w:rPr>
                      <w:t>Objectory Process 3.8</w:t>
                    </w:r>
                  </w:p>
                </w:txbxContent>
              </v:textbox>
            </v:rect>
            <v:shapetype id="_x0000_t202" coordsize="21600,21600" o:spt="202" path="m,l,21600r21600,l21600,xe">
              <v:stroke joinstyle="miter"/>
              <v:path gradientshapeok="t" o:connecttype="rect"/>
            </v:shapetype>
            <v:shape id="_x0000_s1332" type="#_x0000_t202" style="position:absolute;left:1995;top:12816;width:850;height:547;mso-width-relative:margin;mso-height-relative:margin" o:regroupid="21" stroked="f">
              <v:textbox style="mso-next-textbox:#_x0000_s1332">
                <w:txbxContent>
                  <w:p w:rsidR="004A1018" w:rsidRPr="003C7C8A" w:rsidRDefault="004A1018" w:rsidP="0065685B">
                    <w:pPr>
                      <w:rPr>
                        <w:b/>
                        <w:sz w:val="20"/>
                        <w:lang w:val="pt-BR"/>
                      </w:rPr>
                    </w:pPr>
                    <w:r w:rsidRPr="003C7C8A">
                      <w:rPr>
                        <w:b/>
                        <w:sz w:val="20"/>
                        <w:lang w:val="pt-BR"/>
                      </w:rPr>
                      <w:t>1995</w:t>
                    </w:r>
                  </w:p>
                </w:txbxContent>
              </v:textbox>
            </v:shape>
            <v:shape id="_x0000_s1251" type="#_x0000_t202" style="position:absolute;left:2539;top:10475;width:849;height:551;mso-width-relative:margin;mso-height-relative:margin" o:regroupid="21" strokecolor="white">
              <v:textbox style="mso-next-textbox:#_x0000_s1251">
                <w:txbxContent>
                  <w:p w:rsidR="004A1018" w:rsidRPr="003C7C8A" w:rsidRDefault="004A1018" w:rsidP="007F4A89">
                    <w:pPr>
                      <w:rPr>
                        <w:b/>
                        <w:sz w:val="20"/>
                        <w:lang w:val="pt-BR"/>
                      </w:rPr>
                    </w:pPr>
                    <w:r w:rsidRPr="003C7C8A">
                      <w:rPr>
                        <w:b/>
                        <w:sz w:val="20"/>
                        <w:lang w:val="pt-BR"/>
                      </w:rPr>
                      <w:t>1997</w:t>
                    </w:r>
                  </w:p>
                </w:txbxContent>
              </v:textbox>
            </v:shape>
            <v:shape id="_x0000_s1258" type="#_x0000_t202" style="position:absolute;left:5952;top:6457;width:2135;height:494;mso-width-relative:margin;mso-height-relative:margin" o:regroupid="21" strokecolor="white">
              <v:textbox style="mso-next-textbox:#_x0000_s1258">
                <w:txbxContent>
                  <w:p w:rsidR="004A1018" w:rsidRPr="003C7C8A" w:rsidRDefault="004A1018" w:rsidP="00591BF3">
                    <w:pPr>
                      <w:rPr>
                        <w:b/>
                        <w:sz w:val="20"/>
                        <w:lang w:val="pt-BR"/>
                      </w:rPr>
                    </w:pPr>
                    <w:r w:rsidRPr="003C7C8A">
                      <w:rPr>
                        <w:b/>
                        <w:sz w:val="20"/>
                        <w:lang w:val="pt-BR"/>
                      </w:rPr>
                      <w:t>Plug-ins-.NET,.J2EE</w:t>
                    </w:r>
                  </w:p>
                </w:txbxContent>
              </v:textbox>
            </v:shape>
            <v:shape id="_x0000_s1259" type="#_x0000_t202" style="position:absolute;left:5844;top:8367;width:2523;height:494;mso-width-relative:margin;mso-height-relative:margin" o:regroupid="21" strokecolor="white">
              <v:textbox style="mso-next-textbox:#_x0000_s1259">
                <w:txbxContent>
                  <w:p w:rsidR="004A1018" w:rsidRPr="003C7C8A" w:rsidRDefault="004A1018" w:rsidP="0021429F">
                    <w:pPr>
                      <w:rPr>
                        <w:b/>
                        <w:sz w:val="20"/>
                        <w:lang w:val="pt-BR"/>
                      </w:rPr>
                    </w:pPr>
                    <w:r w:rsidRPr="003C7C8A">
                      <w:rPr>
                        <w:b/>
                        <w:sz w:val="20"/>
                        <w:lang w:val="pt-BR"/>
                      </w:rPr>
                      <w:t xml:space="preserve">Web Based Development </w:t>
                    </w:r>
                  </w:p>
                  <w:p w:rsidR="004A1018" w:rsidRPr="0021429F" w:rsidRDefault="004A1018" w:rsidP="0021429F"/>
                </w:txbxContent>
              </v:textbox>
            </v:shape>
            <v:rect id="_x0000_s1271" style="position:absolute;left:3610;top:6128;width:2181;height:823" o:regroupid="21" fillcolor="#bfbfbf">
              <v:textbox style="mso-next-textbox:#_x0000_s1271">
                <w:txbxContent>
                  <w:p w:rsidR="004A1018" w:rsidRDefault="004A1018">
                    <w:pPr>
                      <w:rPr>
                        <w:b/>
                        <w:sz w:val="18"/>
                        <w:szCs w:val="18"/>
                        <w:lang w:val="pt-BR"/>
                      </w:rPr>
                    </w:pPr>
                    <w:r w:rsidRPr="0093457A">
                      <w:rPr>
                        <w:b/>
                        <w:sz w:val="18"/>
                        <w:szCs w:val="18"/>
                        <w:lang w:val="pt-BR"/>
                      </w:rPr>
                      <w:t xml:space="preserve">Rational Unified </w:t>
                    </w:r>
                  </w:p>
                  <w:p w:rsidR="004A1018" w:rsidRPr="0093457A" w:rsidRDefault="004A1018">
                    <w:pPr>
                      <w:rPr>
                        <w:b/>
                        <w:sz w:val="18"/>
                        <w:szCs w:val="18"/>
                        <w:lang w:val="pt-BR"/>
                      </w:rPr>
                    </w:pPr>
                    <w:r w:rsidRPr="0093457A">
                      <w:rPr>
                        <w:b/>
                        <w:sz w:val="18"/>
                        <w:szCs w:val="18"/>
                        <w:lang w:val="pt-BR"/>
                      </w:rPr>
                      <w:t>Process 2002</w:t>
                    </w:r>
                  </w:p>
                </w:txbxContent>
              </v:textbox>
            </v:rect>
            <v:rect id="_x0000_s1272" style="position:absolute;left:3622;top:7145;width:2182;height:821" o:regroupid="21" fillcolor="#bfbfbf">
              <v:textbox style="mso-next-textbox:#_x0000_s1272">
                <w:txbxContent>
                  <w:p w:rsidR="004A1018" w:rsidRDefault="004A1018" w:rsidP="00EC613E">
                    <w:pPr>
                      <w:rPr>
                        <w:b/>
                        <w:sz w:val="18"/>
                        <w:szCs w:val="18"/>
                        <w:lang w:val="pt-BR"/>
                      </w:rPr>
                    </w:pPr>
                    <w:r w:rsidRPr="0093457A">
                      <w:rPr>
                        <w:b/>
                        <w:sz w:val="18"/>
                        <w:szCs w:val="18"/>
                        <w:lang w:val="pt-BR"/>
                      </w:rPr>
                      <w:t xml:space="preserve">Rational Unified </w:t>
                    </w:r>
                  </w:p>
                  <w:p w:rsidR="004A1018" w:rsidRPr="0093457A" w:rsidRDefault="004A1018" w:rsidP="00EC613E">
                    <w:pPr>
                      <w:rPr>
                        <w:b/>
                        <w:sz w:val="18"/>
                        <w:szCs w:val="18"/>
                        <w:lang w:val="pt-BR"/>
                      </w:rPr>
                    </w:pPr>
                    <w:r w:rsidRPr="0093457A">
                      <w:rPr>
                        <w:b/>
                        <w:sz w:val="18"/>
                        <w:szCs w:val="18"/>
                        <w:lang w:val="pt-BR"/>
                      </w:rPr>
                      <w:t>Process 2000</w:t>
                    </w:r>
                  </w:p>
                </w:txbxContent>
              </v:textbox>
            </v:rect>
            <v:rect id="_x0000_s1273" style="position:absolute;left:3622;top:8151;width:2182;height:818" o:regroupid="21" fillcolor="#bfbfbf">
              <v:textbox style="mso-next-textbox:#_x0000_s1273">
                <w:txbxContent>
                  <w:p w:rsidR="004A1018" w:rsidRDefault="004A1018" w:rsidP="00EC613E">
                    <w:pPr>
                      <w:rPr>
                        <w:b/>
                        <w:sz w:val="18"/>
                        <w:szCs w:val="18"/>
                        <w:lang w:val="pt-BR"/>
                      </w:rPr>
                    </w:pPr>
                    <w:r w:rsidRPr="0093457A">
                      <w:rPr>
                        <w:b/>
                        <w:sz w:val="18"/>
                        <w:szCs w:val="18"/>
                        <w:lang w:val="pt-BR"/>
                      </w:rPr>
                      <w:t xml:space="preserve">Rational Unified </w:t>
                    </w:r>
                  </w:p>
                  <w:p w:rsidR="004A1018" w:rsidRPr="0093457A" w:rsidRDefault="004A1018" w:rsidP="00EC613E">
                    <w:pPr>
                      <w:rPr>
                        <w:b/>
                        <w:sz w:val="18"/>
                        <w:szCs w:val="18"/>
                        <w:lang w:val="pt-BR"/>
                      </w:rPr>
                    </w:pPr>
                    <w:r w:rsidRPr="0093457A">
                      <w:rPr>
                        <w:b/>
                        <w:sz w:val="18"/>
                        <w:szCs w:val="18"/>
                        <w:lang w:val="pt-BR"/>
                      </w:rPr>
                      <w:t>Process 5.5</w:t>
                    </w:r>
                  </w:p>
                </w:txbxContent>
              </v:textbox>
            </v:rect>
            <v:rect id="_x0000_s1274" style="position:absolute;left:3648;top:9243;width:2156;height:818" o:regroupid="21" fillcolor="#bfbfbf">
              <v:textbox style="mso-next-textbox:#_x0000_s1274">
                <w:txbxContent>
                  <w:p w:rsidR="004A1018" w:rsidRDefault="004A1018" w:rsidP="00657EF9">
                    <w:pPr>
                      <w:rPr>
                        <w:b/>
                        <w:sz w:val="18"/>
                        <w:szCs w:val="18"/>
                        <w:lang w:val="pt-BR"/>
                      </w:rPr>
                    </w:pPr>
                    <w:r w:rsidRPr="0093457A">
                      <w:rPr>
                        <w:b/>
                        <w:sz w:val="18"/>
                        <w:szCs w:val="18"/>
                        <w:lang w:val="pt-BR"/>
                      </w:rPr>
                      <w:t xml:space="preserve">Rational Unified </w:t>
                    </w:r>
                  </w:p>
                  <w:p w:rsidR="004A1018" w:rsidRPr="0093457A" w:rsidRDefault="004A1018" w:rsidP="00657EF9">
                    <w:pPr>
                      <w:rPr>
                        <w:b/>
                        <w:sz w:val="18"/>
                        <w:szCs w:val="18"/>
                        <w:lang w:val="pt-BR"/>
                      </w:rPr>
                    </w:pPr>
                    <w:r w:rsidRPr="0093457A">
                      <w:rPr>
                        <w:b/>
                        <w:sz w:val="18"/>
                        <w:szCs w:val="18"/>
                        <w:lang w:val="pt-BR"/>
                      </w:rPr>
                      <w:t>Process 5.0</w:t>
                    </w:r>
                  </w:p>
                </w:txbxContent>
              </v:textbox>
            </v:rect>
            <v:rect id="_x0000_s1275" style="position:absolute;left:3662;top:10246;width:2155;height:817" o:regroupid="21" fillcolor="#bfbfbf">
              <v:textbox style="mso-next-textbox:#_x0000_s1275">
                <w:txbxContent>
                  <w:p w:rsidR="004A1018" w:rsidRPr="0093457A" w:rsidRDefault="004A1018" w:rsidP="00657EF9">
                    <w:pPr>
                      <w:rPr>
                        <w:b/>
                        <w:sz w:val="18"/>
                        <w:szCs w:val="18"/>
                        <w:lang w:val="pt-BR"/>
                      </w:rPr>
                    </w:pPr>
                    <w:r>
                      <w:rPr>
                        <w:b/>
                        <w:sz w:val="18"/>
                        <w:szCs w:val="18"/>
                        <w:lang w:val="pt-BR"/>
                      </w:rPr>
                      <w:t xml:space="preserve">Rational </w:t>
                    </w:r>
                    <w:r w:rsidRPr="0093457A">
                      <w:rPr>
                        <w:b/>
                        <w:sz w:val="18"/>
                        <w:szCs w:val="18"/>
                        <w:lang w:val="pt-BR"/>
                      </w:rPr>
                      <w:t>Objectory Process 4.1</w:t>
                    </w:r>
                  </w:p>
                </w:txbxContent>
              </v:textbox>
            </v:rect>
            <v:rect id="_x0000_s1276" style="position:absolute;left:3648;top:11338;width:2169;height:818" o:regroupid="21" fillcolor="#bfbfbf">
              <v:textbox style="mso-next-textbox:#_x0000_s1276">
                <w:txbxContent>
                  <w:p w:rsidR="004A1018" w:rsidRPr="0093457A" w:rsidRDefault="004A1018" w:rsidP="00657EF9">
                    <w:pPr>
                      <w:rPr>
                        <w:b/>
                        <w:sz w:val="18"/>
                        <w:szCs w:val="18"/>
                        <w:lang w:val="pt-BR"/>
                      </w:rPr>
                    </w:pPr>
                    <w:r w:rsidRPr="0093457A">
                      <w:rPr>
                        <w:b/>
                        <w:sz w:val="18"/>
                        <w:szCs w:val="18"/>
                        <w:lang w:val="pt-BR"/>
                      </w:rPr>
                      <w:t>Rational Objectory Process 4.0</w:t>
                    </w:r>
                  </w:p>
                </w:txbxContent>
              </v:textbox>
            </v:rect>
            <v:shape id="_x0000_s1305" type="#_x0000_t32" style="position:absolute;left:5817;top:6869;width:2397;height:0" o:connectortype="straight" o:regroupid="21" strokeweight="1pt">
              <v:stroke dashstyle="dash"/>
              <v:shadow color="#868686"/>
            </v:shape>
            <v:shape id="_x0000_s1306" type="#_x0000_t202" style="position:absolute;left:5854;top:9414;width:2386;height:494;mso-width-relative:margin;mso-height-relative:margin" o:regroupid="21" strokecolor="white">
              <v:textbox style="mso-next-textbox:#_x0000_s1306">
                <w:txbxContent>
                  <w:p w:rsidR="004A1018" w:rsidRPr="003C7C8A" w:rsidRDefault="004A1018" w:rsidP="00C53F60">
                    <w:pPr>
                      <w:rPr>
                        <w:b/>
                        <w:sz w:val="20"/>
                        <w:lang w:val="pt-BR"/>
                      </w:rPr>
                    </w:pPr>
                    <w:r w:rsidRPr="003C7C8A">
                      <w:rPr>
                        <w:b/>
                        <w:sz w:val="20"/>
                        <w:lang w:val="pt-BR"/>
                      </w:rPr>
                      <w:t>Engenharia de negócio</w:t>
                    </w:r>
                  </w:p>
                  <w:p w:rsidR="004A1018" w:rsidRPr="0021429F" w:rsidRDefault="004A1018" w:rsidP="00C53F60"/>
                </w:txbxContent>
              </v:textbox>
            </v:shape>
            <v:shape id="_x0000_s1307" type="#_x0000_t202" style="position:absolute;left:5844;top:10321;width:2523;height:705;mso-width-relative:margin;mso-height-relative:margin" o:regroupid="21" strokecolor="white">
              <v:textbox style="mso-next-textbox:#_x0000_s1307">
                <w:txbxContent>
                  <w:p w:rsidR="004A1018" w:rsidRPr="003C7C8A" w:rsidRDefault="004A1018" w:rsidP="00C53F60">
                    <w:pPr>
                      <w:rPr>
                        <w:b/>
                        <w:sz w:val="20"/>
                        <w:lang w:val="pt-BR"/>
                      </w:rPr>
                    </w:pPr>
                    <w:r w:rsidRPr="003C7C8A">
                      <w:rPr>
                        <w:b/>
                        <w:sz w:val="20"/>
                        <w:lang w:val="pt-BR"/>
                      </w:rPr>
                      <w:t>Processos SQA + College Requirements</w:t>
                    </w:r>
                  </w:p>
                  <w:p w:rsidR="004A1018" w:rsidRPr="00EC613E" w:rsidRDefault="004A1018" w:rsidP="00C53F60">
                    <w:pPr>
                      <w:rPr>
                        <w:b/>
                        <w:sz w:val="22"/>
                        <w:szCs w:val="22"/>
                        <w:lang w:val="pt-BR"/>
                      </w:rPr>
                    </w:pPr>
                  </w:p>
                  <w:p w:rsidR="004A1018" w:rsidRPr="0021429F" w:rsidRDefault="004A1018" w:rsidP="00C53F60"/>
                </w:txbxContent>
              </v:textbox>
            </v:shape>
            <v:shape id="_x0000_s1308" type="#_x0000_t202" style="position:absolute;left:5854;top:11408;width:2371;height:639;mso-width-relative:margin;mso-height-relative:margin" o:regroupid="21" strokecolor="white">
              <v:textbox style="mso-next-textbox:#_x0000_s1308">
                <w:txbxContent>
                  <w:p w:rsidR="004A1018" w:rsidRPr="003C7C8A" w:rsidRDefault="004A1018" w:rsidP="00C53F60">
                    <w:pPr>
                      <w:rPr>
                        <w:b/>
                        <w:sz w:val="20"/>
                        <w:lang w:val="pt-BR"/>
                      </w:rPr>
                    </w:pPr>
                    <w:r w:rsidRPr="003C7C8A">
                      <w:rPr>
                        <w:b/>
                        <w:sz w:val="20"/>
                        <w:lang w:val="pt-BR"/>
                      </w:rPr>
                      <w:t>OMT+ Método Booch</w:t>
                    </w:r>
                  </w:p>
                  <w:p w:rsidR="004A1018" w:rsidRPr="0021429F" w:rsidRDefault="004A1018" w:rsidP="00C53F60"/>
                </w:txbxContent>
              </v:textbox>
            </v:shape>
            <v:shape id="_x0000_s1309" type="#_x0000_t32" style="position:absolute;left:5804;top:7836;width:2398;height:0" o:connectortype="straight" o:regroupid="21" strokeweight="1pt">
              <v:stroke dashstyle="dash"/>
              <v:shadow color="#868686"/>
            </v:shape>
            <v:shape id="_x0000_s1310" type="#_x0000_t32" style="position:absolute;left:5843;top:8929;width:2397;height:0" o:connectortype="straight" o:regroupid="21" strokeweight="1pt">
              <v:stroke dashstyle="dash"/>
              <v:shadow color="#868686"/>
            </v:shape>
            <v:shape id="_x0000_s1311" type="#_x0000_t32" style="position:absolute;left:5804;top:10021;width:2398;height:0" o:connectortype="straight" o:regroupid="21" strokeweight="1pt">
              <v:stroke dashstyle="dash"/>
              <v:shadow color="#868686"/>
            </v:shape>
            <v:shape id="_x0000_s1312" type="#_x0000_t32" style="position:absolute;left:5804;top:11025;width:2398;height:0" o:connectortype="straight" o:regroupid="21" strokeweight="1pt">
              <v:stroke dashstyle="dash"/>
              <v:shadow color="#868686"/>
            </v:shape>
            <v:shape id="_x0000_s1313" type="#_x0000_t32" style="position:absolute;left:5791;top:12118;width:2398;height:0" o:connectortype="straight" o:regroupid="21" strokeweight="1pt">
              <v:stroke dashstyle="dash"/>
              <v:shadow color="#868686"/>
            </v:shape>
            <v:shape id="_x0000_s1314" type="#_x0000_t202" style="position:absolute;left:8394;top:8493;width:926;height:477;mso-width-relative:margin;mso-height-relative:margin" o:regroupid="21" stroked="f">
              <v:textbox style="mso-next-textbox:#_x0000_s1314">
                <w:txbxContent>
                  <w:p w:rsidR="004A1018" w:rsidRPr="0079537C" w:rsidRDefault="004A1018" w:rsidP="0079537C">
                    <w:pPr>
                      <w:rPr>
                        <w:b/>
                        <w:sz w:val="20"/>
                        <w:lang w:val="pt-BR"/>
                      </w:rPr>
                    </w:pPr>
                    <w:r w:rsidRPr="0079537C">
                      <w:rPr>
                        <w:b/>
                        <w:sz w:val="20"/>
                        <w:lang w:val="pt-BR"/>
                      </w:rPr>
                      <w:t>UML 1.3</w:t>
                    </w:r>
                  </w:p>
                </w:txbxContent>
              </v:textbox>
            </v:shape>
            <v:shape id="_x0000_s1315" type="#_x0000_t202" style="position:absolute;left:8401;top:9610;width:926;height:477;mso-width-relative:margin;mso-height-relative:margin" o:regroupid="21" stroked="f">
              <v:textbox style="mso-next-textbox:#_x0000_s1315">
                <w:txbxContent>
                  <w:p w:rsidR="004A1018" w:rsidRPr="0079537C" w:rsidRDefault="004A1018" w:rsidP="00811E83">
                    <w:pPr>
                      <w:rPr>
                        <w:b/>
                        <w:sz w:val="20"/>
                        <w:lang w:val="pt-BR"/>
                      </w:rPr>
                    </w:pPr>
                    <w:r>
                      <w:rPr>
                        <w:b/>
                        <w:sz w:val="20"/>
                        <w:lang w:val="pt-BR"/>
                      </w:rPr>
                      <w:t>UML 1.2</w:t>
                    </w:r>
                  </w:p>
                </w:txbxContent>
              </v:textbox>
            </v:shape>
            <v:shape id="_x0000_s1316" type="#_x0000_t202" style="position:absolute;left:8388;top:10661;width:927;height:476;mso-width-relative:margin;mso-height-relative:margin" o:regroupid="21" stroked="f">
              <v:textbox style="mso-next-textbox:#_x0000_s1316">
                <w:txbxContent>
                  <w:p w:rsidR="004A1018" w:rsidRPr="0079537C" w:rsidRDefault="004A1018" w:rsidP="00811E83">
                    <w:pPr>
                      <w:rPr>
                        <w:b/>
                        <w:sz w:val="20"/>
                        <w:lang w:val="pt-BR"/>
                      </w:rPr>
                    </w:pPr>
                    <w:r>
                      <w:rPr>
                        <w:b/>
                        <w:sz w:val="20"/>
                        <w:lang w:val="pt-BR"/>
                      </w:rPr>
                      <w:t>UML 1.1</w:t>
                    </w:r>
                  </w:p>
                </w:txbxContent>
              </v:textbox>
            </v:shape>
            <v:shape id="_x0000_s1317" type="#_x0000_t202" style="position:absolute;left:8367;top:11629;width:927;height:477;mso-width-relative:margin;mso-height-relative:margin" o:regroupid="21" stroked="f">
              <v:textbox style="mso-next-textbox:#_x0000_s1317">
                <w:txbxContent>
                  <w:p w:rsidR="004A1018" w:rsidRPr="0079537C" w:rsidRDefault="004A1018" w:rsidP="00811E83">
                    <w:pPr>
                      <w:rPr>
                        <w:b/>
                        <w:sz w:val="20"/>
                        <w:lang w:val="pt-BR"/>
                      </w:rPr>
                    </w:pPr>
                    <w:r w:rsidRPr="0079537C">
                      <w:rPr>
                        <w:b/>
                        <w:sz w:val="20"/>
                        <w:lang w:val="pt-BR"/>
                      </w:rPr>
                      <w:t>UML 1.3</w:t>
                    </w:r>
                  </w:p>
                </w:txbxContent>
              </v:textbox>
            </v:shape>
            <v:shape id="_x0000_s1326" type="#_x0000_t202" style="position:absolute;left:2591;top:6233;width:889;height:527;mso-width-relative:margin;mso-height-relative:margin" o:regroupid="21" stroked="f">
              <v:textbox style="mso-next-textbox:#_x0000_s1326">
                <w:txbxContent>
                  <w:p w:rsidR="004A1018" w:rsidRPr="003C7C8A" w:rsidRDefault="004A1018">
                    <w:pPr>
                      <w:rPr>
                        <w:b/>
                        <w:sz w:val="20"/>
                        <w:lang w:val="pt-BR"/>
                      </w:rPr>
                    </w:pPr>
                    <w:r w:rsidRPr="003C7C8A">
                      <w:rPr>
                        <w:b/>
                        <w:sz w:val="20"/>
                        <w:lang w:val="pt-BR"/>
                      </w:rPr>
                      <w:t>2002</w:t>
                    </w:r>
                  </w:p>
                </w:txbxContent>
              </v:textbox>
            </v:shape>
            <v:shape id="_x0000_s1327" type="#_x0000_t202" style="position:absolute;left:2471;top:7463;width:889;height:503;mso-width-relative:margin;mso-height-relative:margin" o:regroupid="21" stroked="f">
              <v:textbox style="mso-next-textbox:#_x0000_s1327">
                <w:txbxContent>
                  <w:p w:rsidR="004A1018" w:rsidRPr="003C7C8A" w:rsidRDefault="004A1018" w:rsidP="00505AA1">
                    <w:pPr>
                      <w:jc w:val="center"/>
                      <w:rPr>
                        <w:b/>
                        <w:sz w:val="20"/>
                        <w:lang w:val="pt-BR"/>
                      </w:rPr>
                    </w:pPr>
                    <w:r w:rsidRPr="003C7C8A">
                      <w:rPr>
                        <w:b/>
                        <w:sz w:val="20"/>
                        <w:lang w:val="pt-BR"/>
                      </w:rPr>
                      <w:t>2000</w:t>
                    </w:r>
                  </w:p>
                </w:txbxContent>
              </v:textbox>
            </v:shape>
            <v:shape id="_x0000_s1328" type="#_x0000_t202" style="position:absolute;left:2516;top:8429;width:889;height:528;mso-width-relative:margin;mso-height-relative:margin" o:regroupid="21" stroked="f">
              <v:textbox style="mso-next-textbox:#_x0000_s1328">
                <w:txbxContent>
                  <w:p w:rsidR="004A1018" w:rsidRPr="003C7C8A" w:rsidRDefault="004A1018" w:rsidP="0065685B">
                    <w:pPr>
                      <w:rPr>
                        <w:b/>
                        <w:sz w:val="20"/>
                        <w:lang w:val="pt-BR"/>
                      </w:rPr>
                    </w:pPr>
                    <w:r w:rsidRPr="003C7C8A">
                      <w:rPr>
                        <w:b/>
                        <w:sz w:val="20"/>
                        <w:lang w:val="pt-BR"/>
                      </w:rPr>
                      <w:t>1999</w:t>
                    </w:r>
                  </w:p>
                </w:txbxContent>
              </v:textbox>
            </v:shape>
            <v:shape id="_x0000_s1329" type="#_x0000_t202" style="position:absolute;left:2499;top:9456;width:889;height:527;mso-width-relative:margin;mso-height-relative:margin" o:regroupid="21" stroked="f">
              <v:textbox style="mso-next-textbox:#_x0000_s1329">
                <w:txbxContent>
                  <w:p w:rsidR="004A1018" w:rsidRPr="003C7C8A" w:rsidRDefault="004A1018" w:rsidP="0065685B">
                    <w:pPr>
                      <w:rPr>
                        <w:b/>
                        <w:sz w:val="20"/>
                        <w:lang w:val="pt-BR"/>
                      </w:rPr>
                    </w:pPr>
                    <w:r w:rsidRPr="003C7C8A">
                      <w:rPr>
                        <w:b/>
                        <w:sz w:val="20"/>
                        <w:lang w:val="pt-BR"/>
                      </w:rPr>
                      <w:t>1998</w:t>
                    </w:r>
                  </w:p>
                </w:txbxContent>
              </v:textbox>
            </v:shape>
            <v:shape id="_x0000_s1330" type="#_x0000_t202" style="position:absolute;left:2546;top:11520;width:889;height:527;mso-width-relative:margin;mso-height-relative:margin" o:regroupid="21" stroked="f">
              <v:textbox style="mso-next-textbox:#_x0000_s1330">
                <w:txbxContent>
                  <w:p w:rsidR="004A1018" w:rsidRPr="003C7C8A" w:rsidRDefault="004A1018" w:rsidP="0065685B">
                    <w:pPr>
                      <w:rPr>
                        <w:b/>
                        <w:sz w:val="20"/>
                        <w:lang w:val="pt-BR"/>
                      </w:rPr>
                    </w:pPr>
                    <w:r w:rsidRPr="003C7C8A">
                      <w:rPr>
                        <w:b/>
                        <w:sz w:val="20"/>
                        <w:lang w:val="pt-BR"/>
                      </w:rPr>
                      <w:t>1996</w:t>
                    </w:r>
                  </w:p>
                </w:txbxContent>
              </v:textbox>
            </v:shape>
          </v:group>
        </w:pict>
      </w:r>
    </w:p>
    <w:p w:rsidR="00EC613E" w:rsidRPr="001333DF" w:rsidRDefault="00EC613E" w:rsidP="00D74645">
      <w:pPr>
        <w:pStyle w:val="SBC-author"/>
        <w:tabs>
          <w:tab w:val="clear" w:pos="720"/>
          <w:tab w:val="left" w:pos="284"/>
        </w:tabs>
        <w:spacing w:before="100" w:beforeAutospacing="1"/>
        <w:jc w:val="both"/>
        <w:rPr>
          <w:rFonts w:ascii="Times New Roman" w:hAnsi="Times New Roman"/>
          <w:b w:val="0"/>
          <w:lang w:val="pt-BR"/>
          <w:rPrChange w:id="189" w:author="Alexandre Vasconcelos" w:date="2010-04-19T09:24:00Z">
            <w:rPr>
              <w:rFonts w:ascii="Times New Roman" w:hAnsi="Times New Roman"/>
              <w:b w:val="0"/>
              <w:lang w:val="pt-BR"/>
            </w:rPr>
          </w:rPrChange>
        </w:rPr>
      </w:pPr>
    </w:p>
    <w:p w:rsidR="00EC613E" w:rsidRPr="001333DF" w:rsidRDefault="0045631A" w:rsidP="0045631A">
      <w:pPr>
        <w:pStyle w:val="SBC-author"/>
        <w:tabs>
          <w:tab w:val="clear" w:pos="720"/>
          <w:tab w:val="left" w:pos="7185"/>
        </w:tabs>
        <w:spacing w:before="100" w:beforeAutospacing="1"/>
        <w:ind w:left="142"/>
        <w:jc w:val="both"/>
        <w:rPr>
          <w:rFonts w:ascii="Times New Roman" w:hAnsi="Times New Roman"/>
          <w:b w:val="0"/>
          <w:lang w:val="pt-BR"/>
          <w:rPrChange w:id="190" w:author="Alexandre Vasconcelos" w:date="2010-04-19T09:24:00Z">
            <w:rPr>
              <w:rFonts w:ascii="Times New Roman" w:hAnsi="Times New Roman"/>
              <w:b w:val="0"/>
              <w:lang w:val="pt-BR"/>
            </w:rPr>
          </w:rPrChange>
        </w:rPr>
      </w:pPr>
      <w:r w:rsidRPr="001333DF">
        <w:rPr>
          <w:rFonts w:ascii="Times New Roman" w:hAnsi="Times New Roman"/>
          <w:b w:val="0"/>
          <w:lang w:val="pt-BR"/>
          <w:rPrChange w:id="191" w:author="Alexandre Vasconcelos" w:date="2010-04-19T09:24:00Z">
            <w:rPr>
              <w:rFonts w:ascii="Times New Roman" w:hAnsi="Times New Roman"/>
              <w:b w:val="0"/>
              <w:lang w:val="pt-BR"/>
            </w:rPr>
          </w:rPrChange>
        </w:rPr>
        <w:tab/>
      </w:r>
    </w:p>
    <w:p w:rsidR="00EC613E" w:rsidRPr="001333DF" w:rsidRDefault="00EC613E" w:rsidP="00EC613E">
      <w:pPr>
        <w:pStyle w:val="SBC-author"/>
        <w:tabs>
          <w:tab w:val="clear" w:pos="720"/>
          <w:tab w:val="left" w:pos="2925"/>
          <w:tab w:val="left" w:pos="6210"/>
        </w:tabs>
        <w:spacing w:before="100" w:beforeAutospacing="1"/>
        <w:ind w:left="142"/>
        <w:jc w:val="both"/>
        <w:rPr>
          <w:rFonts w:ascii="Times New Roman" w:hAnsi="Times New Roman"/>
          <w:lang w:val="pt-BR"/>
          <w:rPrChange w:id="192" w:author="Alexandre Vasconcelos" w:date="2010-04-19T09:24:00Z">
            <w:rPr>
              <w:rFonts w:ascii="Times New Roman" w:hAnsi="Times New Roman"/>
              <w:lang w:val="pt-BR"/>
            </w:rPr>
          </w:rPrChange>
        </w:rPr>
      </w:pPr>
      <w:r w:rsidRPr="001333DF">
        <w:rPr>
          <w:rFonts w:ascii="Times New Roman" w:hAnsi="Times New Roman"/>
          <w:lang w:val="pt-BR"/>
          <w:rPrChange w:id="193" w:author="Alexandre Vasconcelos" w:date="2010-04-19T09:24:00Z">
            <w:rPr>
              <w:rFonts w:ascii="Times New Roman" w:hAnsi="Times New Roman"/>
              <w:lang w:val="pt-BR"/>
            </w:rPr>
          </w:rPrChange>
        </w:rPr>
        <w:t xml:space="preserve">            </w:t>
      </w:r>
      <w:r w:rsidR="00FD05D6" w:rsidRPr="001333DF">
        <w:rPr>
          <w:rFonts w:ascii="Times New Roman" w:hAnsi="Times New Roman"/>
          <w:lang w:val="pt-BR"/>
          <w:rPrChange w:id="194" w:author="Alexandre Vasconcelos" w:date="2010-04-19T09:24:00Z">
            <w:rPr>
              <w:rFonts w:ascii="Times New Roman" w:hAnsi="Times New Roman"/>
              <w:lang w:val="pt-BR"/>
            </w:rPr>
          </w:rPrChange>
        </w:rPr>
        <w:t xml:space="preserve">                            </w:t>
      </w:r>
      <w:r w:rsidRPr="001333DF">
        <w:rPr>
          <w:rFonts w:ascii="Times New Roman" w:hAnsi="Times New Roman"/>
          <w:lang w:val="pt-BR"/>
          <w:rPrChange w:id="195" w:author="Alexandre Vasconcelos" w:date="2010-04-19T09:24:00Z">
            <w:rPr>
              <w:rFonts w:ascii="Times New Roman" w:hAnsi="Times New Roman"/>
              <w:lang w:val="pt-BR"/>
            </w:rPr>
          </w:rPrChange>
        </w:rPr>
        <w:tab/>
      </w:r>
    </w:p>
    <w:p w:rsidR="00EC613E" w:rsidRPr="001333DF" w:rsidRDefault="00EC613E" w:rsidP="00EC613E">
      <w:pPr>
        <w:pStyle w:val="SBC-author"/>
        <w:tabs>
          <w:tab w:val="clear" w:pos="720"/>
          <w:tab w:val="left" w:pos="2925"/>
          <w:tab w:val="left" w:pos="6210"/>
        </w:tabs>
        <w:spacing w:before="100" w:beforeAutospacing="1"/>
        <w:ind w:left="142"/>
        <w:jc w:val="both"/>
        <w:rPr>
          <w:rFonts w:ascii="Times New Roman" w:hAnsi="Times New Roman"/>
          <w:lang w:val="pt-BR"/>
          <w:rPrChange w:id="196" w:author="Alexandre Vasconcelos" w:date="2010-04-19T09:24:00Z">
            <w:rPr>
              <w:rFonts w:ascii="Times New Roman" w:hAnsi="Times New Roman"/>
              <w:lang w:val="pt-BR"/>
            </w:rPr>
          </w:rPrChange>
        </w:rPr>
      </w:pPr>
    </w:p>
    <w:p w:rsidR="00EC613E" w:rsidRPr="001333DF" w:rsidRDefault="00EC613E" w:rsidP="00EC613E">
      <w:pPr>
        <w:pStyle w:val="SBC-author"/>
        <w:tabs>
          <w:tab w:val="clear" w:pos="720"/>
          <w:tab w:val="left" w:pos="3225"/>
          <w:tab w:val="left" w:pos="5310"/>
        </w:tabs>
        <w:spacing w:before="100" w:beforeAutospacing="1"/>
        <w:ind w:left="142"/>
        <w:jc w:val="both"/>
        <w:rPr>
          <w:rFonts w:ascii="Times New Roman" w:hAnsi="Times New Roman"/>
          <w:lang w:val="pt-BR"/>
          <w:rPrChange w:id="197" w:author="Alexandre Vasconcelos" w:date="2010-04-19T09:24:00Z">
            <w:rPr>
              <w:rFonts w:ascii="Times New Roman" w:hAnsi="Times New Roman"/>
              <w:lang w:val="pt-BR"/>
            </w:rPr>
          </w:rPrChange>
        </w:rPr>
      </w:pPr>
      <w:r w:rsidRPr="001333DF">
        <w:rPr>
          <w:rFonts w:ascii="Times New Roman" w:hAnsi="Times New Roman"/>
          <w:b w:val="0"/>
          <w:lang w:val="pt-BR"/>
          <w:rPrChange w:id="198" w:author="Alexandre Vasconcelos" w:date="2010-04-19T09:24:00Z">
            <w:rPr>
              <w:rFonts w:ascii="Times New Roman" w:hAnsi="Times New Roman"/>
              <w:b w:val="0"/>
              <w:lang w:val="pt-BR"/>
            </w:rPr>
          </w:rPrChange>
        </w:rPr>
        <w:t xml:space="preserve">                                       </w:t>
      </w:r>
      <w:r w:rsidRPr="001333DF">
        <w:rPr>
          <w:rFonts w:ascii="Times New Roman" w:hAnsi="Times New Roman"/>
          <w:lang w:val="pt-BR"/>
          <w:rPrChange w:id="199" w:author="Alexandre Vasconcelos" w:date="2010-04-19T09:24:00Z">
            <w:rPr>
              <w:rFonts w:ascii="Times New Roman" w:hAnsi="Times New Roman"/>
              <w:lang w:val="pt-BR"/>
            </w:rPr>
          </w:rPrChange>
        </w:rPr>
        <w:tab/>
      </w:r>
    </w:p>
    <w:p w:rsidR="00EC613E" w:rsidRPr="001333DF" w:rsidRDefault="00EC613E" w:rsidP="00EC613E">
      <w:pPr>
        <w:pStyle w:val="SBC-author"/>
        <w:tabs>
          <w:tab w:val="clear" w:pos="720"/>
          <w:tab w:val="left" w:pos="5310"/>
        </w:tabs>
        <w:spacing w:before="100" w:beforeAutospacing="1"/>
        <w:jc w:val="both"/>
        <w:rPr>
          <w:rFonts w:ascii="Times New Roman" w:hAnsi="Times New Roman"/>
          <w:b w:val="0"/>
          <w:lang w:val="pt-BR"/>
          <w:rPrChange w:id="200" w:author="Alexandre Vasconcelos" w:date="2010-04-19T09:24:00Z">
            <w:rPr>
              <w:rFonts w:ascii="Times New Roman" w:hAnsi="Times New Roman"/>
              <w:b w:val="0"/>
              <w:lang w:val="pt-BR"/>
            </w:rPr>
          </w:rPrChange>
        </w:rPr>
      </w:pPr>
    </w:p>
    <w:p w:rsidR="00EC613E" w:rsidRPr="001333DF" w:rsidRDefault="0045631A" w:rsidP="00C53F60">
      <w:pPr>
        <w:pStyle w:val="SBC-author"/>
        <w:tabs>
          <w:tab w:val="clear" w:pos="720"/>
          <w:tab w:val="left" w:pos="2790"/>
          <w:tab w:val="left" w:pos="6675"/>
        </w:tabs>
        <w:spacing w:before="100" w:beforeAutospacing="1"/>
        <w:jc w:val="both"/>
        <w:rPr>
          <w:rFonts w:ascii="Times New Roman" w:hAnsi="Times New Roman"/>
          <w:lang w:val="pt-BR"/>
          <w:rPrChange w:id="201" w:author="Alexandre Vasconcelos" w:date="2010-04-19T09:24:00Z">
            <w:rPr>
              <w:rFonts w:ascii="Times New Roman" w:hAnsi="Times New Roman"/>
              <w:lang w:val="pt-BR"/>
            </w:rPr>
          </w:rPrChange>
        </w:rPr>
      </w:pPr>
      <w:r w:rsidRPr="001333DF">
        <w:rPr>
          <w:rFonts w:ascii="Times New Roman" w:hAnsi="Times New Roman"/>
          <w:b w:val="0"/>
          <w:lang w:val="pt-BR"/>
          <w:rPrChange w:id="202" w:author="Alexandre Vasconcelos" w:date="2010-04-19T09:24:00Z">
            <w:rPr>
              <w:rFonts w:ascii="Times New Roman" w:hAnsi="Times New Roman"/>
              <w:b w:val="0"/>
              <w:lang w:val="pt-BR"/>
            </w:rPr>
          </w:rPrChange>
        </w:rPr>
        <w:t xml:space="preserve">                                          </w:t>
      </w:r>
      <w:r w:rsidR="00C53F60" w:rsidRPr="001333DF">
        <w:rPr>
          <w:rFonts w:ascii="Times New Roman" w:hAnsi="Times New Roman"/>
          <w:lang w:val="pt-BR"/>
          <w:rPrChange w:id="203" w:author="Alexandre Vasconcelos" w:date="2010-04-19T09:24:00Z">
            <w:rPr>
              <w:rFonts w:ascii="Times New Roman" w:hAnsi="Times New Roman"/>
              <w:lang w:val="pt-BR"/>
            </w:rPr>
          </w:rPrChange>
        </w:rPr>
        <w:tab/>
      </w:r>
    </w:p>
    <w:p w:rsidR="0045631A" w:rsidRPr="001333DF" w:rsidRDefault="00EC613E" w:rsidP="0045631A">
      <w:pPr>
        <w:pStyle w:val="SBC-author"/>
        <w:tabs>
          <w:tab w:val="clear" w:pos="720"/>
          <w:tab w:val="left" w:pos="2955"/>
        </w:tabs>
        <w:spacing w:before="100" w:beforeAutospacing="1"/>
        <w:jc w:val="both"/>
        <w:rPr>
          <w:rFonts w:ascii="Times New Roman" w:hAnsi="Times New Roman"/>
          <w:lang w:val="pt-BR"/>
          <w:rPrChange w:id="204" w:author="Alexandre Vasconcelos" w:date="2010-04-19T09:24:00Z">
            <w:rPr>
              <w:rFonts w:ascii="Times New Roman" w:hAnsi="Times New Roman"/>
              <w:lang w:val="pt-BR"/>
            </w:rPr>
          </w:rPrChange>
        </w:rPr>
      </w:pPr>
      <w:r w:rsidRPr="001333DF">
        <w:rPr>
          <w:rFonts w:ascii="Times New Roman" w:hAnsi="Times New Roman"/>
          <w:lang w:val="pt-BR"/>
          <w:rPrChange w:id="205" w:author="Alexandre Vasconcelos" w:date="2010-04-19T09:24:00Z">
            <w:rPr>
              <w:rFonts w:ascii="Times New Roman" w:hAnsi="Times New Roman"/>
              <w:lang w:val="pt-BR"/>
            </w:rPr>
          </w:rPrChange>
        </w:rPr>
        <w:t xml:space="preserve">                                       </w:t>
      </w:r>
    </w:p>
    <w:p w:rsidR="00657EF9" w:rsidRPr="001333DF" w:rsidRDefault="0045631A" w:rsidP="0045631A">
      <w:pPr>
        <w:pStyle w:val="SBC-author"/>
        <w:tabs>
          <w:tab w:val="clear" w:pos="720"/>
          <w:tab w:val="left" w:pos="2955"/>
        </w:tabs>
        <w:spacing w:before="100" w:beforeAutospacing="1"/>
        <w:jc w:val="both"/>
        <w:rPr>
          <w:rFonts w:ascii="Times New Roman" w:hAnsi="Times New Roman"/>
          <w:lang w:val="pt-BR"/>
          <w:rPrChange w:id="206" w:author="Alexandre Vasconcelos" w:date="2010-04-19T09:24:00Z">
            <w:rPr>
              <w:rFonts w:ascii="Times New Roman" w:hAnsi="Times New Roman"/>
              <w:lang w:val="pt-BR"/>
            </w:rPr>
          </w:rPrChange>
        </w:rPr>
      </w:pPr>
      <w:r w:rsidRPr="001333DF">
        <w:rPr>
          <w:rFonts w:ascii="Times New Roman" w:hAnsi="Times New Roman"/>
          <w:b w:val="0"/>
          <w:lang w:val="pt-BR"/>
          <w:rPrChange w:id="207" w:author="Alexandre Vasconcelos" w:date="2010-04-19T09:24:00Z">
            <w:rPr>
              <w:rFonts w:ascii="Times New Roman" w:hAnsi="Times New Roman"/>
              <w:b w:val="0"/>
              <w:lang w:val="pt-BR"/>
            </w:rPr>
          </w:rPrChange>
        </w:rPr>
        <w:t xml:space="preserve">                                          </w:t>
      </w:r>
    </w:p>
    <w:p w:rsidR="00657EF9" w:rsidRPr="001333DF" w:rsidRDefault="00657EF9" w:rsidP="007F4A89">
      <w:pPr>
        <w:pStyle w:val="SBC-author"/>
        <w:spacing w:before="100" w:beforeAutospacing="1"/>
        <w:rPr>
          <w:rFonts w:ascii="Times New Roman" w:hAnsi="Times New Roman"/>
          <w:szCs w:val="24"/>
          <w:lang w:val="pt-BR"/>
          <w:rPrChange w:id="208" w:author="Alexandre Vasconcelos" w:date="2010-04-19T09:24:00Z">
            <w:rPr>
              <w:rFonts w:cs="CFALKJ+Arial"/>
              <w:szCs w:val="24"/>
              <w:lang w:val="pt-BR"/>
            </w:rPr>
          </w:rPrChange>
        </w:rPr>
      </w:pPr>
    </w:p>
    <w:p w:rsidR="00657EF9" w:rsidRPr="001333DF" w:rsidRDefault="00C53F60" w:rsidP="00C53F60">
      <w:pPr>
        <w:pStyle w:val="SBC-author"/>
        <w:tabs>
          <w:tab w:val="center" w:pos="4252"/>
          <w:tab w:val="left" w:pos="6195"/>
        </w:tabs>
        <w:spacing w:before="100" w:beforeAutospacing="1"/>
        <w:jc w:val="left"/>
        <w:rPr>
          <w:rFonts w:ascii="Times New Roman" w:hAnsi="Times New Roman"/>
          <w:szCs w:val="24"/>
          <w:lang w:val="pt-BR"/>
          <w:rPrChange w:id="209" w:author="Alexandre Vasconcelos" w:date="2010-04-19T09:24:00Z">
            <w:rPr>
              <w:rFonts w:cs="CFALKJ+Arial"/>
              <w:szCs w:val="24"/>
              <w:lang w:val="pt-BR"/>
            </w:rPr>
          </w:rPrChange>
        </w:rPr>
      </w:pPr>
      <w:r w:rsidRPr="001333DF">
        <w:rPr>
          <w:rFonts w:ascii="Times New Roman" w:hAnsi="Times New Roman"/>
          <w:szCs w:val="24"/>
          <w:lang w:val="pt-BR"/>
          <w:rPrChange w:id="210" w:author="Alexandre Vasconcelos" w:date="2010-04-19T09:24:00Z">
            <w:rPr>
              <w:rFonts w:cs="CFALKJ+Arial"/>
              <w:szCs w:val="24"/>
              <w:lang w:val="pt-BR"/>
            </w:rPr>
          </w:rPrChange>
        </w:rPr>
        <w:tab/>
      </w:r>
      <w:r w:rsidRPr="001333DF">
        <w:rPr>
          <w:rFonts w:ascii="Times New Roman" w:hAnsi="Times New Roman"/>
          <w:szCs w:val="24"/>
          <w:lang w:val="pt-BR"/>
          <w:rPrChange w:id="211" w:author="Alexandre Vasconcelos" w:date="2010-04-19T09:24:00Z">
            <w:rPr>
              <w:rFonts w:cs="CFALKJ+Arial"/>
              <w:szCs w:val="24"/>
              <w:lang w:val="pt-BR"/>
            </w:rPr>
          </w:rPrChange>
        </w:rPr>
        <w:tab/>
      </w:r>
      <w:r w:rsidRPr="001333DF">
        <w:rPr>
          <w:rFonts w:ascii="Times New Roman" w:hAnsi="Times New Roman"/>
          <w:szCs w:val="24"/>
          <w:lang w:val="pt-BR"/>
          <w:rPrChange w:id="212" w:author="Alexandre Vasconcelos" w:date="2010-04-19T09:24:00Z">
            <w:rPr>
              <w:rFonts w:cs="CFALKJ+Arial"/>
              <w:szCs w:val="24"/>
              <w:lang w:val="pt-BR"/>
            </w:rPr>
          </w:rPrChange>
        </w:rPr>
        <w:tab/>
      </w:r>
    </w:p>
    <w:p w:rsidR="00657EF9" w:rsidRPr="001333DF" w:rsidRDefault="007F4A89" w:rsidP="001D2C67">
      <w:pPr>
        <w:pStyle w:val="SBC-author"/>
        <w:spacing w:before="100" w:beforeAutospacing="1"/>
        <w:jc w:val="both"/>
        <w:rPr>
          <w:rFonts w:ascii="Times New Roman" w:hAnsi="Times New Roman"/>
          <w:szCs w:val="24"/>
          <w:lang w:val="pt-BR"/>
          <w:rPrChange w:id="213" w:author="Alexandre Vasconcelos" w:date="2010-04-19T09:24:00Z">
            <w:rPr>
              <w:rFonts w:cs="CFALKJ+Arial"/>
              <w:szCs w:val="24"/>
              <w:lang w:val="pt-BR"/>
            </w:rPr>
          </w:rPrChange>
        </w:rPr>
      </w:pPr>
      <w:r w:rsidRPr="001333DF">
        <w:rPr>
          <w:rFonts w:ascii="Times New Roman" w:hAnsi="Times New Roman"/>
          <w:szCs w:val="24"/>
          <w:lang w:val="pt-BR"/>
          <w:rPrChange w:id="214" w:author="Alexandre Vasconcelos" w:date="2010-04-19T09:24:00Z">
            <w:rPr>
              <w:rFonts w:cs="CFALKJ+Arial"/>
              <w:szCs w:val="24"/>
              <w:lang w:val="pt-BR"/>
            </w:rPr>
          </w:rPrChange>
        </w:rPr>
        <w:t xml:space="preserve">                    </w:t>
      </w:r>
      <w:r w:rsidR="00811E83" w:rsidRPr="001333DF">
        <w:rPr>
          <w:rFonts w:ascii="Times New Roman" w:hAnsi="Times New Roman"/>
          <w:szCs w:val="24"/>
          <w:lang w:val="pt-BR"/>
          <w:rPrChange w:id="215" w:author="Alexandre Vasconcelos" w:date="2010-04-19T09:24:00Z">
            <w:rPr>
              <w:rFonts w:cs="CFALKJ+Arial"/>
              <w:szCs w:val="24"/>
              <w:lang w:val="pt-BR"/>
            </w:rPr>
          </w:rPrChange>
        </w:rPr>
        <w:tab/>
      </w:r>
    </w:p>
    <w:p w:rsidR="00BF0815" w:rsidRPr="001333DF" w:rsidRDefault="00BF0815" w:rsidP="001D2C67">
      <w:pPr>
        <w:pStyle w:val="SBC-author"/>
        <w:tabs>
          <w:tab w:val="clear" w:pos="720"/>
          <w:tab w:val="left" w:pos="2730"/>
          <w:tab w:val="left" w:pos="6255"/>
        </w:tabs>
        <w:spacing w:before="100" w:beforeAutospacing="1"/>
        <w:rPr>
          <w:rFonts w:ascii="Times New Roman" w:hAnsi="Times New Roman"/>
          <w:sz w:val="20"/>
          <w:lang w:val="pt-BR"/>
          <w:rPrChange w:id="216" w:author="Alexandre Vasconcelos" w:date="2010-04-19T09:24:00Z">
            <w:rPr>
              <w:rFonts w:ascii="Helvetica" w:hAnsi="Helvetica" w:cs="Helvetica"/>
              <w:sz w:val="20"/>
              <w:lang w:val="pt-BR"/>
            </w:rPr>
          </w:rPrChange>
        </w:rPr>
      </w:pPr>
    </w:p>
    <w:p w:rsidR="002E6ADB" w:rsidRPr="001333DF" w:rsidRDefault="007C6386" w:rsidP="001D2C67">
      <w:pPr>
        <w:pStyle w:val="SBC-author"/>
        <w:tabs>
          <w:tab w:val="clear" w:pos="720"/>
          <w:tab w:val="left" w:pos="2730"/>
          <w:tab w:val="left" w:pos="6255"/>
        </w:tabs>
        <w:spacing w:before="100" w:beforeAutospacing="1"/>
        <w:rPr>
          <w:rFonts w:ascii="Times New Roman" w:hAnsi="Times New Roman"/>
          <w:sz w:val="20"/>
          <w:lang w:val="pt-BR"/>
          <w:rPrChange w:id="217" w:author="Alexandre Vasconcelos" w:date="2010-04-19T09:24:00Z">
            <w:rPr>
              <w:rFonts w:ascii="Helvetica" w:hAnsi="Helvetica" w:cs="Helvetica"/>
              <w:sz w:val="20"/>
              <w:lang w:val="pt-BR"/>
            </w:rPr>
          </w:rPrChange>
        </w:rPr>
      </w:pPr>
      <w:r w:rsidRPr="001333DF">
        <w:rPr>
          <w:rFonts w:ascii="Times New Roman" w:hAnsi="Times New Roman"/>
          <w:sz w:val="20"/>
          <w:lang w:val="pt-BR"/>
          <w:rPrChange w:id="218" w:author="Alexandre Vasconcelos" w:date="2010-04-19T09:24:00Z">
            <w:rPr>
              <w:rFonts w:ascii="Helvetica" w:hAnsi="Helvetica" w:cs="Helvetica"/>
              <w:sz w:val="20"/>
              <w:lang w:val="pt-BR"/>
            </w:rPr>
          </w:rPrChange>
        </w:rPr>
        <w:t>Figura</w:t>
      </w:r>
      <w:r w:rsidR="00D74645" w:rsidRPr="001333DF">
        <w:rPr>
          <w:rFonts w:ascii="Times New Roman" w:hAnsi="Times New Roman"/>
          <w:sz w:val="20"/>
          <w:lang w:val="pt-BR"/>
          <w:rPrChange w:id="219" w:author="Alexandre Vasconcelos" w:date="2010-04-19T09:24:00Z">
            <w:rPr>
              <w:rFonts w:ascii="Helvetica" w:hAnsi="Helvetica" w:cs="Helvetica"/>
              <w:sz w:val="20"/>
              <w:lang w:val="pt-BR"/>
            </w:rPr>
          </w:rPrChange>
        </w:rPr>
        <w:t xml:space="preserve"> 1</w:t>
      </w:r>
      <w:r w:rsidR="002E6ADB" w:rsidRPr="001333DF">
        <w:rPr>
          <w:rFonts w:ascii="Times New Roman" w:hAnsi="Times New Roman"/>
          <w:sz w:val="20"/>
          <w:lang w:val="pt-BR"/>
          <w:rPrChange w:id="220" w:author="Alexandre Vasconcelos" w:date="2010-04-19T09:24:00Z">
            <w:rPr>
              <w:rFonts w:ascii="Helvetica" w:hAnsi="Helvetica" w:cs="Helvetica"/>
              <w:sz w:val="20"/>
              <w:lang w:val="pt-BR"/>
            </w:rPr>
          </w:rPrChange>
        </w:rPr>
        <w:t>.</w:t>
      </w:r>
      <w:r w:rsidR="006D5AAB" w:rsidRPr="001333DF">
        <w:rPr>
          <w:rFonts w:ascii="Times New Roman" w:hAnsi="Times New Roman"/>
          <w:sz w:val="20"/>
          <w:rPrChange w:id="221" w:author="Alexandre Vasconcelos" w:date="2010-04-19T09:24:00Z">
            <w:rPr>
              <w:rFonts w:ascii="Helvetica" w:hAnsi="Helvetica" w:cs="Helvetica"/>
              <w:sz w:val="20"/>
            </w:rPr>
          </w:rPrChange>
        </w:rPr>
        <w:fldChar w:fldCharType="begin"/>
      </w:r>
      <w:r w:rsidR="002E6ADB" w:rsidRPr="001333DF">
        <w:rPr>
          <w:rFonts w:ascii="Times New Roman" w:hAnsi="Times New Roman"/>
          <w:sz w:val="20"/>
          <w:lang w:val="pt-BR"/>
          <w:rPrChange w:id="222" w:author="Alexandre Vasconcelos" w:date="2010-04-19T09:24:00Z">
            <w:rPr>
              <w:rFonts w:ascii="Helvetica" w:hAnsi="Helvetica" w:cs="Helvetica"/>
              <w:sz w:val="20"/>
              <w:lang w:val="pt-BR"/>
            </w:rPr>
          </w:rPrChange>
        </w:rPr>
        <w:instrText xml:space="preserve"> SEQ Figure \* ARABIC </w:instrText>
      </w:r>
      <w:r w:rsidR="006D5AAB" w:rsidRPr="001333DF">
        <w:rPr>
          <w:rFonts w:ascii="Times New Roman" w:hAnsi="Times New Roman"/>
          <w:sz w:val="20"/>
          <w:rPrChange w:id="223" w:author="Alexandre Vasconcelos" w:date="2010-04-19T09:24:00Z">
            <w:rPr>
              <w:rFonts w:ascii="Helvetica" w:hAnsi="Helvetica" w:cs="Helvetica"/>
              <w:sz w:val="20"/>
            </w:rPr>
          </w:rPrChange>
        </w:rPr>
        <w:fldChar w:fldCharType="separate"/>
      </w:r>
      <w:r w:rsidR="002E6ADB" w:rsidRPr="001333DF">
        <w:rPr>
          <w:rFonts w:ascii="Times New Roman" w:hAnsi="Times New Roman"/>
          <w:noProof/>
          <w:sz w:val="20"/>
          <w:lang w:val="pt-BR"/>
          <w:rPrChange w:id="224" w:author="Alexandre Vasconcelos" w:date="2010-04-19T09:24:00Z">
            <w:rPr>
              <w:rFonts w:ascii="Helvetica" w:hAnsi="Helvetica" w:cs="Helvetica"/>
              <w:noProof/>
              <w:sz w:val="20"/>
              <w:lang w:val="pt-BR"/>
            </w:rPr>
          </w:rPrChange>
        </w:rPr>
        <w:t>1</w:t>
      </w:r>
      <w:r w:rsidR="006D5AAB" w:rsidRPr="001333DF">
        <w:rPr>
          <w:rFonts w:ascii="Times New Roman" w:hAnsi="Times New Roman"/>
          <w:sz w:val="20"/>
          <w:rPrChange w:id="225" w:author="Alexandre Vasconcelos" w:date="2010-04-19T09:24:00Z">
            <w:rPr>
              <w:rFonts w:ascii="Helvetica" w:hAnsi="Helvetica" w:cs="Helvetica"/>
              <w:sz w:val="20"/>
            </w:rPr>
          </w:rPrChange>
        </w:rPr>
        <w:fldChar w:fldCharType="end"/>
      </w:r>
      <w:r w:rsidR="008004B7" w:rsidRPr="001333DF">
        <w:rPr>
          <w:rFonts w:ascii="Times New Roman" w:hAnsi="Times New Roman"/>
          <w:sz w:val="20"/>
          <w:lang w:val="pt-BR"/>
          <w:rPrChange w:id="226" w:author="Alexandre Vasconcelos" w:date="2010-04-19T09:24:00Z">
            <w:rPr>
              <w:rFonts w:ascii="Helvetica" w:hAnsi="Helvetica" w:cs="Helvetica"/>
              <w:sz w:val="20"/>
              <w:lang w:val="pt-BR"/>
            </w:rPr>
          </w:rPrChange>
        </w:rPr>
        <w:t xml:space="preserve">. </w:t>
      </w:r>
      <w:r w:rsidR="00D946C6" w:rsidRPr="001333DF">
        <w:rPr>
          <w:rFonts w:ascii="Times New Roman" w:hAnsi="Times New Roman"/>
          <w:sz w:val="20"/>
          <w:lang w:val="pt-BR"/>
          <w:rPrChange w:id="227" w:author="Alexandre Vasconcelos" w:date="2010-04-19T09:24:00Z">
            <w:rPr>
              <w:rFonts w:ascii="Helvetica" w:hAnsi="Helvetica" w:cs="Helvetica"/>
              <w:sz w:val="20"/>
              <w:lang w:val="pt-BR"/>
            </w:rPr>
          </w:rPrChange>
        </w:rPr>
        <w:t xml:space="preserve">Evolução </w:t>
      </w:r>
      <w:r w:rsidR="008004B7" w:rsidRPr="001333DF">
        <w:rPr>
          <w:rFonts w:ascii="Times New Roman" w:hAnsi="Times New Roman"/>
          <w:sz w:val="20"/>
          <w:lang w:val="pt-BR"/>
          <w:rPrChange w:id="228" w:author="Alexandre Vasconcelos" w:date="2010-04-19T09:24:00Z">
            <w:rPr>
              <w:rFonts w:ascii="Helvetica" w:hAnsi="Helvetica" w:cs="Helvetica"/>
              <w:sz w:val="20"/>
              <w:lang w:val="pt-BR"/>
            </w:rPr>
          </w:rPrChange>
        </w:rPr>
        <w:t>do</w:t>
      </w:r>
      <w:r w:rsidR="006F34FA" w:rsidRPr="001333DF">
        <w:rPr>
          <w:rFonts w:ascii="Times New Roman" w:hAnsi="Times New Roman"/>
          <w:sz w:val="20"/>
          <w:lang w:val="pt-BR"/>
          <w:rPrChange w:id="229" w:author="Alexandre Vasconcelos" w:date="2010-04-19T09:24:00Z">
            <w:rPr>
              <w:rFonts w:ascii="Helvetica" w:hAnsi="Helvetica" w:cs="Helvetica"/>
              <w:sz w:val="20"/>
              <w:lang w:val="pt-BR"/>
            </w:rPr>
          </w:rPrChange>
        </w:rPr>
        <w:t xml:space="preserve"> RUP</w:t>
      </w:r>
    </w:p>
    <w:p w:rsidR="00BF0815" w:rsidRPr="001333DF" w:rsidRDefault="00BF0815" w:rsidP="001D2C67">
      <w:pPr>
        <w:pStyle w:val="SBC-author"/>
        <w:tabs>
          <w:tab w:val="clear" w:pos="720"/>
          <w:tab w:val="left" w:pos="2730"/>
          <w:tab w:val="left" w:pos="6255"/>
        </w:tabs>
        <w:spacing w:before="100" w:beforeAutospacing="1"/>
        <w:rPr>
          <w:rFonts w:ascii="Times New Roman" w:hAnsi="Times New Roman"/>
          <w:szCs w:val="24"/>
          <w:lang w:val="pt-BR"/>
          <w:rPrChange w:id="230" w:author="Alexandre Vasconcelos" w:date="2010-04-19T09:24:00Z">
            <w:rPr>
              <w:rFonts w:cs="CFALKJ+Arial"/>
              <w:szCs w:val="24"/>
              <w:lang w:val="pt-BR"/>
            </w:rPr>
          </w:rPrChange>
        </w:rPr>
      </w:pPr>
    </w:p>
    <w:p w:rsidR="00EE597F" w:rsidRPr="001333DF" w:rsidRDefault="00D74645" w:rsidP="008C0552">
      <w:pPr>
        <w:pStyle w:val="SBC-heading1"/>
        <w:numPr>
          <w:ilvl w:val="2"/>
          <w:numId w:val="17"/>
        </w:numPr>
        <w:ind w:left="284" w:firstLine="0"/>
        <w:rPr>
          <w:rFonts w:ascii="Times New Roman" w:hAnsi="Times New Roman"/>
          <w:sz w:val="24"/>
          <w:szCs w:val="24"/>
          <w:lang w:val="pt-BR"/>
          <w:rPrChange w:id="231" w:author="Alexandre Vasconcelos" w:date="2010-04-19T09:24:00Z">
            <w:rPr>
              <w:sz w:val="24"/>
              <w:szCs w:val="24"/>
              <w:lang w:val="pt-BR"/>
            </w:rPr>
          </w:rPrChange>
        </w:rPr>
      </w:pPr>
      <w:r w:rsidRPr="001333DF">
        <w:rPr>
          <w:rFonts w:ascii="Times New Roman" w:hAnsi="Times New Roman"/>
          <w:sz w:val="24"/>
          <w:szCs w:val="24"/>
          <w:lang w:val="pt-BR"/>
          <w:rPrChange w:id="232" w:author="Alexandre Vasconcelos" w:date="2010-04-19T09:24:00Z">
            <w:rPr>
              <w:sz w:val="24"/>
              <w:szCs w:val="24"/>
              <w:lang w:val="pt-BR"/>
            </w:rPr>
          </w:rPrChange>
        </w:rPr>
        <w:t xml:space="preserve"> </w:t>
      </w:r>
      <w:bookmarkStart w:id="233" w:name="_Toc247425751"/>
      <w:r w:rsidR="002657FE" w:rsidRPr="001333DF">
        <w:rPr>
          <w:rFonts w:ascii="Times New Roman" w:hAnsi="Times New Roman"/>
          <w:sz w:val="24"/>
          <w:szCs w:val="24"/>
          <w:lang w:val="pt-BR"/>
          <w:rPrChange w:id="234" w:author="Alexandre Vasconcelos" w:date="2010-04-19T09:24:00Z">
            <w:rPr>
              <w:sz w:val="24"/>
              <w:szCs w:val="24"/>
              <w:lang w:val="pt-BR"/>
            </w:rPr>
          </w:rPrChange>
        </w:rPr>
        <w:t xml:space="preserve">O </w:t>
      </w:r>
      <w:r w:rsidR="00924FB8" w:rsidRPr="001333DF">
        <w:rPr>
          <w:rFonts w:ascii="Times New Roman" w:hAnsi="Times New Roman"/>
          <w:sz w:val="24"/>
          <w:szCs w:val="24"/>
          <w:lang w:val="pt-BR"/>
          <w:rPrChange w:id="235" w:author="Alexandre Vasconcelos" w:date="2010-04-19T09:24:00Z">
            <w:rPr>
              <w:sz w:val="24"/>
              <w:szCs w:val="24"/>
              <w:lang w:val="pt-BR"/>
            </w:rPr>
          </w:rPrChange>
        </w:rPr>
        <w:t xml:space="preserve">RUP e suas </w:t>
      </w:r>
      <w:r w:rsidR="00AA0FB4" w:rsidRPr="001333DF">
        <w:rPr>
          <w:rFonts w:ascii="Times New Roman" w:hAnsi="Times New Roman"/>
          <w:sz w:val="24"/>
          <w:szCs w:val="24"/>
          <w:lang w:val="pt-BR"/>
          <w:rPrChange w:id="236" w:author="Alexandre Vasconcelos" w:date="2010-04-19T09:24:00Z">
            <w:rPr>
              <w:sz w:val="24"/>
              <w:szCs w:val="24"/>
              <w:lang w:val="pt-BR"/>
            </w:rPr>
          </w:rPrChange>
        </w:rPr>
        <w:t>características</w:t>
      </w:r>
      <w:bookmarkEnd w:id="233"/>
    </w:p>
    <w:p w:rsidR="00AA0FB4" w:rsidRPr="001333DF" w:rsidRDefault="00F31922">
      <w:pPr>
        <w:rPr>
          <w:rFonts w:ascii="Times New Roman" w:hAnsi="Times New Roman"/>
          <w:lang w:val="pt-BR"/>
          <w:rPrChange w:id="237" w:author="Alexandre Vasconcelos" w:date="2010-04-19T09:24:00Z">
            <w:rPr>
              <w:lang w:val="pt-BR"/>
            </w:rPr>
          </w:rPrChange>
        </w:rPr>
      </w:pPr>
      <w:r w:rsidRPr="001333DF">
        <w:rPr>
          <w:rFonts w:ascii="Times New Roman" w:hAnsi="Times New Roman"/>
          <w:lang w:val="pt-BR"/>
          <w:rPrChange w:id="238" w:author="Alexandre Vasconcelos" w:date="2010-04-19T09:24:00Z">
            <w:rPr>
              <w:lang w:val="pt-BR"/>
            </w:rPr>
          </w:rPrChange>
        </w:rPr>
        <w:t>O RUP</w:t>
      </w:r>
      <w:r w:rsidR="000A4629" w:rsidRPr="001333DF">
        <w:rPr>
          <w:rFonts w:ascii="Times New Roman" w:hAnsi="Times New Roman"/>
          <w:lang w:val="pt-BR"/>
          <w:rPrChange w:id="239" w:author="Alexandre Vasconcelos" w:date="2010-04-19T09:24:00Z">
            <w:rPr>
              <w:lang w:val="pt-BR"/>
            </w:rPr>
          </w:rPrChange>
        </w:rPr>
        <w:t xml:space="preserve"> é um processo</w:t>
      </w:r>
      <w:r w:rsidR="00924FB8" w:rsidRPr="001333DF">
        <w:rPr>
          <w:rFonts w:ascii="Times New Roman" w:hAnsi="Times New Roman"/>
          <w:lang w:val="pt-BR"/>
          <w:rPrChange w:id="240" w:author="Alexandre Vasconcelos" w:date="2010-04-19T09:24:00Z">
            <w:rPr>
              <w:lang w:val="pt-BR"/>
            </w:rPr>
          </w:rPrChange>
        </w:rPr>
        <w:t xml:space="preserve"> de desenvolvimento </w:t>
      </w:r>
      <w:r w:rsidR="00AA0FB4" w:rsidRPr="001333DF">
        <w:rPr>
          <w:rFonts w:ascii="Times New Roman" w:hAnsi="Times New Roman"/>
          <w:lang w:val="pt-BR"/>
          <w:rPrChange w:id="241" w:author="Alexandre Vasconcelos" w:date="2010-04-19T09:24:00Z">
            <w:rPr>
              <w:lang w:val="pt-BR"/>
            </w:rPr>
          </w:rPrChange>
        </w:rPr>
        <w:t>iterativo</w:t>
      </w:r>
      <w:r w:rsidR="00924FB8" w:rsidRPr="001333DF">
        <w:rPr>
          <w:rFonts w:ascii="Times New Roman" w:hAnsi="Times New Roman"/>
          <w:lang w:val="pt-BR"/>
          <w:rPrChange w:id="242" w:author="Alexandre Vasconcelos" w:date="2010-04-19T09:24:00Z">
            <w:rPr>
              <w:lang w:val="pt-BR"/>
            </w:rPr>
          </w:rPrChange>
        </w:rPr>
        <w:t xml:space="preserve"> e incremental.</w:t>
      </w:r>
      <w:r w:rsidR="000A4629" w:rsidRPr="001333DF">
        <w:rPr>
          <w:rFonts w:ascii="Times New Roman" w:hAnsi="Times New Roman"/>
          <w:lang w:val="pt-BR"/>
          <w:rPrChange w:id="243" w:author="Alexandre Vasconcelos" w:date="2010-04-19T09:24:00Z">
            <w:rPr>
              <w:lang w:val="pt-BR"/>
            </w:rPr>
          </w:rPrChange>
        </w:rPr>
        <w:t xml:space="preserve"> Iterativo por</w:t>
      </w:r>
      <w:r w:rsidR="00AA0FB4" w:rsidRPr="001333DF">
        <w:rPr>
          <w:rFonts w:ascii="Times New Roman" w:hAnsi="Times New Roman"/>
          <w:lang w:val="pt-BR"/>
          <w:rPrChange w:id="244" w:author="Alexandre Vasconcelos" w:date="2010-04-19T09:24:00Z">
            <w:rPr>
              <w:lang w:val="pt-BR"/>
            </w:rPr>
          </w:rPrChange>
        </w:rPr>
        <w:t>que</w:t>
      </w:r>
      <w:r w:rsidR="00846149" w:rsidRPr="001333DF">
        <w:rPr>
          <w:rFonts w:ascii="Times New Roman" w:hAnsi="Times New Roman"/>
          <w:lang w:val="pt-BR"/>
          <w:rPrChange w:id="245" w:author="Alexandre Vasconcelos" w:date="2010-04-19T09:24:00Z">
            <w:rPr>
              <w:lang w:val="pt-BR"/>
            </w:rPr>
          </w:rPrChange>
        </w:rPr>
        <w:t xml:space="preserve"> o produto é desenvol</w:t>
      </w:r>
      <w:r w:rsidR="00E342EB" w:rsidRPr="001333DF">
        <w:rPr>
          <w:rFonts w:ascii="Times New Roman" w:hAnsi="Times New Roman"/>
          <w:lang w:val="pt-BR"/>
          <w:rPrChange w:id="246" w:author="Alexandre Vasconcelos" w:date="2010-04-19T09:24:00Z">
            <w:rPr>
              <w:lang w:val="pt-BR"/>
            </w:rPr>
          </w:rPrChange>
        </w:rPr>
        <w:t>vido em vári</w:t>
      </w:r>
      <w:r w:rsidR="00FF58FB" w:rsidRPr="001333DF">
        <w:rPr>
          <w:rFonts w:ascii="Times New Roman" w:hAnsi="Times New Roman"/>
          <w:lang w:val="pt-BR"/>
          <w:rPrChange w:id="247" w:author="Alexandre Vasconcelos" w:date="2010-04-19T09:24:00Z">
            <w:rPr>
              <w:lang w:val="pt-BR"/>
            </w:rPr>
          </w:rPrChange>
        </w:rPr>
        <w:t>a</w:t>
      </w:r>
      <w:r w:rsidR="00E342EB" w:rsidRPr="001333DF">
        <w:rPr>
          <w:rFonts w:ascii="Times New Roman" w:hAnsi="Times New Roman"/>
          <w:lang w:val="pt-BR"/>
          <w:rPrChange w:id="248" w:author="Alexandre Vasconcelos" w:date="2010-04-19T09:24:00Z">
            <w:rPr>
              <w:lang w:val="pt-BR"/>
            </w:rPr>
          </w:rPrChange>
        </w:rPr>
        <w:t>s iterações</w:t>
      </w:r>
      <w:r w:rsidR="00846149" w:rsidRPr="001333DF">
        <w:rPr>
          <w:rFonts w:ascii="Times New Roman" w:hAnsi="Times New Roman"/>
          <w:lang w:val="pt-BR"/>
          <w:rPrChange w:id="249" w:author="Alexandre Vasconcelos" w:date="2010-04-19T09:24:00Z">
            <w:rPr>
              <w:lang w:val="pt-BR"/>
            </w:rPr>
          </w:rPrChange>
        </w:rPr>
        <w:t xml:space="preserve"> similares</w:t>
      </w:r>
      <w:r w:rsidR="00BD08B6" w:rsidRPr="001333DF">
        <w:rPr>
          <w:rFonts w:ascii="Times New Roman" w:hAnsi="Times New Roman"/>
          <w:lang w:val="pt-BR"/>
          <w:rPrChange w:id="250" w:author="Alexandre Vasconcelos" w:date="2010-04-19T09:24:00Z">
            <w:rPr>
              <w:lang w:val="pt-BR"/>
            </w:rPr>
          </w:rPrChange>
        </w:rPr>
        <w:t xml:space="preserve"> </w:t>
      </w:r>
      <w:r w:rsidR="002941F5" w:rsidRPr="001333DF">
        <w:rPr>
          <w:rFonts w:ascii="Times New Roman" w:hAnsi="Times New Roman"/>
          <w:lang w:val="pt-BR"/>
          <w:rPrChange w:id="251" w:author="Alexandre Vasconcelos" w:date="2010-04-19T09:24:00Z">
            <w:rPr>
              <w:lang w:val="pt-BR"/>
            </w:rPr>
          </w:rPrChange>
        </w:rPr>
        <w:t>e incremental porque</w:t>
      </w:r>
      <w:r w:rsidR="00FF58FB" w:rsidRPr="001333DF">
        <w:rPr>
          <w:rFonts w:ascii="Times New Roman" w:hAnsi="Times New Roman"/>
          <w:lang w:val="pt-BR"/>
          <w:rPrChange w:id="252" w:author="Alexandre Vasconcelos" w:date="2010-04-19T09:24:00Z">
            <w:rPr>
              <w:lang w:val="pt-BR"/>
            </w:rPr>
          </w:rPrChange>
        </w:rPr>
        <w:t>,</w:t>
      </w:r>
      <w:r w:rsidR="002941F5" w:rsidRPr="001333DF">
        <w:rPr>
          <w:rFonts w:ascii="Times New Roman" w:hAnsi="Times New Roman"/>
          <w:lang w:val="pt-BR"/>
          <w:rPrChange w:id="253" w:author="Alexandre Vasconcelos" w:date="2010-04-19T09:24:00Z">
            <w:rPr>
              <w:lang w:val="pt-BR"/>
            </w:rPr>
          </w:rPrChange>
        </w:rPr>
        <w:t xml:space="preserve"> </w:t>
      </w:r>
      <w:r w:rsidR="00E342EB" w:rsidRPr="001333DF">
        <w:rPr>
          <w:rFonts w:ascii="Times New Roman" w:hAnsi="Times New Roman"/>
          <w:lang w:val="pt-BR"/>
          <w:rPrChange w:id="254" w:author="Alexandre Vasconcelos" w:date="2010-04-19T09:24:00Z">
            <w:rPr>
              <w:lang w:val="pt-BR"/>
            </w:rPr>
          </w:rPrChange>
        </w:rPr>
        <w:t xml:space="preserve">em cada </w:t>
      </w:r>
      <w:r w:rsidR="002941F5" w:rsidRPr="001333DF">
        <w:rPr>
          <w:rFonts w:ascii="Times New Roman" w:hAnsi="Times New Roman"/>
          <w:lang w:val="pt-BR"/>
          <w:rPrChange w:id="255" w:author="Alexandre Vasconcelos" w:date="2010-04-19T09:24:00Z">
            <w:rPr>
              <w:lang w:val="pt-BR"/>
            </w:rPr>
          </w:rPrChange>
        </w:rPr>
        <w:t>iteração</w:t>
      </w:r>
      <w:r w:rsidR="00E342EB" w:rsidRPr="001333DF">
        <w:rPr>
          <w:rFonts w:ascii="Times New Roman" w:hAnsi="Times New Roman"/>
          <w:lang w:val="pt-BR"/>
          <w:rPrChange w:id="256" w:author="Alexandre Vasconcelos" w:date="2010-04-19T09:24:00Z">
            <w:rPr>
              <w:lang w:val="pt-BR"/>
            </w:rPr>
          </w:rPrChange>
        </w:rPr>
        <w:t>,</w:t>
      </w:r>
      <w:r w:rsidR="00FF58FB" w:rsidRPr="001333DF">
        <w:rPr>
          <w:rFonts w:ascii="Times New Roman" w:hAnsi="Times New Roman"/>
          <w:lang w:val="pt-BR"/>
          <w:rPrChange w:id="257" w:author="Alexandre Vasconcelos" w:date="2010-04-19T09:24:00Z">
            <w:rPr>
              <w:lang w:val="pt-BR"/>
            </w:rPr>
          </w:rPrChange>
        </w:rPr>
        <w:t xml:space="preserve"> </w:t>
      </w:r>
      <w:r w:rsidR="00E342EB" w:rsidRPr="001333DF">
        <w:rPr>
          <w:rFonts w:ascii="Times New Roman" w:hAnsi="Times New Roman"/>
          <w:lang w:val="pt-BR"/>
          <w:rPrChange w:id="258" w:author="Alexandre Vasconcelos" w:date="2010-04-19T09:24:00Z">
            <w:rPr>
              <w:lang w:val="pt-BR"/>
            </w:rPr>
          </w:rPrChange>
        </w:rPr>
        <w:t>o prod</w:t>
      </w:r>
      <w:r w:rsidR="00E342EB" w:rsidRPr="001333DF">
        <w:rPr>
          <w:rFonts w:ascii="Times New Roman" w:hAnsi="Times New Roman"/>
          <w:lang w:val="pt-BR"/>
          <w:rPrChange w:id="259" w:author="Alexandre Vasconcelos" w:date="2010-04-19T09:24:00Z">
            <w:rPr>
              <w:lang w:val="pt-BR"/>
            </w:rPr>
          </w:rPrChange>
        </w:rPr>
        <w:t>u</w:t>
      </w:r>
      <w:r w:rsidR="00E342EB" w:rsidRPr="001333DF">
        <w:rPr>
          <w:rFonts w:ascii="Times New Roman" w:hAnsi="Times New Roman"/>
          <w:lang w:val="pt-BR"/>
          <w:rPrChange w:id="260" w:author="Alexandre Vasconcelos" w:date="2010-04-19T09:24:00Z">
            <w:rPr>
              <w:lang w:val="pt-BR"/>
            </w:rPr>
          </w:rPrChange>
        </w:rPr>
        <w:t>to é estendido com mais funcionalidade</w:t>
      </w:r>
      <w:r w:rsidR="00FF58FB" w:rsidRPr="001333DF">
        <w:rPr>
          <w:rFonts w:ascii="Times New Roman" w:hAnsi="Times New Roman"/>
          <w:lang w:val="pt-BR"/>
          <w:rPrChange w:id="261" w:author="Alexandre Vasconcelos" w:date="2010-04-19T09:24:00Z">
            <w:rPr>
              <w:lang w:val="pt-BR"/>
            </w:rPr>
          </w:rPrChange>
        </w:rPr>
        <w:t>s</w:t>
      </w:r>
      <w:r w:rsidR="002941F5" w:rsidRPr="001333DF">
        <w:rPr>
          <w:rFonts w:ascii="Times New Roman" w:hAnsi="Times New Roman"/>
          <w:lang w:val="pt-BR"/>
          <w:rPrChange w:id="262" w:author="Alexandre Vasconcelos" w:date="2010-04-19T09:24:00Z">
            <w:rPr>
              <w:lang w:val="pt-BR"/>
            </w:rPr>
          </w:rPrChange>
        </w:rPr>
        <w:t xml:space="preserve">. </w:t>
      </w:r>
      <w:r w:rsidR="00924FB8" w:rsidRPr="001333DF">
        <w:rPr>
          <w:rFonts w:ascii="Times New Roman" w:hAnsi="Times New Roman"/>
          <w:lang w:val="pt-BR"/>
          <w:rPrChange w:id="263" w:author="Alexandre Vasconcelos" w:date="2010-04-19T09:24:00Z">
            <w:rPr>
              <w:lang w:val="pt-BR"/>
            </w:rPr>
          </w:rPrChange>
        </w:rPr>
        <w:t>O</w:t>
      </w:r>
      <w:r w:rsidR="00636594" w:rsidRPr="001333DF">
        <w:rPr>
          <w:rFonts w:ascii="Times New Roman" w:hAnsi="Times New Roman"/>
          <w:lang w:val="pt-BR"/>
          <w:rPrChange w:id="264" w:author="Alexandre Vasconcelos" w:date="2010-04-19T09:24:00Z">
            <w:rPr>
              <w:lang w:val="pt-BR"/>
            </w:rPr>
          </w:rPrChange>
        </w:rPr>
        <w:t>s elementos centrais do</w:t>
      </w:r>
      <w:r w:rsidR="00924FB8" w:rsidRPr="001333DF">
        <w:rPr>
          <w:rFonts w:ascii="Times New Roman" w:hAnsi="Times New Roman"/>
          <w:lang w:val="pt-BR"/>
          <w:rPrChange w:id="265" w:author="Alexandre Vasconcelos" w:date="2010-04-19T09:24:00Z">
            <w:rPr>
              <w:lang w:val="pt-BR"/>
            </w:rPr>
          </w:rPrChange>
        </w:rPr>
        <w:t xml:space="preserve"> RUP </w:t>
      </w:r>
      <w:r w:rsidR="00321F82" w:rsidRPr="001333DF">
        <w:rPr>
          <w:rFonts w:ascii="Times New Roman" w:hAnsi="Times New Roman"/>
          <w:lang w:val="pt-BR"/>
          <w:rPrChange w:id="266" w:author="Alexandre Vasconcelos" w:date="2010-04-19T09:24:00Z">
            <w:rPr>
              <w:lang w:val="pt-BR"/>
            </w:rPr>
          </w:rPrChange>
        </w:rPr>
        <w:t>são</w:t>
      </w:r>
      <w:r w:rsidR="006466A8" w:rsidRPr="001333DF">
        <w:rPr>
          <w:rFonts w:ascii="Times New Roman" w:hAnsi="Times New Roman"/>
          <w:lang w:val="pt-BR"/>
          <w:rPrChange w:id="267" w:author="Alexandre Vasconcelos" w:date="2010-04-19T09:24:00Z">
            <w:rPr>
              <w:lang w:val="pt-BR"/>
            </w:rPr>
          </w:rPrChange>
        </w:rPr>
        <w:t xml:space="preserve"> [</w:t>
      </w:r>
      <w:commentRangeStart w:id="268"/>
      <w:r w:rsidR="006466A8" w:rsidRPr="001333DF">
        <w:rPr>
          <w:rFonts w:ascii="Times New Roman" w:hAnsi="Times New Roman"/>
          <w:lang w:val="pt-BR"/>
          <w:rPrChange w:id="269" w:author="Alexandre Vasconcelos" w:date="2010-04-19T09:24:00Z">
            <w:rPr>
              <w:lang w:val="pt-BR"/>
            </w:rPr>
          </w:rPrChange>
        </w:rPr>
        <w:t xml:space="preserve">DANTAS </w:t>
      </w:r>
      <w:commentRangeEnd w:id="268"/>
      <w:r w:rsidR="00636594" w:rsidRPr="001333DF">
        <w:rPr>
          <w:rStyle w:val="Refdecomentrio"/>
          <w:rFonts w:ascii="Times New Roman" w:hAnsi="Times New Roman"/>
          <w:rPrChange w:id="270" w:author="Alexandre Vasconcelos" w:date="2010-04-19T09:24:00Z">
            <w:rPr>
              <w:rStyle w:val="Refdecomentrio"/>
            </w:rPr>
          </w:rPrChange>
        </w:rPr>
        <w:commentReference w:id="268"/>
      </w:r>
      <w:r w:rsidR="006324CB" w:rsidRPr="001333DF">
        <w:rPr>
          <w:rFonts w:ascii="Times New Roman" w:hAnsi="Times New Roman"/>
          <w:lang w:val="pt-BR"/>
          <w:rPrChange w:id="271" w:author="Alexandre Vasconcelos" w:date="2010-04-19T09:24:00Z">
            <w:rPr>
              <w:lang w:val="pt-BR"/>
            </w:rPr>
          </w:rPrChange>
        </w:rPr>
        <w:t>2003]</w:t>
      </w:r>
      <w:r w:rsidR="00924FB8" w:rsidRPr="001333DF">
        <w:rPr>
          <w:rFonts w:ascii="Times New Roman" w:hAnsi="Times New Roman"/>
          <w:lang w:val="pt-BR"/>
          <w:rPrChange w:id="272" w:author="Alexandre Vasconcelos" w:date="2010-04-19T09:24:00Z">
            <w:rPr>
              <w:lang w:val="pt-BR"/>
            </w:rPr>
          </w:rPrChange>
        </w:rPr>
        <w:t xml:space="preserve">: </w:t>
      </w:r>
    </w:p>
    <w:p w:rsidR="00636594" w:rsidRPr="001333DF" w:rsidRDefault="00636594" w:rsidP="00636594">
      <w:pPr>
        <w:numPr>
          <w:ilvl w:val="0"/>
          <w:numId w:val="1"/>
        </w:numPr>
        <w:ind w:left="754" w:hanging="357"/>
        <w:rPr>
          <w:rFonts w:ascii="Times New Roman" w:hAnsi="Times New Roman"/>
          <w:lang w:val="pt-BR"/>
          <w:rPrChange w:id="273" w:author="Alexandre Vasconcelos" w:date="2010-04-19T09:24:00Z">
            <w:rPr>
              <w:lang w:val="pt-BR"/>
            </w:rPr>
          </w:rPrChange>
        </w:rPr>
      </w:pPr>
      <w:r w:rsidRPr="001333DF">
        <w:rPr>
          <w:rFonts w:ascii="Times New Roman" w:hAnsi="Times New Roman"/>
          <w:lang w:val="pt-BR"/>
          <w:rPrChange w:id="274" w:author="Alexandre Vasconcelos" w:date="2010-04-19T09:24:00Z">
            <w:rPr>
              <w:lang w:val="pt-BR"/>
            </w:rPr>
          </w:rPrChange>
        </w:rPr>
        <w:t>É um processo de engenharia de software bem definido e estruturado que fornece uma estrutura customizável. Ou seja, o</w:t>
      </w:r>
      <w:r w:rsidRPr="001333DF">
        <w:rPr>
          <w:rFonts w:ascii="Times New Roman" w:hAnsi="Times New Roman"/>
          <w:szCs w:val="24"/>
          <w:lang w:val="pt-BR"/>
        </w:rPr>
        <w:t xml:space="preserve"> RUP suporta</w:t>
      </w:r>
      <w:r w:rsidRPr="001333DF">
        <w:rPr>
          <w:rFonts w:ascii="Times New Roman" w:hAnsi="Times New Roman"/>
          <w:szCs w:val="24"/>
          <w:lang w:val="pt-BR"/>
          <w:rPrChange w:id="275" w:author="Alexandre Vasconcelos" w:date="2010-04-19T09:24:00Z">
            <w:rPr>
              <w:rFonts w:ascii="Times New Roman" w:hAnsi="Times New Roman"/>
              <w:szCs w:val="24"/>
              <w:lang w:val="pt-BR"/>
            </w:rPr>
          </w:rPrChange>
        </w:rPr>
        <w:t xml:space="preserve"> a customização de modo que uma va</w:t>
      </w:r>
      <w:r w:rsidRPr="001333DF">
        <w:rPr>
          <w:rFonts w:ascii="Times New Roman" w:hAnsi="Times New Roman"/>
          <w:szCs w:val="24"/>
          <w:lang w:val="pt-BR"/>
          <w:rPrChange w:id="276" w:author="Alexandre Vasconcelos" w:date="2010-04-19T09:24:00Z">
            <w:rPr>
              <w:rFonts w:ascii="Times New Roman" w:hAnsi="Times New Roman"/>
              <w:szCs w:val="24"/>
              <w:lang w:val="pt-BR"/>
            </w:rPr>
          </w:rPrChange>
        </w:rPr>
        <w:t>s</w:t>
      </w:r>
      <w:r w:rsidRPr="001333DF">
        <w:rPr>
          <w:rFonts w:ascii="Times New Roman" w:hAnsi="Times New Roman"/>
          <w:szCs w:val="24"/>
          <w:lang w:val="pt-BR"/>
          <w:rPrChange w:id="277" w:author="Alexandre Vasconcelos" w:date="2010-04-19T09:24:00Z">
            <w:rPr>
              <w:rFonts w:ascii="Times New Roman" w:hAnsi="Times New Roman"/>
              <w:szCs w:val="24"/>
              <w:lang w:val="pt-BR"/>
            </w:rPr>
          </w:rPrChange>
        </w:rPr>
        <w:t xml:space="preserve">ta variedade de processos, ou </w:t>
      </w:r>
      <w:r w:rsidR="00732A3B" w:rsidRPr="001333DF">
        <w:rPr>
          <w:rFonts w:ascii="Times New Roman" w:hAnsi="Times New Roman"/>
          <w:szCs w:val="24"/>
          <w:lang w:val="pt-BR"/>
          <w:rPrChange w:id="278" w:author="Alexandre Vasconcelos" w:date="2010-04-19T09:24:00Z">
            <w:rPr>
              <w:rFonts w:ascii="Times New Roman" w:hAnsi="Times New Roman"/>
              <w:szCs w:val="24"/>
              <w:lang w:val="pt-BR"/>
            </w:rPr>
          </w:rPrChange>
        </w:rPr>
        <w:t>configurações</w:t>
      </w:r>
      <w:r w:rsidRPr="001333DF">
        <w:rPr>
          <w:rFonts w:ascii="Times New Roman" w:hAnsi="Times New Roman"/>
          <w:szCs w:val="24"/>
          <w:lang w:val="pt-BR"/>
          <w:rPrChange w:id="279" w:author="Alexandre Vasconcelos" w:date="2010-04-19T09:24:00Z">
            <w:rPr>
              <w:rFonts w:ascii="Times New Roman" w:hAnsi="Times New Roman"/>
              <w:szCs w:val="24"/>
              <w:lang w:val="pt-BR"/>
            </w:rPr>
          </w:rPrChange>
        </w:rPr>
        <w:t xml:space="preserve"> de processos, podem ser montadas</w:t>
      </w:r>
      <w:r w:rsidRPr="001333DF">
        <w:rPr>
          <w:rFonts w:ascii="Times New Roman" w:hAnsi="Times New Roman"/>
          <w:lang w:val="pt-BR"/>
          <w:rPrChange w:id="280" w:author="Alexandre Vasconcelos" w:date="2010-04-19T09:24:00Z">
            <w:rPr>
              <w:lang w:val="pt-BR"/>
            </w:rPr>
          </w:rPrChange>
        </w:rPr>
        <w:t>;</w:t>
      </w:r>
    </w:p>
    <w:p w:rsidR="00636594" w:rsidRPr="001333DF" w:rsidRDefault="00636594" w:rsidP="00D946C6">
      <w:pPr>
        <w:numPr>
          <w:ilvl w:val="0"/>
          <w:numId w:val="1"/>
        </w:numPr>
        <w:ind w:left="754" w:hanging="357"/>
        <w:rPr>
          <w:rFonts w:ascii="Times New Roman" w:hAnsi="Times New Roman"/>
          <w:lang w:val="pt-BR"/>
          <w:rPrChange w:id="281" w:author="Alexandre Vasconcelos" w:date="2010-04-19T09:24:00Z">
            <w:rPr>
              <w:lang w:val="pt-BR"/>
            </w:rPr>
          </w:rPrChange>
        </w:rPr>
      </w:pPr>
      <w:r w:rsidRPr="001333DF">
        <w:rPr>
          <w:rFonts w:ascii="Times New Roman" w:hAnsi="Times New Roman"/>
          <w:lang w:val="pt-BR"/>
          <w:rPrChange w:id="282" w:author="Alexandre Vasconcelos" w:date="2010-04-19T09:24:00Z">
            <w:rPr>
              <w:lang w:val="pt-BR"/>
            </w:rPr>
          </w:rPrChange>
        </w:rPr>
        <w:t>Segue u</w:t>
      </w:r>
      <w:r w:rsidR="00AA0FB4" w:rsidRPr="001333DF">
        <w:rPr>
          <w:rFonts w:ascii="Times New Roman" w:hAnsi="Times New Roman"/>
          <w:lang w:val="pt-BR"/>
          <w:rPrChange w:id="283" w:author="Alexandre Vasconcelos" w:date="2010-04-19T09:24:00Z">
            <w:rPr>
              <w:lang w:val="pt-BR"/>
            </w:rPr>
          </w:rPrChange>
        </w:rPr>
        <w:t>ma abordagem de desen</w:t>
      </w:r>
      <w:r w:rsidR="006324CB" w:rsidRPr="001333DF">
        <w:rPr>
          <w:rFonts w:ascii="Times New Roman" w:hAnsi="Times New Roman"/>
          <w:lang w:val="pt-BR"/>
          <w:rPrChange w:id="284" w:author="Alexandre Vasconcelos" w:date="2010-04-19T09:24:00Z">
            <w:rPr>
              <w:lang w:val="pt-BR"/>
            </w:rPr>
          </w:rPrChange>
        </w:rPr>
        <w:t xml:space="preserve">volvimento de software </w:t>
      </w:r>
      <w:r w:rsidR="00321F82" w:rsidRPr="001333DF">
        <w:rPr>
          <w:rFonts w:ascii="Times New Roman" w:hAnsi="Times New Roman"/>
          <w:lang w:val="pt-BR"/>
          <w:rPrChange w:id="285" w:author="Alexandre Vasconcelos" w:date="2010-04-19T09:24:00Z">
            <w:rPr>
              <w:lang w:val="pt-BR"/>
            </w:rPr>
          </w:rPrChange>
        </w:rPr>
        <w:t>iterativ</w:t>
      </w:r>
      <w:r w:rsidRPr="001333DF">
        <w:rPr>
          <w:rFonts w:ascii="Times New Roman" w:hAnsi="Times New Roman"/>
          <w:lang w:val="pt-BR"/>
          <w:rPrChange w:id="286" w:author="Alexandre Vasconcelos" w:date="2010-04-19T09:24:00Z">
            <w:rPr>
              <w:lang w:val="pt-BR"/>
            </w:rPr>
          </w:rPrChange>
        </w:rPr>
        <w:t>a e incremental</w:t>
      </w:r>
      <w:r w:rsidR="00D946C6" w:rsidRPr="001333DF">
        <w:rPr>
          <w:rFonts w:ascii="Times New Roman" w:hAnsi="Times New Roman"/>
          <w:lang w:val="pt-BR"/>
          <w:rPrChange w:id="287" w:author="Alexandre Vasconcelos" w:date="2010-04-19T09:24:00Z">
            <w:rPr>
              <w:lang w:val="pt-BR"/>
            </w:rPr>
          </w:rPrChange>
        </w:rPr>
        <w:t xml:space="preserve">, </w:t>
      </w:r>
      <w:r w:rsidR="003E1162" w:rsidRPr="001333DF">
        <w:rPr>
          <w:rFonts w:ascii="Times New Roman" w:hAnsi="Times New Roman"/>
          <w:lang w:val="pt-BR"/>
          <w:rPrChange w:id="288" w:author="Alexandre Vasconcelos" w:date="2010-04-19T09:24:00Z">
            <w:rPr>
              <w:lang w:val="pt-BR"/>
            </w:rPr>
          </w:rPrChange>
        </w:rPr>
        <w:t>ce</w:t>
      </w:r>
      <w:r w:rsidR="003E1162" w:rsidRPr="001333DF">
        <w:rPr>
          <w:rFonts w:ascii="Times New Roman" w:hAnsi="Times New Roman"/>
          <w:lang w:val="pt-BR"/>
          <w:rPrChange w:id="289" w:author="Alexandre Vasconcelos" w:date="2010-04-19T09:24:00Z">
            <w:rPr>
              <w:lang w:val="pt-BR"/>
            </w:rPr>
          </w:rPrChange>
        </w:rPr>
        <w:t>n</w:t>
      </w:r>
      <w:r w:rsidR="003E1162" w:rsidRPr="001333DF">
        <w:rPr>
          <w:rFonts w:ascii="Times New Roman" w:hAnsi="Times New Roman"/>
          <w:lang w:val="pt-BR"/>
          <w:rPrChange w:id="290" w:author="Alexandre Vasconcelos" w:date="2010-04-19T09:24:00Z">
            <w:rPr>
              <w:lang w:val="pt-BR"/>
            </w:rPr>
          </w:rPrChange>
        </w:rPr>
        <w:t>trad</w:t>
      </w:r>
      <w:r w:rsidR="00D946C6" w:rsidRPr="001333DF">
        <w:rPr>
          <w:rFonts w:ascii="Times New Roman" w:hAnsi="Times New Roman"/>
          <w:lang w:val="pt-BR"/>
          <w:rPrChange w:id="291" w:author="Alexandre Vasconcelos" w:date="2010-04-19T09:24:00Z">
            <w:rPr>
              <w:lang w:val="pt-BR"/>
            </w:rPr>
          </w:rPrChange>
        </w:rPr>
        <w:t>a na definição de</w:t>
      </w:r>
      <w:r w:rsidRPr="001333DF">
        <w:rPr>
          <w:rFonts w:ascii="Times New Roman" w:hAnsi="Times New Roman"/>
          <w:szCs w:val="24"/>
          <w:lang w:val="pt-BR"/>
        </w:rPr>
        <w:t xml:space="preserve"> uma arquitetura robusta, que facilita a paralelização do dese</w:t>
      </w:r>
      <w:r w:rsidRPr="001333DF">
        <w:rPr>
          <w:rFonts w:ascii="Times New Roman" w:hAnsi="Times New Roman"/>
          <w:szCs w:val="24"/>
          <w:lang w:val="pt-BR"/>
          <w:rPrChange w:id="292" w:author="Alexandre Vasconcelos" w:date="2010-04-19T09:24:00Z">
            <w:rPr>
              <w:rFonts w:ascii="Times New Roman" w:hAnsi="Times New Roman"/>
              <w:szCs w:val="24"/>
              <w:lang w:val="pt-BR"/>
            </w:rPr>
          </w:rPrChange>
        </w:rPr>
        <w:t>n</w:t>
      </w:r>
      <w:r w:rsidRPr="001333DF">
        <w:rPr>
          <w:rFonts w:ascii="Times New Roman" w:hAnsi="Times New Roman"/>
          <w:szCs w:val="24"/>
          <w:lang w:val="pt-BR"/>
          <w:rPrChange w:id="293" w:author="Alexandre Vasconcelos" w:date="2010-04-19T09:24:00Z">
            <w:rPr>
              <w:rFonts w:ascii="Times New Roman" w:hAnsi="Times New Roman"/>
              <w:szCs w:val="24"/>
              <w:lang w:val="pt-BR"/>
            </w:rPr>
          </w:rPrChange>
        </w:rPr>
        <w:t>volvimento, reutilização e a manutenção;</w:t>
      </w:r>
      <w:r w:rsidRPr="001333DF">
        <w:rPr>
          <w:rFonts w:ascii="Times New Roman" w:hAnsi="Times New Roman"/>
          <w:lang w:val="pt-BR"/>
          <w:rPrChange w:id="294" w:author="Alexandre Vasconcelos" w:date="2010-04-19T09:24:00Z">
            <w:rPr>
              <w:lang w:val="pt-BR"/>
            </w:rPr>
          </w:rPrChange>
        </w:rPr>
        <w:t xml:space="preserve"> </w:t>
      </w:r>
      <w:r w:rsidR="003E1162" w:rsidRPr="001333DF">
        <w:rPr>
          <w:rFonts w:ascii="Times New Roman" w:hAnsi="Times New Roman"/>
          <w:lang w:val="pt-BR"/>
          <w:rPrChange w:id="295" w:author="Alexandre Vasconcelos" w:date="2010-04-19T09:24:00Z">
            <w:rPr>
              <w:lang w:val="pt-BR"/>
            </w:rPr>
          </w:rPrChange>
        </w:rPr>
        <w:t>e</w:t>
      </w:r>
      <w:r w:rsidRPr="001333DF">
        <w:rPr>
          <w:rFonts w:ascii="Times New Roman" w:hAnsi="Times New Roman"/>
          <w:lang w:val="pt-BR"/>
          <w:rPrChange w:id="296" w:author="Alexandre Vasconcelos" w:date="2010-04-19T09:24:00Z">
            <w:rPr>
              <w:lang w:val="pt-BR"/>
            </w:rPr>
          </w:rPrChange>
        </w:rPr>
        <w:t xml:space="preserve"> em</w:t>
      </w:r>
      <w:r w:rsidR="003E1162" w:rsidRPr="001333DF">
        <w:rPr>
          <w:rFonts w:ascii="Times New Roman" w:hAnsi="Times New Roman"/>
          <w:lang w:val="pt-BR"/>
          <w:rPrChange w:id="297" w:author="Alexandre Vasconcelos" w:date="2010-04-19T09:24:00Z">
            <w:rPr>
              <w:lang w:val="pt-BR"/>
            </w:rPr>
          </w:rPrChange>
        </w:rPr>
        <w:t xml:space="preserve"> caso</w:t>
      </w:r>
      <w:r w:rsidR="000A4629" w:rsidRPr="001333DF">
        <w:rPr>
          <w:rFonts w:ascii="Times New Roman" w:hAnsi="Times New Roman"/>
          <w:lang w:val="pt-BR"/>
          <w:rPrChange w:id="298" w:author="Alexandre Vasconcelos" w:date="2010-04-19T09:24:00Z">
            <w:rPr>
              <w:lang w:val="pt-BR"/>
            </w:rPr>
          </w:rPrChange>
        </w:rPr>
        <w:t>s</w:t>
      </w:r>
      <w:r w:rsidR="003E1162" w:rsidRPr="001333DF">
        <w:rPr>
          <w:rFonts w:ascii="Times New Roman" w:hAnsi="Times New Roman"/>
          <w:lang w:val="pt-BR"/>
          <w:rPrChange w:id="299" w:author="Alexandre Vasconcelos" w:date="2010-04-19T09:24:00Z">
            <w:rPr>
              <w:lang w:val="pt-BR"/>
            </w:rPr>
          </w:rPrChange>
        </w:rPr>
        <w:t xml:space="preserve"> de uso</w:t>
      </w:r>
      <w:r w:rsidR="00321F82" w:rsidRPr="001333DF">
        <w:rPr>
          <w:rFonts w:ascii="Times New Roman" w:hAnsi="Times New Roman"/>
          <w:lang w:val="pt-BR"/>
          <w:rPrChange w:id="300" w:author="Alexandre Vasconcelos" w:date="2010-04-19T09:24:00Z">
            <w:rPr>
              <w:lang w:val="pt-BR"/>
            </w:rPr>
          </w:rPrChange>
        </w:rPr>
        <w:t xml:space="preserve"> </w:t>
      </w:r>
      <w:r w:rsidR="003E1162" w:rsidRPr="001333DF">
        <w:rPr>
          <w:rFonts w:ascii="Times New Roman" w:hAnsi="Times New Roman"/>
          <w:lang w:val="pt-BR"/>
          <w:rPrChange w:id="301" w:author="Alexandre Vasconcelos" w:date="2010-04-19T09:24:00Z">
            <w:rPr>
              <w:lang w:val="pt-BR"/>
            </w:rPr>
          </w:rPrChange>
        </w:rPr>
        <w:t>baseado</w:t>
      </w:r>
      <w:r w:rsidR="000A4629" w:rsidRPr="001333DF">
        <w:rPr>
          <w:rFonts w:ascii="Times New Roman" w:hAnsi="Times New Roman"/>
          <w:lang w:val="pt-BR"/>
          <w:rPrChange w:id="302" w:author="Alexandre Vasconcelos" w:date="2010-04-19T09:24:00Z">
            <w:rPr>
              <w:lang w:val="pt-BR"/>
            </w:rPr>
          </w:rPrChange>
        </w:rPr>
        <w:t>s</w:t>
      </w:r>
      <w:r w:rsidR="003E1162" w:rsidRPr="001333DF">
        <w:rPr>
          <w:rFonts w:ascii="Times New Roman" w:hAnsi="Times New Roman"/>
          <w:lang w:val="pt-BR"/>
          <w:rPrChange w:id="303" w:author="Alexandre Vasconcelos" w:date="2010-04-19T09:24:00Z">
            <w:rPr>
              <w:lang w:val="pt-BR"/>
            </w:rPr>
          </w:rPrChange>
        </w:rPr>
        <w:t xml:space="preserve"> em risc</w:t>
      </w:r>
      <w:r w:rsidRPr="001333DF">
        <w:rPr>
          <w:rFonts w:ascii="Times New Roman" w:hAnsi="Times New Roman"/>
          <w:lang w:val="pt-BR"/>
          <w:rPrChange w:id="304" w:author="Alexandre Vasconcelos" w:date="2010-04-19T09:24:00Z">
            <w:rPr>
              <w:lang w:val="pt-BR"/>
            </w:rPr>
          </w:rPrChange>
        </w:rPr>
        <w:t>o;</w:t>
      </w:r>
    </w:p>
    <w:p w:rsidR="00AA0FB4" w:rsidRPr="001333DF" w:rsidRDefault="00C021C7" w:rsidP="0077620E">
      <w:pPr>
        <w:numPr>
          <w:ilvl w:val="0"/>
          <w:numId w:val="1"/>
        </w:numPr>
        <w:ind w:left="754" w:hanging="357"/>
        <w:rPr>
          <w:rFonts w:ascii="Times New Roman" w:hAnsi="Times New Roman"/>
          <w:lang w:val="pt-BR"/>
          <w:rPrChange w:id="305" w:author="Alexandre Vasconcelos" w:date="2010-04-19T09:24:00Z">
            <w:rPr>
              <w:lang w:val="pt-BR"/>
            </w:rPr>
          </w:rPrChange>
        </w:rPr>
      </w:pPr>
      <w:r w:rsidRPr="001333DF">
        <w:rPr>
          <w:rFonts w:ascii="Times New Roman" w:hAnsi="Times New Roman"/>
          <w:lang w:val="pt-BR"/>
          <w:rPrChange w:id="306" w:author="Alexandre Vasconcelos" w:date="2010-04-19T09:24:00Z">
            <w:rPr>
              <w:lang w:val="pt-BR"/>
            </w:rPr>
          </w:rPrChange>
        </w:rPr>
        <w:lastRenderedPageBreak/>
        <w:t xml:space="preserve">Utiliza </w:t>
      </w:r>
      <w:commentRangeStart w:id="307"/>
      <w:r w:rsidRPr="001333DF">
        <w:rPr>
          <w:rFonts w:ascii="Times New Roman" w:hAnsi="Times New Roman"/>
          <w:lang w:val="pt-BR"/>
          <w:rPrChange w:id="308" w:author="Alexandre Vasconcelos" w:date="2010-04-19T09:24:00Z">
            <w:rPr>
              <w:lang w:val="pt-BR"/>
            </w:rPr>
          </w:rPrChange>
        </w:rPr>
        <w:t xml:space="preserve">UML </w:t>
      </w:r>
      <w:commentRangeEnd w:id="307"/>
      <w:r w:rsidRPr="001333DF">
        <w:rPr>
          <w:rStyle w:val="Refdecomentrio"/>
          <w:rFonts w:ascii="Times New Roman" w:hAnsi="Times New Roman"/>
          <w:rPrChange w:id="309" w:author="Alexandre Vasconcelos" w:date="2010-04-19T09:24:00Z">
            <w:rPr>
              <w:rStyle w:val="Refdecomentrio"/>
            </w:rPr>
          </w:rPrChange>
        </w:rPr>
        <w:commentReference w:id="307"/>
      </w:r>
      <w:r w:rsidRPr="001333DF">
        <w:rPr>
          <w:rFonts w:ascii="Times New Roman" w:hAnsi="Times New Roman"/>
          <w:lang w:val="pt-BR"/>
          <w:rPrChange w:id="310" w:author="Alexandre Vasconcelos" w:date="2010-04-19T09:24:00Z">
            <w:rPr>
              <w:lang w:val="pt-BR"/>
            </w:rPr>
          </w:rPrChange>
        </w:rPr>
        <w:t xml:space="preserve">como notação para modelagem. </w:t>
      </w:r>
    </w:p>
    <w:p w:rsidR="00EE597F" w:rsidRPr="001333DF" w:rsidRDefault="007642C0" w:rsidP="008C0552">
      <w:pPr>
        <w:pStyle w:val="SBC-heading1"/>
        <w:numPr>
          <w:ilvl w:val="2"/>
          <w:numId w:val="17"/>
        </w:numPr>
        <w:ind w:left="284" w:firstLine="0"/>
        <w:rPr>
          <w:rFonts w:ascii="Times New Roman" w:hAnsi="Times New Roman"/>
          <w:sz w:val="24"/>
          <w:szCs w:val="24"/>
          <w:lang w:val="pt-BR"/>
          <w:rPrChange w:id="311" w:author="Alexandre Vasconcelos" w:date="2010-04-19T09:24:00Z">
            <w:rPr>
              <w:sz w:val="24"/>
              <w:szCs w:val="24"/>
              <w:lang w:val="pt-BR"/>
            </w:rPr>
          </w:rPrChange>
        </w:rPr>
      </w:pPr>
      <w:r w:rsidRPr="001333DF">
        <w:rPr>
          <w:rFonts w:ascii="Times New Roman" w:hAnsi="Times New Roman"/>
          <w:sz w:val="24"/>
          <w:szCs w:val="24"/>
          <w:lang w:val="pt-BR"/>
          <w:rPrChange w:id="312" w:author="Alexandre Vasconcelos" w:date="2010-04-19T09:24:00Z">
            <w:rPr>
              <w:sz w:val="24"/>
              <w:szCs w:val="24"/>
              <w:lang w:val="pt-BR"/>
            </w:rPr>
          </w:rPrChange>
        </w:rPr>
        <w:t xml:space="preserve"> </w:t>
      </w:r>
      <w:r w:rsidR="00C56333" w:rsidRPr="001333DF">
        <w:rPr>
          <w:rFonts w:ascii="Times New Roman" w:hAnsi="Times New Roman"/>
          <w:sz w:val="24"/>
          <w:szCs w:val="24"/>
          <w:lang w:val="pt-BR"/>
          <w:rPrChange w:id="313" w:author="Alexandre Vasconcelos" w:date="2010-04-19T09:24:00Z">
            <w:rPr>
              <w:sz w:val="24"/>
              <w:szCs w:val="24"/>
              <w:lang w:val="pt-BR"/>
            </w:rPr>
          </w:rPrChange>
        </w:rPr>
        <w:t xml:space="preserve"> </w:t>
      </w:r>
      <w:bookmarkStart w:id="314" w:name="_Toc247425752"/>
      <w:r w:rsidR="007952C1" w:rsidRPr="001333DF">
        <w:rPr>
          <w:rFonts w:ascii="Times New Roman" w:hAnsi="Times New Roman"/>
          <w:sz w:val="24"/>
          <w:szCs w:val="24"/>
          <w:lang w:val="pt-BR"/>
          <w:rPrChange w:id="315" w:author="Alexandre Vasconcelos" w:date="2010-04-19T09:24:00Z">
            <w:rPr>
              <w:sz w:val="24"/>
              <w:szCs w:val="24"/>
              <w:lang w:val="pt-BR"/>
            </w:rPr>
          </w:rPrChange>
        </w:rPr>
        <w:t>Visão Geral</w:t>
      </w:r>
      <w:r w:rsidR="002941F5" w:rsidRPr="001333DF">
        <w:rPr>
          <w:rFonts w:ascii="Times New Roman" w:hAnsi="Times New Roman"/>
          <w:sz w:val="24"/>
          <w:szCs w:val="24"/>
          <w:lang w:val="pt-BR"/>
          <w:rPrChange w:id="316" w:author="Alexandre Vasconcelos" w:date="2010-04-19T09:24:00Z">
            <w:rPr>
              <w:sz w:val="24"/>
              <w:szCs w:val="24"/>
              <w:lang w:val="pt-BR"/>
            </w:rPr>
          </w:rPrChange>
        </w:rPr>
        <w:t xml:space="preserve"> do RUP</w:t>
      </w:r>
      <w:bookmarkEnd w:id="314"/>
    </w:p>
    <w:p w:rsidR="003D7550" w:rsidRPr="001333DF" w:rsidRDefault="00311C5E" w:rsidP="00985B8C">
      <w:pPr>
        <w:rPr>
          <w:rFonts w:ascii="Times New Roman" w:hAnsi="Times New Roman"/>
          <w:lang w:val="pt-BR"/>
          <w:rPrChange w:id="317" w:author="Alexandre Vasconcelos" w:date="2010-04-19T09:24:00Z">
            <w:rPr>
              <w:lang w:val="pt-BR"/>
            </w:rPr>
          </w:rPrChange>
        </w:rPr>
      </w:pPr>
      <w:commentRangeStart w:id="318"/>
      <w:r w:rsidRPr="001333DF">
        <w:rPr>
          <w:rFonts w:ascii="Times New Roman" w:hAnsi="Times New Roman"/>
          <w:lang w:val="pt-BR"/>
          <w:rPrChange w:id="319" w:author="Alexandre Vasconcelos" w:date="2010-04-19T09:24:00Z">
            <w:rPr>
              <w:lang w:val="pt-BR"/>
            </w:rPr>
          </w:rPrChange>
        </w:rPr>
        <w:t xml:space="preserve">A arquitetura </w:t>
      </w:r>
      <w:r w:rsidR="00A03C09" w:rsidRPr="001333DF">
        <w:rPr>
          <w:rFonts w:ascii="Times New Roman" w:hAnsi="Times New Roman"/>
          <w:lang w:val="pt-BR"/>
          <w:rPrChange w:id="320" w:author="Alexandre Vasconcelos" w:date="2010-04-19T09:24:00Z">
            <w:rPr>
              <w:lang w:val="pt-BR"/>
            </w:rPr>
          </w:rPrChange>
        </w:rPr>
        <w:t xml:space="preserve">do RUP </w:t>
      </w:r>
      <w:r w:rsidRPr="001333DF">
        <w:rPr>
          <w:rFonts w:ascii="Times New Roman" w:hAnsi="Times New Roman"/>
          <w:lang w:val="pt-BR"/>
          <w:rPrChange w:id="321" w:author="Alexandre Vasconcelos" w:date="2010-04-19T09:24:00Z">
            <w:rPr>
              <w:lang w:val="pt-BR"/>
            </w:rPr>
          </w:rPrChange>
        </w:rPr>
        <w:t xml:space="preserve">é dividida em duas </w:t>
      </w:r>
      <w:r w:rsidR="004D3A37" w:rsidRPr="001333DF">
        <w:rPr>
          <w:rFonts w:ascii="Times New Roman" w:hAnsi="Times New Roman"/>
          <w:lang w:val="pt-BR"/>
          <w:rPrChange w:id="322" w:author="Alexandre Vasconcelos" w:date="2010-04-19T09:24:00Z">
            <w:rPr>
              <w:lang w:val="pt-BR"/>
            </w:rPr>
          </w:rPrChange>
        </w:rPr>
        <w:t>dimensões</w:t>
      </w:r>
      <w:r w:rsidR="00A03C09" w:rsidRPr="001333DF">
        <w:rPr>
          <w:rFonts w:ascii="Times New Roman" w:hAnsi="Times New Roman"/>
          <w:lang w:val="pt-BR"/>
          <w:rPrChange w:id="323" w:author="Alexandre Vasconcelos" w:date="2010-04-19T09:24:00Z">
            <w:rPr>
              <w:lang w:val="pt-BR"/>
            </w:rPr>
          </w:rPrChange>
        </w:rPr>
        <w:t xml:space="preserve">, </w:t>
      </w:r>
      <w:r w:rsidRPr="001333DF">
        <w:rPr>
          <w:rFonts w:ascii="Times New Roman" w:hAnsi="Times New Roman"/>
          <w:lang w:val="pt-BR"/>
          <w:rPrChange w:id="324" w:author="Alexandre Vasconcelos" w:date="2010-04-19T09:24:00Z">
            <w:rPr>
              <w:lang w:val="pt-BR"/>
            </w:rPr>
          </w:rPrChange>
        </w:rPr>
        <w:t>as quais refletem as duas visões em que um sistema pode ser descrito: componentes dinâmicos e componentes estáticos.</w:t>
      </w:r>
      <w:r w:rsidR="00E27C28" w:rsidRPr="001333DF">
        <w:rPr>
          <w:rFonts w:ascii="Times New Roman" w:hAnsi="Times New Roman"/>
          <w:lang w:val="pt-BR"/>
          <w:rPrChange w:id="325" w:author="Alexandre Vasconcelos" w:date="2010-04-19T09:24:00Z">
            <w:rPr>
              <w:lang w:val="pt-BR"/>
            </w:rPr>
          </w:rPrChange>
        </w:rPr>
        <w:t xml:space="preserve"> </w:t>
      </w:r>
      <w:r w:rsidR="00A03C09" w:rsidRPr="001333DF">
        <w:rPr>
          <w:rFonts w:ascii="Times New Roman" w:hAnsi="Times New Roman"/>
          <w:lang w:val="pt-BR"/>
          <w:rPrChange w:id="326" w:author="Alexandre Vasconcelos" w:date="2010-04-19T09:24:00Z">
            <w:rPr>
              <w:lang w:val="pt-BR"/>
            </w:rPr>
          </w:rPrChange>
        </w:rPr>
        <w:t>A</w:t>
      </w:r>
      <w:r w:rsidR="00E27C28" w:rsidRPr="001333DF">
        <w:rPr>
          <w:rFonts w:ascii="Times New Roman" w:hAnsi="Times New Roman"/>
          <w:lang w:val="pt-BR"/>
          <w:rPrChange w:id="327" w:author="Alexandre Vasconcelos" w:date="2010-04-19T09:24:00Z">
            <w:rPr>
              <w:lang w:val="pt-BR"/>
            </w:rPr>
          </w:rPrChange>
        </w:rPr>
        <w:t xml:space="preserve"> </w:t>
      </w:r>
      <w:r w:rsidR="007C6386" w:rsidRPr="001333DF">
        <w:rPr>
          <w:rFonts w:ascii="Times New Roman" w:hAnsi="Times New Roman"/>
          <w:lang w:val="pt-BR"/>
          <w:rPrChange w:id="328" w:author="Alexandre Vasconcelos" w:date="2010-04-19T09:24:00Z">
            <w:rPr>
              <w:lang w:val="pt-BR"/>
            </w:rPr>
          </w:rPrChange>
        </w:rPr>
        <w:t>Figura</w:t>
      </w:r>
      <w:r w:rsidR="00E27C28" w:rsidRPr="001333DF">
        <w:rPr>
          <w:rFonts w:ascii="Times New Roman" w:hAnsi="Times New Roman"/>
          <w:lang w:val="pt-BR"/>
          <w:rPrChange w:id="329" w:author="Alexandre Vasconcelos" w:date="2010-04-19T09:24:00Z">
            <w:rPr>
              <w:lang w:val="pt-BR"/>
            </w:rPr>
          </w:rPrChange>
        </w:rPr>
        <w:t xml:space="preserve"> 1.2</w:t>
      </w:r>
      <w:r w:rsidR="00A03C09" w:rsidRPr="001333DF">
        <w:rPr>
          <w:rFonts w:ascii="Times New Roman" w:hAnsi="Times New Roman"/>
          <w:lang w:val="pt-BR"/>
          <w:rPrChange w:id="330" w:author="Alexandre Vasconcelos" w:date="2010-04-19T09:24:00Z">
            <w:rPr>
              <w:lang w:val="pt-BR"/>
            </w:rPr>
          </w:rPrChange>
        </w:rPr>
        <w:t xml:space="preserve"> mostra </w:t>
      </w:r>
      <w:r w:rsidR="00E27C28" w:rsidRPr="001333DF">
        <w:rPr>
          <w:rFonts w:ascii="Times New Roman" w:hAnsi="Times New Roman"/>
          <w:lang w:val="pt-BR"/>
          <w:rPrChange w:id="331" w:author="Alexandre Vasconcelos" w:date="2010-04-19T09:24:00Z">
            <w:rPr>
              <w:lang w:val="pt-BR"/>
            </w:rPr>
          </w:rPrChange>
        </w:rPr>
        <w:t xml:space="preserve">essas duas </w:t>
      </w:r>
      <w:commentRangeEnd w:id="318"/>
      <w:r w:rsidR="007A644C" w:rsidRPr="001333DF">
        <w:rPr>
          <w:rFonts w:ascii="Times New Roman" w:hAnsi="Times New Roman"/>
          <w:lang w:val="pt-BR"/>
          <w:rPrChange w:id="332" w:author="Alexandre Vasconcelos" w:date="2010-04-19T09:24:00Z">
            <w:rPr>
              <w:lang w:val="pt-BR"/>
            </w:rPr>
          </w:rPrChange>
        </w:rPr>
        <w:t xml:space="preserve">estruturas. </w:t>
      </w:r>
      <w:r w:rsidR="004D3A37" w:rsidRPr="001333DF">
        <w:rPr>
          <w:rStyle w:val="Refdecomentrio"/>
          <w:rFonts w:ascii="Times New Roman" w:hAnsi="Times New Roman"/>
          <w:rPrChange w:id="333" w:author="Alexandre Vasconcelos" w:date="2010-04-19T09:24:00Z">
            <w:rPr>
              <w:rStyle w:val="Refdecomentrio"/>
            </w:rPr>
          </w:rPrChange>
        </w:rPr>
        <w:commentReference w:id="318"/>
      </w:r>
    </w:p>
    <w:p w:rsidR="00943267" w:rsidRPr="001333DF" w:rsidRDefault="006D5AAB" w:rsidP="00311C5E">
      <w:pPr>
        <w:ind w:left="360"/>
        <w:rPr>
          <w:rFonts w:ascii="Times New Roman" w:hAnsi="Times New Roman"/>
          <w:lang w:val="pt-BR"/>
          <w:rPrChange w:id="334" w:author="Alexandre Vasconcelos" w:date="2010-04-19T09:24:00Z">
            <w:rPr>
              <w:lang w:val="pt-BR"/>
            </w:rPr>
          </w:rPrChange>
        </w:rPr>
      </w:pPr>
      <w:r w:rsidRPr="001333DF">
        <w:rPr>
          <w:rFonts w:ascii="Times New Roman" w:hAnsi="Times New Roman"/>
          <w:noProof/>
          <w:lang w:val="pt-BR" w:eastAsia="en-US"/>
          <w:rPrChange w:id="335" w:author="Alexandre Vasconcelos" w:date="2010-04-19T09:24:00Z">
            <w:rPr>
              <w:noProof/>
              <w:lang w:val="pt-BR" w:eastAsia="en-US"/>
            </w:rPr>
          </w:rPrChange>
        </w:rPr>
        <w:pict>
          <v:shape id="_x0000_s1104" type="#_x0000_t202" style="position:absolute;left:0;text-align:left;margin-left:150.55pt;margin-top:-.25pt;width:182.25pt;height:26.6pt;z-index:251652096;mso-width-relative:margin;mso-height-relative:margin" stroked="f">
            <v:textbox style="mso-next-textbox:#_x0000_s1104">
              <w:txbxContent>
                <w:p w:rsidR="004A1018" w:rsidRPr="00943267" w:rsidRDefault="004A1018" w:rsidP="00BF761F">
                  <w:pPr>
                    <w:jc w:val="center"/>
                    <w:rPr>
                      <w:b/>
                      <w:sz w:val="26"/>
                      <w:szCs w:val="26"/>
                      <w:lang w:val="pt-BR"/>
                    </w:rPr>
                  </w:pPr>
                  <w:r w:rsidRPr="00943267">
                    <w:rPr>
                      <w:b/>
                      <w:sz w:val="26"/>
                      <w:szCs w:val="26"/>
                      <w:lang w:val="pt-BR"/>
                    </w:rPr>
                    <w:t>Aspectos dinâmicos</w:t>
                  </w:r>
                </w:p>
              </w:txbxContent>
            </v:textbox>
          </v:shape>
        </w:pict>
      </w:r>
    </w:p>
    <w:p w:rsidR="00943267" w:rsidRPr="001333DF" w:rsidRDefault="006D5AAB" w:rsidP="00311C5E">
      <w:pPr>
        <w:ind w:left="360"/>
        <w:rPr>
          <w:rFonts w:ascii="Times New Roman" w:hAnsi="Times New Roman"/>
          <w:lang w:val="pt-BR"/>
          <w:rPrChange w:id="336" w:author="Alexandre Vasconcelos" w:date="2010-04-19T09:24:00Z">
            <w:rPr>
              <w:lang w:val="pt-BR"/>
            </w:rPr>
          </w:rPrChange>
        </w:rPr>
      </w:pPr>
      <w:r w:rsidRPr="001333DF">
        <w:rPr>
          <w:rFonts w:ascii="Times New Roman" w:hAnsi="Times New Roman"/>
          <w:noProof/>
          <w:lang w:val="pt-BR"/>
          <w:rPrChange w:id="337" w:author="Alexandre Vasconcelos" w:date="2010-04-19T09:24:00Z">
            <w:rPr>
              <w:noProof/>
              <w:lang w:val="pt-BR"/>
            </w:rPr>
          </w:rPrChange>
        </w:rPr>
        <w:pict>
          <v:shape id="_x0000_s1102" type="#_x0000_t32" style="position:absolute;left:0;text-align:left;margin-left:142.15pt;margin-top:11.85pt;width:209.25pt;height:0;z-index:251650048" o:connectortype="straight">
            <v:stroke startarrow="block" endarrow="block"/>
          </v:shape>
        </w:pict>
      </w:r>
    </w:p>
    <w:p w:rsidR="00311C5E" w:rsidRPr="001333DF" w:rsidRDefault="006D5AAB" w:rsidP="00943267">
      <w:pPr>
        <w:pStyle w:val="SBC-heading1"/>
        <w:jc w:val="center"/>
        <w:rPr>
          <w:rFonts w:ascii="Times New Roman" w:hAnsi="Times New Roman"/>
          <w:lang w:val="pt-BR"/>
          <w:rPrChange w:id="338" w:author="Alexandre Vasconcelos" w:date="2010-04-19T09:24:00Z">
            <w:rPr>
              <w:lang w:val="pt-BR"/>
            </w:rPr>
          </w:rPrChange>
        </w:rPr>
      </w:pPr>
      <w:r w:rsidRPr="001333DF">
        <w:rPr>
          <w:rFonts w:ascii="Times New Roman" w:hAnsi="Times New Roman"/>
          <w:noProof/>
          <w:sz w:val="22"/>
          <w:szCs w:val="24"/>
          <w:lang w:eastAsia="en-US"/>
          <w:rPrChange w:id="339" w:author="Alexandre Vasconcelos" w:date="2010-04-19T09:24:00Z">
            <w:rPr>
              <w:rFonts w:ascii="Arial" w:hAnsi="Arial" w:cs="Arial"/>
              <w:noProof/>
              <w:sz w:val="22"/>
              <w:szCs w:val="24"/>
              <w:lang w:eastAsia="en-US"/>
            </w:rPr>
          </w:rPrChange>
        </w:rPr>
        <w:pict>
          <v:shape id="_x0000_s1105" type="#_x0000_t202" style="position:absolute;left:0;text-align:left;margin-left:-41.6pt;margin-top:32.2pt;width:72.75pt;height:131.25pt;z-index:251653120;mso-width-relative:margin;mso-height-relative:margin" stroked="f">
            <v:textbox style="mso-next-textbox:#_x0000_s1105">
              <w:txbxContent>
                <w:p w:rsidR="004A1018" w:rsidRPr="00943267" w:rsidRDefault="004A1018">
                  <w:pPr>
                    <w:rPr>
                      <w:b/>
                      <w:sz w:val="26"/>
                      <w:szCs w:val="26"/>
                      <w:lang w:val="pt-BR"/>
                    </w:rPr>
                  </w:pPr>
                  <w:r w:rsidRPr="00943267">
                    <w:rPr>
                      <w:b/>
                      <w:sz w:val="26"/>
                      <w:szCs w:val="26"/>
                      <w:lang w:val="pt-BR"/>
                    </w:rPr>
                    <w:t>Aspectos</w:t>
                  </w:r>
                </w:p>
                <w:p w:rsidR="004A1018" w:rsidRPr="00943267" w:rsidRDefault="004A1018">
                  <w:pPr>
                    <w:rPr>
                      <w:b/>
                      <w:sz w:val="26"/>
                      <w:szCs w:val="26"/>
                      <w:lang w:val="pt-BR"/>
                    </w:rPr>
                  </w:pPr>
                  <w:r w:rsidRPr="00943267">
                    <w:rPr>
                      <w:b/>
                      <w:sz w:val="26"/>
                      <w:szCs w:val="26"/>
                      <w:lang w:val="pt-BR"/>
                    </w:rPr>
                    <w:t>estáticos</w:t>
                  </w:r>
                </w:p>
              </w:txbxContent>
            </v:textbox>
          </v:shape>
        </w:pict>
      </w:r>
      <w:r w:rsidRPr="001333DF">
        <w:rPr>
          <w:rFonts w:ascii="Times New Roman" w:hAnsi="Times New Roman"/>
          <w:noProof/>
          <w:sz w:val="22"/>
          <w:szCs w:val="24"/>
          <w:lang w:val="pt-BR"/>
          <w:rPrChange w:id="340" w:author="Alexandre Vasconcelos" w:date="2010-04-19T09:24:00Z">
            <w:rPr>
              <w:rFonts w:ascii="Arial" w:hAnsi="Arial" w:cs="Arial"/>
              <w:noProof/>
              <w:sz w:val="22"/>
              <w:szCs w:val="24"/>
              <w:lang w:val="pt-BR"/>
            </w:rPr>
          </w:rPrChange>
        </w:rPr>
        <w:pict>
          <v:shape id="_x0000_s1103" type="#_x0000_t32" style="position:absolute;left:0;text-align:left;margin-left:36.4pt;margin-top:5.95pt;width:0;height:174.75pt;z-index:251651072" o:connectortype="straight">
            <v:stroke startarrow="block" endarrow="block"/>
          </v:shape>
        </w:pict>
      </w:r>
      <w:r w:rsidR="007D15A0" w:rsidRPr="001333DF">
        <w:rPr>
          <w:rFonts w:ascii="Times New Roman" w:hAnsi="Times New Roman"/>
          <w:noProof/>
          <w:sz w:val="22"/>
          <w:szCs w:val="24"/>
          <w:lang w:val="pt-BR"/>
          <w:rPrChange w:id="341" w:author="Alexandre Vasconcelos" w:date="2010-04-19T09:24:00Z">
            <w:rPr>
              <w:rFonts w:ascii="Arial" w:hAnsi="Arial" w:cs="Arial"/>
              <w:noProof/>
              <w:sz w:val="22"/>
              <w:szCs w:val="24"/>
              <w:lang w:val="pt-BR"/>
            </w:rPr>
          </w:rPrChange>
        </w:rPr>
        <w:drawing>
          <wp:inline distT="0" distB="0" distL="0" distR="0">
            <wp:extent cx="3695700" cy="2266950"/>
            <wp:effectExtent l="19050" t="0" r="0" b="0"/>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 cstate="print">
                      <a:grayscl/>
                    </a:blip>
                    <a:srcRect/>
                    <a:stretch>
                      <a:fillRect/>
                    </a:stretch>
                  </pic:blipFill>
                  <pic:spPr bwMode="auto">
                    <a:xfrm>
                      <a:off x="0" y="0"/>
                      <a:ext cx="3695700" cy="2266950"/>
                    </a:xfrm>
                    <a:prstGeom prst="rect">
                      <a:avLst/>
                    </a:prstGeom>
                    <a:noFill/>
                    <a:ln w="9525">
                      <a:noFill/>
                      <a:miter lim="800000"/>
                      <a:headEnd/>
                      <a:tailEnd/>
                    </a:ln>
                  </pic:spPr>
                </pic:pic>
              </a:graphicData>
            </a:graphic>
          </wp:inline>
        </w:drawing>
      </w:r>
    </w:p>
    <w:p w:rsidR="002941F5" w:rsidRPr="001333DF" w:rsidRDefault="007C6386" w:rsidP="00E36B5E">
      <w:pPr>
        <w:pStyle w:val="SBC-caption"/>
        <w:ind w:left="0"/>
        <w:rPr>
          <w:rFonts w:ascii="Times New Roman" w:hAnsi="Times New Roman"/>
          <w:lang w:val="pt-BR"/>
          <w:rPrChange w:id="342" w:author="Alexandre Vasconcelos" w:date="2010-04-19T09:24:00Z">
            <w:rPr>
              <w:lang w:val="pt-BR"/>
            </w:rPr>
          </w:rPrChange>
        </w:rPr>
      </w:pPr>
      <w:bookmarkStart w:id="343" w:name="OLE_LINK11"/>
      <w:bookmarkStart w:id="344" w:name="OLE_LINK12"/>
      <w:r w:rsidRPr="001333DF">
        <w:rPr>
          <w:rFonts w:ascii="Times New Roman" w:hAnsi="Times New Roman"/>
          <w:lang w:val="pt-BR"/>
          <w:rPrChange w:id="345" w:author="Alexandre Vasconcelos" w:date="2010-04-19T09:24:00Z">
            <w:rPr>
              <w:lang w:val="pt-BR"/>
            </w:rPr>
          </w:rPrChange>
        </w:rPr>
        <w:t>Figura</w:t>
      </w:r>
      <w:r w:rsidR="00D74645" w:rsidRPr="001333DF">
        <w:rPr>
          <w:rFonts w:ascii="Times New Roman" w:hAnsi="Times New Roman"/>
          <w:lang w:val="pt-BR"/>
          <w:rPrChange w:id="346" w:author="Alexandre Vasconcelos" w:date="2010-04-19T09:24:00Z">
            <w:rPr>
              <w:lang w:val="pt-BR"/>
            </w:rPr>
          </w:rPrChange>
        </w:rPr>
        <w:t xml:space="preserve"> 1</w:t>
      </w:r>
      <w:r w:rsidR="00A15028" w:rsidRPr="001333DF">
        <w:rPr>
          <w:rFonts w:ascii="Times New Roman" w:hAnsi="Times New Roman"/>
          <w:lang w:val="pt-BR"/>
          <w:rPrChange w:id="347" w:author="Alexandre Vasconcelos" w:date="2010-04-19T09:24:00Z">
            <w:rPr>
              <w:lang w:val="pt-BR"/>
            </w:rPr>
          </w:rPrChange>
        </w:rPr>
        <w:t>.2</w:t>
      </w:r>
      <w:r w:rsidR="002941F5" w:rsidRPr="001333DF">
        <w:rPr>
          <w:rFonts w:ascii="Times New Roman" w:hAnsi="Times New Roman"/>
          <w:lang w:val="pt-BR"/>
          <w:rPrChange w:id="348" w:author="Alexandre Vasconcelos" w:date="2010-04-19T09:24:00Z">
            <w:rPr>
              <w:lang w:val="pt-BR"/>
            </w:rPr>
          </w:rPrChange>
        </w:rPr>
        <w:t xml:space="preserve"> Arquitetura </w:t>
      </w:r>
      <w:r w:rsidR="00A03C09" w:rsidRPr="001333DF">
        <w:rPr>
          <w:rFonts w:ascii="Times New Roman" w:hAnsi="Times New Roman"/>
          <w:lang w:val="pt-BR"/>
          <w:rPrChange w:id="349" w:author="Alexandre Vasconcelos" w:date="2010-04-19T09:24:00Z">
            <w:rPr>
              <w:lang w:val="pt-BR"/>
            </w:rPr>
          </w:rPrChange>
        </w:rPr>
        <w:t xml:space="preserve">do </w:t>
      </w:r>
      <w:r w:rsidR="002941F5" w:rsidRPr="001333DF">
        <w:rPr>
          <w:rFonts w:ascii="Times New Roman" w:hAnsi="Times New Roman"/>
          <w:lang w:val="pt-BR"/>
          <w:rPrChange w:id="350" w:author="Alexandre Vasconcelos" w:date="2010-04-19T09:24:00Z">
            <w:rPr>
              <w:lang w:val="pt-BR"/>
            </w:rPr>
          </w:rPrChange>
        </w:rPr>
        <w:t>RUP</w:t>
      </w:r>
      <w:r w:rsidR="00A03C09" w:rsidRPr="001333DF">
        <w:rPr>
          <w:rFonts w:ascii="Times New Roman" w:hAnsi="Times New Roman"/>
          <w:lang w:val="pt-BR"/>
          <w:rPrChange w:id="351" w:author="Alexandre Vasconcelos" w:date="2010-04-19T09:24:00Z">
            <w:rPr>
              <w:lang w:val="pt-BR"/>
            </w:rPr>
          </w:rPrChange>
        </w:rPr>
        <w:t xml:space="preserve">, </w:t>
      </w:r>
      <w:r w:rsidR="00A20A7B" w:rsidRPr="001333DF">
        <w:rPr>
          <w:rFonts w:ascii="Times New Roman" w:hAnsi="Times New Roman"/>
          <w:lang w:val="pt-BR"/>
          <w:rPrChange w:id="352" w:author="Alexandre Vasconcelos" w:date="2010-04-19T09:24:00Z">
            <w:rPr>
              <w:lang w:val="pt-BR"/>
            </w:rPr>
          </w:rPrChange>
        </w:rPr>
        <w:t xml:space="preserve"> </w:t>
      </w:r>
      <w:r w:rsidR="00A03C09" w:rsidRPr="001333DF">
        <w:rPr>
          <w:rFonts w:ascii="Times New Roman" w:hAnsi="Times New Roman"/>
          <w:lang w:val="pt-BR"/>
          <w:rPrChange w:id="353" w:author="Alexandre Vasconcelos" w:date="2010-04-19T09:24:00Z">
            <w:rPr>
              <w:lang w:val="pt-BR"/>
            </w:rPr>
          </w:rPrChange>
        </w:rPr>
        <w:t>a</w:t>
      </w:r>
      <w:r w:rsidR="00785F75" w:rsidRPr="001333DF">
        <w:rPr>
          <w:rFonts w:ascii="Times New Roman" w:hAnsi="Times New Roman"/>
          <w:lang w:val="pt-BR"/>
          <w:rPrChange w:id="354" w:author="Alexandre Vasconcelos" w:date="2010-04-19T09:24:00Z">
            <w:rPr>
              <w:lang w:val="pt-BR"/>
            </w:rPr>
          </w:rPrChange>
        </w:rPr>
        <w:t xml:space="preserve">daptado </w:t>
      </w:r>
      <w:r w:rsidR="006C60E9" w:rsidRPr="001333DF">
        <w:rPr>
          <w:rFonts w:ascii="Times New Roman" w:hAnsi="Times New Roman"/>
          <w:lang w:val="pt-BR"/>
          <w:rPrChange w:id="355" w:author="Alexandre Vasconcelos" w:date="2010-04-19T09:24:00Z">
            <w:rPr>
              <w:lang w:val="pt-BR"/>
            </w:rPr>
          </w:rPrChange>
        </w:rPr>
        <w:t>de [</w:t>
      </w:r>
      <w:commentRangeStart w:id="356"/>
      <w:r w:rsidR="00A20A7B" w:rsidRPr="001333DF">
        <w:rPr>
          <w:rFonts w:ascii="Times New Roman" w:hAnsi="Times New Roman"/>
          <w:lang w:val="pt-BR"/>
          <w:rPrChange w:id="357" w:author="Alexandre Vasconcelos" w:date="2010-04-19T09:24:00Z">
            <w:rPr>
              <w:lang w:val="pt-BR"/>
            </w:rPr>
          </w:rPrChange>
        </w:rPr>
        <w:t>Rational Unified Process</w:t>
      </w:r>
      <w:commentRangeEnd w:id="356"/>
      <w:r w:rsidR="00A03C09" w:rsidRPr="001333DF">
        <w:rPr>
          <w:rStyle w:val="Refdecomentrio"/>
          <w:rFonts w:ascii="Times New Roman" w:hAnsi="Times New Roman"/>
          <w:b w:val="0"/>
          <w:rPrChange w:id="358" w:author="Alexandre Vasconcelos" w:date="2010-04-19T09:24:00Z">
            <w:rPr>
              <w:rStyle w:val="Refdecomentrio"/>
              <w:rFonts w:ascii="Times" w:hAnsi="Times"/>
              <w:b w:val="0"/>
            </w:rPr>
          </w:rPrChange>
        </w:rPr>
        <w:commentReference w:id="356"/>
      </w:r>
      <w:r w:rsidR="006C60E9" w:rsidRPr="001333DF">
        <w:rPr>
          <w:rFonts w:ascii="Times New Roman" w:hAnsi="Times New Roman"/>
          <w:lang w:val="pt-BR"/>
          <w:rPrChange w:id="359" w:author="Alexandre Vasconcelos" w:date="2010-04-19T09:24:00Z">
            <w:rPr>
              <w:lang w:val="pt-BR"/>
            </w:rPr>
          </w:rPrChange>
        </w:rPr>
        <w:t>]</w:t>
      </w:r>
    </w:p>
    <w:bookmarkEnd w:id="343"/>
    <w:bookmarkEnd w:id="344"/>
    <w:p w:rsidR="00045D12" w:rsidRPr="001333DF" w:rsidRDefault="00045D12" w:rsidP="002941F5">
      <w:pPr>
        <w:pStyle w:val="SBC-caption"/>
        <w:rPr>
          <w:rFonts w:ascii="Times New Roman" w:hAnsi="Times New Roman"/>
          <w:lang w:val="pt-BR"/>
          <w:rPrChange w:id="360" w:author="Alexandre Vasconcelos" w:date="2010-04-19T09:24:00Z">
            <w:rPr>
              <w:lang w:val="pt-BR"/>
            </w:rPr>
          </w:rPrChange>
        </w:rPr>
      </w:pPr>
    </w:p>
    <w:p w:rsidR="00D63731" w:rsidRPr="001333DF" w:rsidRDefault="00430401" w:rsidP="00985B8C">
      <w:pPr>
        <w:ind w:left="170"/>
        <w:rPr>
          <w:rFonts w:ascii="Times New Roman" w:hAnsi="Times New Roman"/>
          <w:lang w:val="pt-BR"/>
          <w:rPrChange w:id="361" w:author="Alexandre Vasconcelos" w:date="2010-04-19T09:24:00Z">
            <w:rPr>
              <w:lang w:val="pt-BR"/>
            </w:rPr>
          </w:rPrChange>
        </w:rPr>
      </w:pPr>
      <w:bookmarkStart w:id="362" w:name="OLE_LINK5"/>
      <w:bookmarkStart w:id="363" w:name="OLE_LINK6"/>
      <w:r w:rsidRPr="001333DF">
        <w:rPr>
          <w:rFonts w:ascii="Times New Roman" w:hAnsi="Times New Roman"/>
          <w:lang w:val="pt-BR"/>
          <w:rPrChange w:id="364" w:author="Alexandre Vasconcelos" w:date="2010-04-19T09:24:00Z">
            <w:rPr>
              <w:lang w:val="pt-BR"/>
            </w:rPr>
          </w:rPrChange>
        </w:rPr>
        <w:tab/>
      </w:r>
      <w:r w:rsidR="00D63731" w:rsidRPr="001333DF">
        <w:rPr>
          <w:rFonts w:ascii="Times New Roman" w:hAnsi="Times New Roman"/>
          <w:lang w:val="pt-BR"/>
          <w:rPrChange w:id="365" w:author="Alexandre Vasconcelos" w:date="2010-04-19T09:24:00Z">
            <w:rPr>
              <w:lang w:val="pt-BR"/>
            </w:rPr>
          </w:rPrChange>
        </w:rPr>
        <w:t xml:space="preserve">A dimensão horizontal representa a estrutura dinâmica ou </w:t>
      </w:r>
      <w:commentRangeStart w:id="366"/>
      <w:r w:rsidR="00D63731" w:rsidRPr="001333DF">
        <w:rPr>
          <w:rFonts w:ascii="Times New Roman" w:hAnsi="Times New Roman"/>
          <w:lang w:val="pt-BR"/>
          <w:rPrChange w:id="367" w:author="Alexandre Vasconcelos" w:date="2010-04-19T09:24:00Z">
            <w:rPr>
              <w:lang w:val="pt-BR"/>
            </w:rPr>
          </w:rPrChange>
        </w:rPr>
        <w:t xml:space="preserve">tempo dos </w:t>
      </w:r>
      <w:r w:rsidR="00033065" w:rsidRPr="001333DF">
        <w:rPr>
          <w:rFonts w:ascii="Times New Roman" w:hAnsi="Times New Roman"/>
          <w:lang w:val="pt-BR"/>
          <w:rPrChange w:id="368" w:author="Alexandre Vasconcelos" w:date="2010-04-19T09:24:00Z">
            <w:rPr>
              <w:lang w:val="pt-BR"/>
            </w:rPr>
          </w:rPrChange>
        </w:rPr>
        <w:t>processos</w:t>
      </w:r>
      <w:commentRangeEnd w:id="366"/>
      <w:r w:rsidR="004D3A37" w:rsidRPr="001333DF">
        <w:rPr>
          <w:rStyle w:val="Refdecomentrio"/>
          <w:rFonts w:ascii="Times New Roman" w:hAnsi="Times New Roman"/>
          <w:rPrChange w:id="369" w:author="Alexandre Vasconcelos" w:date="2010-04-19T09:24:00Z">
            <w:rPr>
              <w:rStyle w:val="Refdecomentrio"/>
            </w:rPr>
          </w:rPrChange>
        </w:rPr>
        <w:commentReference w:id="366"/>
      </w:r>
      <w:r w:rsidR="00033065" w:rsidRPr="001333DF">
        <w:rPr>
          <w:rFonts w:ascii="Times New Roman" w:hAnsi="Times New Roman"/>
          <w:lang w:val="pt-BR"/>
          <w:rPrChange w:id="370" w:author="Alexandre Vasconcelos" w:date="2010-04-19T09:24:00Z">
            <w:rPr>
              <w:lang w:val="pt-BR"/>
            </w:rPr>
          </w:rPrChange>
        </w:rPr>
        <w:t xml:space="preserve">. </w:t>
      </w:r>
      <w:r w:rsidR="0022442C" w:rsidRPr="001333DF">
        <w:rPr>
          <w:rFonts w:ascii="Times New Roman" w:hAnsi="Times New Roman"/>
          <w:lang w:val="pt-BR"/>
          <w:rPrChange w:id="371" w:author="Alexandre Vasconcelos" w:date="2010-04-19T09:24:00Z">
            <w:rPr>
              <w:lang w:val="pt-BR"/>
            </w:rPr>
          </w:rPrChange>
        </w:rPr>
        <w:t>De</w:t>
      </w:r>
      <w:r w:rsidR="0022442C" w:rsidRPr="001333DF">
        <w:rPr>
          <w:rFonts w:ascii="Times New Roman" w:hAnsi="Times New Roman"/>
          <w:lang w:val="pt-BR"/>
          <w:rPrChange w:id="372" w:author="Alexandre Vasconcelos" w:date="2010-04-19T09:24:00Z">
            <w:rPr>
              <w:lang w:val="pt-BR"/>
            </w:rPr>
          </w:rPrChange>
        </w:rPr>
        <w:t>s</w:t>
      </w:r>
      <w:r w:rsidR="0022442C" w:rsidRPr="001333DF">
        <w:rPr>
          <w:rFonts w:ascii="Times New Roman" w:hAnsi="Times New Roman"/>
          <w:lang w:val="pt-BR"/>
          <w:rPrChange w:id="373" w:author="Alexandre Vasconcelos" w:date="2010-04-19T09:24:00Z">
            <w:rPr>
              <w:lang w:val="pt-BR"/>
            </w:rPr>
          </w:rPrChange>
        </w:rPr>
        <w:t>crevem o</w:t>
      </w:r>
      <w:r w:rsidR="00D63731" w:rsidRPr="001333DF">
        <w:rPr>
          <w:rFonts w:ascii="Times New Roman" w:hAnsi="Times New Roman"/>
          <w:lang w:val="pt-BR"/>
          <w:rPrChange w:id="374" w:author="Alexandre Vasconcelos" w:date="2010-04-19T09:24:00Z">
            <w:rPr>
              <w:lang w:val="pt-BR"/>
            </w:rPr>
          </w:rPrChange>
        </w:rPr>
        <w:t xml:space="preserve">s processos em </w:t>
      </w:r>
      <w:commentRangeStart w:id="375"/>
      <w:r w:rsidR="00D63731" w:rsidRPr="001333DF">
        <w:rPr>
          <w:rFonts w:ascii="Times New Roman" w:hAnsi="Times New Roman"/>
          <w:lang w:val="pt-BR"/>
          <w:rPrChange w:id="376" w:author="Alexandre Vasconcelos" w:date="2010-04-19T09:24:00Z">
            <w:rPr>
              <w:lang w:val="pt-BR"/>
            </w:rPr>
          </w:rPrChange>
        </w:rPr>
        <w:t xml:space="preserve">termos de </w:t>
      </w:r>
      <w:r w:rsidR="00045D12" w:rsidRPr="001333DF">
        <w:rPr>
          <w:rFonts w:ascii="Times New Roman" w:hAnsi="Times New Roman"/>
          <w:lang w:val="pt-BR"/>
          <w:rPrChange w:id="377" w:author="Alexandre Vasconcelos" w:date="2010-04-19T09:24:00Z">
            <w:rPr>
              <w:lang w:val="pt-BR"/>
            </w:rPr>
          </w:rPrChange>
        </w:rPr>
        <w:t>ciclo</w:t>
      </w:r>
      <w:commentRangeEnd w:id="375"/>
      <w:r w:rsidR="004D3A37" w:rsidRPr="001333DF">
        <w:rPr>
          <w:rStyle w:val="Refdecomentrio"/>
          <w:rFonts w:ascii="Times New Roman" w:hAnsi="Times New Roman"/>
          <w:rPrChange w:id="378" w:author="Alexandre Vasconcelos" w:date="2010-04-19T09:24:00Z">
            <w:rPr>
              <w:rStyle w:val="Refdecomentrio"/>
            </w:rPr>
          </w:rPrChange>
        </w:rPr>
        <w:commentReference w:id="375"/>
      </w:r>
      <w:r w:rsidR="00045D12" w:rsidRPr="001333DF">
        <w:rPr>
          <w:rFonts w:ascii="Times New Roman" w:hAnsi="Times New Roman"/>
          <w:lang w:val="pt-BR"/>
          <w:rPrChange w:id="379" w:author="Alexandre Vasconcelos" w:date="2010-04-19T09:24:00Z">
            <w:rPr>
              <w:lang w:val="pt-BR"/>
            </w:rPr>
          </w:rPrChange>
        </w:rPr>
        <w:t xml:space="preserve">, fases </w:t>
      </w:r>
      <w:bookmarkEnd w:id="362"/>
      <w:bookmarkEnd w:id="363"/>
      <w:r w:rsidR="00045D12" w:rsidRPr="001333DF">
        <w:rPr>
          <w:rFonts w:ascii="Times New Roman" w:hAnsi="Times New Roman"/>
          <w:lang w:val="pt-BR"/>
          <w:rPrChange w:id="380" w:author="Alexandre Vasconcelos" w:date="2010-04-19T09:24:00Z">
            <w:rPr>
              <w:lang w:val="pt-BR"/>
            </w:rPr>
          </w:rPrChange>
        </w:rPr>
        <w:t>(</w:t>
      </w:r>
      <w:r w:rsidR="00F34E8C" w:rsidRPr="001333DF">
        <w:rPr>
          <w:rFonts w:ascii="Times New Roman" w:hAnsi="Times New Roman"/>
          <w:lang w:val="pt-BR"/>
          <w:rPrChange w:id="381" w:author="Alexandre Vasconcelos" w:date="2010-04-19T09:24:00Z">
            <w:rPr>
              <w:lang w:val="pt-BR"/>
            </w:rPr>
          </w:rPrChange>
        </w:rPr>
        <w:t xml:space="preserve">concepção, elaboração, </w:t>
      </w:r>
      <w:r w:rsidR="00D63731" w:rsidRPr="001333DF">
        <w:rPr>
          <w:rFonts w:ascii="Times New Roman" w:hAnsi="Times New Roman"/>
          <w:lang w:val="pt-BR"/>
          <w:rPrChange w:id="382" w:author="Alexandre Vasconcelos" w:date="2010-04-19T09:24:00Z">
            <w:rPr>
              <w:lang w:val="pt-BR"/>
            </w:rPr>
          </w:rPrChange>
        </w:rPr>
        <w:t>construção e trans</w:t>
      </w:r>
      <w:r w:rsidR="00D63731" w:rsidRPr="001333DF">
        <w:rPr>
          <w:rFonts w:ascii="Times New Roman" w:hAnsi="Times New Roman"/>
          <w:lang w:val="pt-BR"/>
          <w:rPrChange w:id="383" w:author="Alexandre Vasconcelos" w:date="2010-04-19T09:24:00Z">
            <w:rPr>
              <w:lang w:val="pt-BR"/>
            </w:rPr>
          </w:rPrChange>
        </w:rPr>
        <w:t>i</w:t>
      </w:r>
      <w:r w:rsidR="00D63731" w:rsidRPr="001333DF">
        <w:rPr>
          <w:rFonts w:ascii="Times New Roman" w:hAnsi="Times New Roman"/>
          <w:lang w:val="pt-BR"/>
          <w:rPrChange w:id="384" w:author="Alexandre Vasconcelos" w:date="2010-04-19T09:24:00Z">
            <w:rPr>
              <w:lang w:val="pt-BR"/>
            </w:rPr>
          </w:rPrChange>
        </w:rPr>
        <w:t>ção),</w:t>
      </w:r>
      <w:r w:rsidR="006D5EB3" w:rsidRPr="001333DF">
        <w:rPr>
          <w:rFonts w:ascii="Times New Roman" w:hAnsi="Times New Roman"/>
          <w:lang w:val="pt-BR"/>
          <w:rPrChange w:id="385" w:author="Alexandre Vasconcelos" w:date="2010-04-19T09:24:00Z">
            <w:rPr>
              <w:lang w:val="pt-BR"/>
            </w:rPr>
          </w:rPrChange>
        </w:rPr>
        <w:t xml:space="preserve"> </w:t>
      </w:r>
      <w:r w:rsidR="00D63731" w:rsidRPr="001333DF">
        <w:rPr>
          <w:rFonts w:ascii="Times New Roman" w:hAnsi="Times New Roman"/>
          <w:lang w:val="pt-BR"/>
          <w:rPrChange w:id="386" w:author="Alexandre Vasconcelos" w:date="2010-04-19T09:24:00Z">
            <w:rPr>
              <w:lang w:val="pt-BR"/>
            </w:rPr>
          </w:rPrChange>
        </w:rPr>
        <w:t xml:space="preserve">iterações e </w:t>
      </w:r>
      <w:r w:rsidR="004D3A37" w:rsidRPr="001333DF">
        <w:rPr>
          <w:rFonts w:ascii="Times New Roman" w:hAnsi="Times New Roman"/>
          <w:lang w:val="pt-BR"/>
          <w:rPrChange w:id="387" w:author="Alexandre Vasconcelos" w:date="2010-04-19T09:24:00Z">
            <w:rPr>
              <w:lang w:val="pt-BR"/>
            </w:rPr>
          </w:rPrChange>
        </w:rPr>
        <w:t xml:space="preserve">marcos de referência </w:t>
      </w:r>
      <w:r w:rsidR="0060345A" w:rsidRPr="001333DF">
        <w:rPr>
          <w:rFonts w:ascii="Times New Roman" w:hAnsi="Times New Roman"/>
          <w:lang w:val="pt-BR"/>
          <w:rPrChange w:id="388" w:author="Alexandre Vasconcelos" w:date="2010-04-19T09:24:00Z">
            <w:rPr>
              <w:lang w:val="pt-BR"/>
            </w:rPr>
          </w:rPrChange>
        </w:rPr>
        <w:t>[</w:t>
      </w:r>
      <w:commentRangeStart w:id="389"/>
      <w:r w:rsidR="00985B8C" w:rsidRPr="001333DF">
        <w:rPr>
          <w:rFonts w:ascii="Times New Roman" w:hAnsi="Times New Roman"/>
          <w:lang w:val="pt-BR"/>
          <w:rPrChange w:id="390" w:author="Alexandre Vasconcelos" w:date="2010-04-19T09:24:00Z">
            <w:rPr>
              <w:lang w:val="pt-BR"/>
            </w:rPr>
          </w:rPrChange>
        </w:rPr>
        <w:t xml:space="preserve">DANTAS 2003 e </w:t>
      </w:r>
      <w:r w:rsidR="007149B0" w:rsidRPr="001333DF">
        <w:rPr>
          <w:rFonts w:ascii="Times New Roman" w:hAnsi="Times New Roman"/>
          <w:lang w:val="pt-BR"/>
          <w:rPrChange w:id="391" w:author="Alexandre Vasconcelos" w:date="2010-04-19T09:24:00Z">
            <w:rPr>
              <w:lang w:val="pt-BR"/>
            </w:rPr>
          </w:rPrChange>
        </w:rPr>
        <w:t xml:space="preserve">RATIONAL </w:t>
      </w:r>
      <w:r w:rsidR="00045ED1" w:rsidRPr="001333DF">
        <w:rPr>
          <w:rFonts w:ascii="Times New Roman" w:hAnsi="Times New Roman"/>
          <w:lang w:val="pt-BR"/>
          <w:rPrChange w:id="392" w:author="Alexandre Vasconcelos" w:date="2010-04-19T09:24:00Z">
            <w:rPr>
              <w:lang w:val="pt-BR"/>
            </w:rPr>
          </w:rPrChange>
        </w:rPr>
        <w:t>SOFTWARE</w:t>
      </w:r>
      <w:r w:rsidR="00985B8C" w:rsidRPr="001333DF">
        <w:rPr>
          <w:rFonts w:ascii="Times New Roman" w:hAnsi="Times New Roman"/>
          <w:lang w:val="pt-BR"/>
          <w:rPrChange w:id="393" w:author="Alexandre Vasconcelos" w:date="2010-04-19T09:24:00Z">
            <w:rPr>
              <w:lang w:val="pt-BR"/>
            </w:rPr>
          </w:rPrChange>
        </w:rPr>
        <w:t xml:space="preserve"> </w:t>
      </w:r>
      <w:r w:rsidR="00ED60A0" w:rsidRPr="001333DF">
        <w:rPr>
          <w:rFonts w:ascii="Times New Roman" w:hAnsi="Times New Roman"/>
          <w:lang w:val="pt-BR"/>
          <w:rPrChange w:id="394" w:author="Alexandre Vasconcelos" w:date="2010-04-19T09:24:00Z">
            <w:rPr>
              <w:lang w:val="pt-BR"/>
            </w:rPr>
          </w:rPrChange>
        </w:rPr>
        <w:t>2001</w:t>
      </w:r>
      <w:commentRangeEnd w:id="389"/>
      <w:r w:rsidR="004D3A37" w:rsidRPr="001333DF">
        <w:rPr>
          <w:rStyle w:val="Refdecomentrio"/>
          <w:rFonts w:ascii="Times New Roman" w:hAnsi="Times New Roman"/>
          <w:rPrChange w:id="395" w:author="Alexandre Vasconcelos" w:date="2010-04-19T09:24:00Z">
            <w:rPr>
              <w:rStyle w:val="Refdecomentrio"/>
            </w:rPr>
          </w:rPrChange>
        </w:rPr>
        <w:commentReference w:id="389"/>
      </w:r>
      <w:r w:rsidR="0060345A" w:rsidRPr="001333DF">
        <w:rPr>
          <w:rFonts w:ascii="Times New Roman" w:hAnsi="Times New Roman"/>
          <w:lang w:val="pt-BR"/>
          <w:rPrChange w:id="396" w:author="Alexandre Vasconcelos" w:date="2010-04-19T09:24:00Z">
            <w:rPr>
              <w:lang w:val="pt-BR"/>
            </w:rPr>
          </w:rPrChange>
        </w:rPr>
        <w:t>]</w:t>
      </w:r>
      <w:r w:rsidR="007149B0" w:rsidRPr="001333DF">
        <w:rPr>
          <w:rFonts w:ascii="Times New Roman" w:hAnsi="Times New Roman"/>
          <w:lang w:val="pt-BR"/>
          <w:rPrChange w:id="397" w:author="Alexandre Vasconcelos" w:date="2010-04-19T09:24:00Z">
            <w:rPr>
              <w:lang w:val="pt-BR"/>
            </w:rPr>
          </w:rPrChange>
        </w:rPr>
        <w:t>.</w:t>
      </w:r>
      <w:r w:rsidR="004D3A37" w:rsidRPr="001333DF">
        <w:rPr>
          <w:rFonts w:ascii="Times New Roman" w:hAnsi="Times New Roman"/>
          <w:lang w:val="pt-BR"/>
          <w:rPrChange w:id="398" w:author="Alexandre Vasconcelos" w:date="2010-04-19T09:24:00Z">
            <w:rPr>
              <w:lang w:val="pt-BR"/>
            </w:rPr>
          </w:rPrChange>
        </w:rPr>
        <w:t xml:space="preserve"> </w:t>
      </w:r>
      <w:r w:rsidR="00E12705" w:rsidRPr="001333DF">
        <w:rPr>
          <w:rFonts w:ascii="Times New Roman" w:hAnsi="Times New Roman"/>
          <w:lang w:val="pt-BR"/>
          <w:rPrChange w:id="399" w:author="Alexandre Vasconcelos" w:date="2010-04-19T09:24:00Z">
            <w:rPr>
              <w:lang w:val="pt-BR"/>
            </w:rPr>
          </w:rPrChange>
        </w:rPr>
        <w:t>Estes termos estão conceituados logo abaixo:</w:t>
      </w:r>
    </w:p>
    <w:p w:rsidR="004F74D0" w:rsidRPr="001333DF" w:rsidRDefault="000D2737" w:rsidP="00E12705">
      <w:pPr>
        <w:ind w:left="142"/>
        <w:rPr>
          <w:rFonts w:ascii="Times New Roman" w:hAnsi="Times New Roman"/>
          <w:lang w:val="pt-BR"/>
          <w:rPrChange w:id="400" w:author="Alexandre Vasconcelos" w:date="2010-04-19T09:24:00Z">
            <w:rPr>
              <w:lang w:val="pt-BR"/>
            </w:rPr>
          </w:rPrChange>
        </w:rPr>
      </w:pPr>
      <w:r w:rsidRPr="001333DF">
        <w:rPr>
          <w:rFonts w:ascii="Times New Roman" w:hAnsi="Times New Roman"/>
          <w:szCs w:val="24"/>
          <w:lang w:val="pt-BR"/>
        </w:rPr>
        <w:tab/>
      </w:r>
      <w:r w:rsidR="00E12705" w:rsidRPr="001333DF">
        <w:rPr>
          <w:rFonts w:ascii="Times New Roman" w:hAnsi="Times New Roman"/>
          <w:lang w:val="pt-BR"/>
          <w:rPrChange w:id="401" w:author="Alexandre Vasconcelos" w:date="2010-04-19T09:24:00Z">
            <w:rPr>
              <w:lang w:val="pt-BR"/>
            </w:rPr>
          </w:rPrChange>
        </w:rPr>
        <w:t xml:space="preserve">Na dimensão horizontal da arquitetura, </w:t>
      </w:r>
      <w:commentRangeStart w:id="402"/>
      <w:r w:rsidR="00E12705" w:rsidRPr="001333DF">
        <w:rPr>
          <w:rFonts w:ascii="Times New Roman" w:hAnsi="Times New Roman"/>
          <w:lang w:val="pt-BR"/>
          <w:rPrChange w:id="403" w:author="Alexandre Vasconcelos" w:date="2010-04-19T09:24:00Z">
            <w:rPr>
              <w:lang w:val="pt-BR"/>
            </w:rPr>
          </w:rPrChange>
        </w:rPr>
        <w:t>o ciclo representa a evolução do produto. D</w:t>
      </w:r>
      <w:r w:rsidR="00E12705" w:rsidRPr="001333DF">
        <w:rPr>
          <w:rFonts w:ascii="Times New Roman" w:hAnsi="Times New Roman"/>
          <w:lang w:val="pt-BR"/>
          <w:rPrChange w:id="404" w:author="Alexandre Vasconcelos" w:date="2010-04-19T09:24:00Z">
            <w:rPr>
              <w:lang w:val="pt-BR"/>
            </w:rPr>
          </w:rPrChange>
        </w:rPr>
        <w:t>e</w:t>
      </w:r>
      <w:r w:rsidR="00E12705" w:rsidRPr="001333DF">
        <w:rPr>
          <w:rFonts w:ascii="Times New Roman" w:hAnsi="Times New Roman"/>
          <w:lang w:val="pt-BR"/>
          <w:rPrChange w:id="405" w:author="Alexandre Vasconcelos" w:date="2010-04-19T09:24:00Z">
            <w:rPr>
              <w:lang w:val="pt-BR"/>
            </w:rPr>
          </w:rPrChange>
        </w:rPr>
        <w:t xml:space="preserve">finem as fases que interligam o inicio do projeto ao seu fim. </w:t>
      </w:r>
      <w:commentRangeEnd w:id="402"/>
      <w:r w:rsidR="004D3A37" w:rsidRPr="001333DF">
        <w:rPr>
          <w:rStyle w:val="Refdecomentrio"/>
          <w:rFonts w:ascii="Times New Roman" w:hAnsi="Times New Roman"/>
          <w:rPrChange w:id="406" w:author="Alexandre Vasconcelos" w:date="2010-04-19T09:24:00Z">
            <w:rPr>
              <w:rStyle w:val="Refdecomentrio"/>
            </w:rPr>
          </w:rPrChange>
        </w:rPr>
        <w:commentReference w:id="402"/>
      </w:r>
      <w:r w:rsidR="00E12705" w:rsidRPr="001333DF">
        <w:rPr>
          <w:rFonts w:ascii="Times New Roman" w:hAnsi="Times New Roman"/>
          <w:lang w:val="pt-BR"/>
          <w:rPrChange w:id="407" w:author="Alexandre Vasconcelos" w:date="2010-04-19T09:24:00Z">
            <w:rPr>
              <w:lang w:val="pt-BR"/>
            </w:rPr>
          </w:rPrChange>
        </w:rPr>
        <w:t>Já as iterações do processo r</w:t>
      </w:r>
      <w:r w:rsidR="00E12705" w:rsidRPr="001333DF">
        <w:rPr>
          <w:rFonts w:ascii="Times New Roman" w:hAnsi="Times New Roman"/>
          <w:lang w:val="pt-BR"/>
          <w:rPrChange w:id="408" w:author="Alexandre Vasconcelos" w:date="2010-04-19T09:24:00Z">
            <w:rPr>
              <w:lang w:val="pt-BR"/>
            </w:rPr>
          </w:rPrChange>
        </w:rPr>
        <w:t>e</w:t>
      </w:r>
      <w:r w:rsidR="00E12705" w:rsidRPr="001333DF">
        <w:rPr>
          <w:rFonts w:ascii="Times New Roman" w:hAnsi="Times New Roman"/>
          <w:lang w:val="pt-BR"/>
          <w:rPrChange w:id="409" w:author="Alexandre Vasconcelos" w:date="2010-04-19T09:24:00Z">
            <w:rPr>
              <w:lang w:val="pt-BR"/>
            </w:rPr>
          </w:rPrChange>
        </w:rPr>
        <w:t>presentam se</w:t>
      </w:r>
      <w:r w:rsidR="007C4002" w:rsidRPr="001333DF">
        <w:rPr>
          <w:rFonts w:ascii="Times New Roman" w:hAnsi="Times New Roman"/>
          <w:lang w:val="pt-BR"/>
          <w:rPrChange w:id="410" w:author="Alexandre Vasconcelos" w:date="2010-04-19T09:24:00Z">
            <w:rPr>
              <w:lang w:val="pt-BR"/>
            </w:rPr>
          </w:rPrChange>
        </w:rPr>
        <w:t>quên</w:t>
      </w:r>
      <w:r w:rsidR="00E12705" w:rsidRPr="001333DF">
        <w:rPr>
          <w:rFonts w:ascii="Times New Roman" w:hAnsi="Times New Roman"/>
          <w:lang w:val="pt-BR"/>
          <w:rPrChange w:id="411" w:author="Alexandre Vasconcelos" w:date="2010-04-19T09:24:00Z">
            <w:rPr>
              <w:lang w:val="pt-BR"/>
            </w:rPr>
          </w:rPrChange>
        </w:rPr>
        <w:t>cias de atividades em um período de tempo definido dentro de um projeto;</w:t>
      </w:r>
      <w:r w:rsidR="004D3A37" w:rsidRPr="001333DF">
        <w:rPr>
          <w:rFonts w:ascii="Times New Roman" w:hAnsi="Times New Roman"/>
          <w:lang w:val="pt-BR"/>
          <w:rPrChange w:id="412" w:author="Alexandre Vasconcelos" w:date="2010-04-19T09:24:00Z">
            <w:rPr>
              <w:lang w:val="pt-BR"/>
            </w:rPr>
          </w:rPrChange>
        </w:rPr>
        <w:t xml:space="preserve"> </w:t>
      </w:r>
      <w:r w:rsidR="00E12705" w:rsidRPr="001333DF">
        <w:rPr>
          <w:rFonts w:ascii="Times New Roman" w:hAnsi="Times New Roman"/>
          <w:lang w:val="pt-BR"/>
          <w:rPrChange w:id="413" w:author="Alexandre Vasconcelos" w:date="2010-04-19T09:24:00Z">
            <w:rPr>
              <w:lang w:val="pt-BR"/>
            </w:rPr>
          </w:rPrChange>
        </w:rPr>
        <w:t>onde é desenvolvid</w:t>
      </w:r>
      <w:r w:rsidR="00D85D20" w:rsidRPr="001333DF">
        <w:rPr>
          <w:rFonts w:ascii="Times New Roman" w:hAnsi="Times New Roman"/>
          <w:lang w:val="pt-BR"/>
          <w:rPrChange w:id="414" w:author="Alexandre Vasconcelos" w:date="2010-04-19T09:24:00Z">
            <w:rPr>
              <w:lang w:val="pt-BR"/>
            </w:rPr>
          </w:rPrChange>
        </w:rPr>
        <w:t>a</w:t>
      </w:r>
      <w:r w:rsidR="00E12705" w:rsidRPr="001333DF">
        <w:rPr>
          <w:rFonts w:ascii="Times New Roman" w:hAnsi="Times New Roman"/>
          <w:lang w:val="pt-BR"/>
          <w:rPrChange w:id="415" w:author="Alexandre Vasconcelos" w:date="2010-04-19T09:24:00Z">
            <w:rPr>
              <w:lang w:val="pt-BR"/>
            </w:rPr>
          </w:rPrChange>
        </w:rPr>
        <w:t xml:space="preserve"> uma versão estável de um produto e os </w:t>
      </w:r>
      <w:r w:rsidR="004D3A37" w:rsidRPr="001333DF">
        <w:rPr>
          <w:rFonts w:ascii="Times New Roman" w:hAnsi="Times New Roman"/>
          <w:lang w:val="pt-BR"/>
          <w:rPrChange w:id="416" w:author="Alexandre Vasconcelos" w:date="2010-04-19T09:24:00Z">
            <w:rPr>
              <w:lang w:val="pt-BR"/>
            </w:rPr>
          </w:rPrChange>
        </w:rPr>
        <w:t>marcos de referência estão a</w:t>
      </w:r>
      <w:r w:rsidR="004D3A37" w:rsidRPr="001333DF">
        <w:rPr>
          <w:rFonts w:ascii="Times New Roman" w:hAnsi="Times New Roman"/>
          <w:lang w:val="pt-BR"/>
          <w:rPrChange w:id="417" w:author="Alexandre Vasconcelos" w:date="2010-04-19T09:24:00Z">
            <w:rPr>
              <w:lang w:val="pt-BR"/>
            </w:rPr>
          </w:rPrChange>
        </w:rPr>
        <w:t>s</w:t>
      </w:r>
      <w:r w:rsidR="004D3A37" w:rsidRPr="001333DF">
        <w:rPr>
          <w:rFonts w:ascii="Times New Roman" w:hAnsi="Times New Roman"/>
          <w:lang w:val="pt-BR"/>
          <w:rPrChange w:id="418" w:author="Alexandre Vasconcelos" w:date="2010-04-19T09:24:00Z">
            <w:rPr>
              <w:lang w:val="pt-BR"/>
            </w:rPr>
          </w:rPrChange>
        </w:rPr>
        <w:t xml:space="preserve">sociados a </w:t>
      </w:r>
      <w:r w:rsidR="00E12705" w:rsidRPr="001333DF">
        <w:rPr>
          <w:rFonts w:ascii="Times New Roman" w:hAnsi="Times New Roman"/>
          <w:lang w:val="pt-BR"/>
          <w:rPrChange w:id="419" w:author="Alexandre Vasconcelos" w:date="2010-04-19T09:24:00Z">
            <w:rPr>
              <w:lang w:val="pt-BR"/>
            </w:rPr>
          </w:rPrChange>
        </w:rPr>
        <w:t>objetivos definidos e alcançáveis, que podem ser analisados pelos clientes e d</w:t>
      </w:r>
      <w:r w:rsidR="00E12705" w:rsidRPr="001333DF">
        <w:rPr>
          <w:rFonts w:ascii="Times New Roman" w:hAnsi="Times New Roman"/>
          <w:lang w:val="pt-BR"/>
          <w:rPrChange w:id="420" w:author="Alexandre Vasconcelos" w:date="2010-04-19T09:24:00Z">
            <w:rPr>
              <w:lang w:val="pt-BR"/>
            </w:rPr>
          </w:rPrChange>
        </w:rPr>
        <w:t>e</w:t>
      </w:r>
      <w:r w:rsidR="00E12705" w:rsidRPr="001333DF">
        <w:rPr>
          <w:rFonts w:ascii="Times New Roman" w:hAnsi="Times New Roman"/>
          <w:lang w:val="pt-BR"/>
          <w:rPrChange w:id="421" w:author="Alexandre Vasconcelos" w:date="2010-04-19T09:24:00Z">
            <w:rPr>
              <w:lang w:val="pt-BR"/>
            </w:rPr>
          </w:rPrChange>
        </w:rPr>
        <w:t>senvolvedores</w:t>
      </w:r>
      <w:r w:rsidR="00F57774" w:rsidRPr="001333DF">
        <w:rPr>
          <w:rFonts w:ascii="Times New Roman" w:hAnsi="Times New Roman"/>
          <w:szCs w:val="24"/>
          <w:lang w:val="pt-BR"/>
        </w:rPr>
        <w:t xml:space="preserve"> </w:t>
      </w:r>
      <w:r w:rsidR="006D5EB3" w:rsidRPr="001333DF">
        <w:rPr>
          <w:rFonts w:ascii="Times New Roman" w:hAnsi="Times New Roman"/>
          <w:szCs w:val="24"/>
          <w:lang w:val="pt-BR"/>
          <w:rPrChange w:id="422" w:author="Alexandre Vasconcelos" w:date="2010-04-19T09:24:00Z">
            <w:rPr>
              <w:rFonts w:ascii="Times New Roman" w:hAnsi="Times New Roman"/>
              <w:szCs w:val="24"/>
              <w:lang w:val="pt-BR"/>
            </w:rPr>
          </w:rPrChange>
        </w:rPr>
        <w:t xml:space="preserve">[MONTEIRO e </w:t>
      </w:r>
      <w:r w:rsidR="00A65A56" w:rsidRPr="001333DF">
        <w:rPr>
          <w:rFonts w:ascii="Times New Roman" w:hAnsi="Times New Roman"/>
          <w:szCs w:val="24"/>
          <w:lang w:val="pt-BR"/>
          <w:rPrChange w:id="423" w:author="Alexandre Vasconcelos" w:date="2010-04-19T09:24:00Z">
            <w:rPr>
              <w:rFonts w:ascii="Times New Roman" w:hAnsi="Times New Roman"/>
              <w:szCs w:val="24"/>
              <w:lang w:val="pt-BR"/>
            </w:rPr>
          </w:rPrChange>
        </w:rPr>
        <w:t>RAMALHO]</w:t>
      </w:r>
      <w:r w:rsidR="007149B0" w:rsidRPr="001333DF">
        <w:rPr>
          <w:rFonts w:ascii="Times New Roman" w:hAnsi="Times New Roman"/>
          <w:szCs w:val="24"/>
          <w:lang w:val="pt-BR"/>
          <w:rPrChange w:id="424" w:author="Alexandre Vasconcelos" w:date="2010-04-19T09:24:00Z">
            <w:rPr>
              <w:rFonts w:ascii="Times New Roman" w:hAnsi="Times New Roman"/>
              <w:szCs w:val="24"/>
              <w:lang w:val="pt-BR"/>
            </w:rPr>
          </w:rPrChange>
        </w:rPr>
        <w:t>.</w:t>
      </w:r>
    </w:p>
    <w:p w:rsidR="00D63731" w:rsidRPr="001333DF" w:rsidRDefault="00A20A7B" w:rsidP="00A20A7B">
      <w:pPr>
        <w:ind w:left="113"/>
        <w:rPr>
          <w:rFonts w:ascii="Times New Roman" w:hAnsi="Times New Roman"/>
          <w:lang w:val="pt-BR"/>
          <w:rPrChange w:id="425" w:author="Alexandre Vasconcelos" w:date="2010-04-19T09:24:00Z">
            <w:rPr>
              <w:lang w:val="pt-BR"/>
            </w:rPr>
          </w:rPrChange>
        </w:rPr>
      </w:pPr>
      <w:r w:rsidRPr="001333DF">
        <w:rPr>
          <w:rFonts w:ascii="Times New Roman" w:hAnsi="Times New Roman"/>
          <w:lang w:val="pt-BR"/>
          <w:rPrChange w:id="426" w:author="Alexandre Vasconcelos" w:date="2010-04-19T09:24:00Z">
            <w:rPr>
              <w:lang w:val="pt-BR"/>
            </w:rPr>
          </w:rPrChange>
        </w:rPr>
        <w:tab/>
      </w:r>
      <w:r w:rsidR="00D63731" w:rsidRPr="001333DF">
        <w:rPr>
          <w:rFonts w:ascii="Times New Roman" w:hAnsi="Times New Roman"/>
          <w:lang w:val="pt-BR"/>
          <w:rPrChange w:id="427" w:author="Alexandre Vasconcelos" w:date="2010-04-19T09:24:00Z">
            <w:rPr>
              <w:lang w:val="pt-BR"/>
            </w:rPr>
          </w:rPrChange>
        </w:rPr>
        <w:t xml:space="preserve">A dimensão vertical representa a estrutura estática do </w:t>
      </w:r>
      <w:r w:rsidR="00033065" w:rsidRPr="001333DF">
        <w:rPr>
          <w:rFonts w:ascii="Times New Roman" w:hAnsi="Times New Roman"/>
          <w:lang w:val="pt-BR"/>
          <w:rPrChange w:id="428" w:author="Alexandre Vasconcelos" w:date="2010-04-19T09:24:00Z">
            <w:rPr>
              <w:lang w:val="pt-BR"/>
            </w:rPr>
          </w:rPrChange>
        </w:rPr>
        <w:t xml:space="preserve">processo. </w:t>
      </w:r>
      <w:r w:rsidR="00D63731" w:rsidRPr="001333DF">
        <w:rPr>
          <w:rFonts w:ascii="Times New Roman" w:hAnsi="Times New Roman"/>
          <w:lang w:val="pt-BR"/>
          <w:rPrChange w:id="429" w:author="Alexandre Vasconcelos" w:date="2010-04-19T09:24:00Z">
            <w:rPr>
              <w:lang w:val="pt-BR"/>
            </w:rPr>
          </w:rPrChange>
        </w:rPr>
        <w:t>Descreve como el</w:t>
      </w:r>
      <w:r w:rsidR="00D63731" w:rsidRPr="001333DF">
        <w:rPr>
          <w:rFonts w:ascii="Times New Roman" w:hAnsi="Times New Roman"/>
          <w:lang w:val="pt-BR"/>
          <w:rPrChange w:id="430" w:author="Alexandre Vasconcelos" w:date="2010-04-19T09:24:00Z">
            <w:rPr>
              <w:lang w:val="pt-BR"/>
            </w:rPr>
          </w:rPrChange>
        </w:rPr>
        <w:t>e</w:t>
      </w:r>
      <w:r w:rsidR="00D63731" w:rsidRPr="001333DF">
        <w:rPr>
          <w:rFonts w:ascii="Times New Roman" w:hAnsi="Times New Roman"/>
          <w:lang w:val="pt-BR"/>
          <w:rPrChange w:id="431" w:author="Alexandre Vasconcelos" w:date="2010-04-19T09:24:00Z">
            <w:rPr>
              <w:lang w:val="pt-BR"/>
            </w:rPr>
          </w:rPrChange>
        </w:rPr>
        <w:t xml:space="preserve">mentos do </w:t>
      </w:r>
      <w:r w:rsidR="00F34E8C" w:rsidRPr="001333DF">
        <w:rPr>
          <w:rFonts w:ascii="Times New Roman" w:hAnsi="Times New Roman"/>
          <w:lang w:val="pt-BR"/>
          <w:rPrChange w:id="432" w:author="Alexandre Vasconcelos" w:date="2010-04-19T09:24:00Z">
            <w:rPr>
              <w:lang w:val="pt-BR"/>
            </w:rPr>
          </w:rPrChange>
        </w:rPr>
        <w:t xml:space="preserve">processo (atividades, disciplinas, </w:t>
      </w:r>
      <w:r w:rsidR="00D63731" w:rsidRPr="001333DF">
        <w:rPr>
          <w:rFonts w:ascii="Times New Roman" w:hAnsi="Times New Roman"/>
          <w:lang w:val="pt-BR"/>
          <w:rPrChange w:id="433" w:author="Alexandre Vasconcelos" w:date="2010-04-19T09:24:00Z">
            <w:rPr>
              <w:lang w:val="pt-BR"/>
            </w:rPr>
          </w:rPrChange>
        </w:rPr>
        <w:t>artefatos e papéis) são agrupados em disci</w:t>
      </w:r>
      <w:r w:rsidR="007149B0" w:rsidRPr="001333DF">
        <w:rPr>
          <w:rFonts w:ascii="Times New Roman" w:hAnsi="Times New Roman"/>
          <w:lang w:val="pt-BR"/>
          <w:rPrChange w:id="434" w:author="Alexandre Vasconcelos" w:date="2010-04-19T09:24:00Z">
            <w:rPr>
              <w:lang w:val="pt-BR"/>
            </w:rPr>
          </w:rPrChange>
        </w:rPr>
        <w:t>plinas de processo ou workflows</w:t>
      </w:r>
      <w:r w:rsidR="00D63731" w:rsidRPr="001333DF">
        <w:rPr>
          <w:rFonts w:ascii="Times New Roman" w:hAnsi="Times New Roman"/>
          <w:lang w:val="pt-BR"/>
          <w:rPrChange w:id="435" w:author="Alexandre Vasconcelos" w:date="2010-04-19T09:24:00Z">
            <w:rPr>
              <w:lang w:val="pt-BR"/>
            </w:rPr>
          </w:rPrChange>
        </w:rPr>
        <w:t xml:space="preserve"> </w:t>
      </w:r>
      <w:r w:rsidR="00A3024F" w:rsidRPr="001333DF">
        <w:rPr>
          <w:rFonts w:ascii="Times New Roman" w:hAnsi="Times New Roman"/>
          <w:lang w:val="pt-BR"/>
          <w:rPrChange w:id="436" w:author="Alexandre Vasconcelos" w:date="2010-04-19T09:24:00Z">
            <w:rPr>
              <w:lang w:val="pt-BR"/>
            </w:rPr>
          </w:rPrChange>
        </w:rPr>
        <w:t>[</w:t>
      </w:r>
      <w:r w:rsidR="00985B8C" w:rsidRPr="001333DF">
        <w:rPr>
          <w:rFonts w:ascii="Times New Roman" w:hAnsi="Times New Roman"/>
          <w:lang w:val="pt-BR"/>
          <w:rPrChange w:id="437" w:author="Alexandre Vasconcelos" w:date="2010-04-19T09:24:00Z">
            <w:rPr>
              <w:lang w:val="pt-BR"/>
            </w:rPr>
          </w:rPrChange>
        </w:rPr>
        <w:t xml:space="preserve">DANTAS </w:t>
      </w:r>
      <w:r w:rsidR="00A3024F" w:rsidRPr="001333DF">
        <w:rPr>
          <w:rFonts w:ascii="Times New Roman" w:hAnsi="Times New Roman"/>
          <w:lang w:val="pt-BR"/>
          <w:rPrChange w:id="438" w:author="Alexandre Vasconcelos" w:date="2010-04-19T09:24:00Z">
            <w:rPr>
              <w:lang w:val="pt-BR"/>
            </w:rPr>
          </w:rPrChange>
        </w:rPr>
        <w:t>2003]</w:t>
      </w:r>
      <w:r w:rsidR="00E76748" w:rsidRPr="001333DF">
        <w:rPr>
          <w:rFonts w:ascii="Times New Roman" w:hAnsi="Times New Roman"/>
          <w:lang w:val="pt-BR"/>
          <w:rPrChange w:id="439" w:author="Alexandre Vasconcelos" w:date="2010-04-19T09:24:00Z">
            <w:rPr>
              <w:lang w:val="pt-BR"/>
            </w:rPr>
          </w:rPrChange>
        </w:rPr>
        <w:t xml:space="preserve">. Na estrutura estática um processo descreve </w:t>
      </w:r>
      <w:bookmarkStart w:id="440" w:name="OLE_LINK28"/>
      <w:bookmarkStart w:id="441" w:name="OLE_LINK29"/>
      <w:r w:rsidR="003660D1" w:rsidRPr="001333DF">
        <w:rPr>
          <w:rFonts w:ascii="Times New Roman" w:hAnsi="Times New Roman"/>
          <w:lang w:val="pt-BR"/>
          <w:rPrChange w:id="442" w:author="Alexandre Vasconcelos" w:date="2010-04-19T09:24:00Z">
            <w:rPr>
              <w:lang w:val="pt-BR"/>
            </w:rPr>
          </w:rPrChange>
        </w:rPr>
        <w:t>“</w:t>
      </w:r>
      <w:bookmarkEnd w:id="440"/>
      <w:bookmarkEnd w:id="441"/>
      <w:r w:rsidR="00D63731" w:rsidRPr="001333DF">
        <w:rPr>
          <w:rFonts w:ascii="Times New Roman" w:hAnsi="Times New Roman"/>
          <w:b/>
          <w:lang w:val="pt-BR"/>
          <w:rPrChange w:id="443" w:author="Alexandre Vasconcelos" w:date="2010-04-19T09:24:00Z">
            <w:rPr>
              <w:b/>
              <w:lang w:val="pt-BR"/>
            </w:rPr>
          </w:rPrChange>
        </w:rPr>
        <w:t>quem</w:t>
      </w:r>
      <w:r w:rsidR="003660D1" w:rsidRPr="001333DF">
        <w:rPr>
          <w:rFonts w:ascii="Times New Roman" w:hAnsi="Times New Roman"/>
          <w:lang w:val="pt-BR"/>
          <w:rPrChange w:id="444" w:author="Alexandre Vasconcelos" w:date="2010-04-19T09:24:00Z">
            <w:rPr>
              <w:lang w:val="pt-BR"/>
            </w:rPr>
          </w:rPrChange>
        </w:rPr>
        <w:t>”</w:t>
      </w:r>
      <w:r w:rsidR="00E76748" w:rsidRPr="001333DF">
        <w:rPr>
          <w:rFonts w:ascii="Times New Roman" w:hAnsi="Times New Roman"/>
          <w:lang w:val="pt-BR"/>
          <w:rPrChange w:id="445" w:author="Alexandre Vasconcelos" w:date="2010-04-19T09:24:00Z">
            <w:rPr>
              <w:lang w:val="pt-BR"/>
            </w:rPr>
          </w:rPrChange>
        </w:rPr>
        <w:t xml:space="preserve"> está fazendo </w:t>
      </w:r>
      <w:r w:rsidR="003660D1" w:rsidRPr="001333DF">
        <w:rPr>
          <w:rFonts w:ascii="Times New Roman" w:hAnsi="Times New Roman"/>
          <w:lang w:val="pt-BR"/>
          <w:rPrChange w:id="446" w:author="Alexandre Vasconcelos" w:date="2010-04-19T09:24:00Z">
            <w:rPr>
              <w:lang w:val="pt-BR"/>
            </w:rPr>
          </w:rPrChange>
        </w:rPr>
        <w:t>“</w:t>
      </w:r>
      <w:r w:rsidR="00D63731" w:rsidRPr="001333DF">
        <w:rPr>
          <w:rFonts w:ascii="Times New Roman" w:hAnsi="Times New Roman"/>
          <w:b/>
          <w:lang w:val="pt-BR"/>
          <w:rPrChange w:id="447" w:author="Alexandre Vasconcelos" w:date="2010-04-19T09:24:00Z">
            <w:rPr>
              <w:b/>
              <w:lang w:val="pt-BR"/>
            </w:rPr>
          </w:rPrChange>
        </w:rPr>
        <w:t>o quê</w:t>
      </w:r>
      <w:r w:rsidR="003660D1" w:rsidRPr="001333DF">
        <w:rPr>
          <w:rFonts w:ascii="Times New Roman" w:hAnsi="Times New Roman"/>
          <w:lang w:val="pt-BR"/>
          <w:rPrChange w:id="448" w:author="Alexandre Vasconcelos" w:date="2010-04-19T09:24:00Z">
            <w:rPr>
              <w:lang w:val="pt-BR"/>
            </w:rPr>
          </w:rPrChange>
        </w:rPr>
        <w:t>”</w:t>
      </w:r>
      <w:r w:rsidR="00D63731" w:rsidRPr="001333DF">
        <w:rPr>
          <w:rFonts w:ascii="Times New Roman" w:hAnsi="Times New Roman"/>
          <w:lang w:val="pt-BR"/>
          <w:rPrChange w:id="449" w:author="Alexandre Vasconcelos" w:date="2010-04-19T09:24:00Z">
            <w:rPr>
              <w:lang w:val="pt-BR"/>
            </w:rPr>
          </w:rPrChange>
        </w:rPr>
        <w:t>,</w:t>
      </w:r>
      <w:r w:rsidR="003660D1" w:rsidRPr="001333DF">
        <w:rPr>
          <w:rFonts w:ascii="Times New Roman" w:hAnsi="Times New Roman"/>
          <w:lang w:val="pt-BR"/>
          <w:rPrChange w:id="450" w:author="Alexandre Vasconcelos" w:date="2010-04-19T09:24:00Z">
            <w:rPr>
              <w:lang w:val="pt-BR"/>
            </w:rPr>
          </w:rPrChange>
        </w:rPr>
        <w:t xml:space="preserve"> “</w:t>
      </w:r>
      <w:r w:rsidR="00D63731" w:rsidRPr="001333DF">
        <w:rPr>
          <w:rFonts w:ascii="Times New Roman" w:hAnsi="Times New Roman"/>
          <w:b/>
          <w:lang w:val="pt-BR"/>
          <w:rPrChange w:id="451" w:author="Alexandre Vasconcelos" w:date="2010-04-19T09:24:00Z">
            <w:rPr>
              <w:b/>
              <w:lang w:val="pt-BR"/>
            </w:rPr>
          </w:rPrChange>
        </w:rPr>
        <w:t>como</w:t>
      </w:r>
      <w:r w:rsidR="003660D1" w:rsidRPr="001333DF">
        <w:rPr>
          <w:rFonts w:ascii="Times New Roman" w:hAnsi="Times New Roman"/>
          <w:lang w:val="pt-BR"/>
          <w:rPrChange w:id="452" w:author="Alexandre Vasconcelos" w:date="2010-04-19T09:24:00Z">
            <w:rPr>
              <w:lang w:val="pt-BR"/>
            </w:rPr>
          </w:rPrChange>
        </w:rPr>
        <w:t>” e “</w:t>
      </w:r>
      <w:r w:rsidR="00D63731" w:rsidRPr="001333DF">
        <w:rPr>
          <w:rFonts w:ascii="Times New Roman" w:hAnsi="Times New Roman"/>
          <w:b/>
          <w:lang w:val="pt-BR"/>
          <w:rPrChange w:id="453" w:author="Alexandre Vasconcelos" w:date="2010-04-19T09:24:00Z">
            <w:rPr>
              <w:b/>
              <w:lang w:val="pt-BR"/>
            </w:rPr>
          </w:rPrChange>
        </w:rPr>
        <w:t>quando</w:t>
      </w:r>
      <w:r w:rsidR="00033065" w:rsidRPr="001333DF">
        <w:rPr>
          <w:rFonts w:ascii="Times New Roman" w:hAnsi="Times New Roman"/>
          <w:lang w:val="pt-BR"/>
          <w:rPrChange w:id="454" w:author="Alexandre Vasconcelos" w:date="2010-04-19T09:24:00Z">
            <w:rPr>
              <w:lang w:val="pt-BR"/>
            </w:rPr>
          </w:rPrChange>
        </w:rPr>
        <w:t xml:space="preserve">”, </w:t>
      </w:r>
      <w:r w:rsidR="00E76748" w:rsidRPr="001333DF">
        <w:rPr>
          <w:rFonts w:ascii="Times New Roman" w:hAnsi="Times New Roman"/>
          <w:lang w:val="pt-BR"/>
          <w:rPrChange w:id="455" w:author="Alexandre Vasconcelos" w:date="2010-04-19T09:24:00Z">
            <w:rPr>
              <w:lang w:val="pt-BR"/>
            </w:rPr>
          </w:rPrChange>
        </w:rPr>
        <w:t xml:space="preserve">conforme demonstrado </w:t>
      </w:r>
      <w:r w:rsidR="007149B0" w:rsidRPr="001333DF">
        <w:rPr>
          <w:rFonts w:ascii="Times New Roman" w:hAnsi="Times New Roman"/>
          <w:lang w:val="pt-BR"/>
          <w:rPrChange w:id="456" w:author="Alexandre Vasconcelos" w:date="2010-04-19T09:24:00Z">
            <w:rPr>
              <w:lang w:val="pt-BR"/>
            </w:rPr>
          </w:rPrChange>
        </w:rPr>
        <w:t xml:space="preserve">na </w:t>
      </w:r>
      <w:r w:rsidR="007C6386" w:rsidRPr="001333DF">
        <w:rPr>
          <w:rFonts w:ascii="Times New Roman" w:hAnsi="Times New Roman"/>
          <w:lang w:val="pt-BR"/>
          <w:rPrChange w:id="457" w:author="Alexandre Vasconcelos" w:date="2010-04-19T09:24:00Z">
            <w:rPr>
              <w:lang w:val="pt-BR"/>
            </w:rPr>
          </w:rPrChange>
        </w:rPr>
        <w:t>Figura</w:t>
      </w:r>
      <w:r w:rsidR="007149B0" w:rsidRPr="001333DF">
        <w:rPr>
          <w:rFonts w:ascii="Times New Roman" w:hAnsi="Times New Roman"/>
          <w:lang w:val="pt-BR"/>
          <w:rPrChange w:id="458" w:author="Alexandre Vasconcelos" w:date="2010-04-19T09:24:00Z">
            <w:rPr>
              <w:lang w:val="pt-BR"/>
            </w:rPr>
          </w:rPrChange>
        </w:rPr>
        <w:t xml:space="preserve"> 1.3</w:t>
      </w:r>
      <w:r w:rsidR="0021491E" w:rsidRPr="001333DF">
        <w:rPr>
          <w:rFonts w:ascii="Times New Roman" w:hAnsi="Times New Roman"/>
          <w:lang w:val="pt-BR"/>
          <w:rPrChange w:id="459" w:author="Alexandre Vasconcelos" w:date="2010-04-19T09:24:00Z">
            <w:rPr>
              <w:lang w:val="pt-BR"/>
            </w:rPr>
          </w:rPrChange>
        </w:rPr>
        <w:t>.</w:t>
      </w:r>
      <w:r w:rsidR="00851FF1" w:rsidRPr="001333DF">
        <w:rPr>
          <w:rFonts w:ascii="Times New Roman" w:hAnsi="Times New Roman"/>
          <w:lang w:val="pt-BR"/>
          <w:rPrChange w:id="460" w:author="Alexandre Vasconcelos" w:date="2010-04-19T09:24:00Z">
            <w:rPr>
              <w:lang w:val="pt-BR"/>
            </w:rPr>
          </w:rPrChange>
        </w:rPr>
        <w:t xml:space="preserve"> Os principais elementos presentes na estrutura estática são:</w:t>
      </w:r>
    </w:p>
    <w:p w:rsidR="00B7091C" w:rsidRPr="001333DF" w:rsidRDefault="00B7091C" w:rsidP="00A37C1F">
      <w:pPr>
        <w:ind w:left="113"/>
        <w:jc w:val="left"/>
        <w:rPr>
          <w:rFonts w:ascii="Times New Roman" w:hAnsi="Times New Roman"/>
          <w:lang w:val="pt-BR"/>
          <w:rPrChange w:id="461" w:author="Alexandre Vasconcelos" w:date="2010-04-19T09:24:00Z">
            <w:rPr>
              <w:lang w:val="pt-BR"/>
            </w:rPr>
          </w:rPrChange>
        </w:rPr>
      </w:pPr>
    </w:p>
    <w:p w:rsidR="00B67DAE" w:rsidRPr="001333DF" w:rsidRDefault="007D15A0" w:rsidP="00F343A7">
      <w:pPr>
        <w:jc w:val="center"/>
        <w:rPr>
          <w:rFonts w:ascii="Times New Roman" w:hAnsi="Times New Roman"/>
          <w:lang w:val="pt-BR"/>
          <w:rPrChange w:id="462" w:author="Alexandre Vasconcelos" w:date="2010-04-19T09:24:00Z">
            <w:rPr>
              <w:lang w:val="pt-BR"/>
            </w:rPr>
          </w:rPrChange>
        </w:rPr>
      </w:pPr>
      <w:r w:rsidRPr="001333DF">
        <w:rPr>
          <w:rFonts w:ascii="Times New Roman" w:hAnsi="Times New Roman"/>
          <w:noProof/>
          <w:lang w:val="pt-BR"/>
          <w:rPrChange w:id="463" w:author="Alexandre Vasconcelos" w:date="2010-04-19T09:24:00Z">
            <w:rPr>
              <w:noProof/>
              <w:lang w:val="pt-BR"/>
            </w:rPr>
          </w:rPrChange>
        </w:rPr>
        <w:lastRenderedPageBreak/>
        <w:drawing>
          <wp:inline distT="0" distB="0" distL="0" distR="0">
            <wp:extent cx="5305425" cy="2190750"/>
            <wp:effectExtent l="19050" t="0" r="9525" b="0"/>
            <wp:docPr id="2" name="Obje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3"/>
                    <pic:cNvPicPr>
                      <a:picLocks noChangeAspect="1" noChangeArrowheads="1"/>
                    </pic:cNvPicPr>
                  </pic:nvPicPr>
                  <pic:blipFill>
                    <a:blip r:embed="rId10" cstate="print">
                      <a:grayscl/>
                    </a:blip>
                    <a:srcRect t="-876" b="-4030"/>
                    <a:stretch>
                      <a:fillRect/>
                    </a:stretch>
                  </pic:blipFill>
                  <pic:spPr bwMode="auto">
                    <a:xfrm>
                      <a:off x="0" y="0"/>
                      <a:ext cx="5305425" cy="2190750"/>
                    </a:xfrm>
                    <a:prstGeom prst="rect">
                      <a:avLst/>
                    </a:prstGeom>
                    <a:noFill/>
                    <a:ln w="9525">
                      <a:noFill/>
                      <a:miter lim="800000"/>
                      <a:headEnd/>
                      <a:tailEnd/>
                    </a:ln>
                  </pic:spPr>
                </pic:pic>
              </a:graphicData>
            </a:graphic>
          </wp:inline>
        </w:drawing>
      </w:r>
    </w:p>
    <w:p w:rsidR="00D63731" w:rsidRPr="001333DF" w:rsidRDefault="007C6386" w:rsidP="001C451B">
      <w:pPr>
        <w:pStyle w:val="SBC-caption"/>
        <w:rPr>
          <w:rFonts w:ascii="Times New Roman" w:hAnsi="Times New Roman"/>
          <w:lang w:val="pt-BR"/>
          <w:rPrChange w:id="464" w:author="Alexandre Vasconcelos" w:date="2010-04-19T09:24:00Z">
            <w:rPr>
              <w:lang w:val="pt-BR"/>
            </w:rPr>
          </w:rPrChange>
        </w:rPr>
      </w:pPr>
      <w:r w:rsidRPr="001333DF">
        <w:rPr>
          <w:rFonts w:ascii="Times New Roman" w:hAnsi="Times New Roman"/>
          <w:lang w:val="pt-BR"/>
          <w:rPrChange w:id="465" w:author="Alexandre Vasconcelos" w:date="2010-04-19T09:24:00Z">
            <w:rPr>
              <w:lang w:val="pt-BR"/>
            </w:rPr>
          </w:rPrChange>
        </w:rPr>
        <w:t>Figura</w:t>
      </w:r>
      <w:r w:rsidR="00D74645" w:rsidRPr="001333DF">
        <w:rPr>
          <w:rFonts w:ascii="Times New Roman" w:hAnsi="Times New Roman"/>
          <w:lang w:val="pt-BR"/>
          <w:rPrChange w:id="466" w:author="Alexandre Vasconcelos" w:date="2010-04-19T09:24:00Z">
            <w:rPr>
              <w:lang w:val="pt-BR"/>
            </w:rPr>
          </w:rPrChange>
        </w:rPr>
        <w:t xml:space="preserve"> 1</w:t>
      </w:r>
      <w:r w:rsidR="00A15028" w:rsidRPr="001333DF">
        <w:rPr>
          <w:rFonts w:ascii="Times New Roman" w:hAnsi="Times New Roman"/>
          <w:lang w:val="pt-BR"/>
          <w:rPrChange w:id="467" w:author="Alexandre Vasconcelos" w:date="2010-04-19T09:24:00Z">
            <w:rPr>
              <w:lang w:val="pt-BR"/>
            </w:rPr>
          </w:rPrChange>
        </w:rPr>
        <w:t>.3</w:t>
      </w:r>
      <w:r w:rsidR="00D63731" w:rsidRPr="001333DF">
        <w:rPr>
          <w:rFonts w:ascii="Times New Roman" w:hAnsi="Times New Roman"/>
          <w:lang w:val="pt-BR"/>
          <w:rPrChange w:id="468" w:author="Alexandre Vasconcelos" w:date="2010-04-19T09:24:00Z">
            <w:rPr>
              <w:lang w:val="pt-BR"/>
            </w:rPr>
          </w:rPrChange>
        </w:rPr>
        <w:t xml:space="preserve"> Descrição do processo</w:t>
      </w:r>
      <w:r w:rsidR="0021491E" w:rsidRPr="001333DF">
        <w:rPr>
          <w:rFonts w:ascii="Times New Roman" w:hAnsi="Times New Roman"/>
          <w:lang w:val="pt-BR"/>
          <w:rPrChange w:id="469" w:author="Alexandre Vasconcelos" w:date="2010-04-19T09:24:00Z">
            <w:rPr>
              <w:lang w:val="pt-BR"/>
            </w:rPr>
          </w:rPrChange>
        </w:rPr>
        <w:t>,</w:t>
      </w:r>
      <w:r w:rsidR="00277220" w:rsidRPr="001333DF">
        <w:rPr>
          <w:rFonts w:ascii="Times New Roman" w:hAnsi="Times New Roman"/>
          <w:lang w:val="pt-BR"/>
          <w:rPrChange w:id="470" w:author="Alexandre Vasconcelos" w:date="2010-04-19T09:24:00Z">
            <w:rPr>
              <w:lang w:val="pt-BR"/>
            </w:rPr>
          </w:rPrChange>
        </w:rPr>
        <w:t xml:space="preserve"> </w:t>
      </w:r>
      <w:r w:rsidR="0021491E" w:rsidRPr="001333DF">
        <w:rPr>
          <w:rFonts w:ascii="Times New Roman" w:hAnsi="Times New Roman"/>
          <w:lang w:val="pt-BR"/>
          <w:rPrChange w:id="471" w:author="Alexandre Vasconcelos" w:date="2010-04-19T09:24:00Z">
            <w:rPr>
              <w:lang w:val="pt-BR"/>
            </w:rPr>
          </w:rPrChange>
        </w:rPr>
        <w:t>a</w:t>
      </w:r>
      <w:r w:rsidR="00DE0C87" w:rsidRPr="001333DF">
        <w:rPr>
          <w:rFonts w:ascii="Times New Roman" w:hAnsi="Times New Roman"/>
          <w:lang w:val="pt-BR"/>
          <w:rPrChange w:id="472" w:author="Alexandre Vasconcelos" w:date="2010-04-19T09:24:00Z">
            <w:rPr>
              <w:lang w:val="pt-BR"/>
            </w:rPr>
          </w:rPrChange>
        </w:rPr>
        <w:t xml:space="preserve">daptado </w:t>
      </w:r>
      <w:r w:rsidR="00277220" w:rsidRPr="001333DF">
        <w:rPr>
          <w:rFonts w:ascii="Times New Roman" w:hAnsi="Times New Roman"/>
          <w:lang w:val="pt-BR"/>
          <w:rPrChange w:id="473" w:author="Alexandre Vasconcelos" w:date="2010-04-19T09:24:00Z">
            <w:rPr>
              <w:lang w:val="pt-BR"/>
            </w:rPr>
          </w:rPrChange>
        </w:rPr>
        <w:t>de</w:t>
      </w:r>
      <w:r w:rsidR="0021491E" w:rsidRPr="001333DF">
        <w:rPr>
          <w:rFonts w:ascii="Times New Roman" w:hAnsi="Times New Roman"/>
          <w:lang w:val="pt-BR"/>
          <w:rPrChange w:id="474" w:author="Alexandre Vasconcelos" w:date="2010-04-19T09:24:00Z">
            <w:rPr>
              <w:lang w:val="pt-BR"/>
            </w:rPr>
          </w:rPrChange>
        </w:rPr>
        <w:t xml:space="preserve"> </w:t>
      </w:r>
      <w:r w:rsidR="00277220" w:rsidRPr="001333DF">
        <w:rPr>
          <w:rFonts w:ascii="Times New Roman" w:hAnsi="Times New Roman"/>
          <w:lang w:val="pt-BR"/>
          <w:rPrChange w:id="475" w:author="Alexandre Vasconcelos" w:date="2010-04-19T09:24:00Z">
            <w:rPr>
              <w:lang w:val="pt-BR"/>
            </w:rPr>
          </w:rPrChange>
        </w:rPr>
        <w:t>[</w:t>
      </w:r>
      <w:commentRangeStart w:id="476"/>
      <w:r w:rsidR="00277220" w:rsidRPr="001333DF">
        <w:rPr>
          <w:rFonts w:ascii="Times New Roman" w:hAnsi="Times New Roman"/>
          <w:lang w:val="pt-BR"/>
          <w:rPrChange w:id="477" w:author="Alexandre Vasconcelos" w:date="2010-04-19T09:24:00Z">
            <w:rPr>
              <w:lang w:val="pt-BR"/>
            </w:rPr>
          </w:rPrChange>
        </w:rPr>
        <w:t>Rational Unified Process</w:t>
      </w:r>
      <w:commentRangeEnd w:id="476"/>
      <w:r w:rsidR="0021491E" w:rsidRPr="001333DF">
        <w:rPr>
          <w:rStyle w:val="Refdecomentrio"/>
          <w:rFonts w:ascii="Times New Roman" w:hAnsi="Times New Roman"/>
          <w:b w:val="0"/>
          <w:rPrChange w:id="478" w:author="Alexandre Vasconcelos" w:date="2010-04-19T09:24:00Z">
            <w:rPr>
              <w:rStyle w:val="Refdecomentrio"/>
              <w:rFonts w:ascii="Times" w:hAnsi="Times"/>
              <w:b w:val="0"/>
            </w:rPr>
          </w:rPrChange>
        </w:rPr>
        <w:commentReference w:id="476"/>
      </w:r>
      <w:r w:rsidR="00277220" w:rsidRPr="001333DF">
        <w:rPr>
          <w:rFonts w:ascii="Times New Roman" w:hAnsi="Times New Roman"/>
          <w:lang w:val="pt-BR"/>
          <w:rPrChange w:id="479" w:author="Alexandre Vasconcelos" w:date="2010-04-19T09:24:00Z">
            <w:rPr>
              <w:lang w:val="pt-BR"/>
            </w:rPr>
          </w:rPrChange>
        </w:rPr>
        <w:t>]</w:t>
      </w:r>
    </w:p>
    <w:p w:rsidR="00D63731" w:rsidRPr="001333DF" w:rsidRDefault="00033065" w:rsidP="00805282">
      <w:pPr>
        <w:numPr>
          <w:ilvl w:val="0"/>
          <w:numId w:val="2"/>
        </w:numPr>
        <w:ind w:left="754" w:hanging="357"/>
        <w:rPr>
          <w:rFonts w:ascii="Times New Roman" w:hAnsi="Times New Roman"/>
          <w:lang w:val="pt-BR"/>
          <w:rPrChange w:id="480" w:author="Alexandre Vasconcelos" w:date="2010-04-19T09:24:00Z">
            <w:rPr>
              <w:lang w:val="pt-BR"/>
            </w:rPr>
          </w:rPrChange>
        </w:rPr>
      </w:pPr>
      <w:r w:rsidRPr="001333DF">
        <w:rPr>
          <w:rFonts w:ascii="Times New Roman" w:hAnsi="Times New Roman"/>
          <w:lang w:val="pt-BR"/>
          <w:rPrChange w:id="481" w:author="Alexandre Vasconcelos" w:date="2010-04-19T09:24:00Z">
            <w:rPr>
              <w:lang w:val="pt-BR"/>
            </w:rPr>
          </w:rPrChange>
        </w:rPr>
        <w:t>Papéis</w:t>
      </w:r>
      <w:r w:rsidR="00851FF1" w:rsidRPr="001333DF">
        <w:rPr>
          <w:rFonts w:ascii="Times New Roman" w:hAnsi="Times New Roman"/>
          <w:lang w:val="pt-BR"/>
          <w:rPrChange w:id="482" w:author="Alexandre Vasconcelos" w:date="2010-04-19T09:24:00Z">
            <w:rPr>
              <w:lang w:val="pt-BR"/>
            </w:rPr>
          </w:rPrChange>
        </w:rPr>
        <w:t xml:space="preserve"> </w:t>
      </w:r>
      <w:r w:rsidR="00830354" w:rsidRPr="001333DF">
        <w:rPr>
          <w:rFonts w:ascii="Times New Roman" w:hAnsi="Times New Roman"/>
          <w:lang w:val="pt-BR"/>
          <w:rPrChange w:id="483" w:author="Alexandre Vasconcelos" w:date="2010-04-19T09:24:00Z">
            <w:rPr>
              <w:lang w:val="pt-BR"/>
            </w:rPr>
          </w:rPrChange>
        </w:rPr>
        <w:t>(</w:t>
      </w:r>
      <w:r w:rsidR="00830354" w:rsidRPr="001333DF">
        <w:rPr>
          <w:rFonts w:ascii="Times New Roman" w:hAnsi="Times New Roman"/>
          <w:i/>
          <w:lang w:val="pt-BR"/>
          <w:rPrChange w:id="484" w:author="Alexandre Vasconcelos" w:date="2010-04-19T09:24:00Z">
            <w:rPr>
              <w:i/>
              <w:lang w:val="pt-BR"/>
            </w:rPr>
          </w:rPrChange>
        </w:rPr>
        <w:t>roles</w:t>
      </w:r>
      <w:r w:rsidR="00830354" w:rsidRPr="001333DF">
        <w:rPr>
          <w:rFonts w:ascii="Times New Roman" w:hAnsi="Times New Roman"/>
          <w:lang w:val="pt-BR"/>
          <w:rPrChange w:id="485" w:author="Alexandre Vasconcelos" w:date="2010-04-19T09:24:00Z">
            <w:rPr>
              <w:lang w:val="pt-BR"/>
            </w:rPr>
          </w:rPrChange>
        </w:rPr>
        <w:t>)</w:t>
      </w:r>
      <w:r w:rsidRPr="001333DF">
        <w:rPr>
          <w:rFonts w:ascii="Times New Roman" w:hAnsi="Times New Roman"/>
          <w:lang w:val="pt-BR"/>
          <w:rPrChange w:id="486" w:author="Alexandre Vasconcelos" w:date="2010-04-19T09:24:00Z">
            <w:rPr>
              <w:lang w:val="pt-BR"/>
            </w:rPr>
          </w:rPrChange>
        </w:rPr>
        <w:t xml:space="preserve"> - representam</w:t>
      </w:r>
      <w:r w:rsidR="00D63731" w:rsidRPr="001333DF">
        <w:rPr>
          <w:rFonts w:ascii="Times New Roman" w:hAnsi="Times New Roman"/>
          <w:lang w:val="pt-BR"/>
          <w:rPrChange w:id="487" w:author="Alexandre Vasconcelos" w:date="2010-04-19T09:24:00Z">
            <w:rPr>
              <w:lang w:val="pt-BR"/>
            </w:rPr>
          </w:rPrChange>
        </w:rPr>
        <w:t xml:space="preserve"> quem será responsável por determinada </w:t>
      </w:r>
      <w:r w:rsidRPr="001333DF">
        <w:rPr>
          <w:rFonts w:ascii="Times New Roman" w:hAnsi="Times New Roman"/>
          <w:lang w:val="pt-BR"/>
          <w:rPrChange w:id="488" w:author="Alexandre Vasconcelos" w:date="2010-04-19T09:24:00Z">
            <w:rPr>
              <w:lang w:val="pt-BR"/>
            </w:rPr>
          </w:rPrChange>
        </w:rPr>
        <w:t>função (</w:t>
      </w:r>
      <w:r w:rsidR="00D63731" w:rsidRPr="001333DF">
        <w:rPr>
          <w:rFonts w:ascii="Times New Roman" w:hAnsi="Times New Roman"/>
          <w:lang w:val="pt-BR"/>
          <w:rPrChange w:id="489" w:author="Alexandre Vasconcelos" w:date="2010-04-19T09:24:00Z">
            <w:rPr>
              <w:lang w:val="pt-BR"/>
            </w:rPr>
          </w:rPrChange>
        </w:rPr>
        <w:t>tarefa);</w:t>
      </w:r>
    </w:p>
    <w:p w:rsidR="00805282" w:rsidRPr="001333DF" w:rsidRDefault="007149B0" w:rsidP="00805282">
      <w:pPr>
        <w:numPr>
          <w:ilvl w:val="0"/>
          <w:numId w:val="2"/>
        </w:numPr>
        <w:ind w:left="754" w:hanging="357"/>
        <w:rPr>
          <w:rFonts w:ascii="Times New Roman" w:hAnsi="Times New Roman"/>
          <w:lang w:val="pt-BR"/>
          <w:rPrChange w:id="490" w:author="Alexandre Vasconcelos" w:date="2010-04-19T09:24:00Z">
            <w:rPr>
              <w:lang w:val="pt-BR"/>
            </w:rPr>
          </w:rPrChange>
        </w:rPr>
      </w:pPr>
      <w:r w:rsidRPr="001333DF">
        <w:rPr>
          <w:rFonts w:ascii="Times New Roman" w:hAnsi="Times New Roman"/>
          <w:lang w:val="pt-BR"/>
          <w:rPrChange w:id="491" w:author="Alexandre Vasconcelos" w:date="2010-04-19T09:24:00Z">
            <w:rPr>
              <w:lang w:val="pt-BR"/>
            </w:rPr>
          </w:rPrChange>
        </w:rPr>
        <w:t>Atividade</w:t>
      </w:r>
      <w:r w:rsidR="00805282" w:rsidRPr="001333DF">
        <w:rPr>
          <w:rFonts w:ascii="Times New Roman" w:hAnsi="Times New Roman"/>
          <w:lang w:val="pt-BR"/>
          <w:rPrChange w:id="492" w:author="Alexandre Vasconcelos" w:date="2010-04-19T09:24:00Z">
            <w:rPr>
              <w:lang w:val="pt-BR"/>
            </w:rPr>
          </w:rPrChange>
        </w:rPr>
        <w:t>s</w:t>
      </w:r>
      <w:r w:rsidR="00033065" w:rsidRPr="001333DF">
        <w:rPr>
          <w:rFonts w:ascii="Times New Roman" w:hAnsi="Times New Roman"/>
          <w:lang w:val="pt-BR"/>
          <w:rPrChange w:id="493" w:author="Alexandre Vasconcelos" w:date="2010-04-19T09:24:00Z">
            <w:rPr>
              <w:lang w:val="pt-BR"/>
            </w:rPr>
          </w:rPrChange>
        </w:rPr>
        <w:t xml:space="preserve"> </w:t>
      </w:r>
      <w:r w:rsidR="00805282" w:rsidRPr="001333DF">
        <w:rPr>
          <w:rFonts w:ascii="Times New Roman" w:hAnsi="Times New Roman"/>
          <w:lang w:val="pt-BR"/>
          <w:rPrChange w:id="494" w:author="Alexandre Vasconcelos" w:date="2010-04-19T09:24:00Z">
            <w:rPr>
              <w:lang w:val="pt-BR"/>
            </w:rPr>
          </w:rPrChange>
        </w:rPr>
        <w:t>(</w:t>
      </w:r>
      <w:r w:rsidR="00805282" w:rsidRPr="001333DF">
        <w:rPr>
          <w:rFonts w:ascii="Times New Roman" w:hAnsi="Times New Roman"/>
          <w:i/>
          <w:lang w:val="pt-BR"/>
          <w:rPrChange w:id="495" w:author="Alexandre Vasconcelos" w:date="2010-04-19T09:24:00Z">
            <w:rPr>
              <w:i/>
              <w:lang w:val="pt-BR"/>
            </w:rPr>
          </w:rPrChange>
        </w:rPr>
        <w:t>activities</w:t>
      </w:r>
      <w:r w:rsidR="00805282" w:rsidRPr="001333DF">
        <w:rPr>
          <w:rFonts w:ascii="Times New Roman" w:hAnsi="Times New Roman"/>
          <w:lang w:val="pt-BR"/>
          <w:rPrChange w:id="496" w:author="Alexandre Vasconcelos" w:date="2010-04-19T09:24:00Z">
            <w:rPr>
              <w:lang w:val="pt-BR"/>
            </w:rPr>
          </w:rPrChange>
        </w:rPr>
        <w:t>)</w:t>
      </w:r>
      <w:r w:rsidR="00033065" w:rsidRPr="001333DF">
        <w:rPr>
          <w:rFonts w:ascii="Times New Roman" w:hAnsi="Times New Roman"/>
          <w:lang w:val="pt-BR"/>
          <w:rPrChange w:id="497" w:author="Alexandre Vasconcelos" w:date="2010-04-19T09:24:00Z">
            <w:rPr>
              <w:lang w:val="pt-BR"/>
            </w:rPr>
          </w:rPrChange>
        </w:rPr>
        <w:t>- representa</w:t>
      </w:r>
      <w:r w:rsidR="00851FF1" w:rsidRPr="001333DF">
        <w:rPr>
          <w:rFonts w:ascii="Times New Roman" w:hAnsi="Times New Roman"/>
          <w:lang w:val="pt-BR"/>
          <w:rPrChange w:id="498" w:author="Alexandre Vasconcelos" w:date="2010-04-19T09:24:00Z">
            <w:rPr>
              <w:lang w:val="pt-BR"/>
            </w:rPr>
          </w:rPrChange>
        </w:rPr>
        <w:t>m</w:t>
      </w:r>
      <w:r w:rsidR="00D63731" w:rsidRPr="001333DF">
        <w:rPr>
          <w:rFonts w:ascii="Times New Roman" w:hAnsi="Times New Roman"/>
          <w:lang w:val="pt-BR"/>
          <w:rPrChange w:id="499" w:author="Alexandre Vasconcelos" w:date="2010-04-19T09:24:00Z">
            <w:rPr>
              <w:lang w:val="pt-BR"/>
            </w:rPr>
          </w:rPrChange>
        </w:rPr>
        <w:t xml:space="preserve"> unidade</w:t>
      </w:r>
      <w:r w:rsidR="00851FF1" w:rsidRPr="001333DF">
        <w:rPr>
          <w:rFonts w:ascii="Times New Roman" w:hAnsi="Times New Roman"/>
          <w:lang w:val="pt-BR"/>
          <w:rPrChange w:id="500" w:author="Alexandre Vasconcelos" w:date="2010-04-19T09:24:00Z">
            <w:rPr>
              <w:lang w:val="pt-BR"/>
            </w:rPr>
          </w:rPrChange>
        </w:rPr>
        <w:t>s</w:t>
      </w:r>
      <w:r w:rsidR="00D63731" w:rsidRPr="001333DF">
        <w:rPr>
          <w:rFonts w:ascii="Times New Roman" w:hAnsi="Times New Roman"/>
          <w:lang w:val="pt-BR"/>
          <w:rPrChange w:id="501" w:author="Alexandre Vasconcelos" w:date="2010-04-19T09:24:00Z">
            <w:rPr>
              <w:lang w:val="pt-BR"/>
            </w:rPr>
          </w:rPrChange>
        </w:rPr>
        <w:t xml:space="preserve"> de trabalho que um indiv</w:t>
      </w:r>
      <w:r w:rsidRPr="001333DF">
        <w:rPr>
          <w:rFonts w:ascii="Times New Roman" w:hAnsi="Times New Roman"/>
          <w:lang w:val="pt-BR"/>
          <w:rPrChange w:id="502" w:author="Alexandre Vasconcelos" w:date="2010-04-19T09:24:00Z">
            <w:rPr>
              <w:lang w:val="pt-BR"/>
            </w:rPr>
          </w:rPrChange>
        </w:rPr>
        <w:t>í</w:t>
      </w:r>
      <w:r w:rsidR="00D63731" w:rsidRPr="001333DF">
        <w:rPr>
          <w:rFonts w:ascii="Times New Roman" w:hAnsi="Times New Roman"/>
          <w:lang w:val="pt-BR"/>
          <w:rPrChange w:id="503" w:author="Alexandre Vasconcelos" w:date="2010-04-19T09:24:00Z">
            <w:rPr>
              <w:lang w:val="pt-BR"/>
            </w:rPr>
          </w:rPrChange>
        </w:rPr>
        <w:t xml:space="preserve">duo </w:t>
      </w:r>
      <w:r w:rsidRPr="001333DF">
        <w:rPr>
          <w:rFonts w:ascii="Times New Roman" w:hAnsi="Times New Roman"/>
          <w:lang w:val="pt-BR"/>
          <w:rPrChange w:id="504" w:author="Alexandre Vasconcelos" w:date="2010-04-19T09:24:00Z">
            <w:rPr>
              <w:lang w:val="pt-BR"/>
            </w:rPr>
          </w:rPrChange>
        </w:rPr>
        <w:t>exercendo</w:t>
      </w:r>
      <w:r w:rsidR="00D63731" w:rsidRPr="001333DF">
        <w:rPr>
          <w:rFonts w:ascii="Times New Roman" w:hAnsi="Times New Roman"/>
          <w:lang w:val="pt-BR"/>
          <w:rPrChange w:id="505" w:author="Alexandre Vasconcelos" w:date="2010-04-19T09:24:00Z">
            <w:rPr>
              <w:lang w:val="pt-BR"/>
            </w:rPr>
          </w:rPrChange>
        </w:rPr>
        <w:t xml:space="preserve"> um papel pode ser </w:t>
      </w:r>
      <w:r w:rsidRPr="001333DF">
        <w:rPr>
          <w:rFonts w:ascii="Times New Roman" w:hAnsi="Times New Roman"/>
          <w:lang w:val="pt-BR"/>
          <w:rPrChange w:id="506" w:author="Alexandre Vasconcelos" w:date="2010-04-19T09:24:00Z">
            <w:rPr>
              <w:lang w:val="pt-BR"/>
            </w:rPr>
          </w:rPrChange>
        </w:rPr>
        <w:t>solicitado</w:t>
      </w:r>
      <w:r w:rsidR="00D63731" w:rsidRPr="001333DF">
        <w:rPr>
          <w:rFonts w:ascii="Times New Roman" w:hAnsi="Times New Roman"/>
          <w:lang w:val="pt-BR"/>
          <w:rPrChange w:id="507" w:author="Alexandre Vasconcelos" w:date="2010-04-19T09:24:00Z">
            <w:rPr>
              <w:lang w:val="pt-BR"/>
            </w:rPr>
          </w:rPrChange>
        </w:rPr>
        <w:t xml:space="preserve"> </w:t>
      </w:r>
      <w:r w:rsidR="007002F7" w:rsidRPr="001333DF">
        <w:rPr>
          <w:rFonts w:ascii="Times New Roman" w:hAnsi="Times New Roman"/>
          <w:lang w:val="pt-BR"/>
          <w:rPrChange w:id="508" w:author="Alexandre Vasconcelos" w:date="2010-04-19T09:24:00Z">
            <w:rPr>
              <w:lang w:val="pt-BR"/>
            </w:rPr>
          </w:rPrChange>
        </w:rPr>
        <w:t>a executar;</w:t>
      </w:r>
    </w:p>
    <w:p w:rsidR="00805282" w:rsidRPr="001333DF" w:rsidRDefault="007149B0" w:rsidP="00805282">
      <w:pPr>
        <w:numPr>
          <w:ilvl w:val="0"/>
          <w:numId w:val="2"/>
        </w:numPr>
        <w:ind w:left="754" w:hanging="357"/>
        <w:rPr>
          <w:rFonts w:ascii="Times New Roman" w:hAnsi="Times New Roman"/>
          <w:lang w:val="pt-BR"/>
          <w:rPrChange w:id="509" w:author="Alexandre Vasconcelos" w:date="2010-04-19T09:24:00Z">
            <w:rPr>
              <w:lang w:val="pt-BR"/>
            </w:rPr>
          </w:rPrChange>
        </w:rPr>
      </w:pPr>
      <w:r w:rsidRPr="001333DF">
        <w:rPr>
          <w:rFonts w:ascii="Times New Roman" w:hAnsi="Times New Roman"/>
          <w:lang w:val="pt-BR"/>
          <w:rPrChange w:id="510" w:author="Alexandre Vasconcelos" w:date="2010-04-19T09:24:00Z">
            <w:rPr>
              <w:lang w:val="pt-BR"/>
            </w:rPr>
          </w:rPrChange>
        </w:rPr>
        <w:t>Artefatos</w:t>
      </w:r>
      <w:r w:rsidR="00851FF1" w:rsidRPr="001333DF">
        <w:rPr>
          <w:rFonts w:ascii="Times New Roman" w:hAnsi="Times New Roman"/>
          <w:lang w:val="pt-BR"/>
          <w:rPrChange w:id="511" w:author="Alexandre Vasconcelos" w:date="2010-04-19T09:24:00Z">
            <w:rPr>
              <w:lang w:val="pt-BR"/>
            </w:rPr>
          </w:rPrChange>
        </w:rPr>
        <w:t xml:space="preserve"> </w:t>
      </w:r>
      <w:r w:rsidR="00805282" w:rsidRPr="001333DF">
        <w:rPr>
          <w:rFonts w:ascii="Times New Roman" w:hAnsi="Times New Roman"/>
          <w:lang w:val="pt-BR"/>
          <w:rPrChange w:id="512" w:author="Alexandre Vasconcelos" w:date="2010-04-19T09:24:00Z">
            <w:rPr>
              <w:lang w:val="pt-BR"/>
            </w:rPr>
          </w:rPrChange>
        </w:rPr>
        <w:t>(</w:t>
      </w:r>
      <w:r w:rsidR="00805282" w:rsidRPr="001333DF">
        <w:rPr>
          <w:rFonts w:ascii="Times New Roman" w:hAnsi="Times New Roman"/>
          <w:i/>
          <w:lang w:val="pt-BR"/>
          <w:rPrChange w:id="513" w:author="Alexandre Vasconcelos" w:date="2010-04-19T09:24:00Z">
            <w:rPr>
              <w:i/>
              <w:lang w:val="pt-BR"/>
            </w:rPr>
          </w:rPrChange>
        </w:rPr>
        <w:t>artifacts</w:t>
      </w:r>
      <w:r w:rsidR="00805282" w:rsidRPr="001333DF">
        <w:rPr>
          <w:rFonts w:ascii="Times New Roman" w:hAnsi="Times New Roman"/>
          <w:lang w:val="pt-BR"/>
          <w:rPrChange w:id="514" w:author="Alexandre Vasconcelos" w:date="2010-04-19T09:24:00Z">
            <w:rPr>
              <w:lang w:val="pt-BR"/>
            </w:rPr>
          </w:rPrChange>
        </w:rPr>
        <w:t>)</w:t>
      </w:r>
      <w:r w:rsidRPr="001333DF">
        <w:rPr>
          <w:rFonts w:ascii="Times New Roman" w:hAnsi="Times New Roman"/>
          <w:lang w:val="pt-BR"/>
          <w:rPrChange w:id="515" w:author="Alexandre Vasconcelos" w:date="2010-04-19T09:24:00Z">
            <w:rPr>
              <w:lang w:val="pt-BR"/>
            </w:rPr>
          </w:rPrChange>
        </w:rPr>
        <w:t xml:space="preserve"> </w:t>
      </w:r>
      <w:r w:rsidR="007002F7" w:rsidRPr="001333DF">
        <w:rPr>
          <w:rFonts w:ascii="Times New Roman" w:hAnsi="Times New Roman"/>
          <w:lang w:val="pt-BR"/>
          <w:rPrChange w:id="516" w:author="Alexandre Vasconcelos" w:date="2010-04-19T09:24:00Z">
            <w:rPr>
              <w:lang w:val="pt-BR"/>
            </w:rPr>
          </w:rPrChange>
        </w:rPr>
        <w:t>-</w:t>
      </w:r>
      <w:r w:rsidRPr="001333DF">
        <w:rPr>
          <w:rFonts w:ascii="Times New Roman" w:hAnsi="Times New Roman"/>
          <w:lang w:val="pt-BR"/>
          <w:rPrChange w:id="517" w:author="Alexandre Vasconcelos" w:date="2010-04-19T09:24:00Z">
            <w:rPr>
              <w:lang w:val="pt-BR"/>
            </w:rPr>
          </w:rPrChange>
        </w:rPr>
        <w:t xml:space="preserve"> </w:t>
      </w:r>
      <w:r w:rsidR="007002F7" w:rsidRPr="001333DF">
        <w:rPr>
          <w:rFonts w:ascii="Times New Roman" w:hAnsi="Times New Roman"/>
          <w:lang w:val="pt-BR"/>
          <w:rPrChange w:id="518" w:author="Alexandre Vasconcelos" w:date="2010-04-19T09:24:00Z">
            <w:rPr>
              <w:lang w:val="pt-BR"/>
            </w:rPr>
          </w:rPrChange>
        </w:rPr>
        <w:t>representa</w:t>
      </w:r>
      <w:r w:rsidRPr="001333DF">
        <w:rPr>
          <w:rFonts w:ascii="Times New Roman" w:hAnsi="Times New Roman"/>
          <w:lang w:val="pt-BR"/>
          <w:rPrChange w:id="519" w:author="Alexandre Vasconcelos" w:date="2010-04-19T09:24:00Z">
            <w:rPr>
              <w:lang w:val="pt-BR"/>
            </w:rPr>
          </w:rPrChange>
        </w:rPr>
        <w:t>m</w:t>
      </w:r>
      <w:r w:rsidR="007002F7" w:rsidRPr="001333DF">
        <w:rPr>
          <w:rFonts w:ascii="Times New Roman" w:hAnsi="Times New Roman"/>
          <w:lang w:val="pt-BR"/>
          <w:rPrChange w:id="520" w:author="Alexandre Vasconcelos" w:date="2010-04-19T09:24:00Z">
            <w:rPr>
              <w:lang w:val="pt-BR"/>
            </w:rPr>
          </w:rPrChange>
        </w:rPr>
        <w:t xml:space="preserve"> os elementos tan</w:t>
      </w:r>
      <w:r w:rsidR="00B67DAE" w:rsidRPr="001333DF">
        <w:rPr>
          <w:rFonts w:ascii="Times New Roman" w:hAnsi="Times New Roman"/>
          <w:lang w:val="pt-BR"/>
          <w:rPrChange w:id="521" w:author="Alexandre Vasconcelos" w:date="2010-04-19T09:24:00Z">
            <w:rPr>
              <w:lang w:val="pt-BR"/>
            </w:rPr>
          </w:rPrChange>
        </w:rPr>
        <w:t xml:space="preserve">gíveis de um </w:t>
      </w:r>
      <w:r w:rsidR="00033065" w:rsidRPr="001333DF">
        <w:rPr>
          <w:rFonts w:ascii="Times New Roman" w:hAnsi="Times New Roman"/>
          <w:lang w:val="pt-BR"/>
          <w:rPrChange w:id="522" w:author="Alexandre Vasconcelos" w:date="2010-04-19T09:24:00Z">
            <w:rPr>
              <w:lang w:val="pt-BR"/>
            </w:rPr>
          </w:rPrChange>
        </w:rPr>
        <w:t xml:space="preserve">projeto. </w:t>
      </w:r>
      <w:r w:rsidR="00B67DAE" w:rsidRPr="001333DF">
        <w:rPr>
          <w:rFonts w:ascii="Times New Roman" w:hAnsi="Times New Roman"/>
          <w:lang w:val="pt-BR"/>
          <w:rPrChange w:id="523" w:author="Alexandre Vasconcelos" w:date="2010-04-19T09:24:00Z">
            <w:rPr>
              <w:lang w:val="pt-BR"/>
            </w:rPr>
          </w:rPrChange>
        </w:rPr>
        <w:t>Pode</w:t>
      </w:r>
      <w:r w:rsidRPr="001333DF">
        <w:rPr>
          <w:rFonts w:ascii="Times New Roman" w:hAnsi="Times New Roman"/>
          <w:lang w:val="pt-BR"/>
          <w:rPrChange w:id="524" w:author="Alexandre Vasconcelos" w:date="2010-04-19T09:24:00Z">
            <w:rPr>
              <w:lang w:val="pt-BR"/>
            </w:rPr>
          </w:rPrChange>
        </w:rPr>
        <w:t>m</w:t>
      </w:r>
      <w:r w:rsidR="00B67DAE" w:rsidRPr="001333DF">
        <w:rPr>
          <w:rFonts w:ascii="Times New Roman" w:hAnsi="Times New Roman"/>
          <w:lang w:val="pt-BR"/>
          <w:rPrChange w:id="525" w:author="Alexandre Vasconcelos" w:date="2010-04-19T09:24:00Z">
            <w:rPr>
              <w:lang w:val="pt-BR"/>
            </w:rPr>
          </w:rPrChange>
        </w:rPr>
        <w:t xml:space="preserve"> a</w:t>
      </w:r>
      <w:r w:rsidR="00B67DAE" w:rsidRPr="001333DF">
        <w:rPr>
          <w:rFonts w:ascii="Times New Roman" w:hAnsi="Times New Roman"/>
          <w:lang w:val="pt-BR"/>
          <w:rPrChange w:id="526" w:author="Alexandre Vasconcelos" w:date="2010-04-19T09:24:00Z">
            <w:rPr>
              <w:lang w:val="pt-BR"/>
            </w:rPr>
          </w:rPrChange>
        </w:rPr>
        <w:t>s</w:t>
      </w:r>
      <w:r w:rsidR="00B67DAE" w:rsidRPr="001333DF">
        <w:rPr>
          <w:rFonts w:ascii="Times New Roman" w:hAnsi="Times New Roman"/>
          <w:lang w:val="pt-BR"/>
          <w:rPrChange w:id="527" w:author="Alexandre Vasconcelos" w:date="2010-04-19T09:24:00Z">
            <w:rPr>
              <w:lang w:val="pt-BR"/>
            </w:rPr>
          </w:rPrChange>
        </w:rPr>
        <w:t>sumi</w:t>
      </w:r>
      <w:r w:rsidRPr="001333DF">
        <w:rPr>
          <w:rFonts w:ascii="Times New Roman" w:hAnsi="Times New Roman"/>
          <w:lang w:val="pt-BR"/>
          <w:rPrChange w:id="528" w:author="Alexandre Vasconcelos" w:date="2010-04-19T09:24:00Z">
            <w:rPr>
              <w:lang w:val="pt-BR"/>
            </w:rPr>
          </w:rPrChange>
        </w:rPr>
        <w:t xml:space="preserve">r várias formas, </w:t>
      </w:r>
      <w:r w:rsidR="00ED3EBC" w:rsidRPr="001333DF">
        <w:rPr>
          <w:rFonts w:ascii="Times New Roman" w:hAnsi="Times New Roman"/>
          <w:lang w:val="pt-BR"/>
          <w:rPrChange w:id="529" w:author="Alexandre Vasconcelos" w:date="2010-04-19T09:24:00Z">
            <w:rPr>
              <w:lang w:val="pt-BR"/>
            </w:rPr>
          </w:rPrChange>
        </w:rPr>
        <w:t xml:space="preserve">como: modelo, documento, </w:t>
      </w:r>
      <w:r w:rsidR="007002F7" w:rsidRPr="001333DF">
        <w:rPr>
          <w:rFonts w:ascii="Times New Roman" w:hAnsi="Times New Roman"/>
          <w:lang w:val="pt-BR"/>
          <w:rPrChange w:id="530" w:author="Alexandre Vasconcelos" w:date="2010-04-19T09:24:00Z">
            <w:rPr>
              <w:lang w:val="pt-BR"/>
            </w:rPr>
          </w:rPrChange>
        </w:rPr>
        <w:t>cód</w:t>
      </w:r>
      <w:r w:rsidR="00B67DAE" w:rsidRPr="001333DF">
        <w:rPr>
          <w:rFonts w:ascii="Times New Roman" w:hAnsi="Times New Roman"/>
          <w:lang w:val="pt-BR"/>
          <w:rPrChange w:id="531" w:author="Alexandre Vasconcelos" w:date="2010-04-19T09:24:00Z">
            <w:rPr>
              <w:lang w:val="pt-BR"/>
            </w:rPr>
          </w:rPrChange>
        </w:rPr>
        <w:t>i</w:t>
      </w:r>
      <w:r w:rsidR="007002F7" w:rsidRPr="001333DF">
        <w:rPr>
          <w:rFonts w:ascii="Times New Roman" w:hAnsi="Times New Roman"/>
          <w:lang w:val="pt-BR"/>
          <w:rPrChange w:id="532" w:author="Alexandre Vasconcelos" w:date="2010-04-19T09:24:00Z">
            <w:rPr>
              <w:lang w:val="pt-BR"/>
            </w:rPr>
          </w:rPrChange>
        </w:rPr>
        <w:t>go fonte ou executável;</w:t>
      </w:r>
    </w:p>
    <w:p w:rsidR="00EE597F" w:rsidRPr="001333DF" w:rsidRDefault="00B67DAE" w:rsidP="001A56CA">
      <w:pPr>
        <w:numPr>
          <w:ilvl w:val="0"/>
          <w:numId w:val="2"/>
        </w:numPr>
        <w:ind w:left="754" w:hanging="357"/>
        <w:rPr>
          <w:rFonts w:ascii="Times New Roman" w:hAnsi="Times New Roman"/>
          <w:b/>
          <w:lang w:val="pt-BR"/>
          <w:rPrChange w:id="533" w:author="Alexandre Vasconcelos" w:date="2010-04-19T09:24:00Z">
            <w:rPr>
              <w:b/>
              <w:lang w:val="pt-BR"/>
            </w:rPr>
          </w:rPrChange>
        </w:rPr>
      </w:pPr>
      <w:r w:rsidRPr="001333DF">
        <w:rPr>
          <w:rFonts w:ascii="Times New Roman" w:hAnsi="Times New Roman"/>
          <w:lang w:val="pt-BR"/>
          <w:rPrChange w:id="534" w:author="Alexandre Vasconcelos" w:date="2010-04-19T09:24:00Z">
            <w:rPr>
              <w:lang w:val="pt-BR"/>
            </w:rPr>
          </w:rPrChange>
        </w:rPr>
        <w:t xml:space="preserve">Fluxos de </w:t>
      </w:r>
      <w:r w:rsidR="00033065" w:rsidRPr="001333DF">
        <w:rPr>
          <w:rFonts w:ascii="Times New Roman" w:hAnsi="Times New Roman"/>
          <w:lang w:val="pt-BR"/>
          <w:rPrChange w:id="535" w:author="Alexandre Vasconcelos" w:date="2010-04-19T09:24:00Z">
            <w:rPr>
              <w:lang w:val="pt-BR"/>
            </w:rPr>
          </w:rPrChange>
        </w:rPr>
        <w:t>trabalho</w:t>
      </w:r>
      <w:r w:rsidR="007149B0" w:rsidRPr="001333DF">
        <w:rPr>
          <w:rFonts w:ascii="Times New Roman" w:hAnsi="Times New Roman"/>
          <w:lang w:val="pt-BR"/>
          <w:rPrChange w:id="536" w:author="Alexandre Vasconcelos" w:date="2010-04-19T09:24:00Z">
            <w:rPr>
              <w:lang w:val="pt-BR"/>
            </w:rPr>
          </w:rPrChange>
        </w:rPr>
        <w:t xml:space="preserve"> </w:t>
      </w:r>
      <w:r w:rsidR="00462524" w:rsidRPr="001333DF">
        <w:rPr>
          <w:rFonts w:ascii="Times New Roman" w:hAnsi="Times New Roman"/>
          <w:lang w:val="pt-BR"/>
          <w:rPrChange w:id="537" w:author="Alexandre Vasconcelos" w:date="2010-04-19T09:24:00Z">
            <w:rPr>
              <w:lang w:val="pt-BR"/>
            </w:rPr>
          </w:rPrChange>
        </w:rPr>
        <w:t>(</w:t>
      </w:r>
      <w:r w:rsidR="00462524" w:rsidRPr="001333DF">
        <w:rPr>
          <w:rFonts w:ascii="Times New Roman" w:hAnsi="Times New Roman"/>
          <w:i/>
          <w:lang w:val="pt-BR"/>
          <w:rPrChange w:id="538" w:author="Alexandre Vasconcelos" w:date="2010-04-19T09:24:00Z">
            <w:rPr>
              <w:i/>
              <w:lang w:val="pt-BR"/>
            </w:rPr>
          </w:rPrChange>
        </w:rPr>
        <w:t>workflows</w:t>
      </w:r>
      <w:r w:rsidR="00462524" w:rsidRPr="001333DF">
        <w:rPr>
          <w:rFonts w:ascii="Times New Roman" w:hAnsi="Times New Roman"/>
          <w:lang w:val="pt-BR"/>
          <w:rPrChange w:id="539" w:author="Alexandre Vasconcelos" w:date="2010-04-19T09:24:00Z">
            <w:rPr>
              <w:lang w:val="pt-BR"/>
            </w:rPr>
          </w:rPrChange>
        </w:rPr>
        <w:t>)</w:t>
      </w:r>
      <w:r w:rsidR="00033065" w:rsidRPr="001333DF">
        <w:rPr>
          <w:rFonts w:ascii="Times New Roman" w:hAnsi="Times New Roman"/>
          <w:lang w:val="pt-BR"/>
          <w:rPrChange w:id="540" w:author="Alexandre Vasconcelos" w:date="2010-04-19T09:24:00Z">
            <w:rPr>
              <w:lang w:val="pt-BR"/>
            </w:rPr>
          </w:rPrChange>
        </w:rPr>
        <w:t xml:space="preserve"> - </w:t>
      </w:r>
      <w:r w:rsidR="002D549E" w:rsidRPr="001333DF">
        <w:rPr>
          <w:rFonts w:ascii="Times New Roman" w:hAnsi="Times New Roman"/>
          <w:lang w:val="pt-BR"/>
          <w:rPrChange w:id="541" w:author="Alexandre Vasconcelos" w:date="2010-04-19T09:24:00Z">
            <w:rPr>
              <w:lang w:val="pt-BR"/>
            </w:rPr>
          </w:rPrChange>
        </w:rPr>
        <w:t>Rep</w:t>
      </w:r>
      <w:r w:rsidR="00533712" w:rsidRPr="001333DF">
        <w:rPr>
          <w:rFonts w:ascii="Times New Roman" w:hAnsi="Times New Roman"/>
          <w:lang w:val="pt-BR"/>
          <w:rPrChange w:id="542" w:author="Alexandre Vasconcelos" w:date="2010-04-19T09:24:00Z">
            <w:rPr>
              <w:lang w:val="pt-BR"/>
            </w:rPr>
          </w:rPrChange>
        </w:rPr>
        <w:t>resenta</w:t>
      </w:r>
      <w:r w:rsidR="001A56CA" w:rsidRPr="001333DF">
        <w:rPr>
          <w:rFonts w:ascii="Times New Roman" w:hAnsi="Times New Roman"/>
          <w:lang w:val="pt-BR"/>
          <w:rPrChange w:id="543" w:author="Alexandre Vasconcelos" w:date="2010-04-19T09:24:00Z">
            <w:rPr>
              <w:lang w:val="pt-BR"/>
            </w:rPr>
          </w:rPrChange>
        </w:rPr>
        <w:t>m</w:t>
      </w:r>
      <w:r w:rsidR="00533712" w:rsidRPr="001333DF">
        <w:rPr>
          <w:rFonts w:ascii="Times New Roman" w:hAnsi="Times New Roman"/>
          <w:lang w:val="pt-BR"/>
          <w:rPrChange w:id="544" w:author="Alexandre Vasconcelos" w:date="2010-04-19T09:24:00Z">
            <w:rPr>
              <w:lang w:val="pt-BR"/>
            </w:rPr>
          </w:rPrChange>
        </w:rPr>
        <w:t xml:space="preserve"> seq</w:t>
      </w:r>
      <w:r w:rsidR="001A56CA" w:rsidRPr="001333DF">
        <w:rPr>
          <w:rFonts w:ascii="Times New Roman" w:hAnsi="Times New Roman"/>
          <w:lang w:val="pt-BR"/>
          <w:rPrChange w:id="545" w:author="Alexandre Vasconcelos" w:date="2010-04-19T09:24:00Z">
            <w:rPr>
              <w:lang w:val="pt-BR"/>
            </w:rPr>
          </w:rPrChange>
        </w:rPr>
        <w:t>u</w:t>
      </w:r>
      <w:r w:rsidR="00533712" w:rsidRPr="001333DF">
        <w:rPr>
          <w:rFonts w:ascii="Times New Roman" w:hAnsi="Times New Roman"/>
          <w:lang w:val="pt-BR"/>
          <w:rPrChange w:id="546" w:author="Alexandre Vasconcelos" w:date="2010-04-19T09:24:00Z">
            <w:rPr>
              <w:lang w:val="pt-BR"/>
            </w:rPr>
          </w:rPrChange>
        </w:rPr>
        <w:t>ência</w:t>
      </w:r>
      <w:r w:rsidR="001A56CA" w:rsidRPr="001333DF">
        <w:rPr>
          <w:rFonts w:ascii="Times New Roman" w:hAnsi="Times New Roman"/>
          <w:lang w:val="pt-BR"/>
          <w:rPrChange w:id="547" w:author="Alexandre Vasconcelos" w:date="2010-04-19T09:24:00Z">
            <w:rPr>
              <w:lang w:val="pt-BR"/>
            </w:rPr>
          </w:rPrChange>
        </w:rPr>
        <w:t>s</w:t>
      </w:r>
      <w:r w:rsidR="00533712" w:rsidRPr="001333DF">
        <w:rPr>
          <w:rFonts w:ascii="Times New Roman" w:hAnsi="Times New Roman"/>
          <w:lang w:val="pt-BR"/>
          <w:rPrChange w:id="548" w:author="Alexandre Vasconcelos" w:date="2010-04-19T09:24:00Z">
            <w:rPr>
              <w:lang w:val="pt-BR"/>
            </w:rPr>
          </w:rPrChange>
        </w:rPr>
        <w:t xml:space="preserve"> de atividades que são exec</w:t>
      </w:r>
      <w:r w:rsidR="00533712" w:rsidRPr="001333DF">
        <w:rPr>
          <w:rFonts w:ascii="Times New Roman" w:hAnsi="Times New Roman"/>
          <w:lang w:val="pt-BR"/>
          <w:rPrChange w:id="549" w:author="Alexandre Vasconcelos" w:date="2010-04-19T09:24:00Z">
            <w:rPr>
              <w:lang w:val="pt-BR"/>
            </w:rPr>
          </w:rPrChange>
        </w:rPr>
        <w:t>u</w:t>
      </w:r>
      <w:r w:rsidR="00533712" w:rsidRPr="001333DF">
        <w:rPr>
          <w:rFonts w:ascii="Times New Roman" w:hAnsi="Times New Roman"/>
          <w:lang w:val="pt-BR"/>
          <w:rPrChange w:id="550" w:author="Alexandre Vasconcelos" w:date="2010-04-19T09:24:00Z">
            <w:rPr>
              <w:lang w:val="pt-BR"/>
            </w:rPr>
          </w:rPrChange>
        </w:rPr>
        <w:t>tadas para a produção de um resultado. Os Fluxos de trabalho podem ser represent</w:t>
      </w:r>
      <w:r w:rsidR="00533712" w:rsidRPr="001333DF">
        <w:rPr>
          <w:rFonts w:ascii="Times New Roman" w:hAnsi="Times New Roman"/>
          <w:lang w:val="pt-BR"/>
          <w:rPrChange w:id="551" w:author="Alexandre Vasconcelos" w:date="2010-04-19T09:24:00Z">
            <w:rPr>
              <w:lang w:val="pt-BR"/>
            </w:rPr>
          </w:rPrChange>
        </w:rPr>
        <w:t>a</w:t>
      </w:r>
      <w:r w:rsidR="00533712" w:rsidRPr="001333DF">
        <w:rPr>
          <w:rFonts w:ascii="Times New Roman" w:hAnsi="Times New Roman"/>
          <w:lang w:val="pt-BR"/>
          <w:rPrChange w:id="552" w:author="Alexandre Vasconcelos" w:date="2010-04-19T09:24:00Z">
            <w:rPr>
              <w:lang w:val="pt-BR"/>
            </w:rPr>
          </w:rPrChange>
        </w:rPr>
        <w:t>dos por diagramas de se</w:t>
      </w:r>
      <w:r w:rsidR="007C4002" w:rsidRPr="001333DF">
        <w:rPr>
          <w:rFonts w:ascii="Times New Roman" w:hAnsi="Times New Roman"/>
          <w:lang w:val="pt-BR"/>
          <w:rPrChange w:id="553" w:author="Alexandre Vasconcelos" w:date="2010-04-19T09:24:00Z">
            <w:rPr>
              <w:lang w:val="pt-BR"/>
            </w:rPr>
          </w:rPrChange>
        </w:rPr>
        <w:t>quên</w:t>
      </w:r>
      <w:r w:rsidR="00533712" w:rsidRPr="001333DF">
        <w:rPr>
          <w:rFonts w:ascii="Times New Roman" w:hAnsi="Times New Roman"/>
          <w:lang w:val="pt-BR"/>
          <w:rPrChange w:id="554" w:author="Alexandre Vasconcelos" w:date="2010-04-19T09:24:00Z">
            <w:rPr>
              <w:lang w:val="pt-BR"/>
            </w:rPr>
          </w:rPrChange>
        </w:rPr>
        <w:t xml:space="preserve">cia, diagramas de colaboração e diagramas de atividades da linguagem </w:t>
      </w:r>
      <w:commentRangeStart w:id="555"/>
      <w:r w:rsidR="00533712" w:rsidRPr="001333DF">
        <w:rPr>
          <w:rFonts w:ascii="Times New Roman" w:hAnsi="Times New Roman"/>
          <w:lang w:val="pt-BR"/>
          <w:rPrChange w:id="556" w:author="Alexandre Vasconcelos" w:date="2010-04-19T09:24:00Z">
            <w:rPr>
              <w:lang w:val="pt-BR"/>
            </w:rPr>
          </w:rPrChange>
        </w:rPr>
        <w:t>UML</w:t>
      </w:r>
      <w:commentRangeEnd w:id="555"/>
      <w:r w:rsidR="001A56CA" w:rsidRPr="001333DF">
        <w:rPr>
          <w:rStyle w:val="Refdecomentrio"/>
          <w:rFonts w:ascii="Times New Roman" w:hAnsi="Times New Roman"/>
          <w:rPrChange w:id="557" w:author="Alexandre Vasconcelos" w:date="2010-04-19T09:24:00Z">
            <w:rPr>
              <w:rStyle w:val="Refdecomentrio"/>
            </w:rPr>
          </w:rPrChange>
        </w:rPr>
        <w:commentReference w:id="555"/>
      </w:r>
      <w:r w:rsidR="00533712" w:rsidRPr="001333DF">
        <w:rPr>
          <w:rFonts w:ascii="Times New Roman" w:hAnsi="Times New Roman"/>
          <w:lang w:val="pt-BR"/>
          <w:rPrChange w:id="558" w:author="Alexandre Vasconcelos" w:date="2010-04-19T09:24:00Z">
            <w:rPr>
              <w:lang w:val="pt-BR"/>
            </w:rPr>
          </w:rPrChange>
        </w:rPr>
        <w:t>.</w:t>
      </w:r>
    </w:p>
    <w:p w:rsidR="00EE7825" w:rsidRPr="001333DF" w:rsidRDefault="003F528B" w:rsidP="008C0552">
      <w:pPr>
        <w:numPr>
          <w:ilvl w:val="2"/>
          <w:numId w:val="17"/>
        </w:numPr>
        <w:ind w:left="284" w:firstLine="0"/>
        <w:jc w:val="left"/>
        <w:rPr>
          <w:rFonts w:ascii="Times New Roman" w:hAnsi="Times New Roman"/>
          <w:b/>
          <w:szCs w:val="24"/>
          <w:lang w:val="pt-BR"/>
          <w:rPrChange w:id="559" w:author="Alexandre Vasconcelos" w:date="2010-04-19T09:24:00Z">
            <w:rPr>
              <w:rFonts w:ascii="Times New Roman" w:hAnsi="Times New Roman"/>
              <w:b/>
              <w:szCs w:val="24"/>
              <w:lang w:val="pt-BR"/>
            </w:rPr>
          </w:rPrChange>
        </w:rPr>
      </w:pPr>
      <w:r w:rsidRPr="001333DF">
        <w:rPr>
          <w:rFonts w:ascii="Times New Roman" w:hAnsi="Times New Roman"/>
          <w:szCs w:val="24"/>
          <w:lang w:val="pt-BR"/>
        </w:rPr>
        <w:t xml:space="preserve"> </w:t>
      </w:r>
      <w:r w:rsidR="00E33DA8" w:rsidRPr="001333DF">
        <w:rPr>
          <w:rFonts w:ascii="Times New Roman" w:hAnsi="Times New Roman"/>
          <w:szCs w:val="24"/>
          <w:lang w:val="pt-BR"/>
          <w:rPrChange w:id="560" w:author="Alexandre Vasconcelos" w:date="2010-04-19T09:24:00Z">
            <w:rPr>
              <w:rFonts w:ascii="Times New Roman" w:hAnsi="Times New Roman"/>
              <w:szCs w:val="24"/>
              <w:lang w:val="pt-BR"/>
            </w:rPr>
          </w:rPrChange>
        </w:rPr>
        <w:t xml:space="preserve"> </w:t>
      </w:r>
      <w:r w:rsidR="00637B5E" w:rsidRPr="001333DF">
        <w:rPr>
          <w:rFonts w:ascii="Times New Roman" w:hAnsi="Times New Roman"/>
          <w:b/>
          <w:szCs w:val="24"/>
          <w:lang w:val="pt-BR"/>
          <w:rPrChange w:id="561" w:author="Alexandre Vasconcelos" w:date="2010-04-19T09:24:00Z">
            <w:rPr>
              <w:rFonts w:ascii="Times New Roman" w:hAnsi="Times New Roman"/>
              <w:b/>
              <w:szCs w:val="24"/>
              <w:lang w:val="pt-BR"/>
            </w:rPr>
          </w:rPrChange>
        </w:rPr>
        <w:t>Fase</w:t>
      </w:r>
      <w:r w:rsidR="007002F7" w:rsidRPr="001333DF">
        <w:rPr>
          <w:rFonts w:ascii="Times New Roman" w:hAnsi="Times New Roman"/>
          <w:b/>
          <w:szCs w:val="24"/>
          <w:lang w:val="pt-BR"/>
          <w:rPrChange w:id="562" w:author="Alexandre Vasconcelos" w:date="2010-04-19T09:24:00Z">
            <w:rPr>
              <w:rFonts w:ascii="Times New Roman" w:hAnsi="Times New Roman"/>
              <w:b/>
              <w:szCs w:val="24"/>
              <w:lang w:val="pt-BR"/>
            </w:rPr>
          </w:rPrChange>
        </w:rPr>
        <w:t>s do RU</w:t>
      </w:r>
      <w:r w:rsidR="00EE7825" w:rsidRPr="001333DF">
        <w:rPr>
          <w:rFonts w:ascii="Times New Roman" w:hAnsi="Times New Roman"/>
          <w:b/>
          <w:szCs w:val="24"/>
          <w:lang w:val="pt-BR"/>
          <w:rPrChange w:id="563" w:author="Alexandre Vasconcelos" w:date="2010-04-19T09:24:00Z">
            <w:rPr>
              <w:rFonts w:ascii="Times New Roman" w:hAnsi="Times New Roman"/>
              <w:b/>
              <w:szCs w:val="24"/>
              <w:lang w:val="pt-BR"/>
            </w:rPr>
          </w:rPrChange>
        </w:rPr>
        <w:t>P</w:t>
      </w:r>
    </w:p>
    <w:p w:rsidR="00D85D20" w:rsidRPr="001333DF" w:rsidRDefault="00EE7825" w:rsidP="00D85D20">
      <w:pPr>
        <w:rPr>
          <w:rFonts w:ascii="Times New Roman" w:hAnsi="Times New Roman"/>
          <w:lang w:val="pt-BR"/>
          <w:rPrChange w:id="564" w:author="Alexandre Vasconcelos" w:date="2010-04-19T09:24:00Z">
            <w:rPr>
              <w:lang w:val="pt-BR"/>
            </w:rPr>
          </w:rPrChange>
        </w:rPr>
      </w:pPr>
      <w:r w:rsidRPr="001333DF">
        <w:rPr>
          <w:rFonts w:ascii="Times New Roman" w:hAnsi="Times New Roman"/>
          <w:lang w:val="pt-BR"/>
          <w:rPrChange w:id="565" w:author="Alexandre Vasconcelos" w:date="2010-04-19T09:24:00Z">
            <w:rPr>
              <w:lang w:val="pt-BR"/>
            </w:rPr>
          </w:rPrChange>
        </w:rPr>
        <w:t xml:space="preserve">O ciclo de desenvolvimento do RUP é dividido em 4 </w:t>
      </w:r>
      <w:r w:rsidR="002F4A33" w:rsidRPr="001333DF">
        <w:rPr>
          <w:rFonts w:ascii="Times New Roman" w:hAnsi="Times New Roman"/>
          <w:lang w:val="pt-BR"/>
          <w:rPrChange w:id="566" w:author="Alexandre Vasconcelos" w:date="2010-04-19T09:24:00Z">
            <w:rPr>
              <w:lang w:val="pt-BR"/>
            </w:rPr>
          </w:rPrChange>
        </w:rPr>
        <w:t>fases</w:t>
      </w:r>
      <w:r w:rsidRPr="001333DF">
        <w:rPr>
          <w:rFonts w:ascii="Times New Roman" w:hAnsi="Times New Roman"/>
          <w:lang w:val="pt-BR"/>
          <w:rPrChange w:id="567" w:author="Alexandre Vasconcelos" w:date="2010-04-19T09:24:00Z">
            <w:rPr>
              <w:lang w:val="pt-BR"/>
            </w:rPr>
          </w:rPrChange>
        </w:rPr>
        <w:t xml:space="preserve"> que </w:t>
      </w:r>
      <w:r w:rsidR="00033065" w:rsidRPr="001333DF">
        <w:rPr>
          <w:rFonts w:ascii="Times New Roman" w:hAnsi="Times New Roman"/>
          <w:lang w:val="pt-BR"/>
          <w:rPrChange w:id="568" w:author="Alexandre Vasconcelos" w:date="2010-04-19T09:24:00Z">
            <w:rPr>
              <w:lang w:val="pt-BR"/>
            </w:rPr>
          </w:rPrChange>
        </w:rPr>
        <w:t xml:space="preserve">são: Concepção, Elaboração, </w:t>
      </w:r>
      <w:r w:rsidRPr="001333DF">
        <w:rPr>
          <w:rFonts w:ascii="Times New Roman" w:hAnsi="Times New Roman"/>
          <w:lang w:val="pt-BR"/>
          <w:rPrChange w:id="569" w:author="Alexandre Vasconcelos" w:date="2010-04-19T09:24:00Z">
            <w:rPr>
              <w:lang w:val="pt-BR"/>
            </w:rPr>
          </w:rPrChange>
        </w:rPr>
        <w:t xml:space="preserve">Construção e Transição. O ciclo de vida termina com a entrega do produto </w:t>
      </w:r>
      <w:r w:rsidR="00033065" w:rsidRPr="001333DF">
        <w:rPr>
          <w:rFonts w:ascii="Times New Roman" w:hAnsi="Times New Roman"/>
          <w:lang w:val="pt-BR"/>
          <w:rPrChange w:id="570" w:author="Alexandre Vasconcelos" w:date="2010-04-19T09:24:00Z">
            <w:rPr>
              <w:lang w:val="pt-BR"/>
            </w:rPr>
          </w:rPrChange>
        </w:rPr>
        <w:t xml:space="preserve">final. </w:t>
      </w:r>
      <w:r w:rsidR="0011772A" w:rsidRPr="001333DF">
        <w:rPr>
          <w:rFonts w:ascii="Times New Roman" w:hAnsi="Times New Roman"/>
          <w:lang w:val="pt-BR"/>
          <w:rPrChange w:id="571" w:author="Alexandre Vasconcelos" w:date="2010-04-19T09:24:00Z">
            <w:rPr>
              <w:lang w:val="pt-BR"/>
            </w:rPr>
          </w:rPrChange>
        </w:rPr>
        <w:t>Vale Salie</w:t>
      </w:r>
      <w:r w:rsidR="0011772A" w:rsidRPr="001333DF">
        <w:rPr>
          <w:rFonts w:ascii="Times New Roman" w:hAnsi="Times New Roman"/>
          <w:lang w:val="pt-BR"/>
          <w:rPrChange w:id="572" w:author="Alexandre Vasconcelos" w:date="2010-04-19T09:24:00Z">
            <w:rPr>
              <w:lang w:val="pt-BR"/>
            </w:rPr>
          </w:rPrChange>
        </w:rPr>
        <w:t>n</w:t>
      </w:r>
      <w:r w:rsidR="0011772A" w:rsidRPr="001333DF">
        <w:rPr>
          <w:rFonts w:ascii="Times New Roman" w:hAnsi="Times New Roman"/>
          <w:lang w:val="pt-BR"/>
          <w:rPrChange w:id="573" w:author="Alexandre Vasconcelos" w:date="2010-04-19T09:24:00Z">
            <w:rPr>
              <w:lang w:val="pt-BR"/>
            </w:rPr>
          </w:rPrChange>
        </w:rPr>
        <w:t xml:space="preserve">tar que </w:t>
      </w:r>
      <w:r w:rsidR="00F557C0" w:rsidRPr="001333DF">
        <w:rPr>
          <w:rFonts w:ascii="Times New Roman" w:hAnsi="Times New Roman"/>
          <w:lang w:val="pt-BR"/>
          <w:rPrChange w:id="574" w:author="Alexandre Vasconcelos" w:date="2010-04-19T09:24:00Z">
            <w:rPr>
              <w:lang w:val="pt-BR"/>
            </w:rPr>
          </w:rPrChange>
        </w:rPr>
        <w:t xml:space="preserve">apesar das fases serem </w:t>
      </w:r>
      <w:r w:rsidR="00B67E90" w:rsidRPr="001333DF">
        <w:rPr>
          <w:rFonts w:ascii="Times New Roman" w:hAnsi="Times New Roman"/>
          <w:lang w:val="pt-BR"/>
          <w:rPrChange w:id="575" w:author="Alexandre Vasconcelos" w:date="2010-04-19T09:24:00Z">
            <w:rPr>
              <w:lang w:val="pt-BR"/>
            </w:rPr>
          </w:rPrChange>
        </w:rPr>
        <w:t>se</w:t>
      </w:r>
      <w:r w:rsidR="00D85D20" w:rsidRPr="001333DF">
        <w:rPr>
          <w:rFonts w:ascii="Times New Roman" w:hAnsi="Times New Roman"/>
          <w:lang w:val="pt-BR"/>
          <w:rPrChange w:id="576" w:author="Alexandre Vasconcelos" w:date="2010-04-19T09:24:00Z">
            <w:rPr>
              <w:lang w:val="pt-BR"/>
            </w:rPr>
          </w:rPrChange>
        </w:rPr>
        <w:t>quen</w:t>
      </w:r>
      <w:r w:rsidR="00B67E90" w:rsidRPr="001333DF">
        <w:rPr>
          <w:rFonts w:ascii="Times New Roman" w:hAnsi="Times New Roman"/>
          <w:lang w:val="pt-BR"/>
          <w:rPrChange w:id="577" w:author="Alexandre Vasconcelos" w:date="2010-04-19T09:24:00Z">
            <w:rPr>
              <w:lang w:val="pt-BR"/>
            </w:rPr>
          </w:rPrChange>
        </w:rPr>
        <w:t xml:space="preserve">ciais, </w:t>
      </w:r>
      <w:r w:rsidR="0011772A" w:rsidRPr="001333DF">
        <w:rPr>
          <w:rFonts w:ascii="Times New Roman" w:hAnsi="Times New Roman"/>
          <w:lang w:val="pt-BR"/>
          <w:rPrChange w:id="578" w:author="Alexandre Vasconcelos" w:date="2010-04-19T09:24:00Z">
            <w:rPr>
              <w:lang w:val="pt-BR"/>
            </w:rPr>
          </w:rPrChange>
        </w:rPr>
        <w:t>o RUP não é um processo que segue o modelo cascata, pois dentro de cada fase as disciplinas são executadas de maneira iterativa e incr</w:t>
      </w:r>
      <w:r w:rsidR="0011772A" w:rsidRPr="001333DF">
        <w:rPr>
          <w:rFonts w:ascii="Times New Roman" w:hAnsi="Times New Roman"/>
          <w:lang w:val="pt-BR"/>
          <w:rPrChange w:id="579" w:author="Alexandre Vasconcelos" w:date="2010-04-19T09:24:00Z">
            <w:rPr>
              <w:lang w:val="pt-BR"/>
            </w:rPr>
          </w:rPrChange>
        </w:rPr>
        <w:t>e</w:t>
      </w:r>
      <w:r w:rsidR="0011772A" w:rsidRPr="001333DF">
        <w:rPr>
          <w:rFonts w:ascii="Times New Roman" w:hAnsi="Times New Roman"/>
          <w:lang w:val="pt-BR"/>
          <w:rPrChange w:id="580" w:author="Alexandre Vasconcelos" w:date="2010-04-19T09:24:00Z">
            <w:rPr>
              <w:lang w:val="pt-BR"/>
            </w:rPr>
          </w:rPrChange>
        </w:rPr>
        <w:t>mental</w:t>
      </w:r>
      <w:r w:rsidR="007149B0" w:rsidRPr="001333DF">
        <w:rPr>
          <w:rFonts w:ascii="Times New Roman" w:hAnsi="Times New Roman"/>
          <w:lang w:val="pt-BR"/>
          <w:rPrChange w:id="581" w:author="Alexandre Vasconcelos" w:date="2010-04-19T09:24:00Z">
            <w:rPr>
              <w:lang w:val="pt-BR"/>
            </w:rPr>
          </w:rPrChange>
        </w:rPr>
        <w:t xml:space="preserve"> </w:t>
      </w:r>
      <w:r w:rsidR="006134BB" w:rsidRPr="001333DF">
        <w:rPr>
          <w:rFonts w:ascii="Times New Roman" w:hAnsi="Times New Roman"/>
          <w:lang w:val="pt-BR"/>
          <w:rPrChange w:id="582" w:author="Alexandre Vasconcelos" w:date="2010-04-19T09:24:00Z">
            <w:rPr>
              <w:lang w:val="pt-BR"/>
            </w:rPr>
          </w:rPrChange>
        </w:rPr>
        <w:t>[</w:t>
      </w:r>
      <w:commentRangeStart w:id="583"/>
      <w:r w:rsidR="00532CD4" w:rsidRPr="001333DF">
        <w:rPr>
          <w:rFonts w:ascii="Times New Roman" w:hAnsi="Times New Roman"/>
          <w:lang w:val="pt-BR"/>
          <w:rPrChange w:id="584" w:author="Alexandre Vasconcelos" w:date="2010-04-19T09:24:00Z">
            <w:rPr>
              <w:lang w:val="pt-BR"/>
            </w:rPr>
          </w:rPrChange>
        </w:rPr>
        <w:t xml:space="preserve">DANTAS </w:t>
      </w:r>
      <w:r w:rsidR="006134BB" w:rsidRPr="001333DF">
        <w:rPr>
          <w:rFonts w:ascii="Times New Roman" w:hAnsi="Times New Roman"/>
          <w:lang w:val="pt-BR"/>
          <w:rPrChange w:id="585" w:author="Alexandre Vasconcelos" w:date="2010-04-19T09:24:00Z">
            <w:rPr>
              <w:lang w:val="pt-BR"/>
            </w:rPr>
          </w:rPrChange>
        </w:rPr>
        <w:t>2008</w:t>
      </w:r>
      <w:commentRangeEnd w:id="583"/>
      <w:r w:rsidR="00635A38" w:rsidRPr="001333DF">
        <w:rPr>
          <w:rStyle w:val="Refdecomentrio"/>
          <w:rFonts w:ascii="Times New Roman" w:hAnsi="Times New Roman"/>
          <w:rPrChange w:id="586" w:author="Alexandre Vasconcelos" w:date="2010-04-19T09:24:00Z">
            <w:rPr>
              <w:rStyle w:val="Refdecomentrio"/>
            </w:rPr>
          </w:rPrChange>
        </w:rPr>
        <w:commentReference w:id="583"/>
      </w:r>
      <w:r w:rsidR="006134BB" w:rsidRPr="001333DF">
        <w:rPr>
          <w:rFonts w:ascii="Times New Roman" w:hAnsi="Times New Roman"/>
          <w:lang w:val="pt-BR"/>
          <w:rPrChange w:id="587" w:author="Alexandre Vasconcelos" w:date="2010-04-19T09:24:00Z">
            <w:rPr>
              <w:lang w:val="pt-BR"/>
            </w:rPr>
          </w:rPrChange>
        </w:rPr>
        <w:t>]</w:t>
      </w:r>
      <w:r w:rsidR="007149B0" w:rsidRPr="001333DF">
        <w:rPr>
          <w:rFonts w:ascii="Times New Roman" w:hAnsi="Times New Roman"/>
          <w:lang w:val="pt-BR"/>
          <w:rPrChange w:id="588" w:author="Alexandre Vasconcelos" w:date="2010-04-19T09:24:00Z">
            <w:rPr>
              <w:lang w:val="pt-BR"/>
            </w:rPr>
          </w:rPrChange>
        </w:rPr>
        <w:t>.</w:t>
      </w:r>
      <w:r w:rsidR="00D85D20" w:rsidRPr="001333DF">
        <w:rPr>
          <w:rFonts w:ascii="Times New Roman" w:hAnsi="Times New Roman"/>
          <w:lang w:val="pt-BR"/>
          <w:rPrChange w:id="589" w:author="Alexandre Vasconcelos" w:date="2010-04-19T09:24:00Z">
            <w:rPr>
              <w:lang w:val="pt-BR"/>
            </w:rPr>
          </w:rPrChange>
        </w:rPr>
        <w:t xml:space="preserve"> </w:t>
      </w:r>
    </w:p>
    <w:p w:rsidR="007C6386" w:rsidRPr="001333DF" w:rsidRDefault="007C6386" w:rsidP="007C6386">
      <w:pPr>
        <w:rPr>
          <w:rFonts w:ascii="Times New Roman" w:hAnsi="Times New Roman"/>
          <w:lang w:val="pt-BR"/>
          <w:rPrChange w:id="590" w:author="Alexandre Vasconcelos" w:date="2010-04-19T09:24:00Z">
            <w:rPr>
              <w:lang w:val="pt-BR"/>
            </w:rPr>
          </w:rPrChange>
        </w:rPr>
      </w:pPr>
      <w:r w:rsidRPr="001333DF">
        <w:rPr>
          <w:rFonts w:ascii="Times New Roman" w:hAnsi="Times New Roman"/>
          <w:lang w:val="pt-BR"/>
          <w:rPrChange w:id="591" w:author="Alexandre Vasconcelos" w:date="2010-04-19T09:24:00Z">
            <w:rPr>
              <w:lang w:val="pt-BR"/>
            </w:rPr>
          </w:rPrChange>
        </w:rPr>
        <w:tab/>
        <w:t>Cada uma de suas quatro fases compreende um momento distinto dentro do ciclo de vida de um projeto de engenharia de software e, portanto, dão maior ou menor foco em alg</w:t>
      </w:r>
      <w:r w:rsidRPr="001333DF">
        <w:rPr>
          <w:rFonts w:ascii="Times New Roman" w:hAnsi="Times New Roman"/>
          <w:lang w:val="pt-BR"/>
          <w:rPrChange w:id="592" w:author="Alexandre Vasconcelos" w:date="2010-04-19T09:24:00Z">
            <w:rPr>
              <w:lang w:val="pt-BR"/>
            </w:rPr>
          </w:rPrChange>
        </w:rPr>
        <w:t>u</w:t>
      </w:r>
      <w:r w:rsidRPr="001333DF">
        <w:rPr>
          <w:rFonts w:ascii="Times New Roman" w:hAnsi="Times New Roman"/>
          <w:lang w:val="pt-BR"/>
          <w:rPrChange w:id="593" w:author="Alexandre Vasconcelos" w:date="2010-04-19T09:24:00Z">
            <w:rPr>
              <w:lang w:val="pt-BR"/>
            </w:rPr>
          </w:rPrChange>
        </w:rPr>
        <w:t>mas disciplinas, de acordo com a necessidade do projeto no decorrer de sua execução. São elas:</w:t>
      </w:r>
    </w:p>
    <w:p w:rsidR="00391D71" w:rsidRPr="001333DF" w:rsidRDefault="00ED39F1" w:rsidP="00635A38">
      <w:pPr>
        <w:pStyle w:val="PargrafodaLista"/>
        <w:numPr>
          <w:ilvl w:val="0"/>
          <w:numId w:val="3"/>
        </w:numPr>
        <w:jc w:val="both"/>
        <w:rPr>
          <w:rFonts w:ascii="Times New Roman" w:hAnsi="Times New Roman"/>
          <w:sz w:val="24"/>
          <w:szCs w:val="24"/>
          <w:rPrChange w:id="594" w:author="Alexandre Vasconcelos" w:date="2010-04-19T09:24:00Z">
            <w:rPr>
              <w:rFonts w:ascii="Times New Roman" w:hAnsi="Times New Roman"/>
              <w:sz w:val="24"/>
              <w:szCs w:val="24"/>
            </w:rPr>
          </w:rPrChange>
        </w:rPr>
      </w:pPr>
      <w:r w:rsidRPr="001333DF">
        <w:rPr>
          <w:rFonts w:ascii="Times New Roman" w:hAnsi="Times New Roman"/>
          <w:sz w:val="24"/>
          <w:szCs w:val="24"/>
        </w:rPr>
        <w:t xml:space="preserve">Concepção- </w:t>
      </w:r>
      <w:r w:rsidR="00635A38" w:rsidRPr="001333DF">
        <w:rPr>
          <w:rFonts w:ascii="Times New Roman" w:hAnsi="Times New Roman"/>
          <w:sz w:val="24"/>
          <w:szCs w:val="24"/>
          <w:rPrChange w:id="595" w:author="Alexandre Vasconcelos" w:date="2010-04-19T09:24:00Z">
            <w:rPr>
              <w:rFonts w:ascii="Times New Roman" w:hAnsi="Times New Roman"/>
              <w:sz w:val="24"/>
              <w:szCs w:val="24"/>
            </w:rPr>
          </w:rPrChange>
        </w:rPr>
        <w:t xml:space="preserve">foca na definição do </w:t>
      </w:r>
      <w:r w:rsidRPr="001333DF">
        <w:rPr>
          <w:rFonts w:ascii="Times New Roman" w:hAnsi="Times New Roman"/>
          <w:sz w:val="24"/>
          <w:szCs w:val="24"/>
          <w:rPrChange w:id="596" w:author="Alexandre Vasconcelos" w:date="2010-04-19T09:24:00Z">
            <w:rPr>
              <w:rFonts w:ascii="Times New Roman" w:hAnsi="Times New Roman"/>
              <w:sz w:val="24"/>
              <w:szCs w:val="24"/>
            </w:rPr>
          </w:rPrChange>
        </w:rPr>
        <w:t xml:space="preserve">escopo e </w:t>
      </w:r>
      <w:r w:rsidR="00635A38" w:rsidRPr="001333DF">
        <w:rPr>
          <w:rFonts w:ascii="Times New Roman" w:hAnsi="Times New Roman"/>
          <w:sz w:val="24"/>
          <w:szCs w:val="24"/>
          <w:rPrChange w:id="597" w:author="Alexandre Vasconcelos" w:date="2010-04-19T09:24:00Z">
            <w:rPr>
              <w:rFonts w:ascii="Times New Roman" w:hAnsi="Times New Roman"/>
              <w:sz w:val="24"/>
              <w:szCs w:val="24"/>
            </w:rPr>
          </w:rPrChange>
        </w:rPr>
        <w:t>análise d</w:t>
      </w:r>
      <w:r w:rsidRPr="001333DF">
        <w:rPr>
          <w:rFonts w:ascii="Times New Roman" w:hAnsi="Times New Roman"/>
          <w:sz w:val="24"/>
          <w:szCs w:val="24"/>
          <w:rPrChange w:id="598" w:author="Alexandre Vasconcelos" w:date="2010-04-19T09:24:00Z">
            <w:rPr>
              <w:rFonts w:ascii="Times New Roman" w:hAnsi="Times New Roman"/>
              <w:sz w:val="24"/>
              <w:szCs w:val="24"/>
            </w:rPr>
          </w:rPrChange>
        </w:rPr>
        <w:t>a viabilidade econômica do proj</w:t>
      </w:r>
      <w:r w:rsidRPr="001333DF">
        <w:rPr>
          <w:rFonts w:ascii="Times New Roman" w:hAnsi="Times New Roman"/>
          <w:sz w:val="24"/>
          <w:szCs w:val="24"/>
          <w:rPrChange w:id="599" w:author="Alexandre Vasconcelos" w:date="2010-04-19T09:24:00Z">
            <w:rPr>
              <w:rFonts w:ascii="Times New Roman" w:hAnsi="Times New Roman"/>
              <w:sz w:val="24"/>
              <w:szCs w:val="24"/>
            </w:rPr>
          </w:rPrChange>
        </w:rPr>
        <w:t>e</w:t>
      </w:r>
      <w:r w:rsidRPr="001333DF">
        <w:rPr>
          <w:rFonts w:ascii="Times New Roman" w:hAnsi="Times New Roman"/>
          <w:sz w:val="24"/>
          <w:szCs w:val="24"/>
          <w:rPrChange w:id="600" w:author="Alexandre Vasconcelos" w:date="2010-04-19T09:24:00Z">
            <w:rPr>
              <w:rFonts w:ascii="Times New Roman" w:hAnsi="Times New Roman"/>
              <w:sz w:val="24"/>
              <w:szCs w:val="24"/>
            </w:rPr>
          </w:rPrChange>
        </w:rPr>
        <w:t>to</w:t>
      </w:r>
      <w:r w:rsidR="00717F0B" w:rsidRPr="001333DF">
        <w:rPr>
          <w:rFonts w:ascii="Times New Roman" w:hAnsi="Times New Roman"/>
          <w:sz w:val="24"/>
          <w:szCs w:val="24"/>
          <w:rPrChange w:id="601" w:author="Alexandre Vasconcelos" w:date="2010-04-19T09:24:00Z">
            <w:rPr>
              <w:rFonts w:ascii="Times New Roman" w:hAnsi="Times New Roman"/>
              <w:sz w:val="24"/>
              <w:szCs w:val="24"/>
            </w:rPr>
          </w:rPrChange>
        </w:rPr>
        <w:t>.</w:t>
      </w:r>
      <w:r w:rsidR="002140F4" w:rsidRPr="001333DF">
        <w:rPr>
          <w:rFonts w:ascii="Times New Roman" w:hAnsi="Times New Roman"/>
          <w:sz w:val="24"/>
          <w:szCs w:val="24"/>
          <w:rPrChange w:id="602" w:author="Alexandre Vasconcelos" w:date="2010-04-19T09:24:00Z">
            <w:rPr>
              <w:rFonts w:ascii="Times New Roman" w:hAnsi="Times New Roman"/>
              <w:sz w:val="24"/>
              <w:szCs w:val="24"/>
            </w:rPr>
          </w:rPrChange>
        </w:rPr>
        <w:t xml:space="preserve"> </w:t>
      </w:r>
      <w:r w:rsidR="00717F0B" w:rsidRPr="001333DF">
        <w:rPr>
          <w:rFonts w:ascii="Times New Roman" w:hAnsi="Times New Roman"/>
          <w:sz w:val="24"/>
          <w:szCs w:val="24"/>
          <w:rPrChange w:id="603" w:author="Alexandre Vasconcelos" w:date="2010-04-19T09:24:00Z">
            <w:rPr>
              <w:rFonts w:ascii="Times New Roman" w:hAnsi="Times New Roman"/>
              <w:sz w:val="24"/>
              <w:szCs w:val="24"/>
            </w:rPr>
          </w:rPrChange>
        </w:rPr>
        <w:t>Essa fase endereça riscos de requisitos e negócio antes de continuar com o projeto.</w:t>
      </w:r>
    </w:p>
    <w:p w:rsidR="00E27C1F" w:rsidRPr="001333DF" w:rsidRDefault="00E27C1F" w:rsidP="00485843">
      <w:pPr>
        <w:pStyle w:val="PargrafodaLista"/>
        <w:ind w:left="567"/>
        <w:jc w:val="both"/>
        <w:rPr>
          <w:rFonts w:ascii="Times New Roman" w:hAnsi="Times New Roman"/>
          <w:sz w:val="24"/>
          <w:szCs w:val="24"/>
          <w:rPrChange w:id="604" w:author="Alexandre Vasconcelos" w:date="2010-04-19T09:24:00Z">
            <w:rPr>
              <w:rFonts w:ascii="Times New Roman" w:hAnsi="Times New Roman"/>
              <w:sz w:val="24"/>
              <w:szCs w:val="24"/>
            </w:rPr>
          </w:rPrChange>
        </w:rPr>
      </w:pPr>
    </w:p>
    <w:p w:rsidR="00391D71" w:rsidRPr="001333DF" w:rsidRDefault="00391D71" w:rsidP="00391D71">
      <w:pPr>
        <w:pStyle w:val="PargrafodaLista"/>
        <w:numPr>
          <w:ilvl w:val="0"/>
          <w:numId w:val="3"/>
        </w:numPr>
        <w:jc w:val="both"/>
        <w:rPr>
          <w:rFonts w:ascii="Times New Roman" w:hAnsi="Times New Roman"/>
          <w:sz w:val="24"/>
          <w:szCs w:val="24"/>
          <w:rPrChange w:id="605" w:author="Alexandre Vasconcelos" w:date="2010-04-19T09:24:00Z">
            <w:rPr>
              <w:rFonts w:ascii="Times New Roman" w:hAnsi="Times New Roman"/>
              <w:sz w:val="24"/>
              <w:szCs w:val="24"/>
            </w:rPr>
          </w:rPrChange>
        </w:rPr>
      </w:pPr>
      <w:r w:rsidRPr="001333DF">
        <w:rPr>
          <w:rFonts w:ascii="Times New Roman" w:hAnsi="Times New Roman"/>
          <w:sz w:val="24"/>
          <w:szCs w:val="24"/>
          <w:rPrChange w:id="606" w:author="Alexandre Vasconcelos" w:date="2010-04-19T09:24:00Z">
            <w:rPr>
              <w:rFonts w:ascii="Times New Roman" w:hAnsi="Times New Roman"/>
              <w:sz w:val="24"/>
              <w:szCs w:val="24"/>
            </w:rPr>
          </w:rPrChange>
        </w:rPr>
        <w:t xml:space="preserve">Elaboração- </w:t>
      </w:r>
      <w:r w:rsidR="00635A38" w:rsidRPr="001333DF">
        <w:rPr>
          <w:rFonts w:ascii="Times New Roman" w:hAnsi="Times New Roman"/>
          <w:sz w:val="24"/>
          <w:szCs w:val="24"/>
          <w:rPrChange w:id="607" w:author="Alexandre Vasconcelos" w:date="2010-04-19T09:24:00Z">
            <w:rPr>
              <w:rFonts w:ascii="Times New Roman" w:hAnsi="Times New Roman"/>
              <w:sz w:val="24"/>
              <w:szCs w:val="24"/>
            </w:rPr>
          </w:rPrChange>
        </w:rPr>
        <w:t>foca nos</w:t>
      </w:r>
      <w:r w:rsidRPr="001333DF">
        <w:rPr>
          <w:rFonts w:ascii="Times New Roman" w:hAnsi="Times New Roman"/>
          <w:sz w:val="24"/>
          <w:szCs w:val="24"/>
          <w:rPrChange w:id="608" w:author="Alexandre Vasconcelos" w:date="2010-04-19T09:24:00Z">
            <w:rPr>
              <w:rFonts w:ascii="Times New Roman" w:hAnsi="Times New Roman"/>
              <w:sz w:val="24"/>
              <w:szCs w:val="24"/>
            </w:rPr>
          </w:rPrChange>
        </w:rPr>
        <w:t xml:space="preserve"> riscos técnicos e arquiteturais. O escopo deve ser revisado e d</w:t>
      </w:r>
      <w:r w:rsidRPr="001333DF">
        <w:rPr>
          <w:rFonts w:ascii="Times New Roman" w:hAnsi="Times New Roman"/>
          <w:sz w:val="24"/>
          <w:szCs w:val="24"/>
          <w:rPrChange w:id="609" w:author="Alexandre Vasconcelos" w:date="2010-04-19T09:24:00Z">
            <w:rPr>
              <w:rFonts w:ascii="Times New Roman" w:hAnsi="Times New Roman"/>
              <w:sz w:val="24"/>
              <w:szCs w:val="24"/>
            </w:rPr>
          </w:rPrChange>
        </w:rPr>
        <w:t>e</w:t>
      </w:r>
      <w:r w:rsidRPr="001333DF">
        <w:rPr>
          <w:rFonts w:ascii="Times New Roman" w:hAnsi="Times New Roman"/>
          <w:sz w:val="24"/>
          <w:szCs w:val="24"/>
          <w:rPrChange w:id="610" w:author="Alexandre Vasconcelos" w:date="2010-04-19T09:24:00Z">
            <w:rPr>
              <w:rFonts w:ascii="Times New Roman" w:hAnsi="Times New Roman"/>
              <w:sz w:val="24"/>
              <w:szCs w:val="24"/>
            </w:rPr>
          </w:rPrChange>
        </w:rPr>
        <w:t>finido em detalhes.</w:t>
      </w:r>
      <w:r w:rsidR="00635A38" w:rsidRPr="001333DF">
        <w:rPr>
          <w:rFonts w:ascii="Times New Roman" w:hAnsi="Times New Roman"/>
          <w:sz w:val="24"/>
          <w:szCs w:val="24"/>
          <w:rPrChange w:id="611" w:author="Alexandre Vasconcelos" w:date="2010-04-19T09:24:00Z">
            <w:rPr>
              <w:rFonts w:ascii="Times New Roman" w:hAnsi="Times New Roman"/>
              <w:sz w:val="24"/>
              <w:szCs w:val="24"/>
            </w:rPr>
          </w:rPrChange>
        </w:rPr>
        <w:t xml:space="preserve"> </w:t>
      </w:r>
      <w:r w:rsidRPr="001333DF">
        <w:rPr>
          <w:rFonts w:ascii="Times New Roman" w:hAnsi="Times New Roman"/>
          <w:sz w:val="24"/>
          <w:szCs w:val="24"/>
          <w:rPrChange w:id="612" w:author="Alexandre Vasconcelos" w:date="2010-04-19T09:24:00Z">
            <w:rPr>
              <w:rFonts w:ascii="Times New Roman" w:hAnsi="Times New Roman"/>
              <w:sz w:val="24"/>
              <w:szCs w:val="24"/>
            </w:rPr>
          </w:rPrChange>
        </w:rPr>
        <w:t>Tanto os requisitos funcionais como os não-funcionais devem ser definidos neste ponto. Os requisitos não funcionais podem ser encarados como fatores críticos para o sucesso,</w:t>
      </w:r>
      <w:r w:rsidR="00635A38" w:rsidRPr="001333DF">
        <w:rPr>
          <w:rFonts w:ascii="Times New Roman" w:hAnsi="Times New Roman"/>
          <w:sz w:val="24"/>
          <w:szCs w:val="24"/>
          <w:rPrChange w:id="613" w:author="Alexandre Vasconcelos" w:date="2010-04-19T09:24:00Z">
            <w:rPr>
              <w:rFonts w:ascii="Times New Roman" w:hAnsi="Times New Roman"/>
              <w:sz w:val="24"/>
              <w:szCs w:val="24"/>
            </w:rPr>
          </w:rPrChange>
        </w:rPr>
        <w:t xml:space="preserve"> </w:t>
      </w:r>
      <w:r w:rsidRPr="001333DF">
        <w:rPr>
          <w:rFonts w:ascii="Times New Roman" w:hAnsi="Times New Roman"/>
          <w:sz w:val="24"/>
          <w:szCs w:val="24"/>
          <w:rPrChange w:id="614" w:author="Alexandre Vasconcelos" w:date="2010-04-19T09:24:00Z">
            <w:rPr>
              <w:rFonts w:ascii="Times New Roman" w:hAnsi="Times New Roman"/>
              <w:sz w:val="24"/>
              <w:szCs w:val="24"/>
            </w:rPr>
          </w:rPrChange>
        </w:rPr>
        <w:t>que descrevem o grau de risco envolvido no desenvolvimento do sistema.</w:t>
      </w:r>
    </w:p>
    <w:p w:rsidR="00E27C1F" w:rsidRPr="001333DF" w:rsidRDefault="00E27C1F" w:rsidP="00E27C1F">
      <w:pPr>
        <w:pStyle w:val="PargrafodaLista"/>
        <w:jc w:val="both"/>
        <w:rPr>
          <w:rFonts w:ascii="Times New Roman" w:hAnsi="Times New Roman"/>
          <w:sz w:val="24"/>
          <w:szCs w:val="24"/>
          <w:rPrChange w:id="615" w:author="Alexandre Vasconcelos" w:date="2010-04-19T09:24:00Z">
            <w:rPr>
              <w:rFonts w:ascii="Times New Roman" w:hAnsi="Times New Roman"/>
              <w:sz w:val="24"/>
              <w:szCs w:val="24"/>
            </w:rPr>
          </w:rPrChange>
        </w:rPr>
      </w:pPr>
    </w:p>
    <w:p w:rsidR="008661D7" w:rsidRPr="001333DF" w:rsidRDefault="00A47B40" w:rsidP="008661D7">
      <w:pPr>
        <w:pStyle w:val="PargrafodaLista"/>
        <w:numPr>
          <w:ilvl w:val="0"/>
          <w:numId w:val="3"/>
        </w:numPr>
        <w:jc w:val="both"/>
        <w:rPr>
          <w:rFonts w:ascii="Times New Roman" w:hAnsi="Times New Roman"/>
          <w:sz w:val="24"/>
          <w:szCs w:val="24"/>
          <w:rPrChange w:id="616" w:author="Alexandre Vasconcelos" w:date="2010-04-19T09:24:00Z">
            <w:rPr>
              <w:rFonts w:ascii="Times New Roman" w:hAnsi="Times New Roman"/>
              <w:sz w:val="24"/>
              <w:szCs w:val="24"/>
            </w:rPr>
          </w:rPrChange>
        </w:rPr>
      </w:pPr>
      <w:r w:rsidRPr="001333DF">
        <w:rPr>
          <w:rFonts w:ascii="Times New Roman" w:hAnsi="Times New Roman"/>
          <w:sz w:val="24"/>
          <w:szCs w:val="24"/>
          <w:rPrChange w:id="617" w:author="Alexandre Vasconcelos" w:date="2010-04-19T09:24:00Z">
            <w:rPr>
              <w:rFonts w:ascii="Times New Roman" w:hAnsi="Times New Roman"/>
              <w:sz w:val="24"/>
              <w:szCs w:val="24"/>
            </w:rPr>
          </w:rPrChange>
        </w:rPr>
        <w:t>Construção</w:t>
      </w:r>
      <w:r w:rsidR="00DA6779" w:rsidRPr="001333DF">
        <w:rPr>
          <w:rFonts w:ascii="Times New Roman" w:hAnsi="Times New Roman"/>
          <w:sz w:val="24"/>
          <w:szCs w:val="24"/>
          <w:rPrChange w:id="618" w:author="Alexandre Vasconcelos" w:date="2010-04-19T09:24:00Z">
            <w:rPr>
              <w:rFonts w:ascii="Times New Roman" w:hAnsi="Times New Roman"/>
              <w:sz w:val="24"/>
              <w:szCs w:val="24"/>
            </w:rPr>
          </w:rPrChange>
        </w:rPr>
        <w:t xml:space="preserve"> </w:t>
      </w:r>
      <w:r w:rsidR="008661D7" w:rsidRPr="001333DF">
        <w:rPr>
          <w:rFonts w:ascii="Times New Roman" w:hAnsi="Times New Roman"/>
          <w:sz w:val="24"/>
          <w:szCs w:val="24"/>
          <w:rPrChange w:id="619" w:author="Alexandre Vasconcelos" w:date="2010-04-19T09:24:00Z">
            <w:rPr>
              <w:rFonts w:ascii="Times New Roman" w:hAnsi="Times New Roman"/>
              <w:sz w:val="24"/>
              <w:szCs w:val="24"/>
            </w:rPr>
          </w:rPrChange>
        </w:rPr>
        <w:t xml:space="preserve">– </w:t>
      </w:r>
      <w:r w:rsidR="00635A38" w:rsidRPr="001333DF">
        <w:rPr>
          <w:rFonts w:ascii="Times New Roman" w:hAnsi="Times New Roman"/>
          <w:sz w:val="24"/>
          <w:szCs w:val="24"/>
          <w:rPrChange w:id="620" w:author="Alexandre Vasconcelos" w:date="2010-04-19T09:24:00Z">
            <w:rPr>
              <w:rFonts w:ascii="Times New Roman" w:hAnsi="Times New Roman"/>
              <w:sz w:val="24"/>
              <w:szCs w:val="24"/>
            </w:rPr>
          </w:rPrChange>
        </w:rPr>
        <w:t>foca no</w:t>
      </w:r>
      <w:r w:rsidRPr="001333DF">
        <w:rPr>
          <w:rFonts w:ascii="Times New Roman" w:hAnsi="Times New Roman"/>
          <w:sz w:val="24"/>
          <w:szCs w:val="24"/>
          <w:rPrChange w:id="621" w:author="Alexandre Vasconcelos" w:date="2010-04-19T09:24:00Z">
            <w:rPr>
              <w:rFonts w:ascii="Times New Roman" w:hAnsi="Times New Roman"/>
              <w:sz w:val="24"/>
              <w:szCs w:val="24"/>
            </w:rPr>
          </w:rPrChange>
        </w:rPr>
        <w:t xml:space="preserve"> </w:t>
      </w:r>
      <w:r w:rsidR="008661D7" w:rsidRPr="001333DF">
        <w:rPr>
          <w:rFonts w:ascii="Times New Roman" w:hAnsi="Times New Roman"/>
          <w:sz w:val="24"/>
          <w:szCs w:val="24"/>
          <w:rPrChange w:id="622" w:author="Alexandre Vasconcelos" w:date="2010-04-19T09:24:00Z">
            <w:rPr>
              <w:rFonts w:ascii="Times New Roman" w:hAnsi="Times New Roman"/>
              <w:sz w:val="24"/>
              <w:szCs w:val="24"/>
            </w:rPr>
          </w:rPrChange>
        </w:rPr>
        <w:t>tratamento dos riscos lógicos envolvidos na construção do pr</w:t>
      </w:r>
      <w:r w:rsidR="008661D7" w:rsidRPr="001333DF">
        <w:rPr>
          <w:rFonts w:ascii="Times New Roman" w:hAnsi="Times New Roman"/>
          <w:sz w:val="24"/>
          <w:szCs w:val="24"/>
          <w:rPrChange w:id="623" w:author="Alexandre Vasconcelos" w:date="2010-04-19T09:24:00Z">
            <w:rPr>
              <w:rFonts w:ascii="Times New Roman" w:hAnsi="Times New Roman"/>
              <w:sz w:val="24"/>
              <w:szCs w:val="24"/>
            </w:rPr>
          </w:rPrChange>
        </w:rPr>
        <w:t>o</w:t>
      </w:r>
      <w:r w:rsidR="008661D7" w:rsidRPr="001333DF">
        <w:rPr>
          <w:rFonts w:ascii="Times New Roman" w:hAnsi="Times New Roman"/>
          <w:sz w:val="24"/>
          <w:szCs w:val="24"/>
          <w:rPrChange w:id="624" w:author="Alexandre Vasconcelos" w:date="2010-04-19T09:24:00Z">
            <w:rPr>
              <w:rFonts w:ascii="Times New Roman" w:hAnsi="Times New Roman"/>
              <w:sz w:val="24"/>
              <w:szCs w:val="24"/>
            </w:rPr>
          </w:rPrChange>
        </w:rPr>
        <w:t>duto</w:t>
      </w:r>
      <w:r w:rsidR="00717F0B" w:rsidRPr="001333DF">
        <w:rPr>
          <w:rFonts w:ascii="Times New Roman" w:hAnsi="Times New Roman"/>
          <w:sz w:val="24"/>
          <w:szCs w:val="24"/>
          <w:rPrChange w:id="625" w:author="Alexandre Vasconcelos" w:date="2010-04-19T09:24:00Z">
            <w:rPr>
              <w:rFonts w:ascii="Times New Roman" w:hAnsi="Times New Roman"/>
              <w:sz w:val="24"/>
              <w:szCs w:val="24"/>
            </w:rPr>
          </w:rPrChange>
        </w:rPr>
        <w:t>. A fase de construção é de certa forma um processo de manufatura, em que a ê</w:t>
      </w:r>
      <w:r w:rsidR="00717F0B" w:rsidRPr="001333DF">
        <w:rPr>
          <w:rFonts w:ascii="Times New Roman" w:hAnsi="Times New Roman"/>
          <w:sz w:val="24"/>
          <w:szCs w:val="24"/>
          <w:rPrChange w:id="626" w:author="Alexandre Vasconcelos" w:date="2010-04-19T09:24:00Z">
            <w:rPr>
              <w:rFonts w:ascii="Times New Roman" w:hAnsi="Times New Roman"/>
              <w:sz w:val="24"/>
              <w:szCs w:val="24"/>
            </w:rPr>
          </w:rPrChange>
        </w:rPr>
        <w:t>n</w:t>
      </w:r>
      <w:r w:rsidR="00717F0B" w:rsidRPr="001333DF">
        <w:rPr>
          <w:rFonts w:ascii="Times New Roman" w:hAnsi="Times New Roman"/>
          <w:sz w:val="24"/>
          <w:szCs w:val="24"/>
          <w:rPrChange w:id="627" w:author="Alexandre Vasconcelos" w:date="2010-04-19T09:24:00Z">
            <w:rPr>
              <w:rFonts w:ascii="Times New Roman" w:hAnsi="Times New Roman"/>
              <w:sz w:val="24"/>
              <w:szCs w:val="24"/>
            </w:rPr>
          </w:rPrChange>
        </w:rPr>
        <w:lastRenderedPageBreak/>
        <w:t>fase está no gerenciamento de recursos,</w:t>
      </w:r>
      <w:r w:rsidR="00635A38" w:rsidRPr="001333DF">
        <w:rPr>
          <w:rFonts w:ascii="Times New Roman" w:hAnsi="Times New Roman"/>
          <w:sz w:val="24"/>
          <w:szCs w:val="24"/>
          <w:rPrChange w:id="628" w:author="Alexandre Vasconcelos" w:date="2010-04-19T09:24:00Z">
            <w:rPr>
              <w:rFonts w:ascii="Times New Roman" w:hAnsi="Times New Roman"/>
              <w:sz w:val="24"/>
              <w:szCs w:val="24"/>
            </w:rPr>
          </w:rPrChange>
        </w:rPr>
        <w:t xml:space="preserve"> </w:t>
      </w:r>
      <w:r w:rsidR="00717F0B" w:rsidRPr="001333DF">
        <w:rPr>
          <w:rFonts w:ascii="Times New Roman" w:hAnsi="Times New Roman"/>
          <w:sz w:val="24"/>
          <w:szCs w:val="24"/>
          <w:rPrChange w:id="629" w:author="Alexandre Vasconcelos" w:date="2010-04-19T09:24:00Z">
            <w:rPr>
              <w:rFonts w:ascii="Times New Roman" w:hAnsi="Times New Roman"/>
              <w:sz w:val="24"/>
              <w:szCs w:val="24"/>
            </w:rPr>
          </w:rPrChange>
        </w:rPr>
        <w:t xml:space="preserve">pessoas e controle de operações para otimizar custos, </w:t>
      </w:r>
      <w:commentRangeStart w:id="630"/>
      <w:r w:rsidR="00717F0B" w:rsidRPr="001333DF">
        <w:rPr>
          <w:rFonts w:ascii="Times New Roman" w:hAnsi="Times New Roman"/>
          <w:sz w:val="24"/>
          <w:szCs w:val="24"/>
          <w:rPrChange w:id="631" w:author="Alexandre Vasconcelos" w:date="2010-04-19T09:24:00Z">
            <w:rPr>
              <w:rFonts w:ascii="Times New Roman" w:hAnsi="Times New Roman"/>
              <w:sz w:val="24"/>
              <w:szCs w:val="24"/>
            </w:rPr>
          </w:rPrChange>
        </w:rPr>
        <w:t xml:space="preserve">programações </w:t>
      </w:r>
      <w:commentRangeEnd w:id="630"/>
      <w:r w:rsidR="00635A38" w:rsidRPr="001333DF">
        <w:rPr>
          <w:rStyle w:val="Refdecomentrio"/>
          <w:rFonts w:ascii="Times New Roman" w:eastAsia="Times New Roman" w:hAnsi="Times New Roman"/>
          <w:lang w:val="en-US" w:eastAsia="pt-BR"/>
          <w:rPrChange w:id="632" w:author="Alexandre Vasconcelos" w:date="2010-04-19T09:24:00Z">
            <w:rPr>
              <w:rStyle w:val="Refdecomentrio"/>
              <w:rFonts w:ascii="Times" w:eastAsia="Times New Roman" w:hAnsi="Times"/>
              <w:lang w:val="en-US" w:eastAsia="pt-BR"/>
            </w:rPr>
          </w:rPrChange>
        </w:rPr>
        <w:commentReference w:id="630"/>
      </w:r>
      <w:r w:rsidR="00717F0B" w:rsidRPr="001333DF">
        <w:rPr>
          <w:rFonts w:ascii="Times New Roman" w:hAnsi="Times New Roman"/>
          <w:sz w:val="24"/>
          <w:szCs w:val="24"/>
        </w:rPr>
        <w:t>e qualidade.</w:t>
      </w:r>
    </w:p>
    <w:p w:rsidR="00E27C1F" w:rsidRPr="001333DF" w:rsidRDefault="00E27C1F" w:rsidP="00E27C1F">
      <w:pPr>
        <w:pStyle w:val="PargrafodaLista"/>
        <w:jc w:val="both"/>
        <w:rPr>
          <w:rFonts w:ascii="Times New Roman" w:hAnsi="Times New Roman"/>
          <w:sz w:val="24"/>
          <w:szCs w:val="24"/>
          <w:rPrChange w:id="633" w:author="Alexandre Vasconcelos" w:date="2010-04-19T09:24:00Z">
            <w:rPr>
              <w:rFonts w:ascii="Times New Roman" w:hAnsi="Times New Roman"/>
              <w:sz w:val="24"/>
              <w:szCs w:val="24"/>
            </w:rPr>
          </w:rPrChange>
        </w:rPr>
      </w:pPr>
    </w:p>
    <w:p w:rsidR="00D45FF3" w:rsidRPr="001333DF" w:rsidRDefault="00717F0B" w:rsidP="00D45FF3">
      <w:pPr>
        <w:pStyle w:val="PargrafodaLista"/>
        <w:numPr>
          <w:ilvl w:val="0"/>
          <w:numId w:val="3"/>
        </w:numPr>
        <w:jc w:val="both"/>
        <w:rPr>
          <w:rFonts w:ascii="Times New Roman" w:hAnsi="Times New Roman"/>
          <w:sz w:val="24"/>
          <w:szCs w:val="24"/>
          <w:rPrChange w:id="634" w:author="Alexandre Vasconcelos" w:date="2010-04-19T09:24:00Z">
            <w:rPr>
              <w:rFonts w:ascii="Times New Roman" w:hAnsi="Times New Roman"/>
              <w:sz w:val="24"/>
              <w:szCs w:val="24"/>
            </w:rPr>
          </w:rPrChange>
        </w:rPr>
      </w:pPr>
      <w:r w:rsidRPr="001333DF">
        <w:rPr>
          <w:rFonts w:ascii="Times New Roman" w:hAnsi="Times New Roman"/>
          <w:sz w:val="24"/>
          <w:szCs w:val="24"/>
          <w:rPrChange w:id="635" w:author="Alexandre Vasconcelos" w:date="2010-04-19T09:24:00Z">
            <w:rPr>
              <w:rFonts w:ascii="Times New Roman" w:hAnsi="Times New Roman"/>
              <w:sz w:val="24"/>
              <w:szCs w:val="24"/>
            </w:rPr>
          </w:rPrChange>
        </w:rPr>
        <w:t>Transição-</w:t>
      </w:r>
      <w:r w:rsidR="00A47B40" w:rsidRPr="001333DF">
        <w:rPr>
          <w:rFonts w:ascii="Times New Roman" w:hAnsi="Times New Roman"/>
          <w:sz w:val="24"/>
          <w:szCs w:val="24"/>
          <w:rPrChange w:id="636" w:author="Alexandre Vasconcelos" w:date="2010-04-19T09:24:00Z">
            <w:rPr>
              <w:rFonts w:ascii="Times New Roman" w:hAnsi="Times New Roman"/>
              <w:sz w:val="24"/>
              <w:szCs w:val="24"/>
            </w:rPr>
          </w:rPrChange>
        </w:rPr>
        <w:t xml:space="preserve"> está associad</w:t>
      </w:r>
      <w:r w:rsidR="00635A38" w:rsidRPr="001333DF">
        <w:rPr>
          <w:rFonts w:ascii="Times New Roman" w:hAnsi="Times New Roman"/>
          <w:sz w:val="24"/>
          <w:szCs w:val="24"/>
          <w:rPrChange w:id="637" w:author="Alexandre Vasconcelos" w:date="2010-04-19T09:24:00Z">
            <w:rPr>
              <w:rFonts w:ascii="Times New Roman" w:hAnsi="Times New Roman"/>
              <w:sz w:val="24"/>
              <w:szCs w:val="24"/>
            </w:rPr>
          </w:rPrChange>
        </w:rPr>
        <w:t>a</w:t>
      </w:r>
      <w:r w:rsidR="00A47B40" w:rsidRPr="001333DF">
        <w:rPr>
          <w:rFonts w:ascii="Times New Roman" w:hAnsi="Times New Roman"/>
          <w:sz w:val="24"/>
          <w:szCs w:val="24"/>
          <w:rPrChange w:id="638" w:author="Alexandre Vasconcelos" w:date="2010-04-19T09:24:00Z">
            <w:rPr>
              <w:rFonts w:ascii="Times New Roman" w:hAnsi="Times New Roman"/>
              <w:sz w:val="24"/>
              <w:szCs w:val="24"/>
            </w:rPr>
          </w:rPrChange>
        </w:rPr>
        <w:t xml:space="preserve"> com a entrega do produto ao usuário final</w:t>
      </w:r>
      <w:r w:rsidR="00635A38" w:rsidRPr="001333DF">
        <w:rPr>
          <w:rFonts w:ascii="Times New Roman" w:hAnsi="Times New Roman"/>
          <w:sz w:val="24"/>
          <w:szCs w:val="24"/>
          <w:rPrChange w:id="639" w:author="Alexandre Vasconcelos" w:date="2010-04-19T09:24:00Z">
            <w:rPr>
              <w:rFonts w:ascii="Times New Roman" w:hAnsi="Times New Roman"/>
              <w:sz w:val="24"/>
              <w:szCs w:val="24"/>
            </w:rPr>
          </w:rPrChange>
        </w:rPr>
        <w:t>, o qual</w:t>
      </w:r>
      <w:r w:rsidRPr="001333DF">
        <w:rPr>
          <w:rFonts w:ascii="Times New Roman" w:hAnsi="Times New Roman"/>
          <w:sz w:val="24"/>
          <w:szCs w:val="24"/>
          <w:rPrChange w:id="640" w:author="Alexandre Vasconcelos" w:date="2010-04-19T09:24:00Z">
            <w:rPr>
              <w:rFonts w:ascii="Times New Roman" w:hAnsi="Times New Roman"/>
              <w:sz w:val="24"/>
              <w:szCs w:val="24"/>
            </w:rPr>
          </w:rPrChange>
        </w:rPr>
        <w:t xml:space="preserve"> pode r</w:t>
      </w:r>
      <w:r w:rsidRPr="001333DF">
        <w:rPr>
          <w:rFonts w:ascii="Times New Roman" w:hAnsi="Times New Roman"/>
          <w:sz w:val="24"/>
          <w:szCs w:val="24"/>
          <w:rPrChange w:id="641" w:author="Alexandre Vasconcelos" w:date="2010-04-19T09:24:00Z">
            <w:rPr>
              <w:rFonts w:ascii="Times New Roman" w:hAnsi="Times New Roman"/>
              <w:sz w:val="24"/>
              <w:szCs w:val="24"/>
            </w:rPr>
          </w:rPrChange>
        </w:rPr>
        <w:t>e</w:t>
      </w:r>
      <w:r w:rsidRPr="001333DF">
        <w:rPr>
          <w:rFonts w:ascii="Times New Roman" w:hAnsi="Times New Roman"/>
          <w:sz w:val="24"/>
          <w:szCs w:val="24"/>
          <w:rPrChange w:id="642" w:author="Alexandre Vasconcelos" w:date="2010-04-19T09:24:00Z">
            <w:rPr>
              <w:rFonts w:ascii="Times New Roman" w:hAnsi="Times New Roman"/>
              <w:sz w:val="24"/>
              <w:szCs w:val="24"/>
            </w:rPr>
          </w:rPrChange>
        </w:rPr>
        <w:t>quisitar treinamento</w:t>
      </w:r>
      <w:r w:rsidR="00635A38" w:rsidRPr="001333DF">
        <w:rPr>
          <w:rFonts w:ascii="Times New Roman" w:hAnsi="Times New Roman"/>
          <w:sz w:val="24"/>
          <w:szCs w:val="24"/>
          <w:rPrChange w:id="643" w:author="Alexandre Vasconcelos" w:date="2010-04-19T09:24:00Z">
            <w:rPr>
              <w:rFonts w:ascii="Times New Roman" w:hAnsi="Times New Roman"/>
              <w:sz w:val="24"/>
              <w:szCs w:val="24"/>
            </w:rPr>
          </w:rPrChange>
        </w:rPr>
        <w:t xml:space="preserve">, bem como </w:t>
      </w:r>
      <w:r w:rsidRPr="001333DF">
        <w:rPr>
          <w:rFonts w:ascii="Times New Roman" w:hAnsi="Times New Roman"/>
          <w:sz w:val="24"/>
          <w:szCs w:val="24"/>
          <w:rPrChange w:id="644" w:author="Alexandre Vasconcelos" w:date="2010-04-19T09:24:00Z">
            <w:rPr>
              <w:rFonts w:ascii="Times New Roman" w:hAnsi="Times New Roman"/>
              <w:sz w:val="24"/>
              <w:szCs w:val="24"/>
            </w:rPr>
          </w:rPrChange>
        </w:rPr>
        <w:t xml:space="preserve">encontrar </w:t>
      </w:r>
      <w:r w:rsidRPr="001333DF">
        <w:rPr>
          <w:rFonts w:ascii="Times New Roman" w:hAnsi="Times New Roman"/>
          <w:i/>
          <w:sz w:val="24"/>
          <w:szCs w:val="24"/>
          <w:rPrChange w:id="645" w:author="Alexandre Vasconcelos" w:date="2010-04-19T09:24:00Z">
            <w:rPr>
              <w:rFonts w:ascii="Times New Roman" w:hAnsi="Times New Roman"/>
              <w:i/>
              <w:sz w:val="24"/>
              <w:szCs w:val="24"/>
            </w:rPr>
          </w:rPrChange>
        </w:rPr>
        <w:t>bugs</w:t>
      </w:r>
      <w:r w:rsidRPr="001333DF">
        <w:rPr>
          <w:rFonts w:ascii="Times New Roman" w:hAnsi="Times New Roman"/>
          <w:sz w:val="24"/>
          <w:szCs w:val="24"/>
          <w:rPrChange w:id="646" w:author="Alexandre Vasconcelos" w:date="2010-04-19T09:24:00Z">
            <w:rPr>
              <w:rFonts w:ascii="Times New Roman" w:hAnsi="Times New Roman"/>
              <w:sz w:val="24"/>
              <w:szCs w:val="24"/>
            </w:rPr>
          </w:rPrChange>
        </w:rPr>
        <w:t xml:space="preserve"> que precisem ser consertados. Muitas iterações podem ser necessárias antes que o usuário assine o aceite formal para o si</w:t>
      </w:r>
      <w:r w:rsidRPr="001333DF">
        <w:rPr>
          <w:rFonts w:ascii="Times New Roman" w:hAnsi="Times New Roman"/>
          <w:sz w:val="24"/>
          <w:szCs w:val="24"/>
          <w:rPrChange w:id="647" w:author="Alexandre Vasconcelos" w:date="2010-04-19T09:24:00Z">
            <w:rPr>
              <w:rFonts w:ascii="Times New Roman" w:hAnsi="Times New Roman"/>
              <w:sz w:val="24"/>
              <w:szCs w:val="24"/>
            </w:rPr>
          </w:rPrChange>
        </w:rPr>
        <w:t>s</w:t>
      </w:r>
      <w:r w:rsidRPr="001333DF">
        <w:rPr>
          <w:rFonts w:ascii="Times New Roman" w:hAnsi="Times New Roman"/>
          <w:sz w:val="24"/>
          <w:szCs w:val="24"/>
          <w:rPrChange w:id="648" w:author="Alexandre Vasconcelos" w:date="2010-04-19T09:24:00Z">
            <w:rPr>
              <w:rFonts w:ascii="Times New Roman" w:hAnsi="Times New Roman"/>
              <w:sz w:val="24"/>
              <w:szCs w:val="24"/>
            </w:rPr>
          </w:rPrChange>
        </w:rPr>
        <w:t>tema.</w:t>
      </w:r>
    </w:p>
    <w:p w:rsidR="000D4923" w:rsidRPr="001333DF" w:rsidRDefault="007C6386" w:rsidP="00315FA0">
      <w:pPr>
        <w:rPr>
          <w:rFonts w:ascii="Times New Roman" w:eastAsia="Calibri" w:hAnsi="Times New Roman"/>
          <w:szCs w:val="24"/>
          <w:lang w:val="pt-BR" w:eastAsia="en-US"/>
          <w:rPrChange w:id="649" w:author="Alexandre Vasconcelos" w:date="2010-04-19T09:24:00Z">
            <w:rPr>
              <w:rFonts w:ascii="Times New Roman" w:eastAsia="Calibri" w:hAnsi="Times New Roman"/>
              <w:szCs w:val="24"/>
              <w:lang w:val="pt-BR" w:eastAsia="en-US"/>
            </w:rPr>
          </w:rPrChange>
        </w:rPr>
      </w:pPr>
      <w:r w:rsidRPr="001333DF">
        <w:rPr>
          <w:rFonts w:ascii="Times New Roman" w:eastAsia="Calibri" w:hAnsi="Times New Roman"/>
          <w:szCs w:val="24"/>
          <w:lang w:val="pt-BR" w:eastAsia="en-US"/>
          <w:rPrChange w:id="650" w:author="Alexandre Vasconcelos" w:date="2010-04-19T09:24:00Z">
            <w:rPr>
              <w:rFonts w:ascii="Times New Roman" w:eastAsia="Calibri" w:hAnsi="Times New Roman"/>
              <w:szCs w:val="24"/>
              <w:lang w:val="pt-BR" w:eastAsia="en-US"/>
            </w:rPr>
          </w:rPrChange>
        </w:rPr>
        <w:t>A seguir, cada uma das fases do RUP será descrita em detalhes.</w:t>
      </w:r>
    </w:p>
    <w:p w:rsidR="00DC1C47" w:rsidRPr="001333DF" w:rsidRDefault="00515FEF" w:rsidP="00315FA0">
      <w:pPr>
        <w:rPr>
          <w:rFonts w:ascii="Times New Roman" w:hAnsi="Times New Roman"/>
          <w:lang w:val="pt-BR"/>
          <w:rPrChange w:id="651" w:author="Alexandre Vasconcelos" w:date="2010-04-19T09:24:00Z">
            <w:rPr>
              <w:lang w:val="pt-BR"/>
            </w:rPr>
          </w:rPrChange>
        </w:rPr>
      </w:pPr>
      <w:r w:rsidRPr="001333DF">
        <w:rPr>
          <w:rFonts w:ascii="Times New Roman" w:hAnsi="Times New Roman"/>
          <w:b/>
          <w:lang w:val="pt-BR"/>
          <w:rPrChange w:id="652" w:author="Alexandre Vasconcelos" w:date="2010-04-19T09:24:00Z">
            <w:rPr>
              <w:b/>
              <w:lang w:val="pt-BR"/>
            </w:rPr>
          </w:rPrChange>
        </w:rPr>
        <w:t>C</w:t>
      </w:r>
      <w:r w:rsidR="00A47B40" w:rsidRPr="001333DF">
        <w:rPr>
          <w:rFonts w:ascii="Times New Roman" w:hAnsi="Times New Roman"/>
          <w:b/>
          <w:lang w:val="pt-BR"/>
          <w:rPrChange w:id="653" w:author="Alexandre Vasconcelos" w:date="2010-04-19T09:24:00Z">
            <w:rPr>
              <w:b/>
              <w:lang w:val="pt-BR"/>
            </w:rPr>
          </w:rPrChange>
        </w:rPr>
        <w:t>oncepção</w:t>
      </w:r>
      <w:r w:rsidR="00315FA0" w:rsidRPr="001333DF">
        <w:rPr>
          <w:rFonts w:ascii="Times New Roman" w:hAnsi="Times New Roman"/>
          <w:lang w:val="pt-BR"/>
          <w:rPrChange w:id="654" w:author="Alexandre Vasconcelos" w:date="2010-04-19T09:24:00Z">
            <w:rPr>
              <w:lang w:val="pt-BR"/>
            </w:rPr>
          </w:rPrChange>
        </w:rPr>
        <w:t xml:space="preserve"> </w:t>
      </w:r>
    </w:p>
    <w:p w:rsidR="007C6386" w:rsidRPr="001333DF" w:rsidRDefault="007C6386" w:rsidP="007C6386">
      <w:pPr>
        <w:rPr>
          <w:rFonts w:ascii="Times New Roman" w:hAnsi="Times New Roman"/>
          <w:lang w:val="pt-BR"/>
          <w:rPrChange w:id="655" w:author="Alexandre Vasconcelos" w:date="2010-04-19T09:24:00Z">
            <w:rPr>
              <w:lang w:val="pt-BR"/>
            </w:rPr>
          </w:rPrChange>
        </w:rPr>
      </w:pPr>
      <w:r w:rsidRPr="001333DF">
        <w:rPr>
          <w:rFonts w:ascii="Times New Roman" w:hAnsi="Times New Roman"/>
          <w:lang w:val="pt-BR"/>
          <w:rPrChange w:id="656" w:author="Alexandre Vasconcelos" w:date="2010-04-19T09:24:00Z">
            <w:rPr>
              <w:lang w:val="pt-BR"/>
            </w:rPr>
          </w:rPrChange>
        </w:rPr>
        <w:t xml:space="preserve">Na fase de Concepção o foco é em entender o escopo e os objetivos do projeto, e então obter informações suficientes para se decidir se vai seguir com o projeto ou abortá-lo. A Figura 1.4 ilustra o marco crucial </w:t>
      </w:r>
      <w:r w:rsidR="00E62733" w:rsidRPr="001333DF">
        <w:rPr>
          <w:rFonts w:ascii="Times New Roman" w:hAnsi="Times New Roman"/>
          <w:lang w:val="pt-BR"/>
          <w:rPrChange w:id="657" w:author="Alexandre Vasconcelos" w:date="2010-04-19T09:24:00Z">
            <w:rPr>
              <w:lang w:val="pt-BR"/>
            </w:rPr>
          </w:rPrChange>
        </w:rPr>
        <w:t>desta fase</w:t>
      </w:r>
      <w:r w:rsidRPr="001333DF">
        <w:rPr>
          <w:rFonts w:ascii="Times New Roman" w:hAnsi="Times New Roman"/>
          <w:lang w:val="pt-BR"/>
          <w:rPrChange w:id="658" w:author="Alexandre Vasconcelos" w:date="2010-04-19T09:24:00Z">
            <w:rPr>
              <w:lang w:val="pt-BR"/>
            </w:rPr>
          </w:rPrChange>
        </w:rPr>
        <w:t>.</w:t>
      </w:r>
    </w:p>
    <w:p w:rsidR="006F3909" w:rsidRPr="001333DF" w:rsidRDefault="006D5AAB">
      <w:pPr>
        <w:rPr>
          <w:rFonts w:ascii="Times New Roman" w:hAnsi="Times New Roman"/>
          <w:b/>
          <w:lang w:val="pt-BR"/>
          <w:rPrChange w:id="659" w:author="Alexandre Vasconcelos" w:date="2010-04-19T09:24:00Z">
            <w:rPr>
              <w:b/>
              <w:lang w:val="pt-BR"/>
            </w:rPr>
          </w:rPrChange>
        </w:rPr>
      </w:pPr>
      <w:commentRangeStart w:id="660"/>
      <w:r w:rsidRPr="001333DF">
        <w:rPr>
          <w:rFonts w:ascii="Times New Roman" w:hAnsi="Times New Roman"/>
          <w:noProof/>
          <w:lang w:val="pt-BR"/>
          <w:rPrChange w:id="661" w:author="Alexandre Vasconcelos" w:date="2010-04-19T09:24:00Z">
            <w:rPr>
              <w:noProof/>
              <w:lang w:val="pt-BR"/>
            </w:rPr>
          </w:rPrChange>
        </w:rPr>
        <w:pict>
          <v:group id="_x0000_s1345" style="position:absolute;left:0;text-align:left;margin-left:-7.05pt;margin-top:7.25pt;width:459.1pt;height:117.5pt;z-index:251671040" coordorigin="1215,7026" coordsize="9182,2350">
            <v:shape id="_x0000_s1119" type="#_x0000_t202" style="position:absolute;left:3225;top:8636;width:2284;height:740;mso-width-relative:margin;mso-height-relative:margin" o:regroupid="20" stroked="f">
              <v:textbox style="mso-next-textbox:#_x0000_s1119">
                <w:txbxContent>
                  <w:p w:rsidR="004A1018" w:rsidRPr="00B92496" w:rsidRDefault="004A1018" w:rsidP="00B92496">
                    <w:pPr>
                      <w:tabs>
                        <w:tab w:val="clear" w:pos="720"/>
                      </w:tabs>
                      <w:autoSpaceDE w:val="0"/>
                      <w:autoSpaceDN w:val="0"/>
                      <w:adjustRightInd w:val="0"/>
                      <w:spacing w:before="0"/>
                      <w:rPr>
                        <w:rFonts w:ascii="Times New Roman" w:hAnsi="Times New Roman"/>
                        <w:b/>
                        <w:color w:val="000000"/>
                        <w:szCs w:val="24"/>
                        <w:lang w:val="pt-BR"/>
                      </w:rPr>
                    </w:pPr>
                    <w:r>
                      <w:rPr>
                        <w:rFonts w:ascii="Times New Roman" w:hAnsi="Times New Roman"/>
                        <w:b/>
                        <w:color w:val="000000"/>
                        <w:szCs w:val="24"/>
                        <w:lang w:val="pt-BR"/>
                      </w:rPr>
                      <w:t>m</w:t>
                    </w:r>
                    <w:r w:rsidRPr="00DE5CAB">
                      <w:rPr>
                        <w:rFonts w:ascii="Times New Roman" w:hAnsi="Times New Roman"/>
                        <w:b/>
                        <w:color w:val="000000"/>
                        <w:szCs w:val="24"/>
                        <w:lang w:val="pt-BR"/>
                      </w:rPr>
                      <w:t>arco d</w:t>
                    </w:r>
                    <w:r>
                      <w:rPr>
                        <w:rFonts w:ascii="Times New Roman" w:hAnsi="Times New Roman"/>
                        <w:b/>
                        <w:color w:val="000000"/>
                        <w:szCs w:val="24"/>
                        <w:lang w:val="pt-BR"/>
                      </w:rPr>
                      <w:t>e objetivo do ciclo de vida</w:t>
                    </w:r>
                  </w:p>
                  <w:p w:rsidR="004A1018" w:rsidRDefault="004A1018" w:rsidP="00B92496">
                    <w:pPr>
                      <w:rPr>
                        <w:rFonts w:ascii="Times New Roman" w:hAnsi="Times New Roman"/>
                        <w:b/>
                        <w:szCs w:val="24"/>
                        <w:lang w:val="pt-BR"/>
                      </w:rPr>
                    </w:pPr>
                  </w:p>
                  <w:p w:rsidR="004A1018" w:rsidRDefault="004A1018" w:rsidP="00B92496">
                    <w:pPr>
                      <w:rPr>
                        <w:rFonts w:ascii="Times New Roman" w:hAnsi="Times New Roman"/>
                        <w:b/>
                        <w:szCs w:val="24"/>
                        <w:lang w:val="pt-BR"/>
                      </w:rPr>
                    </w:pPr>
                  </w:p>
                  <w:p w:rsidR="004A1018" w:rsidRDefault="004A1018" w:rsidP="00B92496">
                    <w:pPr>
                      <w:rPr>
                        <w:rFonts w:ascii="Times New Roman" w:hAnsi="Times New Roman"/>
                        <w:b/>
                        <w:szCs w:val="24"/>
                        <w:lang w:val="pt-BR"/>
                      </w:rPr>
                    </w:pPr>
                  </w:p>
                  <w:p w:rsidR="004A1018" w:rsidRPr="00B92496" w:rsidRDefault="004A1018" w:rsidP="00B92496">
                    <w:pPr>
                      <w:rPr>
                        <w:rFonts w:ascii="Times New Roman" w:hAnsi="Times New Roman"/>
                        <w:b/>
                        <w:szCs w:val="24"/>
                        <w:lang w:val="pt-BR"/>
                      </w:rPr>
                    </w:pPr>
                  </w:p>
                </w:txbxContent>
              </v:textbox>
            </v:shape>
            <v:group id="_x0000_s1344" style="position:absolute;left:1215;top:7026;width:9182;height:2114" coordorigin="1215,7026" coordsize="9182,2114">
              <v:shape id="_x0000_s1178" type="#_x0000_t32" style="position:absolute;left:1529;top:8338;width:8745;height:39;flip:y" o:connectortype="straight" strokeweight="3pt">
                <v:stroke endarrow="block"/>
              </v:shape>
              <v:group id="_x0000_s1343" style="position:absolute;left:1215;top:7026;width:9182;height:2114" coordorigin="1215,7026" coordsize="9182,2114">
                <v:shape id="_x0000_s1296" type="#_x0000_t202" style="position:absolute;left:1754;top:7120;width:1471;height:532;mso-width-relative:margin;mso-height-relative:margin" stroked="f">
                  <v:textbox style="mso-next-textbox:#_x0000_s1296">
                    <w:txbxContent>
                      <w:p w:rsidR="004A1018" w:rsidRPr="000B1A0C" w:rsidRDefault="004A1018" w:rsidP="000B1A0C">
                        <w:pPr>
                          <w:rPr>
                            <w:b/>
                            <w:lang w:val="pt-BR"/>
                          </w:rPr>
                        </w:pPr>
                        <w:r w:rsidRPr="000B1A0C">
                          <w:rPr>
                            <w:b/>
                            <w:lang w:val="pt-BR"/>
                          </w:rPr>
                          <w:t>Início</w:t>
                        </w:r>
                      </w:p>
                    </w:txbxContent>
                  </v:textbox>
                </v:shape>
                <v:group id="_x0000_s1340" style="position:absolute;left:1215;top:7026;width:9182;height:2114" coordorigin="1215,13504" coordsize="9182,2114">
                  <v:group id="_x0000_s1183" style="position:absolute;left:1954;top:13504;width:8443;height:2114" coordorigin="1773,7365" coordsize="9884,2220" o:regroupid="20">
                    <v:rect id="_x0000_s1108" style="position:absolute;left:1773;top:7989;width:1530;height:645" o:regroupid="5" fillcolor="#bfbfbf" strokecolor="#666" strokeweight="2pt">
                      <v:fill color2="#999"/>
                      <v:shadow on="t" type="perspective" color="#7f7f7f" opacity=".5" offset="1pt" offset2="-3pt"/>
                      <v:textbox style="mso-next-textbox:#_x0000_s1108">
                        <w:txbxContent>
                          <w:p w:rsidR="004A1018" w:rsidRPr="00AE3F9C" w:rsidRDefault="004A1018" w:rsidP="002B2518">
                            <w:pPr>
                              <w:rPr>
                                <w:b/>
                                <w:sz w:val="20"/>
                                <w:lang w:val="pt-BR"/>
                              </w:rPr>
                            </w:pPr>
                            <w:r w:rsidRPr="00AE3F9C">
                              <w:rPr>
                                <w:b/>
                                <w:sz w:val="20"/>
                                <w:lang w:val="pt-BR"/>
                              </w:rPr>
                              <w:t>Concepção</w:t>
                            </w:r>
                          </w:p>
                        </w:txbxContent>
                      </v:textbox>
                    </v:rect>
                    <v:rect id="_x0000_s1109" style="position:absolute;left:3886;top:8001;width:1682;height:645" o:regroupid="5" fillcolor="#bfbfbf" strokecolor="#666" strokeweight="1pt">
                      <v:fill color2="#999"/>
                      <v:shadow on="t" type="perspective" color="#7f7f7f" opacity=".5" offset="1pt" offset2="-3pt"/>
                      <v:textbox style="mso-next-textbox:#_x0000_s1109">
                        <w:txbxContent>
                          <w:p w:rsidR="004A1018" w:rsidRPr="00AE3F9C" w:rsidRDefault="004A1018" w:rsidP="00625E08">
                            <w:pPr>
                              <w:jc w:val="center"/>
                              <w:rPr>
                                <w:b/>
                                <w:sz w:val="20"/>
                                <w:lang w:val="pt-BR"/>
                              </w:rPr>
                            </w:pPr>
                            <w:r w:rsidRPr="00AE3F9C">
                              <w:rPr>
                                <w:b/>
                                <w:sz w:val="20"/>
                                <w:lang w:val="pt-BR"/>
                              </w:rPr>
                              <w:t>Elaboração</w:t>
                            </w:r>
                          </w:p>
                        </w:txbxContent>
                      </v:textbox>
                    </v:rect>
                    <v:rect id="_x0000_s1110" style="position:absolute;left:6151;top:7986;width:1787;height:645" o:regroupid="5" fillcolor="#bfbfbf" strokecolor="#666" strokeweight="1pt">
                      <v:fill color2="#999"/>
                      <v:shadow on="t" type="perspective" color="#7f7f7f" opacity=".5" offset="1pt" offset2="-3pt"/>
                      <v:textbox style="mso-next-textbox:#_x0000_s1110">
                        <w:txbxContent>
                          <w:p w:rsidR="004A1018" w:rsidRPr="00AE3F9C" w:rsidRDefault="004A1018" w:rsidP="000B1A0C">
                            <w:pPr>
                              <w:jc w:val="center"/>
                              <w:rPr>
                                <w:b/>
                                <w:sz w:val="20"/>
                                <w:lang w:val="pt-BR"/>
                              </w:rPr>
                            </w:pPr>
                            <w:r w:rsidRPr="00AE3F9C">
                              <w:rPr>
                                <w:b/>
                                <w:sz w:val="20"/>
                                <w:lang w:val="pt-BR"/>
                              </w:rPr>
                              <w:t>Construção</w:t>
                            </w:r>
                          </w:p>
                        </w:txbxContent>
                      </v:textbox>
                    </v:rect>
                    <v:rect id="_x0000_s1111" style="position:absolute;left:8553;top:7986;width:1395;height:645" o:regroupid="5" fillcolor="#bfbfbf" strokecolor="#666" strokeweight="1pt">
                      <v:fill color2="#999"/>
                      <v:shadow on="t" type="perspective" color="#7f7f7f" opacity=".5" offset="1pt" offset2="-3pt"/>
                      <v:textbox style="mso-next-textbox:#_x0000_s1111">
                        <w:txbxContent>
                          <w:p w:rsidR="004A1018" w:rsidRPr="00AE3F9C" w:rsidRDefault="004A1018" w:rsidP="002B2518">
                            <w:pPr>
                              <w:rPr>
                                <w:b/>
                                <w:sz w:val="20"/>
                                <w:lang w:val="pt-BR"/>
                              </w:rPr>
                            </w:pPr>
                            <w:r w:rsidRPr="00AE3F9C">
                              <w:rPr>
                                <w:b/>
                                <w:sz w:val="20"/>
                                <w:lang w:val="pt-BR"/>
                              </w:rPr>
                              <w:t>Transição</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2" type="#_x0000_t13" style="position:absolute;left:3325;top:8277;width:561;height:177" o:regroupid="5" fillcolor="#bfbfbf" strokecolor="#666" strokeweight="1pt">
                      <v:fill color2="#999"/>
                      <v:shadow on="t" type="perspective" color="#7f7f7f" opacity=".5" offset="1pt" offset2="-3pt"/>
                    </v:shape>
                    <v:shape id="_x0000_s1113" type="#_x0000_t13" style="position:absolute;left:5590;top:8292;width:561;height:177" o:regroupid="5" fillcolor="#bfbfbf" strokecolor="#666" strokeweight="1pt">
                      <v:fill color2="#999"/>
                      <v:shadow on="t" type="perspective" color="#7f7f7f" opacity=".5" offset="1pt" offset2="-3pt"/>
                    </v:shape>
                    <v:shape id="_x0000_s1114" type="#_x0000_t13" style="position:absolute;left:7975;top:8277;width:561;height:177" o:regroupid="5" fillcolor="#bfbfbf" strokecolor="#666" strokeweight="1pt">
                      <v:fill color2="#999"/>
                      <v:shadow on="t" type="perspective" color="#7f7f7f" opacity=".5" offset="1pt" offset2="-3pt"/>
                    </v:shape>
                    <v:shape id="_x0000_s1179" type="#_x0000_t13" style="position:absolute;left:9970;top:8307;width:561;height:177" fillcolor="#bfbfbf" strokecolor="#666" strokeweight="1pt">
                      <v:fill color2="#999"/>
                      <v:shadow on="t" type="perspective" color="#7f7f7f" opacity=".5" offset="1pt" offset2="-3pt"/>
                    </v:shape>
                    <v:oval id="_x0000_s1180" style="position:absolute;left:10530;top:8010;width:690;height:666" fillcolor="#bfbfbf"/>
                    <v:shape id="_x0000_s1181" type="#_x0000_t202" style="position:absolute;left:10445;top:7365;width:1212;height:525;mso-width-relative:margin;mso-height-relative:margin" filled="f" fillcolor="#bfbfbf" stroked="f">
                      <v:textbox style="mso-next-textbox:#_x0000_s1181">
                        <w:txbxContent>
                          <w:p w:rsidR="004A1018" w:rsidRPr="00B92496" w:rsidRDefault="004A1018">
                            <w:pPr>
                              <w:rPr>
                                <w:b/>
                                <w:lang w:val="pt-BR"/>
                              </w:rPr>
                            </w:pPr>
                            <w:r w:rsidRPr="00B92496">
                              <w:rPr>
                                <w:b/>
                                <w:lang w:val="pt-BR"/>
                              </w:rPr>
                              <w:t>fim</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82" type="#_x0000_t5" style="position:absolute;left:2145;top:8760;width:910;height:825" fillcolor="#bfbfbf"/>
                  </v:group>
                  <v:shape id="_x0000_s1337" type="#_x0000_t202" style="position:absolute;left:1215;top:14937;width:1035;height:555;mso-width-relative:margin;mso-height-relative:margin" stroked="f">
                    <v:textbox style="mso-next-textbox:#_x0000_s1337">
                      <w:txbxContent>
                        <w:p w:rsidR="004A1018" w:rsidRPr="00DE5CAB" w:rsidRDefault="004A1018">
                          <w:pPr>
                            <w:rPr>
                              <w:b/>
                              <w:lang w:val="pt-BR"/>
                            </w:rPr>
                          </w:pPr>
                          <w:r w:rsidRPr="00DE5CAB">
                            <w:rPr>
                              <w:b/>
                              <w:lang w:val="pt-BR"/>
                            </w:rPr>
                            <w:t>tempo</w:t>
                          </w:r>
                        </w:p>
                        <w:p w:rsidR="004A1018" w:rsidRDefault="004A1018">
                          <w:pPr>
                            <w:rPr>
                              <w:lang w:val="pt-BR"/>
                            </w:rPr>
                          </w:pPr>
                        </w:p>
                      </w:txbxContent>
                    </v:textbox>
                  </v:shape>
                </v:group>
              </v:group>
            </v:group>
          </v:group>
        </w:pict>
      </w:r>
      <w:commentRangeEnd w:id="660"/>
      <w:r w:rsidR="00F343A7" w:rsidRPr="001333DF">
        <w:rPr>
          <w:rStyle w:val="Refdecomentrio"/>
          <w:rFonts w:ascii="Times New Roman" w:hAnsi="Times New Roman"/>
          <w:rPrChange w:id="662" w:author="Alexandre Vasconcelos" w:date="2010-04-19T09:24:00Z">
            <w:rPr>
              <w:rStyle w:val="Refdecomentrio"/>
            </w:rPr>
          </w:rPrChange>
        </w:rPr>
        <w:commentReference w:id="660"/>
      </w:r>
      <w:r w:rsidR="00B92496" w:rsidRPr="001333DF">
        <w:rPr>
          <w:rFonts w:ascii="Times New Roman" w:hAnsi="Times New Roman"/>
          <w:b/>
          <w:lang w:val="pt-BR"/>
          <w:rPrChange w:id="663" w:author="Alexandre Vasconcelos" w:date="2010-04-19T09:24:00Z">
            <w:rPr>
              <w:b/>
              <w:lang w:val="pt-BR"/>
            </w:rPr>
          </w:rPrChange>
        </w:rPr>
        <w:t xml:space="preserve">                                                                                                                              </w:t>
      </w:r>
    </w:p>
    <w:p w:rsidR="002B2518" w:rsidRPr="001333DF" w:rsidRDefault="002B2518">
      <w:pPr>
        <w:rPr>
          <w:rFonts w:ascii="Times New Roman" w:hAnsi="Times New Roman"/>
          <w:lang w:val="pt-BR"/>
          <w:rPrChange w:id="664" w:author="Alexandre Vasconcelos" w:date="2010-04-19T09:24:00Z">
            <w:rPr>
              <w:lang w:val="pt-BR"/>
            </w:rPr>
          </w:rPrChange>
        </w:rPr>
      </w:pPr>
    </w:p>
    <w:p w:rsidR="002B2518" w:rsidRPr="001333DF" w:rsidRDefault="002B2518" w:rsidP="002B2518">
      <w:pPr>
        <w:pStyle w:val="Default"/>
        <w:rPr>
          <w:rFonts w:ascii="Times New Roman" w:hAnsi="Times New Roman" w:cs="Times New Roman"/>
          <w:rPrChange w:id="665" w:author="Alexandre Vasconcelos" w:date="2010-04-19T09:24:00Z">
            <w:rPr/>
          </w:rPrChange>
        </w:rPr>
      </w:pPr>
    </w:p>
    <w:p w:rsidR="00E33DA8" w:rsidRPr="001333DF" w:rsidRDefault="00E33DA8" w:rsidP="000B1A0C">
      <w:pPr>
        <w:rPr>
          <w:rFonts w:ascii="Times New Roman" w:hAnsi="Times New Roman"/>
          <w:lang w:val="pt-BR"/>
          <w:rPrChange w:id="666" w:author="Alexandre Vasconcelos" w:date="2010-04-19T09:24:00Z">
            <w:rPr>
              <w:lang w:val="pt-BR"/>
            </w:rPr>
          </w:rPrChange>
        </w:rPr>
      </w:pPr>
    </w:p>
    <w:p w:rsidR="006F3909" w:rsidRPr="001333DF" w:rsidRDefault="006F3909" w:rsidP="000B1A0C">
      <w:pPr>
        <w:rPr>
          <w:rFonts w:ascii="Times New Roman" w:hAnsi="Times New Roman"/>
          <w:b/>
          <w:lang w:val="pt-BR"/>
          <w:rPrChange w:id="667" w:author="Alexandre Vasconcelos" w:date="2010-04-19T09:24:00Z">
            <w:rPr>
              <w:b/>
              <w:lang w:val="pt-BR"/>
            </w:rPr>
          </w:rPrChange>
        </w:rPr>
      </w:pPr>
    </w:p>
    <w:p w:rsidR="00D15EE4" w:rsidRPr="001333DF" w:rsidRDefault="00D15EE4" w:rsidP="000B1A0C">
      <w:pPr>
        <w:rPr>
          <w:rFonts w:ascii="Times New Roman" w:hAnsi="Times New Roman"/>
          <w:b/>
          <w:lang w:val="pt-BR"/>
          <w:rPrChange w:id="668" w:author="Alexandre Vasconcelos" w:date="2010-04-19T09:24:00Z">
            <w:rPr>
              <w:b/>
              <w:lang w:val="pt-BR"/>
            </w:rPr>
          </w:rPrChange>
        </w:rPr>
      </w:pPr>
    </w:p>
    <w:p w:rsidR="00C41FBE" w:rsidRPr="001333DF" w:rsidRDefault="00C41FBE" w:rsidP="002F1646">
      <w:pPr>
        <w:jc w:val="center"/>
        <w:rPr>
          <w:rFonts w:ascii="Times New Roman" w:hAnsi="Times New Roman"/>
          <w:b/>
          <w:sz w:val="20"/>
          <w:lang w:val="pt-BR"/>
          <w:rPrChange w:id="669" w:author="Alexandre Vasconcelos" w:date="2010-04-19T09:24:00Z">
            <w:rPr>
              <w:rFonts w:ascii="Helvetica" w:hAnsi="Helvetica" w:cs="Helvetica"/>
              <w:b/>
              <w:sz w:val="20"/>
              <w:lang w:val="pt-BR"/>
            </w:rPr>
          </w:rPrChange>
        </w:rPr>
      </w:pPr>
    </w:p>
    <w:p w:rsidR="006F3909" w:rsidRPr="001333DF" w:rsidRDefault="007C6386" w:rsidP="002F1646">
      <w:pPr>
        <w:jc w:val="center"/>
        <w:rPr>
          <w:rFonts w:ascii="Times New Roman" w:hAnsi="Times New Roman"/>
          <w:b/>
          <w:sz w:val="20"/>
          <w:lang w:val="pt-BR"/>
          <w:rPrChange w:id="670" w:author="Alexandre Vasconcelos" w:date="2010-04-19T09:24:00Z">
            <w:rPr>
              <w:rFonts w:ascii="Helvetica" w:hAnsi="Helvetica" w:cs="Helvetica"/>
              <w:b/>
              <w:sz w:val="20"/>
              <w:lang w:val="pt-BR"/>
            </w:rPr>
          </w:rPrChange>
        </w:rPr>
      </w:pPr>
      <w:r w:rsidRPr="001333DF">
        <w:rPr>
          <w:rFonts w:ascii="Times New Roman" w:hAnsi="Times New Roman"/>
          <w:b/>
          <w:sz w:val="20"/>
          <w:lang w:val="pt-BR"/>
          <w:rPrChange w:id="671" w:author="Alexandre Vasconcelos" w:date="2010-04-19T09:24:00Z">
            <w:rPr>
              <w:rFonts w:ascii="Helvetica" w:hAnsi="Helvetica" w:cs="Helvetica"/>
              <w:b/>
              <w:sz w:val="20"/>
              <w:lang w:val="pt-BR"/>
            </w:rPr>
          </w:rPrChange>
        </w:rPr>
        <w:t>Figura</w:t>
      </w:r>
      <w:r w:rsidR="006F3909" w:rsidRPr="001333DF">
        <w:rPr>
          <w:rFonts w:ascii="Times New Roman" w:hAnsi="Times New Roman"/>
          <w:b/>
          <w:sz w:val="20"/>
          <w:lang w:val="pt-BR"/>
          <w:rPrChange w:id="672" w:author="Alexandre Vasconcelos" w:date="2010-04-19T09:24:00Z">
            <w:rPr>
              <w:rFonts w:ascii="Helvetica" w:hAnsi="Helvetica" w:cs="Helvetica"/>
              <w:b/>
              <w:sz w:val="20"/>
              <w:lang w:val="pt-BR"/>
            </w:rPr>
          </w:rPrChange>
        </w:rPr>
        <w:t xml:space="preserve"> </w:t>
      </w:r>
      <w:r w:rsidR="00D15EE4" w:rsidRPr="001333DF">
        <w:rPr>
          <w:rFonts w:ascii="Times New Roman" w:hAnsi="Times New Roman"/>
          <w:b/>
          <w:sz w:val="20"/>
          <w:lang w:val="pt-BR"/>
          <w:rPrChange w:id="673" w:author="Alexandre Vasconcelos" w:date="2010-04-19T09:24:00Z">
            <w:rPr>
              <w:rFonts w:ascii="Helvetica" w:hAnsi="Helvetica" w:cs="Helvetica"/>
              <w:b/>
              <w:sz w:val="20"/>
              <w:lang w:val="pt-BR"/>
            </w:rPr>
          </w:rPrChange>
        </w:rPr>
        <w:t>1</w:t>
      </w:r>
      <w:r w:rsidR="00A15028" w:rsidRPr="001333DF">
        <w:rPr>
          <w:rFonts w:ascii="Times New Roman" w:hAnsi="Times New Roman"/>
          <w:b/>
          <w:sz w:val="20"/>
          <w:lang w:val="pt-BR"/>
          <w:rPrChange w:id="674" w:author="Alexandre Vasconcelos" w:date="2010-04-19T09:24:00Z">
            <w:rPr>
              <w:rFonts w:ascii="Helvetica" w:hAnsi="Helvetica" w:cs="Helvetica"/>
              <w:b/>
              <w:sz w:val="20"/>
              <w:lang w:val="pt-BR"/>
            </w:rPr>
          </w:rPrChange>
        </w:rPr>
        <w:t>.4</w:t>
      </w:r>
      <w:r w:rsidR="006F3909" w:rsidRPr="001333DF">
        <w:rPr>
          <w:rFonts w:ascii="Times New Roman" w:hAnsi="Times New Roman"/>
          <w:b/>
          <w:sz w:val="20"/>
          <w:lang w:val="pt-BR"/>
          <w:rPrChange w:id="675" w:author="Alexandre Vasconcelos" w:date="2010-04-19T09:24:00Z">
            <w:rPr>
              <w:rFonts w:ascii="Helvetica" w:hAnsi="Helvetica" w:cs="Helvetica"/>
              <w:b/>
              <w:sz w:val="20"/>
              <w:lang w:val="pt-BR"/>
            </w:rPr>
          </w:rPrChange>
        </w:rPr>
        <w:t xml:space="preserve"> Fase de concepção</w:t>
      </w:r>
      <w:r w:rsidR="00CB3C87" w:rsidRPr="001333DF">
        <w:rPr>
          <w:rFonts w:ascii="Times New Roman" w:hAnsi="Times New Roman"/>
          <w:b/>
          <w:sz w:val="20"/>
          <w:lang w:val="pt-BR"/>
          <w:rPrChange w:id="676" w:author="Alexandre Vasconcelos" w:date="2010-04-19T09:24:00Z">
            <w:rPr>
              <w:rFonts w:ascii="Helvetica" w:hAnsi="Helvetica" w:cs="Helvetica"/>
              <w:b/>
              <w:sz w:val="20"/>
              <w:lang w:val="pt-BR"/>
            </w:rPr>
          </w:rPrChange>
        </w:rPr>
        <w:t>,</w:t>
      </w:r>
      <w:r w:rsidR="00A42E61" w:rsidRPr="001333DF">
        <w:rPr>
          <w:rFonts w:ascii="Times New Roman" w:hAnsi="Times New Roman"/>
          <w:b/>
          <w:sz w:val="20"/>
          <w:lang w:val="pt-BR"/>
          <w:rPrChange w:id="677" w:author="Alexandre Vasconcelos" w:date="2010-04-19T09:24:00Z">
            <w:rPr>
              <w:rFonts w:ascii="Helvetica" w:hAnsi="Helvetica" w:cs="Helvetica"/>
              <w:b/>
              <w:sz w:val="20"/>
              <w:lang w:val="pt-BR"/>
            </w:rPr>
          </w:rPrChange>
        </w:rPr>
        <w:t xml:space="preserve"> </w:t>
      </w:r>
      <w:r w:rsidR="00CB3C87" w:rsidRPr="001333DF">
        <w:rPr>
          <w:rFonts w:ascii="Times New Roman" w:hAnsi="Times New Roman"/>
          <w:b/>
          <w:sz w:val="20"/>
          <w:lang w:val="pt-BR"/>
          <w:rPrChange w:id="678" w:author="Alexandre Vasconcelos" w:date="2010-04-19T09:24:00Z">
            <w:rPr>
              <w:rFonts w:ascii="Helvetica" w:hAnsi="Helvetica" w:cs="Helvetica"/>
              <w:b/>
              <w:sz w:val="20"/>
              <w:lang w:val="pt-BR"/>
            </w:rPr>
          </w:rPrChange>
        </w:rPr>
        <w:t>a</w:t>
      </w:r>
      <w:r w:rsidR="00A42E61" w:rsidRPr="001333DF">
        <w:rPr>
          <w:rFonts w:ascii="Times New Roman" w:hAnsi="Times New Roman"/>
          <w:b/>
          <w:sz w:val="20"/>
          <w:lang w:val="pt-BR"/>
          <w:rPrChange w:id="679" w:author="Alexandre Vasconcelos" w:date="2010-04-19T09:24:00Z">
            <w:rPr>
              <w:rFonts w:ascii="Helvetica" w:hAnsi="Helvetica" w:cs="Helvetica"/>
              <w:b/>
              <w:sz w:val="20"/>
              <w:lang w:val="pt-BR"/>
            </w:rPr>
          </w:rPrChange>
        </w:rPr>
        <w:t>daptado de</w:t>
      </w:r>
      <w:r w:rsidRPr="001333DF">
        <w:rPr>
          <w:rFonts w:ascii="Times New Roman" w:hAnsi="Times New Roman"/>
          <w:b/>
          <w:sz w:val="20"/>
          <w:lang w:val="pt-BR"/>
          <w:rPrChange w:id="680" w:author="Alexandre Vasconcelos" w:date="2010-04-19T09:24:00Z">
            <w:rPr>
              <w:rFonts w:ascii="Helvetica" w:hAnsi="Helvetica" w:cs="Helvetica"/>
              <w:b/>
              <w:sz w:val="20"/>
              <w:lang w:val="pt-BR"/>
            </w:rPr>
          </w:rPrChange>
        </w:rPr>
        <w:t xml:space="preserve"> </w:t>
      </w:r>
      <w:r w:rsidR="00A42E61" w:rsidRPr="001333DF">
        <w:rPr>
          <w:rFonts w:ascii="Times New Roman" w:hAnsi="Times New Roman"/>
          <w:b/>
          <w:sz w:val="20"/>
          <w:lang w:val="pt-BR"/>
          <w:rPrChange w:id="681" w:author="Alexandre Vasconcelos" w:date="2010-04-19T09:24:00Z">
            <w:rPr>
              <w:rFonts w:ascii="Helvetica" w:hAnsi="Helvetica" w:cs="Helvetica"/>
              <w:b/>
              <w:sz w:val="20"/>
              <w:lang w:val="pt-BR"/>
            </w:rPr>
          </w:rPrChange>
        </w:rPr>
        <w:t>[</w:t>
      </w:r>
      <w:commentRangeStart w:id="682"/>
      <w:r w:rsidR="00A42E61" w:rsidRPr="001333DF">
        <w:rPr>
          <w:rFonts w:ascii="Times New Roman" w:hAnsi="Times New Roman"/>
          <w:b/>
          <w:sz w:val="20"/>
          <w:lang w:val="pt-BR"/>
          <w:rPrChange w:id="683" w:author="Alexandre Vasconcelos" w:date="2010-04-19T09:24:00Z">
            <w:rPr>
              <w:rFonts w:ascii="Helvetica" w:hAnsi="Helvetica" w:cs="Helvetica"/>
              <w:b/>
              <w:sz w:val="20"/>
              <w:lang w:val="pt-BR"/>
            </w:rPr>
          </w:rPrChange>
        </w:rPr>
        <w:t>Fernando</w:t>
      </w:r>
      <w:r w:rsidR="000D53EF" w:rsidRPr="001333DF">
        <w:rPr>
          <w:rFonts w:ascii="Times New Roman" w:hAnsi="Times New Roman"/>
          <w:b/>
          <w:sz w:val="20"/>
          <w:lang w:val="pt-BR"/>
          <w:rPrChange w:id="684" w:author="Alexandre Vasconcelos" w:date="2010-04-19T09:24:00Z">
            <w:rPr>
              <w:rFonts w:ascii="Helvetica" w:hAnsi="Helvetica" w:cs="Helvetica"/>
              <w:b/>
              <w:sz w:val="20"/>
              <w:lang w:val="pt-BR"/>
            </w:rPr>
          </w:rPrChange>
        </w:rPr>
        <w:t xml:space="preserve"> </w:t>
      </w:r>
      <w:r w:rsidR="00A42E61" w:rsidRPr="001333DF">
        <w:rPr>
          <w:rFonts w:ascii="Times New Roman" w:hAnsi="Times New Roman"/>
          <w:b/>
          <w:sz w:val="20"/>
          <w:lang w:val="pt-BR"/>
          <w:rPrChange w:id="685" w:author="Alexandre Vasconcelos" w:date="2010-04-19T09:24:00Z">
            <w:rPr>
              <w:rFonts w:ascii="Helvetica" w:hAnsi="Helvetica" w:cs="Helvetica"/>
              <w:b/>
              <w:sz w:val="20"/>
              <w:lang w:val="pt-BR"/>
            </w:rPr>
          </w:rPrChange>
        </w:rPr>
        <w:t>Dantas</w:t>
      </w:r>
      <w:commentRangeEnd w:id="682"/>
      <w:r w:rsidRPr="001333DF">
        <w:rPr>
          <w:rStyle w:val="Refdecomentrio"/>
          <w:rFonts w:ascii="Times New Roman" w:hAnsi="Times New Roman"/>
          <w:rPrChange w:id="686" w:author="Alexandre Vasconcelos" w:date="2010-04-19T09:24:00Z">
            <w:rPr>
              <w:rStyle w:val="Refdecomentrio"/>
            </w:rPr>
          </w:rPrChange>
        </w:rPr>
        <w:commentReference w:id="682"/>
      </w:r>
      <w:r w:rsidR="00A42E61" w:rsidRPr="001333DF">
        <w:rPr>
          <w:rFonts w:ascii="Times New Roman" w:hAnsi="Times New Roman"/>
          <w:b/>
          <w:sz w:val="20"/>
          <w:lang w:val="pt-BR"/>
          <w:rPrChange w:id="687" w:author="Alexandre Vasconcelos" w:date="2010-04-19T09:24:00Z">
            <w:rPr>
              <w:rFonts w:ascii="Helvetica" w:hAnsi="Helvetica" w:cs="Helvetica"/>
              <w:b/>
              <w:sz w:val="20"/>
              <w:lang w:val="pt-BR"/>
            </w:rPr>
          </w:rPrChange>
        </w:rPr>
        <w:t>]</w:t>
      </w:r>
    </w:p>
    <w:p w:rsidR="00CB3C87" w:rsidRPr="001333DF" w:rsidRDefault="00CB3C87" w:rsidP="00CB3C87">
      <w:pPr>
        <w:rPr>
          <w:rFonts w:ascii="Times New Roman" w:hAnsi="Times New Roman"/>
          <w:lang w:val="pt-BR"/>
          <w:rPrChange w:id="688" w:author="Alexandre Vasconcelos" w:date="2010-04-19T09:24:00Z">
            <w:rPr>
              <w:lang w:val="pt-BR"/>
            </w:rPr>
          </w:rPrChange>
        </w:rPr>
      </w:pPr>
      <w:r w:rsidRPr="001333DF">
        <w:rPr>
          <w:rFonts w:ascii="Times New Roman" w:hAnsi="Times New Roman"/>
          <w:lang w:val="pt-BR"/>
          <w:rPrChange w:id="689" w:author="Alexandre Vasconcelos" w:date="2010-04-19T09:24:00Z">
            <w:rPr>
              <w:lang w:val="pt-BR"/>
            </w:rPr>
          </w:rPrChange>
        </w:rPr>
        <w:t>As atividades básicas da fase de concepção são:</w:t>
      </w:r>
    </w:p>
    <w:p w:rsidR="00E8363B" w:rsidRPr="001333DF" w:rsidRDefault="00033065">
      <w:pPr>
        <w:rPr>
          <w:rFonts w:ascii="Times New Roman" w:hAnsi="Times New Roman"/>
          <w:b/>
          <w:lang w:val="pt-BR"/>
          <w:rPrChange w:id="690" w:author="Alexandre Vasconcelos" w:date="2010-04-19T09:24:00Z">
            <w:rPr>
              <w:b/>
              <w:lang w:val="pt-BR"/>
            </w:rPr>
          </w:rPrChange>
        </w:rPr>
      </w:pPr>
      <w:r w:rsidRPr="001333DF">
        <w:rPr>
          <w:rFonts w:ascii="Times New Roman" w:hAnsi="Times New Roman"/>
          <w:b/>
          <w:lang w:val="pt-BR"/>
          <w:rPrChange w:id="691" w:author="Alexandre Vasconcelos" w:date="2010-04-19T09:24:00Z">
            <w:rPr>
              <w:b/>
              <w:lang w:val="pt-BR"/>
            </w:rPr>
          </w:rPrChange>
        </w:rPr>
        <w:t xml:space="preserve">1. </w:t>
      </w:r>
      <w:r w:rsidR="00A47B40" w:rsidRPr="001333DF">
        <w:rPr>
          <w:rFonts w:ascii="Times New Roman" w:hAnsi="Times New Roman"/>
          <w:b/>
          <w:lang w:val="pt-BR"/>
          <w:rPrChange w:id="692" w:author="Alexandre Vasconcelos" w:date="2010-04-19T09:24:00Z">
            <w:rPr>
              <w:b/>
              <w:lang w:val="pt-BR"/>
            </w:rPr>
          </w:rPrChange>
        </w:rPr>
        <w:t xml:space="preserve">Compreender o que </w:t>
      </w:r>
      <w:r w:rsidR="00DA6779" w:rsidRPr="001333DF">
        <w:rPr>
          <w:rFonts w:ascii="Times New Roman" w:hAnsi="Times New Roman"/>
          <w:b/>
          <w:lang w:val="pt-BR"/>
          <w:rPrChange w:id="693" w:author="Alexandre Vasconcelos" w:date="2010-04-19T09:24:00Z">
            <w:rPr>
              <w:b/>
              <w:lang w:val="pt-BR"/>
            </w:rPr>
          </w:rPrChange>
        </w:rPr>
        <w:t xml:space="preserve">se </w:t>
      </w:r>
      <w:r w:rsidR="00A47B40" w:rsidRPr="001333DF">
        <w:rPr>
          <w:rFonts w:ascii="Times New Roman" w:hAnsi="Times New Roman"/>
          <w:b/>
          <w:lang w:val="pt-BR"/>
          <w:rPrChange w:id="694" w:author="Alexandre Vasconcelos" w:date="2010-04-19T09:24:00Z">
            <w:rPr>
              <w:b/>
              <w:lang w:val="pt-BR"/>
            </w:rPr>
          </w:rPrChange>
        </w:rPr>
        <w:t xml:space="preserve">vai </w:t>
      </w:r>
      <w:r w:rsidR="00DA6779" w:rsidRPr="001333DF">
        <w:rPr>
          <w:rFonts w:ascii="Times New Roman" w:hAnsi="Times New Roman"/>
          <w:b/>
          <w:lang w:val="pt-BR"/>
          <w:rPrChange w:id="695" w:author="Alexandre Vasconcelos" w:date="2010-04-19T09:24:00Z">
            <w:rPr>
              <w:b/>
              <w:lang w:val="pt-BR"/>
            </w:rPr>
          </w:rPrChange>
        </w:rPr>
        <w:t>ser construído</w:t>
      </w:r>
    </w:p>
    <w:p w:rsidR="00A47B40" w:rsidRPr="001333DF" w:rsidRDefault="006D0B92" w:rsidP="00811995">
      <w:pPr>
        <w:rPr>
          <w:rFonts w:ascii="Times New Roman" w:hAnsi="Times New Roman"/>
          <w:b/>
          <w:lang w:val="pt-BR"/>
          <w:rPrChange w:id="696" w:author="Alexandre Vasconcelos" w:date="2010-04-19T09:24:00Z">
            <w:rPr>
              <w:b/>
              <w:lang w:val="pt-BR"/>
            </w:rPr>
          </w:rPrChange>
        </w:rPr>
      </w:pPr>
      <w:r w:rsidRPr="001333DF">
        <w:rPr>
          <w:rFonts w:ascii="Times New Roman" w:hAnsi="Times New Roman"/>
          <w:lang w:val="pt-BR"/>
          <w:rPrChange w:id="697" w:author="Alexandre Vasconcelos" w:date="2010-04-19T09:24:00Z">
            <w:rPr>
              <w:lang w:val="pt-BR"/>
            </w:rPr>
          </w:rPrChange>
        </w:rPr>
        <w:t xml:space="preserve">Para um entendimento de todas as pessoas no projeto algumas atividades </w:t>
      </w:r>
      <w:r w:rsidR="00811995" w:rsidRPr="001333DF">
        <w:rPr>
          <w:rFonts w:ascii="Times New Roman" w:hAnsi="Times New Roman"/>
          <w:lang w:val="pt-BR"/>
          <w:rPrChange w:id="698" w:author="Alexandre Vasconcelos" w:date="2010-04-19T09:24:00Z">
            <w:rPr>
              <w:lang w:val="pt-BR"/>
            </w:rPr>
          </w:rPrChange>
        </w:rPr>
        <w:t xml:space="preserve">são necessárias, tais </w:t>
      </w:r>
      <w:r w:rsidRPr="001333DF">
        <w:rPr>
          <w:rFonts w:ascii="Times New Roman" w:hAnsi="Times New Roman"/>
          <w:lang w:val="pt-BR"/>
          <w:rPrChange w:id="699" w:author="Alexandre Vasconcelos" w:date="2010-04-19T09:24:00Z">
            <w:rPr>
              <w:lang w:val="pt-BR"/>
            </w:rPr>
          </w:rPrChange>
        </w:rPr>
        <w:t>como:</w:t>
      </w:r>
    </w:p>
    <w:p w:rsidR="00DB2D04" w:rsidRPr="001333DF" w:rsidRDefault="006D0B92" w:rsidP="00673908">
      <w:pPr>
        <w:numPr>
          <w:ilvl w:val="0"/>
          <w:numId w:val="4"/>
        </w:numPr>
        <w:spacing w:before="0"/>
        <w:ind w:left="754" w:hanging="357"/>
        <w:rPr>
          <w:rFonts w:ascii="Times New Roman" w:hAnsi="Times New Roman"/>
          <w:szCs w:val="24"/>
          <w:lang w:val="pt-BR"/>
          <w:rPrChange w:id="700" w:author="Alexandre Vasconcelos" w:date="2010-04-19T09:24:00Z">
            <w:rPr>
              <w:rFonts w:ascii="Arial" w:hAnsi="Arial" w:cs="Arial"/>
              <w:szCs w:val="24"/>
              <w:lang w:val="pt-BR"/>
            </w:rPr>
          </w:rPrChange>
        </w:rPr>
      </w:pPr>
      <w:r w:rsidRPr="001333DF">
        <w:rPr>
          <w:rFonts w:ascii="Times New Roman" w:hAnsi="Times New Roman"/>
          <w:lang w:val="pt-BR"/>
          <w:rPrChange w:id="701" w:author="Alexandre Vasconcelos" w:date="2010-04-19T09:24:00Z">
            <w:rPr>
              <w:lang w:val="pt-BR"/>
            </w:rPr>
          </w:rPrChange>
        </w:rPr>
        <w:t xml:space="preserve">Produção de um documento de </w:t>
      </w:r>
      <w:r w:rsidR="00033065" w:rsidRPr="001333DF">
        <w:rPr>
          <w:rFonts w:ascii="Times New Roman" w:hAnsi="Times New Roman"/>
          <w:lang w:val="pt-BR"/>
          <w:rPrChange w:id="702" w:author="Alexandre Vasconcelos" w:date="2010-04-19T09:24:00Z">
            <w:rPr>
              <w:lang w:val="pt-BR"/>
            </w:rPr>
          </w:rPrChange>
        </w:rPr>
        <w:t xml:space="preserve">visão: </w:t>
      </w:r>
      <w:r w:rsidRPr="001333DF">
        <w:rPr>
          <w:rFonts w:ascii="Times New Roman" w:hAnsi="Times New Roman"/>
          <w:lang w:val="pt-BR"/>
          <w:rPrChange w:id="703" w:author="Alexandre Vasconcelos" w:date="2010-04-19T09:24:00Z">
            <w:rPr>
              <w:lang w:val="pt-BR"/>
            </w:rPr>
          </w:rPrChange>
        </w:rPr>
        <w:t xml:space="preserve">Esse documento </w:t>
      </w:r>
      <w:r w:rsidR="00811995" w:rsidRPr="001333DF">
        <w:rPr>
          <w:rFonts w:ascii="Times New Roman" w:hAnsi="Times New Roman"/>
          <w:lang w:val="pt-BR"/>
          <w:rPrChange w:id="704" w:author="Alexandre Vasconcelos" w:date="2010-04-19T09:24:00Z">
            <w:rPr>
              <w:lang w:val="pt-BR"/>
            </w:rPr>
          </w:rPrChange>
        </w:rPr>
        <w:t xml:space="preserve">deve apresentar claramente aos </w:t>
      </w:r>
      <w:r w:rsidR="00811995" w:rsidRPr="001333DF">
        <w:rPr>
          <w:rFonts w:ascii="Times New Roman" w:hAnsi="Times New Roman"/>
          <w:i/>
          <w:lang w:val="pt-BR"/>
          <w:rPrChange w:id="705" w:author="Alexandre Vasconcelos" w:date="2010-04-19T09:24:00Z">
            <w:rPr>
              <w:i/>
              <w:lang w:val="pt-BR"/>
            </w:rPr>
          </w:rPrChange>
        </w:rPr>
        <w:t>stakeholders</w:t>
      </w:r>
      <w:r w:rsidR="00811995" w:rsidRPr="001333DF">
        <w:rPr>
          <w:rFonts w:ascii="Times New Roman" w:hAnsi="Times New Roman"/>
          <w:lang w:val="pt-BR"/>
          <w:rPrChange w:id="706" w:author="Alexandre Vasconcelos" w:date="2010-04-19T09:24:00Z">
            <w:rPr>
              <w:lang w:val="pt-BR"/>
            </w:rPr>
          </w:rPrChange>
        </w:rPr>
        <w:t xml:space="preserve"> os benefícios do sistema, problemas que</w:t>
      </w:r>
      <w:r w:rsidR="00811995" w:rsidRPr="001333DF">
        <w:rPr>
          <w:rFonts w:ascii="Times New Roman" w:hAnsi="Times New Roman"/>
          <w:szCs w:val="24"/>
          <w:lang w:val="pt-BR"/>
          <w:rPrChange w:id="707" w:author="Alexandre Vasconcelos" w:date="2010-04-19T09:24:00Z">
            <w:rPr>
              <w:rFonts w:ascii="Arial" w:hAnsi="Arial" w:cs="Arial"/>
              <w:szCs w:val="24"/>
              <w:lang w:val="pt-BR"/>
            </w:rPr>
          </w:rPrChange>
        </w:rPr>
        <w:t xml:space="preserve"> </w:t>
      </w:r>
      <w:r w:rsidR="00811995" w:rsidRPr="001333DF">
        <w:rPr>
          <w:rFonts w:ascii="Times New Roman" w:hAnsi="Times New Roman"/>
          <w:lang w:val="pt-BR"/>
          <w:rPrChange w:id="708" w:author="Alexandre Vasconcelos" w:date="2010-04-19T09:24:00Z">
            <w:rPr>
              <w:lang w:val="pt-BR"/>
            </w:rPr>
          </w:rPrChange>
        </w:rPr>
        <w:t xml:space="preserve">serão resolvidos pela aplicação, os principais usuários do sistema e os principais requisitos não funcionais. Ele </w:t>
      </w:r>
      <w:r w:rsidRPr="001333DF">
        <w:rPr>
          <w:rFonts w:ascii="Times New Roman" w:hAnsi="Times New Roman"/>
          <w:lang w:val="pt-BR"/>
          <w:rPrChange w:id="709" w:author="Alexandre Vasconcelos" w:date="2010-04-19T09:24:00Z">
            <w:rPr>
              <w:lang w:val="pt-BR"/>
            </w:rPr>
          </w:rPrChange>
        </w:rPr>
        <w:t xml:space="preserve">pode </w:t>
      </w:r>
      <w:r w:rsidR="00811995" w:rsidRPr="001333DF">
        <w:rPr>
          <w:rFonts w:ascii="Times New Roman" w:hAnsi="Times New Roman"/>
          <w:lang w:val="pt-BR"/>
          <w:rPrChange w:id="710" w:author="Alexandre Vasconcelos" w:date="2010-04-19T09:24:00Z">
            <w:rPr>
              <w:lang w:val="pt-BR"/>
            </w:rPr>
          </w:rPrChange>
        </w:rPr>
        <w:t xml:space="preserve">ficar </w:t>
      </w:r>
      <w:r w:rsidRPr="001333DF">
        <w:rPr>
          <w:rFonts w:ascii="Times New Roman" w:hAnsi="Times New Roman"/>
          <w:lang w:val="pt-BR"/>
          <w:rPrChange w:id="711" w:author="Alexandre Vasconcelos" w:date="2010-04-19T09:24:00Z">
            <w:rPr>
              <w:lang w:val="pt-BR"/>
            </w:rPr>
          </w:rPrChange>
        </w:rPr>
        <w:t xml:space="preserve">pronto na fase de </w:t>
      </w:r>
      <w:r w:rsidR="00033065" w:rsidRPr="001333DF">
        <w:rPr>
          <w:rFonts w:ascii="Times New Roman" w:hAnsi="Times New Roman"/>
          <w:lang w:val="pt-BR"/>
          <w:rPrChange w:id="712" w:author="Alexandre Vasconcelos" w:date="2010-04-19T09:24:00Z">
            <w:rPr>
              <w:lang w:val="pt-BR"/>
            </w:rPr>
          </w:rPrChange>
        </w:rPr>
        <w:t xml:space="preserve">Concepção, </w:t>
      </w:r>
      <w:r w:rsidRPr="001333DF">
        <w:rPr>
          <w:rFonts w:ascii="Times New Roman" w:hAnsi="Times New Roman"/>
          <w:lang w:val="pt-BR"/>
          <w:rPrChange w:id="713" w:author="Alexandre Vasconcelos" w:date="2010-04-19T09:24:00Z">
            <w:rPr>
              <w:lang w:val="pt-BR"/>
            </w:rPr>
          </w:rPrChange>
        </w:rPr>
        <w:t xml:space="preserve">mas pode ser refinado ao longo do </w:t>
      </w:r>
      <w:r w:rsidR="00033065" w:rsidRPr="001333DF">
        <w:rPr>
          <w:rFonts w:ascii="Times New Roman" w:hAnsi="Times New Roman"/>
          <w:lang w:val="pt-BR"/>
          <w:rPrChange w:id="714" w:author="Alexandre Vasconcelos" w:date="2010-04-19T09:24:00Z">
            <w:rPr>
              <w:lang w:val="pt-BR"/>
            </w:rPr>
          </w:rPrChange>
        </w:rPr>
        <w:t>projeto.</w:t>
      </w:r>
      <w:r w:rsidR="00DB2D04" w:rsidRPr="001333DF">
        <w:rPr>
          <w:rFonts w:ascii="Times New Roman" w:hAnsi="Times New Roman"/>
          <w:lang w:val="pt-BR"/>
          <w:rPrChange w:id="715" w:author="Alexandre Vasconcelos" w:date="2010-04-19T09:24:00Z">
            <w:rPr>
              <w:lang w:val="pt-BR"/>
            </w:rPr>
          </w:rPrChange>
        </w:rPr>
        <w:t>.</w:t>
      </w:r>
    </w:p>
    <w:p w:rsidR="00673908" w:rsidRPr="001333DF" w:rsidRDefault="00673908" w:rsidP="00EE0527">
      <w:pPr>
        <w:numPr>
          <w:ilvl w:val="0"/>
          <w:numId w:val="4"/>
        </w:numPr>
        <w:ind w:left="754" w:hanging="357"/>
        <w:rPr>
          <w:rFonts w:ascii="Times New Roman" w:hAnsi="Times New Roman"/>
          <w:szCs w:val="24"/>
          <w:lang w:val="pt-BR"/>
          <w:rPrChange w:id="716" w:author="Alexandre Vasconcelos" w:date="2010-04-19T09:24:00Z">
            <w:rPr>
              <w:rFonts w:ascii="Arial" w:hAnsi="Arial" w:cs="Arial"/>
              <w:szCs w:val="24"/>
              <w:lang w:val="pt-BR"/>
            </w:rPr>
          </w:rPrChange>
        </w:rPr>
      </w:pPr>
      <w:r w:rsidRPr="001333DF">
        <w:rPr>
          <w:rFonts w:ascii="Times New Roman" w:hAnsi="Times New Roman"/>
          <w:lang w:val="pt-BR"/>
          <w:rPrChange w:id="717" w:author="Alexandre Vasconcelos" w:date="2010-04-19T09:24:00Z">
            <w:rPr>
              <w:lang w:val="pt-BR"/>
            </w:rPr>
          </w:rPrChange>
        </w:rPr>
        <w:t>Descrição do sistema:</w:t>
      </w:r>
      <w:r w:rsidR="00EE0527" w:rsidRPr="001333DF">
        <w:rPr>
          <w:rFonts w:ascii="Times New Roman" w:hAnsi="Times New Roman"/>
          <w:lang w:val="pt-BR"/>
          <w:rPrChange w:id="718" w:author="Alexandre Vasconcelos" w:date="2010-04-19T09:24:00Z">
            <w:rPr>
              <w:lang w:val="pt-BR"/>
            </w:rPr>
          </w:rPrChange>
        </w:rPr>
        <w:t xml:space="preserve"> </w:t>
      </w:r>
      <w:r w:rsidRPr="001333DF">
        <w:rPr>
          <w:rFonts w:ascii="Times New Roman" w:hAnsi="Times New Roman"/>
          <w:lang w:val="pt-BR"/>
          <w:rPrChange w:id="719" w:author="Alexandre Vasconcelos" w:date="2010-04-19T09:24:00Z">
            <w:rPr>
              <w:lang w:val="pt-BR"/>
            </w:rPr>
          </w:rPrChange>
        </w:rPr>
        <w:t>descrição do escopo do sistema sem muitos detalhes através da identificação de casos de uso e seus atores.</w:t>
      </w:r>
    </w:p>
    <w:p w:rsidR="00DB2D04" w:rsidRPr="001333DF" w:rsidRDefault="00673908" w:rsidP="00EE0527">
      <w:pPr>
        <w:numPr>
          <w:ilvl w:val="0"/>
          <w:numId w:val="4"/>
        </w:numPr>
        <w:ind w:left="754" w:hanging="357"/>
        <w:rPr>
          <w:rFonts w:ascii="Times New Roman" w:hAnsi="Times New Roman"/>
          <w:szCs w:val="24"/>
          <w:lang w:val="pt-BR"/>
          <w:rPrChange w:id="720" w:author="Alexandre Vasconcelos" w:date="2010-04-19T09:24:00Z">
            <w:rPr>
              <w:rFonts w:ascii="Arial" w:hAnsi="Arial" w:cs="Arial"/>
              <w:szCs w:val="24"/>
              <w:lang w:val="pt-BR"/>
            </w:rPr>
          </w:rPrChange>
        </w:rPr>
      </w:pPr>
      <w:r w:rsidRPr="001333DF">
        <w:rPr>
          <w:rFonts w:ascii="Times New Roman" w:hAnsi="Times New Roman"/>
          <w:lang w:val="pt-BR"/>
          <w:rPrChange w:id="721" w:author="Alexandre Vasconcelos" w:date="2010-04-19T09:24:00Z">
            <w:rPr>
              <w:lang w:val="pt-BR"/>
            </w:rPr>
          </w:rPrChange>
        </w:rPr>
        <w:t>D</w:t>
      </w:r>
      <w:r w:rsidR="00DB2D04" w:rsidRPr="001333DF">
        <w:rPr>
          <w:rFonts w:ascii="Times New Roman" w:hAnsi="Times New Roman"/>
          <w:lang w:val="pt-BR"/>
          <w:rPrChange w:id="722" w:author="Alexandre Vasconcelos" w:date="2010-04-19T09:24:00Z">
            <w:rPr>
              <w:lang w:val="pt-BR"/>
            </w:rPr>
          </w:rPrChange>
        </w:rPr>
        <w:t>etalha</w:t>
      </w:r>
      <w:r w:rsidR="00EE0527" w:rsidRPr="001333DF">
        <w:rPr>
          <w:rFonts w:ascii="Times New Roman" w:hAnsi="Times New Roman"/>
          <w:lang w:val="pt-BR"/>
          <w:rPrChange w:id="723" w:author="Alexandre Vasconcelos" w:date="2010-04-19T09:24:00Z">
            <w:rPr>
              <w:lang w:val="pt-BR"/>
            </w:rPr>
          </w:rPrChange>
        </w:rPr>
        <w:t>mento</w:t>
      </w:r>
      <w:r w:rsidR="00DB2D04" w:rsidRPr="001333DF">
        <w:rPr>
          <w:rFonts w:ascii="Times New Roman" w:hAnsi="Times New Roman"/>
          <w:lang w:val="pt-BR"/>
          <w:rPrChange w:id="724" w:author="Alexandre Vasconcelos" w:date="2010-04-19T09:24:00Z">
            <w:rPr>
              <w:lang w:val="pt-BR"/>
            </w:rPr>
          </w:rPrChange>
        </w:rPr>
        <w:t xml:space="preserve"> </w:t>
      </w:r>
      <w:r w:rsidR="00EE0527" w:rsidRPr="001333DF">
        <w:rPr>
          <w:rFonts w:ascii="Times New Roman" w:hAnsi="Times New Roman"/>
          <w:lang w:val="pt-BR"/>
          <w:rPrChange w:id="725" w:author="Alexandre Vasconcelos" w:date="2010-04-19T09:24:00Z">
            <w:rPr>
              <w:lang w:val="pt-BR"/>
            </w:rPr>
          </w:rPrChange>
        </w:rPr>
        <w:t>d</w:t>
      </w:r>
      <w:r w:rsidR="00DB2D04" w:rsidRPr="001333DF">
        <w:rPr>
          <w:rFonts w:ascii="Times New Roman" w:hAnsi="Times New Roman"/>
          <w:lang w:val="pt-BR"/>
          <w:rPrChange w:id="726" w:author="Alexandre Vasconcelos" w:date="2010-04-19T09:24:00Z">
            <w:rPr>
              <w:lang w:val="pt-BR"/>
            </w:rPr>
          </w:rPrChange>
        </w:rPr>
        <w:t xml:space="preserve">os atores e casos de uso </w:t>
      </w:r>
      <w:r w:rsidRPr="001333DF">
        <w:rPr>
          <w:rFonts w:ascii="Times New Roman" w:hAnsi="Times New Roman"/>
          <w:lang w:val="pt-BR"/>
          <w:rPrChange w:id="727" w:author="Alexandre Vasconcelos" w:date="2010-04-19T09:24:00Z">
            <w:rPr>
              <w:lang w:val="pt-BR"/>
            </w:rPr>
          </w:rPrChange>
        </w:rPr>
        <w:t>centrais:</w:t>
      </w:r>
      <w:r w:rsidR="00033065" w:rsidRPr="001333DF">
        <w:rPr>
          <w:rFonts w:ascii="Times New Roman" w:hAnsi="Times New Roman"/>
          <w:lang w:val="pt-BR"/>
          <w:rPrChange w:id="728" w:author="Alexandre Vasconcelos" w:date="2010-04-19T09:24:00Z">
            <w:rPr>
              <w:lang w:val="pt-BR"/>
            </w:rPr>
          </w:rPrChange>
        </w:rPr>
        <w:t xml:space="preserve"> </w:t>
      </w:r>
      <w:r w:rsidRPr="001333DF">
        <w:rPr>
          <w:rFonts w:ascii="Times New Roman" w:hAnsi="Times New Roman"/>
          <w:lang w:val="pt-BR"/>
          <w:rPrChange w:id="729" w:author="Alexandre Vasconcelos" w:date="2010-04-19T09:24:00Z">
            <w:rPr>
              <w:lang w:val="pt-BR"/>
            </w:rPr>
          </w:rPrChange>
        </w:rPr>
        <w:t xml:space="preserve">Detalhar os principais casos de uso e em paralelo </w:t>
      </w:r>
      <w:r w:rsidR="00DB2D04" w:rsidRPr="001333DF">
        <w:rPr>
          <w:rFonts w:ascii="Times New Roman" w:hAnsi="Times New Roman"/>
          <w:lang w:val="pt-BR"/>
          <w:rPrChange w:id="730" w:author="Alexandre Vasconcelos" w:date="2010-04-19T09:24:00Z">
            <w:rPr>
              <w:lang w:val="pt-BR"/>
            </w:rPr>
          </w:rPrChange>
        </w:rPr>
        <w:t>gerar protótipos</w:t>
      </w:r>
      <w:r w:rsidR="00E8363B" w:rsidRPr="001333DF">
        <w:rPr>
          <w:rFonts w:ascii="Times New Roman" w:hAnsi="Times New Roman"/>
          <w:lang w:val="pt-BR"/>
          <w:rPrChange w:id="731" w:author="Alexandre Vasconcelos" w:date="2010-04-19T09:24:00Z">
            <w:rPr>
              <w:lang w:val="pt-BR"/>
            </w:rPr>
          </w:rPrChange>
        </w:rPr>
        <w:t xml:space="preserve"> </w:t>
      </w:r>
      <w:r w:rsidR="00DB2D04" w:rsidRPr="001333DF">
        <w:rPr>
          <w:rFonts w:ascii="Times New Roman" w:hAnsi="Times New Roman"/>
          <w:lang w:val="pt-BR"/>
          <w:rPrChange w:id="732" w:author="Alexandre Vasconcelos" w:date="2010-04-19T09:24:00Z">
            <w:rPr>
              <w:lang w:val="pt-BR"/>
            </w:rPr>
          </w:rPrChange>
        </w:rPr>
        <w:t>de</w:t>
      </w:r>
      <w:r w:rsidRPr="001333DF">
        <w:rPr>
          <w:rFonts w:ascii="Times New Roman" w:hAnsi="Times New Roman"/>
          <w:lang w:val="pt-BR"/>
          <w:rPrChange w:id="733" w:author="Alexandre Vasconcelos" w:date="2010-04-19T09:24:00Z">
            <w:rPr>
              <w:lang w:val="pt-BR"/>
            </w:rPr>
          </w:rPrChange>
        </w:rPr>
        <w:t xml:space="preserve"> </w:t>
      </w:r>
      <w:r w:rsidR="00DB2D04" w:rsidRPr="001333DF">
        <w:rPr>
          <w:rFonts w:ascii="Times New Roman" w:hAnsi="Times New Roman"/>
          <w:lang w:val="pt-BR"/>
          <w:rPrChange w:id="734" w:author="Alexandre Vasconcelos" w:date="2010-04-19T09:24:00Z">
            <w:rPr>
              <w:lang w:val="pt-BR"/>
            </w:rPr>
          </w:rPrChange>
        </w:rPr>
        <w:t>interf</w:t>
      </w:r>
      <w:r w:rsidR="00DA6779" w:rsidRPr="001333DF">
        <w:rPr>
          <w:rFonts w:ascii="Times New Roman" w:hAnsi="Times New Roman"/>
          <w:lang w:val="pt-BR"/>
          <w:rPrChange w:id="735" w:author="Alexandre Vasconcelos" w:date="2010-04-19T09:24:00Z">
            <w:rPr>
              <w:lang w:val="pt-BR"/>
            </w:rPr>
          </w:rPrChange>
        </w:rPr>
        <w:t xml:space="preserve">ace com o usuário que permitirão </w:t>
      </w:r>
      <w:r w:rsidR="00DB2D04" w:rsidRPr="001333DF">
        <w:rPr>
          <w:rFonts w:ascii="Times New Roman" w:hAnsi="Times New Roman"/>
          <w:lang w:val="pt-BR"/>
          <w:rPrChange w:id="736" w:author="Alexandre Vasconcelos" w:date="2010-04-19T09:24:00Z">
            <w:rPr>
              <w:lang w:val="pt-BR"/>
            </w:rPr>
          </w:rPrChange>
        </w:rPr>
        <w:t xml:space="preserve">a validação dos fluxos de eventos com os </w:t>
      </w:r>
      <w:r w:rsidR="00DB2D04" w:rsidRPr="001333DF">
        <w:rPr>
          <w:rFonts w:ascii="Times New Roman" w:hAnsi="Times New Roman"/>
          <w:i/>
          <w:lang w:val="pt-BR"/>
          <w:rPrChange w:id="737" w:author="Alexandre Vasconcelos" w:date="2010-04-19T09:24:00Z">
            <w:rPr>
              <w:i/>
              <w:lang w:val="pt-BR"/>
            </w:rPr>
          </w:rPrChange>
        </w:rPr>
        <w:t>stakeholders</w:t>
      </w:r>
      <w:r w:rsidR="00DB2D04" w:rsidRPr="001333DF">
        <w:rPr>
          <w:rFonts w:ascii="Times New Roman" w:hAnsi="Times New Roman"/>
          <w:lang w:val="pt-BR"/>
          <w:rPrChange w:id="738" w:author="Alexandre Vasconcelos" w:date="2010-04-19T09:24:00Z">
            <w:rPr>
              <w:lang w:val="pt-BR"/>
            </w:rPr>
          </w:rPrChange>
        </w:rPr>
        <w:t xml:space="preserve"> e identificar</w:t>
      </w:r>
      <w:r w:rsidR="00DA6779" w:rsidRPr="001333DF">
        <w:rPr>
          <w:rFonts w:ascii="Times New Roman" w:hAnsi="Times New Roman"/>
          <w:lang w:val="pt-BR"/>
          <w:rPrChange w:id="739" w:author="Alexandre Vasconcelos" w:date="2010-04-19T09:24:00Z">
            <w:rPr>
              <w:lang w:val="pt-BR"/>
            </w:rPr>
          </w:rPrChange>
        </w:rPr>
        <w:t>ão</w:t>
      </w:r>
      <w:r w:rsidR="00DB2D04" w:rsidRPr="001333DF">
        <w:rPr>
          <w:rFonts w:ascii="Times New Roman" w:hAnsi="Times New Roman"/>
          <w:lang w:val="pt-BR"/>
          <w:rPrChange w:id="740" w:author="Alexandre Vasconcelos" w:date="2010-04-19T09:24:00Z">
            <w:rPr>
              <w:lang w:val="pt-BR"/>
            </w:rPr>
          </w:rPrChange>
        </w:rPr>
        <w:t xml:space="preserve"> as funcionalidades centrais do sistema.</w:t>
      </w:r>
    </w:p>
    <w:p w:rsidR="00114380" w:rsidRPr="001333DF" w:rsidRDefault="00114380" w:rsidP="00114380">
      <w:pPr>
        <w:pStyle w:val="Default"/>
        <w:rPr>
          <w:rFonts w:ascii="Times New Roman" w:hAnsi="Times New Roman" w:cs="Times New Roman"/>
          <w:b/>
          <w:bCs/>
          <w:sz w:val="26"/>
          <w:szCs w:val="26"/>
          <w:rPrChange w:id="741" w:author="Alexandre Vasconcelos" w:date="2010-04-19T09:24:00Z">
            <w:rPr>
              <w:rFonts w:ascii="Cambria" w:hAnsi="Cambria" w:cs="Cambria"/>
              <w:b/>
              <w:bCs/>
              <w:sz w:val="26"/>
              <w:szCs w:val="26"/>
            </w:rPr>
          </w:rPrChange>
        </w:rPr>
      </w:pPr>
    </w:p>
    <w:p w:rsidR="009C6B67" w:rsidRPr="001333DF" w:rsidRDefault="00114380" w:rsidP="00114380">
      <w:pPr>
        <w:pStyle w:val="Default"/>
        <w:rPr>
          <w:rFonts w:ascii="Times New Roman" w:hAnsi="Times New Roman" w:cs="Times New Roman"/>
          <w:b/>
          <w:bCs/>
          <w:rPrChange w:id="742" w:author="Alexandre Vasconcelos" w:date="2010-04-19T09:24:00Z">
            <w:rPr>
              <w:rFonts w:ascii="Times New Roman" w:hAnsi="Times New Roman" w:cs="Times New Roman"/>
              <w:b/>
              <w:bCs/>
            </w:rPr>
          </w:rPrChange>
        </w:rPr>
      </w:pPr>
      <w:r w:rsidRPr="001333DF">
        <w:rPr>
          <w:rFonts w:ascii="Times New Roman" w:hAnsi="Times New Roman" w:cs="Times New Roman"/>
          <w:b/>
          <w:bCs/>
        </w:rPr>
        <w:t xml:space="preserve">2. Identificar as principais </w:t>
      </w:r>
      <w:r w:rsidRPr="001333DF">
        <w:rPr>
          <w:rFonts w:ascii="Times New Roman" w:hAnsi="Times New Roman" w:cs="Times New Roman"/>
          <w:b/>
          <w:bCs/>
          <w:rPrChange w:id="743" w:author="Alexandre Vasconcelos" w:date="2010-04-19T09:24:00Z">
            <w:rPr>
              <w:rFonts w:ascii="Times New Roman" w:hAnsi="Times New Roman" w:cs="Times New Roman"/>
              <w:b/>
              <w:bCs/>
            </w:rPr>
          </w:rPrChange>
        </w:rPr>
        <w:t>funcionalidades do sistema</w:t>
      </w:r>
    </w:p>
    <w:p w:rsidR="007B2CB8" w:rsidRPr="001333DF" w:rsidRDefault="007B2CB8" w:rsidP="0028783E">
      <w:pPr>
        <w:pStyle w:val="Default"/>
        <w:spacing w:before="120"/>
        <w:jc w:val="both"/>
        <w:rPr>
          <w:rFonts w:ascii="Times New Roman" w:hAnsi="Times New Roman" w:cs="Times New Roman"/>
          <w:bCs/>
          <w:rPrChange w:id="744" w:author="Alexandre Vasconcelos" w:date="2010-04-19T09:24:00Z">
            <w:rPr>
              <w:rFonts w:ascii="Times New Roman" w:hAnsi="Times New Roman" w:cs="Times New Roman"/>
              <w:bCs/>
            </w:rPr>
          </w:rPrChange>
        </w:rPr>
      </w:pPr>
      <w:r w:rsidRPr="001333DF">
        <w:rPr>
          <w:rFonts w:ascii="Times New Roman" w:hAnsi="Times New Roman" w:cs="Times New Roman"/>
          <w:bCs/>
          <w:rPrChange w:id="745" w:author="Alexandre Vasconcelos" w:date="2010-04-19T09:24:00Z">
            <w:rPr>
              <w:rFonts w:ascii="Times New Roman" w:hAnsi="Times New Roman" w:cs="Times New Roman"/>
              <w:bCs/>
            </w:rPr>
          </w:rPrChange>
        </w:rPr>
        <w:t>Identificar quais são os casos de uso essenciais e os que são arquitetura</w:t>
      </w:r>
      <w:r w:rsidR="0028783E" w:rsidRPr="001333DF">
        <w:rPr>
          <w:rFonts w:ascii="Times New Roman" w:hAnsi="Times New Roman" w:cs="Times New Roman"/>
          <w:bCs/>
          <w:rPrChange w:id="746" w:author="Alexandre Vasconcelos" w:date="2010-04-19T09:24:00Z">
            <w:rPr>
              <w:rFonts w:ascii="Times New Roman" w:hAnsi="Times New Roman" w:cs="Times New Roman"/>
              <w:bCs/>
            </w:rPr>
          </w:rPrChange>
        </w:rPr>
        <w:t>l</w:t>
      </w:r>
      <w:r w:rsidRPr="001333DF">
        <w:rPr>
          <w:rFonts w:ascii="Times New Roman" w:hAnsi="Times New Roman" w:cs="Times New Roman"/>
          <w:bCs/>
          <w:rPrChange w:id="747" w:author="Alexandre Vasconcelos" w:date="2010-04-19T09:24:00Z">
            <w:rPr>
              <w:rFonts w:ascii="Times New Roman" w:hAnsi="Times New Roman" w:cs="Times New Roman"/>
              <w:bCs/>
            </w:rPr>
          </w:rPrChange>
        </w:rPr>
        <w:t>mente significantes para que um maior tempo seja dedicado aos mesmos..</w:t>
      </w:r>
    </w:p>
    <w:p w:rsidR="000D4923" w:rsidRPr="001333DF" w:rsidRDefault="000D4923" w:rsidP="00114380">
      <w:pPr>
        <w:tabs>
          <w:tab w:val="clear" w:pos="720"/>
        </w:tabs>
        <w:autoSpaceDE w:val="0"/>
        <w:autoSpaceDN w:val="0"/>
        <w:adjustRightInd w:val="0"/>
        <w:spacing w:before="0"/>
        <w:jc w:val="left"/>
        <w:rPr>
          <w:rFonts w:ascii="Times New Roman" w:hAnsi="Times New Roman"/>
          <w:color w:val="000000"/>
          <w:szCs w:val="24"/>
          <w:lang w:val="pt-BR"/>
          <w:rPrChange w:id="748" w:author="Alexandre Vasconcelos" w:date="2010-04-19T09:24:00Z">
            <w:rPr>
              <w:rFonts w:ascii="Times New Roman" w:hAnsi="Times New Roman"/>
              <w:color w:val="000000"/>
              <w:szCs w:val="24"/>
              <w:lang w:val="pt-BR"/>
            </w:rPr>
          </w:rPrChange>
        </w:rPr>
      </w:pPr>
    </w:p>
    <w:p w:rsidR="0028783E" w:rsidRPr="001333DF" w:rsidRDefault="0028783E">
      <w:pPr>
        <w:tabs>
          <w:tab w:val="clear" w:pos="720"/>
        </w:tabs>
        <w:spacing w:before="0"/>
        <w:jc w:val="left"/>
        <w:rPr>
          <w:rFonts w:ascii="Times New Roman" w:hAnsi="Times New Roman"/>
          <w:b/>
          <w:bCs/>
          <w:color w:val="000000"/>
          <w:szCs w:val="24"/>
          <w:lang w:val="pt-BR"/>
          <w:rPrChange w:id="749" w:author="Alexandre Vasconcelos" w:date="2010-04-19T09:24:00Z">
            <w:rPr>
              <w:rFonts w:ascii="Times New Roman" w:hAnsi="Times New Roman"/>
              <w:b/>
              <w:bCs/>
              <w:color w:val="000000"/>
              <w:szCs w:val="24"/>
              <w:lang w:val="pt-BR"/>
            </w:rPr>
          </w:rPrChange>
        </w:rPr>
      </w:pPr>
      <w:r w:rsidRPr="001333DF">
        <w:rPr>
          <w:rFonts w:ascii="Times New Roman" w:hAnsi="Times New Roman"/>
          <w:b/>
          <w:bCs/>
          <w:color w:val="000000"/>
          <w:szCs w:val="24"/>
          <w:lang w:val="pt-BR"/>
          <w:rPrChange w:id="750" w:author="Alexandre Vasconcelos" w:date="2010-04-19T09:24:00Z">
            <w:rPr>
              <w:rFonts w:ascii="Times New Roman" w:hAnsi="Times New Roman"/>
              <w:b/>
              <w:bCs/>
              <w:color w:val="000000"/>
              <w:szCs w:val="24"/>
              <w:lang w:val="pt-BR"/>
            </w:rPr>
          </w:rPrChange>
        </w:rPr>
        <w:br w:type="page"/>
      </w:r>
    </w:p>
    <w:p w:rsidR="00114380" w:rsidRPr="001333DF" w:rsidRDefault="00114380" w:rsidP="00114380">
      <w:pPr>
        <w:tabs>
          <w:tab w:val="clear" w:pos="720"/>
        </w:tabs>
        <w:autoSpaceDE w:val="0"/>
        <w:autoSpaceDN w:val="0"/>
        <w:adjustRightInd w:val="0"/>
        <w:spacing w:before="0"/>
        <w:jc w:val="left"/>
        <w:rPr>
          <w:rFonts w:ascii="Times New Roman" w:hAnsi="Times New Roman"/>
          <w:b/>
          <w:bCs/>
          <w:color w:val="000000"/>
          <w:szCs w:val="24"/>
          <w:lang w:val="pt-BR"/>
          <w:rPrChange w:id="751" w:author="Alexandre Vasconcelos" w:date="2010-04-19T09:24:00Z">
            <w:rPr>
              <w:rFonts w:ascii="Times New Roman" w:hAnsi="Times New Roman"/>
              <w:b/>
              <w:bCs/>
              <w:color w:val="000000"/>
              <w:szCs w:val="24"/>
              <w:lang w:val="pt-BR"/>
            </w:rPr>
          </w:rPrChange>
        </w:rPr>
      </w:pPr>
      <w:r w:rsidRPr="001333DF">
        <w:rPr>
          <w:rFonts w:ascii="Times New Roman" w:hAnsi="Times New Roman"/>
          <w:b/>
          <w:bCs/>
          <w:color w:val="000000"/>
          <w:szCs w:val="24"/>
          <w:lang w:val="pt-BR"/>
          <w:rPrChange w:id="752" w:author="Alexandre Vasconcelos" w:date="2010-04-19T09:24:00Z">
            <w:rPr>
              <w:rFonts w:ascii="Times New Roman" w:hAnsi="Times New Roman"/>
              <w:b/>
              <w:bCs/>
              <w:color w:val="000000"/>
              <w:szCs w:val="24"/>
              <w:lang w:val="pt-BR"/>
            </w:rPr>
          </w:rPrChange>
        </w:rPr>
        <w:lastRenderedPageBreak/>
        <w:t xml:space="preserve">3. Determinar uma possível solução </w:t>
      </w:r>
    </w:p>
    <w:p w:rsidR="00114380" w:rsidRPr="001333DF" w:rsidRDefault="00905736" w:rsidP="00F343A7">
      <w:pPr>
        <w:tabs>
          <w:tab w:val="clear" w:pos="720"/>
        </w:tabs>
        <w:autoSpaceDE w:val="0"/>
        <w:autoSpaceDN w:val="0"/>
        <w:adjustRightInd w:val="0"/>
        <w:rPr>
          <w:rFonts w:ascii="Times New Roman" w:hAnsi="Times New Roman"/>
          <w:bCs/>
          <w:szCs w:val="24"/>
          <w:lang w:val="pt-BR"/>
          <w:rPrChange w:id="753" w:author="Alexandre Vasconcelos" w:date="2010-04-19T09:24:00Z">
            <w:rPr>
              <w:rFonts w:ascii="Times New Roman" w:hAnsi="Times New Roman"/>
              <w:bCs/>
              <w:szCs w:val="24"/>
              <w:lang w:val="pt-BR"/>
            </w:rPr>
          </w:rPrChange>
        </w:rPr>
      </w:pPr>
      <w:commentRangeStart w:id="754"/>
      <w:r w:rsidRPr="001333DF">
        <w:rPr>
          <w:rFonts w:ascii="Times New Roman" w:hAnsi="Times New Roman"/>
          <w:bCs/>
          <w:color w:val="000000"/>
          <w:szCs w:val="24"/>
          <w:lang w:val="pt-BR"/>
          <w:rPrChange w:id="755" w:author="Alexandre Vasconcelos" w:date="2010-04-19T09:24:00Z">
            <w:rPr>
              <w:rFonts w:ascii="Times New Roman" w:hAnsi="Times New Roman"/>
              <w:bCs/>
              <w:color w:val="000000"/>
              <w:szCs w:val="24"/>
              <w:lang w:val="pt-BR"/>
            </w:rPr>
          </w:rPrChange>
        </w:rPr>
        <w:t>Como o objetivo da fase de concepção é determinar se faz sentido continuar com o projeto ou não, será necessário ter pelo menos uma arquitetura que seja aplicável ao sistema permitindo assim sua construção.</w:t>
      </w:r>
      <w:r w:rsidR="00F343A7" w:rsidRPr="001333DF">
        <w:rPr>
          <w:rFonts w:ascii="Times New Roman" w:hAnsi="Times New Roman"/>
          <w:bCs/>
          <w:color w:val="000000"/>
          <w:szCs w:val="24"/>
          <w:lang w:val="pt-BR"/>
          <w:rPrChange w:id="756" w:author="Alexandre Vasconcelos" w:date="2010-04-19T09:24:00Z">
            <w:rPr>
              <w:rFonts w:ascii="Times New Roman" w:hAnsi="Times New Roman"/>
              <w:bCs/>
              <w:color w:val="000000"/>
              <w:szCs w:val="24"/>
              <w:lang w:val="pt-BR"/>
            </w:rPr>
          </w:rPrChange>
        </w:rPr>
        <w:t xml:space="preserve"> </w:t>
      </w:r>
      <w:commentRangeEnd w:id="754"/>
      <w:r w:rsidR="00F343A7" w:rsidRPr="001333DF">
        <w:rPr>
          <w:rStyle w:val="Refdecomentrio"/>
          <w:rFonts w:ascii="Times New Roman" w:hAnsi="Times New Roman"/>
          <w:rPrChange w:id="757" w:author="Alexandre Vasconcelos" w:date="2010-04-19T09:24:00Z">
            <w:rPr>
              <w:rStyle w:val="Refdecomentrio"/>
            </w:rPr>
          </w:rPrChange>
        </w:rPr>
        <w:commentReference w:id="754"/>
      </w:r>
      <w:r w:rsidR="00FD6448" w:rsidRPr="001333DF">
        <w:rPr>
          <w:rFonts w:ascii="Times New Roman" w:hAnsi="Times New Roman"/>
          <w:bCs/>
          <w:color w:val="000000"/>
          <w:szCs w:val="24"/>
          <w:lang w:val="pt-BR"/>
        </w:rPr>
        <w:t xml:space="preserve">Nesse momento poderá ser necessário implementar </w:t>
      </w:r>
      <w:r w:rsidR="00114380" w:rsidRPr="001333DF">
        <w:rPr>
          <w:rFonts w:ascii="Times New Roman" w:hAnsi="Times New Roman"/>
          <w:szCs w:val="24"/>
          <w:lang w:val="pt-BR"/>
        </w:rPr>
        <w:t>parte da arquitetura para assegurar-s</w:t>
      </w:r>
      <w:r w:rsidR="00114380" w:rsidRPr="001333DF">
        <w:rPr>
          <w:rFonts w:ascii="Times New Roman" w:hAnsi="Times New Roman"/>
          <w:szCs w:val="24"/>
          <w:lang w:val="pt-BR"/>
          <w:rPrChange w:id="758" w:author="Alexandre Vasconcelos" w:date="2010-04-19T09:24:00Z">
            <w:rPr>
              <w:rFonts w:ascii="Times New Roman" w:hAnsi="Times New Roman"/>
              <w:szCs w:val="24"/>
              <w:lang w:val="pt-BR"/>
            </w:rPr>
          </w:rPrChange>
        </w:rPr>
        <w:t xml:space="preserve">e que os riscos são aceitáveis. </w:t>
      </w:r>
    </w:p>
    <w:p w:rsidR="00410928" w:rsidRPr="001333DF" w:rsidRDefault="00410928" w:rsidP="00114380">
      <w:pPr>
        <w:tabs>
          <w:tab w:val="clear" w:pos="720"/>
        </w:tabs>
        <w:autoSpaceDE w:val="0"/>
        <w:autoSpaceDN w:val="0"/>
        <w:adjustRightInd w:val="0"/>
        <w:spacing w:before="0"/>
        <w:jc w:val="left"/>
        <w:rPr>
          <w:rFonts w:ascii="Times New Roman" w:hAnsi="Times New Roman"/>
          <w:b/>
          <w:bCs/>
          <w:color w:val="000000"/>
          <w:szCs w:val="24"/>
          <w:lang w:val="pt-BR"/>
          <w:rPrChange w:id="759" w:author="Alexandre Vasconcelos" w:date="2010-04-19T09:24:00Z">
            <w:rPr>
              <w:rFonts w:ascii="Times New Roman" w:hAnsi="Times New Roman"/>
              <w:b/>
              <w:bCs/>
              <w:color w:val="000000"/>
              <w:szCs w:val="24"/>
              <w:lang w:val="pt-BR"/>
            </w:rPr>
          </w:rPrChange>
        </w:rPr>
      </w:pPr>
    </w:p>
    <w:p w:rsidR="00114380" w:rsidRPr="001333DF" w:rsidRDefault="00114380" w:rsidP="00114380">
      <w:pPr>
        <w:tabs>
          <w:tab w:val="clear" w:pos="720"/>
        </w:tabs>
        <w:autoSpaceDE w:val="0"/>
        <w:autoSpaceDN w:val="0"/>
        <w:adjustRightInd w:val="0"/>
        <w:spacing w:before="0"/>
        <w:jc w:val="left"/>
        <w:rPr>
          <w:rFonts w:ascii="Times New Roman" w:hAnsi="Times New Roman"/>
          <w:b/>
          <w:bCs/>
          <w:color w:val="000000"/>
          <w:szCs w:val="24"/>
          <w:lang w:val="pt-BR"/>
          <w:rPrChange w:id="760" w:author="Alexandre Vasconcelos" w:date="2010-04-19T09:24:00Z">
            <w:rPr>
              <w:rFonts w:ascii="Times New Roman" w:hAnsi="Times New Roman"/>
              <w:b/>
              <w:bCs/>
              <w:color w:val="000000"/>
              <w:szCs w:val="24"/>
              <w:lang w:val="pt-BR"/>
            </w:rPr>
          </w:rPrChange>
        </w:rPr>
      </w:pPr>
      <w:r w:rsidRPr="001333DF">
        <w:rPr>
          <w:rFonts w:ascii="Times New Roman" w:hAnsi="Times New Roman"/>
          <w:b/>
          <w:bCs/>
          <w:color w:val="000000"/>
          <w:szCs w:val="24"/>
          <w:lang w:val="pt-BR"/>
          <w:rPrChange w:id="761" w:author="Alexandre Vasconcelos" w:date="2010-04-19T09:24:00Z">
            <w:rPr>
              <w:rFonts w:ascii="Times New Roman" w:hAnsi="Times New Roman"/>
              <w:b/>
              <w:bCs/>
              <w:color w:val="000000"/>
              <w:szCs w:val="24"/>
              <w:lang w:val="pt-BR"/>
            </w:rPr>
          </w:rPrChange>
        </w:rPr>
        <w:t>4.</w:t>
      </w:r>
      <w:r w:rsidR="00F343A7" w:rsidRPr="001333DF">
        <w:rPr>
          <w:rFonts w:ascii="Times New Roman" w:hAnsi="Times New Roman"/>
          <w:b/>
          <w:bCs/>
          <w:color w:val="000000"/>
          <w:szCs w:val="24"/>
          <w:lang w:val="pt-BR"/>
          <w:rPrChange w:id="762" w:author="Alexandre Vasconcelos" w:date="2010-04-19T09:24:00Z">
            <w:rPr>
              <w:rFonts w:ascii="Times New Roman" w:hAnsi="Times New Roman"/>
              <w:b/>
              <w:bCs/>
              <w:color w:val="000000"/>
              <w:szCs w:val="24"/>
              <w:lang w:val="pt-BR"/>
            </w:rPr>
          </w:rPrChange>
        </w:rPr>
        <w:t xml:space="preserve"> </w:t>
      </w:r>
      <w:r w:rsidRPr="001333DF">
        <w:rPr>
          <w:rFonts w:ascii="Times New Roman" w:hAnsi="Times New Roman"/>
          <w:b/>
          <w:bCs/>
          <w:color w:val="000000"/>
          <w:szCs w:val="24"/>
          <w:lang w:val="pt-BR"/>
          <w:rPrChange w:id="763" w:author="Alexandre Vasconcelos" w:date="2010-04-19T09:24:00Z">
            <w:rPr>
              <w:rFonts w:ascii="Times New Roman" w:hAnsi="Times New Roman"/>
              <w:b/>
              <w:bCs/>
              <w:color w:val="000000"/>
              <w:szCs w:val="24"/>
              <w:lang w:val="pt-BR"/>
            </w:rPr>
          </w:rPrChange>
        </w:rPr>
        <w:t>Entender o custo, cronograma e riscos do projeto</w:t>
      </w:r>
    </w:p>
    <w:p w:rsidR="007B366D" w:rsidRPr="001333DF" w:rsidRDefault="005E420F" w:rsidP="00F343A7">
      <w:pPr>
        <w:tabs>
          <w:tab w:val="clear" w:pos="720"/>
        </w:tabs>
        <w:autoSpaceDE w:val="0"/>
        <w:autoSpaceDN w:val="0"/>
        <w:adjustRightInd w:val="0"/>
        <w:rPr>
          <w:rFonts w:ascii="Times New Roman" w:hAnsi="Times New Roman"/>
          <w:bCs/>
          <w:color w:val="000000"/>
          <w:szCs w:val="24"/>
          <w:lang w:val="pt-BR"/>
          <w:rPrChange w:id="764" w:author="Alexandre Vasconcelos" w:date="2010-04-19T09:24:00Z">
            <w:rPr>
              <w:rFonts w:ascii="Times New Roman" w:hAnsi="Times New Roman"/>
              <w:bCs/>
              <w:color w:val="000000"/>
              <w:szCs w:val="24"/>
              <w:lang w:val="pt-BR"/>
            </w:rPr>
          </w:rPrChange>
        </w:rPr>
      </w:pPr>
      <w:r w:rsidRPr="001333DF">
        <w:rPr>
          <w:rFonts w:ascii="Times New Roman" w:hAnsi="Times New Roman"/>
          <w:bCs/>
          <w:color w:val="000000"/>
          <w:szCs w:val="24"/>
          <w:lang w:val="pt-BR"/>
          <w:rPrChange w:id="765" w:author="Alexandre Vasconcelos" w:date="2010-04-19T09:24:00Z">
            <w:rPr>
              <w:rFonts w:ascii="Times New Roman" w:hAnsi="Times New Roman"/>
              <w:bCs/>
              <w:color w:val="000000"/>
              <w:szCs w:val="24"/>
              <w:lang w:val="pt-BR"/>
            </w:rPr>
          </w:rPrChange>
        </w:rPr>
        <w:t xml:space="preserve">Entender o que vai ser desenvolvido é </w:t>
      </w:r>
      <w:r w:rsidR="007B366D" w:rsidRPr="001333DF">
        <w:rPr>
          <w:rFonts w:ascii="Times New Roman" w:hAnsi="Times New Roman"/>
          <w:bCs/>
          <w:color w:val="000000"/>
          <w:szCs w:val="24"/>
          <w:lang w:val="pt-BR"/>
          <w:rPrChange w:id="766" w:author="Alexandre Vasconcelos" w:date="2010-04-19T09:24:00Z">
            <w:rPr>
              <w:rFonts w:ascii="Times New Roman" w:hAnsi="Times New Roman"/>
              <w:bCs/>
              <w:color w:val="000000"/>
              <w:szCs w:val="24"/>
              <w:lang w:val="pt-BR"/>
            </w:rPr>
          </w:rPrChange>
        </w:rPr>
        <w:t xml:space="preserve">importante, </w:t>
      </w:r>
      <w:r w:rsidRPr="001333DF">
        <w:rPr>
          <w:rFonts w:ascii="Times New Roman" w:hAnsi="Times New Roman"/>
          <w:bCs/>
          <w:color w:val="000000"/>
          <w:szCs w:val="24"/>
          <w:lang w:val="pt-BR"/>
          <w:rPrChange w:id="767" w:author="Alexandre Vasconcelos" w:date="2010-04-19T09:24:00Z">
            <w:rPr>
              <w:rFonts w:ascii="Times New Roman" w:hAnsi="Times New Roman"/>
              <w:bCs/>
              <w:color w:val="000000"/>
              <w:szCs w:val="24"/>
              <w:lang w:val="pt-BR"/>
            </w:rPr>
          </w:rPrChange>
        </w:rPr>
        <w:t>mas determinar os custos e prazos é</w:t>
      </w:r>
      <w:r w:rsidR="007B366D" w:rsidRPr="001333DF">
        <w:rPr>
          <w:rFonts w:ascii="Times New Roman" w:hAnsi="Times New Roman"/>
          <w:bCs/>
          <w:color w:val="000000"/>
          <w:szCs w:val="24"/>
          <w:lang w:val="pt-BR"/>
          <w:rPrChange w:id="768" w:author="Alexandre Vasconcelos" w:date="2010-04-19T09:24:00Z">
            <w:rPr>
              <w:rFonts w:ascii="Times New Roman" w:hAnsi="Times New Roman"/>
              <w:bCs/>
              <w:color w:val="000000"/>
              <w:szCs w:val="24"/>
              <w:lang w:val="pt-BR"/>
            </w:rPr>
          </w:rPrChange>
        </w:rPr>
        <w:t xml:space="preserve"> </w:t>
      </w:r>
      <w:r w:rsidRPr="001333DF">
        <w:rPr>
          <w:rFonts w:ascii="Times New Roman" w:hAnsi="Times New Roman"/>
          <w:bCs/>
          <w:color w:val="000000"/>
          <w:szCs w:val="24"/>
          <w:lang w:val="pt-BR"/>
          <w:rPrChange w:id="769" w:author="Alexandre Vasconcelos" w:date="2010-04-19T09:24:00Z">
            <w:rPr>
              <w:rFonts w:ascii="Times New Roman" w:hAnsi="Times New Roman"/>
              <w:bCs/>
              <w:color w:val="000000"/>
              <w:szCs w:val="24"/>
              <w:lang w:val="pt-BR"/>
            </w:rPr>
          </w:rPrChange>
        </w:rPr>
        <w:t>cruci</w:t>
      </w:r>
      <w:r w:rsidR="007B366D" w:rsidRPr="001333DF">
        <w:rPr>
          <w:rFonts w:ascii="Times New Roman" w:hAnsi="Times New Roman"/>
          <w:bCs/>
          <w:color w:val="000000"/>
          <w:szCs w:val="24"/>
          <w:lang w:val="pt-BR"/>
          <w:rPrChange w:id="770" w:author="Alexandre Vasconcelos" w:date="2010-04-19T09:24:00Z">
            <w:rPr>
              <w:rFonts w:ascii="Times New Roman" w:hAnsi="Times New Roman"/>
              <w:bCs/>
              <w:color w:val="000000"/>
              <w:szCs w:val="24"/>
              <w:lang w:val="pt-BR"/>
            </w:rPr>
          </w:rPrChange>
        </w:rPr>
        <w:t>al para um projeto.</w:t>
      </w:r>
      <w:r w:rsidR="00F343A7" w:rsidRPr="001333DF">
        <w:rPr>
          <w:rFonts w:ascii="Times New Roman" w:hAnsi="Times New Roman"/>
          <w:bCs/>
          <w:color w:val="000000"/>
          <w:szCs w:val="24"/>
          <w:lang w:val="pt-BR"/>
          <w:rPrChange w:id="771" w:author="Alexandre Vasconcelos" w:date="2010-04-19T09:24:00Z">
            <w:rPr>
              <w:rFonts w:ascii="Times New Roman" w:hAnsi="Times New Roman"/>
              <w:bCs/>
              <w:color w:val="000000"/>
              <w:szCs w:val="24"/>
              <w:lang w:val="pt-BR"/>
            </w:rPr>
          </w:rPrChange>
        </w:rPr>
        <w:t xml:space="preserve"> Outro</w:t>
      </w:r>
      <w:r w:rsidR="007B366D" w:rsidRPr="001333DF">
        <w:rPr>
          <w:rFonts w:ascii="Times New Roman" w:hAnsi="Times New Roman"/>
          <w:bCs/>
          <w:color w:val="000000"/>
          <w:szCs w:val="24"/>
          <w:lang w:val="pt-BR"/>
          <w:rPrChange w:id="772" w:author="Alexandre Vasconcelos" w:date="2010-04-19T09:24:00Z">
            <w:rPr>
              <w:rFonts w:ascii="Times New Roman" w:hAnsi="Times New Roman"/>
              <w:bCs/>
              <w:color w:val="000000"/>
              <w:szCs w:val="24"/>
              <w:lang w:val="pt-BR"/>
            </w:rPr>
          </w:rPrChange>
        </w:rPr>
        <w:t xml:space="preserve"> fator</w:t>
      </w:r>
      <w:r w:rsidR="00320FC8" w:rsidRPr="001333DF">
        <w:rPr>
          <w:rFonts w:ascii="Times New Roman" w:hAnsi="Times New Roman"/>
          <w:bCs/>
          <w:color w:val="000000"/>
          <w:szCs w:val="24"/>
          <w:lang w:val="pt-BR"/>
          <w:rPrChange w:id="773" w:author="Alexandre Vasconcelos" w:date="2010-04-19T09:24:00Z">
            <w:rPr>
              <w:rFonts w:ascii="Times New Roman" w:hAnsi="Times New Roman"/>
              <w:bCs/>
              <w:color w:val="000000"/>
              <w:szCs w:val="24"/>
              <w:lang w:val="pt-BR"/>
            </w:rPr>
          </w:rPrChange>
        </w:rPr>
        <w:t xml:space="preserve"> que deve ser levado em conta no projeto</w:t>
      </w:r>
      <w:r w:rsidR="00F343A7" w:rsidRPr="001333DF">
        <w:rPr>
          <w:rFonts w:ascii="Times New Roman" w:hAnsi="Times New Roman"/>
          <w:bCs/>
          <w:color w:val="000000"/>
          <w:szCs w:val="24"/>
          <w:lang w:val="pt-BR"/>
          <w:rPrChange w:id="774" w:author="Alexandre Vasconcelos" w:date="2010-04-19T09:24:00Z">
            <w:rPr>
              <w:rFonts w:ascii="Times New Roman" w:hAnsi="Times New Roman"/>
              <w:bCs/>
              <w:color w:val="000000"/>
              <w:szCs w:val="24"/>
              <w:lang w:val="pt-BR"/>
            </w:rPr>
          </w:rPrChange>
        </w:rPr>
        <w:t xml:space="preserve"> é o entendimento dos riscos envolvidos no mesmo, pois </w:t>
      </w:r>
      <w:r w:rsidR="007B366D" w:rsidRPr="001333DF">
        <w:rPr>
          <w:rFonts w:ascii="Times New Roman" w:hAnsi="Times New Roman"/>
          <w:bCs/>
          <w:color w:val="000000"/>
          <w:szCs w:val="24"/>
          <w:lang w:val="pt-BR"/>
          <w:rPrChange w:id="775" w:author="Alexandre Vasconcelos" w:date="2010-04-19T09:24:00Z">
            <w:rPr>
              <w:rFonts w:ascii="Times New Roman" w:hAnsi="Times New Roman"/>
              <w:bCs/>
              <w:color w:val="000000"/>
              <w:szCs w:val="24"/>
              <w:lang w:val="pt-BR"/>
            </w:rPr>
          </w:rPrChange>
        </w:rPr>
        <w:t>caso venham a ocorrer,</w:t>
      </w:r>
      <w:r w:rsidR="00F343A7" w:rsidRPr="001333DF">
        <w:rPr>
          <w:rFonts w:ascii="Times New Roman" w:hAnsi="Times New Roman"/>
          <w:bCs/>
          <w:color w:val="000000"/>
          <w:szCs w:val="24"/>
          <w:lang w:val="pt-BR"/>
          <w:rPrChange w:id="776" w:author="Alexandre Vasconcelos" w:date="2010-04-19T09:24:00Z">
            <w:rPr>
              <w:rFonts w:ascii="Times New Roman" w:hAnsi="Times New Roman"/>
              <w:bCs/>
              <w:color w:val="000000"/>
              <w:szCs w:val="24"/>
              <w:lang w:val="pt-BR"/>
            </w:rPr>
          </w:rPrChange>
        </w:rPr>
        <w:t xml:space="preserve"> </w:t>
      </w:r>
      <w:r w:rsidR="007B366D" w:rsidRPr="001333DF">
        <w:rPr>
          <w:rFonts w:ascii="Times New Roman" w:hAnsi="Times New Roman"/>
          <w:bCs/>
          <w:color w:val="000000"/>
          <w:szCs w:val="24"/>
          <w:lang w:val="pt-BR"/>
          <w:rPrChange w:id="777" w:author="Alexandre Vasconcelos" w:date="2010-04-19T09:24:00Z">
            <w:rPr>
              <w:rFonts w:ascii="Times New Roman" w:hAnsi="Times New Roman"/>
              <w:bCs/>
              <w:color w:val="000000"/>
              <w:szCs w:val="24"/>
              <w:lang w:val="pt-BR"/>
            </w:rPr>
          </w:rPrChange>
        </w:rPr>
        <w:t xml:space="preserve">podem comprometer ou impedir a realização </w:t>
      </w:r>
      <w:r w:rsidR="00FE3719" w:rsidRPr="001333DF">
        <w:rPr>
          <w:rFonts w:ascii="Times New Roman" w:hAnsi="Times New Roman"/>
          <w:bCs/>
          <w:color w:val="000000"/>
          <w:szCs w:val="24"/>
          <w:lang w:val="pt-BR"/>
          <w:rPrChange w:id="778" w:author="Alexandre Vasconcelos" w:date="2010-04-19T09:24:00Z">
            <w:rPr>
              <w:rFonts w:ascii="Times New Roman" w:hAnsi="Times New Roman"/>
              <w:bCs/>
              <w:color w:val="000000"/>
              <w:szCs w:val="24"/>
              <w:lang w:val="pt-BR"/>
            </w:rPr>
          </w:rPrChange>
        </w:rPr>
        <w:t>do</w:t>
      </w:r>
      <w:r w:rsidR="007B366D" w:rsidRPr="001333DF">
        <w:rPr>
          <w:rFonts w:ascii="Times New Roman" w:hAnsi="Times New Roman"/>
          <w:bCs/>
          <w:color w:val="000000"/>
          <w:szCs w:val="24"/>
          <w:lang w:val="pt-BR"/>
          <w:rPrChange w:id="779" w:author="Alexandre Vasconcelos" w:date="2010-04-19T09:24:00Z">
            <w:rPr>
              <w:rFonts w:ascii="Times New Roman" w:hAnsi="Times New Roman"/>
              <w:bCs/>
              <w:color w:val="000000"/>
              <w:szCs w:val="24"/>
              <w:lang w:val="pt-BR"/>
            </w:rPr>
          </w:rPrChange>
        </w:rPr>
        <w:t xml:space="preserve"> projeto. A necessidade de entender os riscos decorre,</w:t>
      </w:r>
      <w:r w:rsidR="00F343A7" w:rsidRPr="001333DF">
        <w:rPr>
          <w:rFonts w:ascii="Times New Roman" w:hAnsi="Times New Roman"/>
          <w:bCs/>
          <w:color w:val="000000"/>
          <w:szCs w:val="24"/>
          <w:lang w:val="pt-BR"/>
          <w:rPrChange w:id="780" w:author="Alexandre Vasconcelos" w:date="2010-04-19T09:24:00Z">
            <w:rPr>
              <w:rFonts w:ascii="Times New Roman" w:hAnsi="Times New Roman"/>
              <w:bCs/>
              <w:color w:val="000000"/>
              <w:szCs w:val="24"/>
              <w:lang w:val="pt-BR"/>
            </w:rPr>
          </w:rPrChange>
        </w:rPr>
        <w:t xml:space="preserve"> </w:t>
      </w:r>
      <w:r w:rsidR="007B366D" w:rsidRPr="001333DF">
        <w:rPr>
          <w:rFonts w:ascii="Times New Roman" w:hAnsi="Times New Roman"/>
          <w:bCs/>
          <w:color w:val="000000"/>
          <w:szCs w:val="24"/>
          <w:lang w:val="pt-BR"/>
          <w:rPrChange w:id="781" w:author="Alexandre Vasconcelos" w:date="2010-04-19T09:24:00Z">
            <w:rPr>
              <w:rFonts w:ascii="Times New Roman" w:hAnsi="Times New Roman"/>
              <w:bCs/>
              <w:color w:val="000000"/>
              <w:szCs w:val="24"/>
              <w:lang w:val="pt-BR"/>
            </w:rPr>
          </w:rPrChange>
        </w:rPr>
        <w:t>principalmente</w:t>
      </w:r>
      <w:r w:rsidR="00F343A7" w:rsidRPr="001333DF">
        <w:rPr>
          <w:rFonts w:ascii="Times New Roman" w:hAnsi="Times New Roman"/>
          <w:bCs/>
          <w:color w:val="000000"/>
          <w:szCs w:val="24"/>
          <w:lang w:val="pt-BR"/>
          <w:rPrChange w:id="782" w:author="Alexandre Vasconcelos" w:date="2010-04-19T09:24:00Z">
            <w:rPr>
              <w:rFonts w:ascii="Times New Roman" w:hAnsi="Times New Roman"/>
              <w:bCs/>
              <w:color w:val="000000"/>
              <w:szCs w:val="24"/>
              <w:lang w:val="pt-BR"/>
            </w:rPr>
          </w:rPrChange>
        </w:rPr>
        <w:t xml:space="preserve">, </w:t>
      </w:r>
      <w:r w:rsidR="007B366D" w:rsidRPr="001333DF">
        <w:rPr>
          <w:rFonts w:ascii="Times New Roman" w:hAnsi="Times New Roman"/>
          <w:bCs/>
          <w:color w:val="000000"/>
          <w:szCs w:val="24"/>
          <w:lang w:val="pt-BR"/>
          <w:rPrChange w:id="783" w:author="Alexandre Vasconcelos" w:date="2010-04-19T09:24:00Z">
            <w:rPr>
              <w:rFonts w:ascii="Times New Roman" w:hAnsi="Times New Roman"/>
              <w:bCs/>
              <w:color w:val="000000"/>
              <w:szCs w:val="24"/>
              <w:lang w:val="pt-BR"/>
            </w:rPr>
          </w:rPrChange>
        </w:rPr>
        <w:t>da const</w:t>
      </w:r>
      <w:r w:rsidR="007B366D" w:rsidRPr="001333DF">
        <w:rPr>
          <w:rFonts w:ascii="Times New Roman" w:hAnsi="Times New Roman"/>
          <w:bCs/>
          <w:color w:val="000000"/>
          <w:szCs w:val="24"/>
          <w:lang w:val="pt-BR"/>
          <w:rPrChange w:id="784" w:author="Alexandre Vasconcelos" w:date="2010-04-19T09:24:00Z">
            <w:rPr>
              <w:rFonts w:ascii="Times New Roman" w:hAnsi="Times New Roman"/>
              <w:bCs/>
              <w:color w:val="000000"/>
              <w:szCs w:val="24"/>
              <w:lang w:val="pt-BR"/>
            </w:rPr>
          </w:rPrChange>
        </w:rPr>
        <w:t>a</w:t>
      </w:r>
      <w:r w:rsidR="007B366D" w:rsidRPr="001333DF">
        <w:rPr>
          <w:rFonts w:ascii="Times New Roman" w:hAnsi="Times New Roman"/>
          <w:bCs/>
          <w:color w:val="000000"/>
          <w:szCs w:val="24"/>
          <w:lang w:val="pt-BR"/>
          <w:rPrChange w:id="785" w:author="Alexandre Vasconcelos" w:date="2010-04-19T09:24:00Z">
            <w:rPr>
              <w:rFonts w:ascii="Times New Roman" w:hAnsi="Times New Roman"/>
              <w:bCs/>
              <w:color w:val="000000"/>
              <w:szCs w:val="24"/>
              <w:lang w:val="pt-BR"/>
            </w:rPr>
          </w:rPrChange>
        </w:rPr>
        <w:t xml:space="preserve">tação de que </w:t>
      </w:r>
      <w:r w:rsidR="00FE3719" w:rsidRPr="001333DF">
        <w:rPr>
          <w:rFonts w:ascii="Times New Roman" w:hAnsi="Times New Roman"/>
          <w:bCs/>
          <w:color w:val="000000"/>
          <w:szCs w:val="24"/>
          <w:lang w:val="pt-BR"/>
          <w:rPrChange w:id="786" w:author="Alexandre Vasconcelos" w:date="2010-04-19T09:24:00Z">
            <w:rPr>
              <w:rFonts w:ascii="Times New Roman" w:hAnsi="Times New Roman"/>
              <w:bCs/>
              <w:color w:val="000000"/>
              <w:szCs w:val="24"/>
              <w:lang w:val="pt-BR"/>
            </w:rPr>
          </w:rPrChange>
        </w:rPr>
        <w:t>a quantidade e diversidade de riscos de um projeto excedem</w:t>
      </w:r>
      <w:r w:rsidR="007B366D" w:rsidRPr="001333DF">
        <w:rPr>
          <w:rFonts w:ascii="Times New Roman" w:hAnsi="Times New Roman"/>
          <w:bCs/>
          <w:color w:val="000000"/>
          <w:szCs w:val="24"/>
          <w:lang w:val="pt-BR"/>
          <w:rPrChange w:id="787" w:author="Alexandre Vasconcelos" w:date="2010-04-19T09:24:00Z">
            <w:rPr>
              <w:rFonts w:ascii="Times New Roman" w:hAnsi="Times New Roman"/>
              <w:bCs/>
              <w:color w:val="000000"/>
              <w:szCs w:val="24"/>
              <w:lang w:val="pt-BR"/>
            </w:rPr>
          </w:rPrChange>
        </w:rPr>
        <w:t xml:space="preserve"> o montante de r</w:t>
      </w:r>
      <w:r w:rsidR="007B366D" w:rsidRPr="001333DF">
        <w:rPr>
          <w:rFonts w:ascii="Times New Roman" w:hAnsi="Times New Roman"/>
          <w:bCs/>
          <w:color w:val="000000"/>
          <w:szCs w:val="24"/>
          <w:lang w:val="pt-BR"/>
          <w:rPrChange w:id="788" w:author="Alexandre Vasconcelos" w:date="2010-04-19T09:24:00Z">
            <w:rPr>
              <w:rFonts w:ascii="Times New Roman" w:hAnsi="Times New Roman"/>
              <w:bCs/>
              <w:color w:val="000000"/>
              <w:szCs w:val="24"/>
              <w:lang w:val="pt-BR"/>
            </w:rPr>
          </w:rPrChange>
        </w:rPr>
        <w:t>e</w:t>
      </w:r>
      <w:r w:rsidR="007B366D" w:rsidRPr="001333DF">
        <w:rPr>
          <w:rFonts w:ascii="Times New Roman" w:hAnsi="Times New Roman"/>
          <w:bCs/>
          <w:color w:val="000000"/>
          <w:szCs w:val="24"/>
          <w:lang w:val="pt-BR"/>
          <w:rPrChange w:id="789" w:author="Alexandre Vasconcelos" w:date="2010-04-19T09:24:00Z">
            <w:rPr>
              <w:rFonts w:ascii="Times New Roman" w:hAnsi="Times New Roman"/>
              <w:bCs/>
              <w:color w:val="000000"/>
              <w:szCs w:val="24"/>
              <w:lang w:val="pt-BR"/>
            </w:rPr>
          </w:rPrChange>
        </w:rPr>
        <w:t>cursos alocados para neutralizar todos esses riscos durante a execução do projeto.</w:t>
      </w:r>
      <w:r w:rsidR="00FE3719" w:rsidRPr="001333DF">
        <w:rPr>
          <w:rFonts w:ascii="Times New Roman" w:hAnsi="Times New Roman"/>
          <w:bCs/>
          <w:color w:val="000000"/>
          <w:szCs w:val="24"/>
          <w:lang w:val="pt-BR"/>
          <w:rPrChange w:id="790" w:author="Alexandre Vasconcelos" w:date="2010-04-19T09:24:00Z">
            <w:rPr>
              <w:rFonts w:ascii="Times New Roman" w:hAnsi="Times New Roman"/>
              <w:bCs/>
              <w:color w:val="000000"/>
              <w:szCs w:val="24"/>
              <w:lang w:val="pt-BR"/>
            </w:rPr>
          </w:rPrChange>
        </w:rPr>
        <w:t xml:space="preserve"> </w:t>
      </w:r>
      <w:r w:rsidR="007B366D" w:rsidRPr="001333DF">
        <w:rPr>
          <w:rFonts w:ascii="Times New Roman" w:hAnsi="Times New Roman"/>
          <w:lang w:val="pt-BR"/>
          <w:rPrChange w:id="791" w:author="Alexandre Vasconcelos" w:date="2010-04-19T09:24:00Z">
            <w:rPr>
              <w:rFonts w:ascii="Times New Roman" w:hAnsi="Times New Roman"/>
              <w:lang w:val="pt-BR"/>
            </w:rPr>
          </w:rPrChange>
        </w:rPr>
        <w:t>Essa situ</w:t>
      </w:r>
      <w:r w:rsidR="007B366D" w:rsidRPr="001333DF">
        <w:rPr>
          <w:rFonts w:ascii="Times New Roman" w:hAnsi="Times New Roman"/>
          <w:lang w:val="pt-BR"/>
          <w:rPrChange w:id="792" w:author="Alexandre Vasconcelos" w:date="2010-04-19T09:24:00Z">
            <w:rPr>
              <w:rFonts w:ascii="Times New Roman" w:hAnsi="Times New Roman"/>
              <w:lang w:val="pt-BR"/>
            </w:rPr>
          </w:rPrChange>
        </w:rPr>
        <w:t>a</w:t>
      </w:r>
      <w:r w:rsidR="007B366D" w:rsidRPr="001333DF">
        <w:rPr>
          <w:rFonts w:ascii="Times New Roman" w:hAnsi="Times New Roman"/>
          <w:lang w:val="pt-BR"/>
          <w:rPrChange w:id="793" w:author="Alexandre Vasconcelos" w:date="2010-04-19T09:24:00Z">
            <w:rPr>
              <w:rFonts w:ascii="Times New Roman" w:hAnsi="Times New Roman"/>
              <w:lang w:val="pt-BR"/>
            </w:rPr>
          </w:rPrChange>
        </w:rPr>
        <w:t>ção demanda que os riscos devam ser priorizados ou "gerenciados" adequadamente.</w:t>
      </w:r>
    </w:p>
    <w:p w:rsidR="00114380" w:rsidRPr="001333DF" w:rsidRDefault="00114380" w:rsidP="00114380">
      <w:pPr>
        <w:tabs>
          <w:tab w:val="clear" w:pos="720"/>
        </w:tabs>
        <w:autoSpaceDE w:val="0"/>
        <w:autoSpaceDN w:val="0"/>
        <w:adjustRightInd w:val="0"/>
        <w:spacing w:before="0"/>
        <w:jc w:val="left"/>
        <w:rPr>
          <w:rFonts w:ascii="Times New Roman" w:hAnsi="Times New Roman"/>
          <w:color w:val="000000"/>
          <w:szCs w:val="24"/>
          <w:lang w:val="pt-BR"/>
          <w:rPrChange w:id="794" w:author="Alexandre Vasconcelos" w:date="2010-04-19T09:24:00Z">
            <w:rPr>
              <w:rFonts w:ascii="Times New Roman" w:hAnsi="Times New Roman"/>
              <w:color w:val="000000"/>
              <w:szCs w:val="24"/>
              <w:lang w:val="pt-BR"/>
            </w:rPr>
          </w:rPrChange>
        </w:rPr>
      </w:pPr>
    </w:p>
    <w:p w:rsidR="00114380" w:rsidRPr="001333DF" w:rsidRDefault="00114380" w:rsidP="00114380">
      <w:pPr>
        <w:tabs>
          <w:tab w:val="clear" w:pos="720"/>
        </w:tabs>
        <w:autoSpaceDE w:val="0"/>
        <w:autoSpaceDN w:val="0"/>
        <w:adjustRightInd w:val="0"/>
        <w:spacing w:before="0"/>
        <w:jc w:val="left"/>
        <w:rPr>
          <w:rFonts w:ascii="Times New Roman" w:hAnsi="Times New Roman"/>
          <w:color w:val="000000"/>
          <w:szCs w:val="24"/>
          <w:lang w:val="pt-BR"/>
          <w:rPrChange w:id="795" w:author="Alexandre Vasconcelos" w:date="2010-04-19T09:24:00Z">
            <w:rPr>
              <w:rFonts w:ascii="Times New Roman" w:hAnsi="Times New Roman"/>
              <w:color w:val="000000"/>
              <w:szCs w:val="24"/>
              <w:lang w:val="pt-BR"/>
            </w:rPr>
          </w:rPrChange>
        </w:rPr>
      </w:pPr>
      <w:r w:rsidRPr="001333DF">
        <w:rPr>
          <w:rFonts w:ascii="Times New Roman" w:hAnsi="Times New Roman"/>
          <w:b/>
          <w:bCs/>
          <w:color w:val="000000"/>
          <w:szCs w:val="24"/>
          <w:lang w:val="pt-BR"/>
          <w:rPrChange w:id="796" w:author="Alexandre Vasconcelos" w:date="2010-04-19T09:24:00Z">
            <w:rPr>
              <w:rFonts w:ascii="Times New Roman" w:hAnsi="Times New Roman"/>
              <w:b/>
              <w:bCs/>
              <w:color w:val="000000"/>
              <w:szCs w:val="24"/>
              <w:lang w:val="pt-BR"/>
            </w:rPr>
          </w:rPrChange>
        </w:rPr>
        <w:t xml:space="preserve">5. Definir processos e ferramentas </w:t>
      </w:r>
    </w:p>
    <w:p w:rsidR="00D424FA" w:rsidRPr="001333DF" w:rsidRDefault="00114380" w:rsidP="00114380">
      <w:pPr>
        <w:rPr>
          <w:rFonts w:ascii="Times New Roman" w:hAnsi="Times New Roman"/>
          <w:szCs w:val="24"/>
          <w:lang w:val="pt-BR"/>
          <w:rPrChange w:id="797"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798" w:author="Alexandre Vasconcelos" w:date="2010-04-19T09:24:00Z">
            <w:rPr>
              <w:rFonts w:ascii="Times New Roman" w:hAnsi="Times New Roman"/>
              <w:szCs w:val="24"/>
              <w:lang w:val="pt-BR"/>
            </w:rPr>
          </w:rPrChange>
        </w:rPr>
        <w:t>É importante que toda a equipe compartilhe uma visão de com</w:t>
      </w:r>
      <w:r w:rsidR="009C6B67" w:rsidRPr="001333DF">
        <w:rPr>
          <w:rFonts w:ascii="Times New Roman" w:hAnsi="Times New Roman"/>
          <w:szCs w:val="24"/>
          <w:lang w:val="pt-BR"/>
          <w:rPrChange w:id="799" w:author="Alexandre Vasconcelos" w:date="2010-04-19T09:24:00Z">
            <w:rPr>
              <w:rFonts w:ascii="Times New Roman" w:hAnsi="Times New Roman"/>
              <w:szCs w:val="24"/>
              <w:lang w:val="pt-BR"/>
            </w:rPr>
          </w:rPrChange>
        </w:rPr>
        <w:t>o o produto será desenvolvido</w:t>
      </w:r>
      <w:r w:rsidRPr="001333DF">
        <w:rPr>
          <w:rFonts w:ascii="Times New Roman" w:hAnsi="Times New Roman"/>
          <w:szCs w:val="24"/>
          <w:lang w:val="pt-BR"/>
          <w:rPrChange w:id="800" w:author="Alexandre Vasconcelos" w:date="2010-04-19T09:24:00Z">
            <w:rPr>
              <w:rFonts w:ascii="Times New Roman" w:hAnsi="Times New Roman"/>
              <w:szCs w:val="24"/>
              <w:lang w:val="pt-BR"/>
            </w:rPr>
          </w:rPrChange>
        </w:rPr>
        <w:t xml:space="preserve">, ou seja, qual processo </w:t>
      </w:r>
      <w:r w:rsidR="002856DD" w:rsidRPr="001333DF">
        <w:rPr>
          <w:rFonts w:ascii="Times New Roman" w:hAnsi="Times New Roman"/>
          <w:szCs w:val="24"/>
          <w:lang w:val="pt-BR"/>
          <w:rPrChange w:id="801" w:author="Alexandre Vasconcelos" w:date="2010-04-19T09:24:00Z">
            <w:rPr>
              <w:rFonts w:ascii="Times New Roman" w:hAnsi="Times New Roman"/>
              <w:szCs w:val="24"/>
              <w:lang w:val="pt-BR"/>
            </w:rPr>
          </w:rPrChange>
        </w:rPr>
        <w:t xml:space="preserve">será seguido. Dessa forma, </w:t>
      </w:r>
      <w:r w:rsidRPr="001333DF">
        <w:rPr>
          <w:rFonts w:ascii="Times New Roman" w:hAnsi="Times New Roman"/>
          <w:szCs w:val="24"/>
          <w:lang w:val="pt-BR"/>
          <w:rPrChange w:id="802" w:author="Alexandre Vasconcelos" w:date="2010-04-19T09:24:00Z">
            <w:rPr>
              <w:rFonts w:ascii="Times New Roman" w:hAnsi="Times New Roman"/>
              <w:szCs w:val="24"/>
              <w:lang w:val="pt-BR"/>
            </w:rPr>
          </w:rPrChange>
        </w:rPr>
        <w:t xml:space="preserve">deve </w:t>
      </w:r>
      <w:r w:rsidR="002856DD" w:rsidRPr="001333DF">
        <w:rPr>
          <w:rFonts w:ascii="Times New Roman" w:hAnsi="Times New Roman"/>
          <w:szCs w:val="24"/>
          <w:lang w:val="pt-BR"/>
          <w:rPrChange w:id="803" w:author="Alexandre Vasconcelos" w:date="2010-04-19T09:24:00Z">
            <w:rPr>
              <w:rFonts w:ascii="Times New Roman" w:hAnsi="Times New Roman"/>
              <w:szCs w:val="24"/>
              <w:lang w:val="pt-BR"/>
            </w:rPr>
          </w:rPrChange>
        </w:rPr>
        <w:t>ser definido</w:t>
      </w:r>
      <w:r w:rsidRPr="001333DF">
        <w:rPr>
          <w:rFonts w:ascii="Times New Roman" w:hAnsi="Times New Roman"/>
          <w:szCs w:val="24"/>
          <w:lang w:val="pt-BR"/>
          <w:rPrChange w:id="804" w:author="Alexandre Vasconcelos" w:date="2010-04-19T09:24:00Z">
            <w:rPr>
              <w:rFonts w:ascii="Times New Roman" w:hAnsi="Times New Roman"/>
              <w:szCs w:val="24"/>
              <w:lang w:val="pt-BR"/>
            </w:rPr>
          </w:rPrChange>
        </w:rPr>
        <w:t xml:space="preserve"> qual IDE</w:t>
      </w:r>
      <w:r w:rsidR="00705F66" w:rsidRPr="001333DF">
        <w:rPr>
          <w:rFonts w:ascii="Times New Roman" w:hAnsi="Times New Roman"/>
          <w:szCs w:val="24"/>
          <w:lang w:val="pt-BR"/>
          <w:rPrChange w:id="805" w:author="Alexandre Vasconcelos" w:date="2010-04-19T09:24:00Z">
            <w:rPr>
              <w:rFonts w:ascii="Times New Roman" w:hAnsi="Times New Roman"/>
              <w:szCs w:val="24"/>
              <w:lang w:val="pt-BR"/>
            </w:rPr>
          </w:rPrChange>
        </w:rPr>
        <w:t xml:space="preserve"> </w:t>
      </w:r>
      <w:r w:rsidR="002856DD" w:rsidRPr="001333DF">
        <w:rPr>
          <w:rFonts w:ascii="Times New Roman" w:hAnsi="Times New Roman"/>
          <w:szCs w:val="24"/>
          <w:lang w:val="pt-BR"/>
          <w:rPrChange w:id="806" w:author="Alexandre Vasconcelos" w:date="2010-04-19T09:24:00Z">
            <w:rPr>
              <w:rFonts w:ascii="Times New Roman" w:hAnsi="Times New Roman"/>
              <w:szCs w:val="24"/>
              <w:lang w:val="pt-BR"/>
            </w:rPr>
          </w:rPrChange>
        </w:rPr>
        <w:t>(</w:t>
      </w:r>
      <w:r w:rsidR="002856DD" w:rsidRPr="001333DF">
        <w:rPr>
          <w:rFonts w:ascii="Times New Roman" w:hAnsi="Times New Roman"/>
          <w:bCs/>
          <w:iCs/>
          <w:lang w:val="pt-BR"/>
          <w:rPrChange w:id="807" w:author="Alexandre Vasconcelos" w:date="2010-04-19T09:24:00Z">
            <w:rPr>
              <w:rFonts w:ascii="Times New Roman" w:hAnsi="Times New Roman"/>
              <w:bCs/>
              <w:iCs/>
              <w:lang w:val="pt-BR"/>
            </w:rPr>
          </w:rPrChange>
        </w:rPr>
        <w:t>Integrated D</w:t>
      </w:r>
      <w:r w:rsidR="002856DD" w:rsidRPr="001333DF">
        <w:rPr>
          <w:rFonts w:ascii="Times New Roman" w:hAnsi="Times New Roman"/>
          <w:bCs/>
          <w:iCs/>
          <w:lang w:val="pt-BR"/>
          <w:rPrChange w:id="808" w:author="Alexandre Vasconcelos" w:date="2010-04-19T09:24:00Z">
            <w:rPr>
              <w:rFonts w:ascii="Times New Roman" w:hAnsi="Times New Roman"/>
              <w:bCs/>
              <w:iCs/>
              <w:lang w:val="pt-BR"/>
            </w:rPr>
          </w:rPrChange>
        </w:rPr>
        <w:t>e</w:t>
      </w:r>
      <w:r w:rsidR="002856DD" w:rsidRPr="001333DF">
        <w:rPr>
          <w:rFonts w:ascii="Times New Roman" w:hAnsi="Times New Roman"/>
          <w:bCs/>
          <w:iCs/>
          <w:lang w:val="pt-BR"/>
          <w:rPrChange w:id="809" w:author="Alexandre Vasconcelos" w:date="2010-04-19T09:24:00Z">
            <w:rPr>
              <w:rFonts w:ascii="Times New Roman" w:hAnsi="Times New Roman"/>
              <w:bCs/>
              <w:iCs/>
              <w:lang w:val="pt-BR"/>
            </w:rPr>
          </w:rPrChange>
        </w:rPr>
        <w:t>velopment Environment</w:t>
      </w:r>
      <w:r w:rsidR="002856DD" w:rsidRPr="001333DF">
        <w:rPr>
          <w:rFonts w:ascii="Times New Roman" w:hAnsi="Times New Roman"/>
          <w:szCs w:val="24"/>
          <w:lang w:val="pt-BR"/>
          <w:rPrChange w:id="810" w:author="Alexandre Vasconcelos" w:date="2010-04-19T09:24:00Z">
            <w:rPr>
              <w:rFonts w:ascii="Times New Roman" w:hAnsi="Times New Roman"/>
              <w:szCs w:val="24"/>
              <w:lang w:val="pt-BR"/>
            </w:rPr>
          </w:rPrChange>
        </w:rPr>
        <w:t>)</w:t>
      </w:r>
      <w:r w:rsidRPr="001333DF">
        <w:rPr>
          <w:rFonts w:ascii="Times New Roman" w:hAnsi="Times New Roman"/>
          <w:szCs w:val="24"/>
          <w:lang w:val="pt-BR"/>
          <w:rPrChange w:id="811" w:author="Alexandre Vasconcelos" w:date="2010-04-19T09:24:00Z">
            <w:rPr>
              <w:rFonts w:ascii="Times New Roman" w:hAnsi="Times New Roman"/>
              <w:szCs w:val="24"/>
              <w:lang w:val="pt-BR"/>
            </w:rPr>
          </w:rPrChange>
        </w:rPr>
        <w:t xml:space="preserve">, ferramenta de gerenciamento de requisitos, modelagem visual, </w:t>
      </w:r>
      <w:r w:rsidR="00B465FC" w:rsidRPr="001333DF">
        <w:rPr>
          <w:rFonts w:ascii="Times New Roman" w:hAnsi="Times New Roman"/>
          <w:szCs w:val="24"/>
          <w:lang w:val="pt-BR"/>
          <w:rPrChange w:id="812" w:author="Alexandre Vasconcelos" w:date="2010-04-19T09:24:00Z">
            <w:rPr>
              <w:rFonts w:ascii="Times New Roman" w:hAnsi="Times New Roman"/>
              <w:szCs w:val="24"/>
              <w:lang w:val="pt-BR"/>
            </w:rPr>
          </w:rPrChange>
        </w:rPr>
        <w:t>co</w:t>
      </w:r>
      <w:r w:rsidR="00B465FC" w:rsidRPr="001333DF">
        <w:rPr>
          <w:rFonts w:ascii="Times New Roman" w:hAnsi="Times New Roman"/>
          <w:szCs w:val="24"/>
          <w:lang w:val="pt-BR"/>
          <w:rPrChange w:id="813" w:author="Alexandre Vasconcelos" w:date="2010-04-19T09:24:00Z">
            <w:rPr>
              <w:rFonts w:ascii="Times New Roman" w:hAnsi="Times New Roman"/>
              <w:szCs w:val="24"/>
              <w:lang w:val="pt-BR"/>
            </w:rPr>
          </w:rPrChange>
        </w:rPr>
        <w:t>n</w:t>
      </w:r>
      <w:r w:rsidR="00B465FC" w:rsidRPr="001333DF">
        <w:rPr>
          <w:rFonts w:ascii="Times New Roman" w:hAnsi="Times New Roman"/>
          <w:szCs w:val="24"/>
          <w:lang w:val="pt-BR"/>
          <w:rPrChange w:id="814" w:author="Alexandre Vasconcelos" w:date="2010-04-19T09:24:00Z">
            <w:rPr>
              <w:rFonts w:ascii="Times New Roman" w:hAnsi="Times New Roman"/>
              <w:szCs w:val="24"/>
              <w:lang w:val="pt-BR"/>
            </w:rPr>
          </w:rPrChange>
        </w:rPr>
        <w:t>figuração</w:t>
      </w:r>
      <w:r w:rsidR="009C6B67" w:rsidRPr="001333DF">
        <w:rPr>
          <w:rFonts w:ascii="Times New Roman" w:hAnsi="Times New Roman"/>
          <w:szCs w:val="24"/>
          <w:lang w:val="pt-BR"/>
          <w:rPrChange w:id="815" w:author="Alexandre Vasconcelos" w:date="2010-04-19T09:24:00Z">
            <w:rPr>
              <w:rFonts w:ascii="Times New Roman" w:hAnsi="Times New Roman"/>
              <w:szCs w:val="24"/>
              <w:lang w:val="pt-BR"/>
            </w:rPr>
          </w:rPrChange>
        </w:rPr>
        <w:t xml:space="preserve"> e gestão de mudança</w:t>
      </w:r>
      <w:r w:rsidRPr="001333DF">
        <w:rPr>
          <w:rFonts w:ascii="Times New Roman" w:hAnsi="Times New Roman"/>
          <w:szCs w:val="24"/>
          <w:lang w:val="pt-BR"/>
          <w:rPrChange w:id="816" w:author="Alexandre Vasconcelos" w:date="2010-04-19T09:24:00Z">
            <w:rPr>
              <w:rFonts w:ascii="Times New Roman" w:hAnsi="Times New Roman"/>
              <w:szCs w:val="24"/>
              <w:lang w:val="pt-BR"/>
            </w:rPr>
          </w:rPrChange>
        </w:rPr>
        <w:t xml:space="preserve">, </w:t>
      </w:r>
      <w:r w:rsidR="009C6B67" w:rsidRPr="001333DF">
        <w:rPr>
          <w:rFonts w:ascii="Times New Roman" w:hAnsi="Times New Roman"/>
          <w:szCs w:val="24"/>
          <w:lang w:val="pt-BR"/>
          <w:rPrChange w:id="817" w:author="Alexandre Vasconcelos" w:date="2010-04-19T09:24:00Z">
            <w:rPr>
              <w:rFonts w:ascii="Times New Roman" w:hAnsi="Times New Roman"/>
              <w:szCs w:val="24"/>
              <w:lang w:val="pt-BR"/>
            </w:rPr>
          </w:rPrChange>
        </w:rPr>
        <w:t>etc</w:t>
      </w:r>
      <w:r w:rsidR="00705F66" w:rsidRPr="001333DF">
        <w:rPr>
          <w:rFonts w:ascii="Times New Roman" w:hAnsi="Times New Roman"/>
          <w:szCs w:val="24"/>
          <w:lang w:val="pt-BR"/>
          <w:rPrChange w:id="818" w:author="Alexandre Vasconcelos" w:date="2010-04-19T09:24:00Z">
            <w:rPr>
              <w:rFonts w:ascii="Times New Roman" w:hAnsi="Times New Roman"/>
              <w:szCs w:val="24"/>
              <w:lang w:val="pt-BR"/>
            </w:rPr>
          </w:rPrChange>
        </w:rPr>
        <w:t>.</w:t>
      </w:r>
      <w:r w:rsidRPr="001333DF">
        <w:rPr>
          <w:rFonts w:ascii="Times New Roman" w:hAnsi="Times New Roman"/>
          <w:szCs w:val="24"/>
          <w:lang w:val="pt-BR"/>
          <w:rPrChange w:id="819" w:author="Alexandre Vasconcelos" w:date="2010-04-19T09:24:00Z">
            <w:rPr>
              <w:rFonts w:ascii="Times New Roman" w:hAnsi="Times New Roman"/>
              <w:szCs w:val="24"/>
              <w:lang w:val="pt-BR"/>
            </w:rPr>
          </w:rPrChange>
        </w:rPr>
        <w:t xml:space="preserve"> deverão ser utilizadas</w:t>
      </w:r>
      <w:r w:rsidR="009C6B67" w:rsidRPr="001333DF">
        <w:rPr>
          <w:rFonts w:ascii="Times New Roman" w:hAnsi="Times New Roman"/>
          <w:szCs w:val="24"/>
          <w:lang w:val="pt-BR"/>
          <w:rPrChange w:id="820" w:author="Alexandre Vasconcelos" w:date="2010-04-19T09:24:00Z">
            <w:rPr>
              <w:rFonts w:ascii="Times New Roman" w:hAnsi="Times New Roman"/>
              <w:szCs w:val="24"/>
              <w:lang w:val="pt-BR"/>
            </w:rPr>
          </w:rPrChange>
        </w:rPr>
        <w:t>.</w:t>
      </w:r>
    </w:p>
    <w:p w:rsidR="00114380" w:rsidRPr="001333DF" w:rsidRDefault="00114380" w:rsidP="00114380">
      <w:pPr>
        <w:rPr>
          <w:rFonts w:ascii="Times New Roman" w:hAnsi="Times New Roman"/>
          <w:b/>
          <w:szCs w:val="24"/>
          <w:lang w:val="pt-BR"/>
          <w:rPrChange w:id="821" w:author="Alexandre Vasconcelos" w:date="2010-04-19T09:24:00Z">
            <w:rPr>
              <w:rFonts w:ascii="Times New Roman" w:hAnsi="Times New Roman"/>
              <w:b/>
              <w:szCs w:val="24"/>
              <w:lang w:val="pt-BR"/>
            </w:rPr>
          </w:rPrChange>
        </w:rPr>
      </w:pPr>
    </w:p>
    <w:p w:rsidR="00EE597F" w:rsidRPr="001333DF" w:rsidRDefault="003C59F4" w:rsidP="00E91104">
      <w:pPr>
        <w:rPr>
          <w:rFonts w:ascii="Times New Roman" w:hAnsi="Times New Roman"/>
          <w:b/>
          <w:lang w:val="pt-BR"/>
          <w:rPrChange w:id="822" w:author="Alexandre Vasconcelos" w:date="2010-04-19T09:24:00Z">
            <w:rPr>
              <w:b/>
              <w:lang w:val="pt-BR"/>
            </w:rPr>
          </w:rPrChange>
        </w:rPr>
      </w:pPr>
      <w:r w:rsidRPr="001333DF">
        <w:rPr>
          <w:rFonts w:ascii="Times New Roman" w:hAnsi="Times New Roman"/>
          <w:b/>
          <w:lang w:val="pt-BR"/>
          <w:rPrChange w:id="823" w:author="Alexandre Vasconcelos" w:date="2010-04-19T09:24:00Z">
            <w:rPr>
              <w:b/>
              <w:lang w:val="pt-BR"/>
            </w:rPr>
          </w:rPrChange>
        </w:rPr>
        <w:t>Elaboração</w:t>
      </w:r>
    </w:p>
    <w:p w:rsidR="00F86302" w:rsidRPr="001333DF" w:rsidRDefault="00696986" w:rsidP="00696986">
      <w:pPr>
        <w:rPr>
          <w:rFonts w:ascii="Times New Roman" w:hAnsi="Times New Roman"/>
          <w:lang w:val="pt-BR"/>
          <w:rPrChange w:id="824" w:author="Alexandre Vasconcelos" w:date="2010-04-19T09:24:00Z">
            <w:rPr>
              <w:lang w:val="pt-BR"/>
            </w:rPr>
          </w:rPrChange>
        </w:rPr>
      </w:pPr>
      <w:r w:rsidRPr="001333DF">
        <w:rPr>
          <w:rFonts w:ascii="Times New Roman" w:hAnsi="Times New Roman"/>
          <w:lang w:val="pt-BR"/>
          <w:rPrChange w:id="825" w:author="Alexandre Vasconcelos" w:date="2010-04-19T09:24:00Z">
            <w:rPr>
              <w:lang w:val="pt-BR"/>
            </w:rPr>
          </w:rPrChange>
        </w:rPr>
        <w:t xml:space="preserve">Nessa fase, as diferenças do modelo cascata em relação ao modelo iterativo </w:t>
      </w:r>
      <w:commentRangeStart w:id="826"/>
      <w:r w:rsidRPr="001333DF">
        <w:rPr>
          <w:rFonts w:ascii="Times New Roman" w:hAnsi="Times New Roman"/>
          <w:lang w:val="pt-BR"/>
          <w:rPrChange w:id="827" w:author="Alexandre Vasconcelos" w:date="2010-04-19T09:24:00Z">
            <w:rPr>
              <w:lang w:val="pt-BR"/>
            </w:rPr>
          </w:rPrChange>
        </w:rPr>
        <w:t xml:space="preserve">ficam </w:t>
      </w:r>
      <w:r w:rsidR="00F86302" w:rsidRPr="001333DF">
        <w:rPr>
          <w:rFonts w:ascii="Times New Roman" w:hAnsi="Times New Roman"/>
          <w:lang w:val="pt-BR"/>
          <w:rPrChange w:id="828" w:author="Alexandre Vasconcelos" w:date="2010-04-19T09:24:00Z">
            <w:rPr>
              <w:lang w:val="pt-BR"/>
            </w:rPr>
          </w:rPrChange>
        </w:rPr>
        <w:t>evidentes</w:t>
      </w:r>
      <w:commentRangeEnd w:id="826"/>
      <w:r w:rsidR="00705F66" w:rsidRPr="001333DF">
        <w:rPr>
          <w:rStyle w:val="Refdecomentrio"/>
          <w:rFonts w:ascii="Times New Roman" w:hAnsi="Times New Roman"/>
          <w:rPrChange w:id="829" w:author="Alexandre Vasconcelos" w:date="2010-04-19T09:24:00Z">
            <w:rPr>
              <w:rStyle w:val="Refdecomentrio"/>
            </w:rPr>
          </w:rPrChange>
        </w:rPr>
        <w:commentReference w:id="826"/>
      </w:r>
      <w:r w:rsidR="00705F66" w:rsidRPr="001333DF">
        <w:rPr>
          <w:rFonts w:ascii="Times New Roman" w:hAnsi="Times New Roman"/>
          <w:lang w:val="pt-BR"/>
          <w:rPrChange w:id="830" w:author="Alexandre Vasconcelos" w:date="2010-04-19T09:24:00Z">
            <w:rPr>
              <w:lang w:val="pt-BR"/>
            </w:rPr>
          </w:rPrChange>
        </w:rPr>
        <w:t>. A</w:t>
      </w:r>
      <w:r w:rsidR="00F86302" w:rsidRPr="001333DF">
        <w:rPr>
          <w:rFonts w:ascii="Times New Roman" w:hAnsi="Times New Roman"/>
          <w:lang w:val="pt-BR"/>
          <w:rPrChange w:id="831" w:author="Alexandre Vasconcelos" w:date="2010-04-19T09:24:00Z">
            <w:rPr>
              <w:lang w:val="pt-BR"/>
            </w:rPr>
          </w:rPrChange>
        </w:rPr>
        <w:t xml:space="preserve"> </w:t>
      </w:r>
      <w:r w:rsidR="007C6386" w:rsidRPr="001333DF">
        <w:rPr>
          <w:rFonts w:ascii="Times New Roman" w:hAnsi="Times New Roman"/>
          <w:lang w:val="pt-BR"/>
          <w:rPrChange w:id="832" w:author="Alexandre Vasconcelos" w:date="2010-04-19T09:24:00Z">
            <w:rPr>
              <w:lang w:val="pt-BR"/>
            </w:rPr>
          </w:rPrChange>
        </w:rPr>
        <w:t>Figura</w:t>
      </w:r>
      <w:r w:rsidR="00F86302" w:rsidRPr="001333DF">
        <w:rPr>
          <w:rFonts w:ascii="Times New Roman" w:hAnsi="Times New Roman"/>
          <w:lang w:val="pt-BR"/>
          <w:rPrChange w:id="833" w:author="Alexandre Vasconcelos" w:date="2010-04-19T09:24:00Z">
            <w:rPr>
              <w:lang w:val="pt-BR"/>
            </w:rPr>
          </w:rPrChange>
        </w:rPr>
        <w:t xml:space="preserve"> 1.5 </w:t>
      </w:r>
      <w:r w:rsidR="00705F66" w:rsidRPr="001333DF">
        <w:rPr>
          <w:rFonts w:ascii="Times New Roman" w:hAnsi="Times New Roman"/>
          <w:lang w:val="pt-BR"/>
          <w:rPrChange w:id="834" w:author="Alexandre Vasconcelos" w:date="2010-04-19T09:24:00Z">
            <w:rPr>
              <w:lang w:val="pt-BR"/>
            </w:rPr>
          </w:rPrChange>
        </w:rPr>
        <w:t>ilustra</w:t>
      </w:r>
      <w:r w:rsidR="00F86302" w:rsidRPr="001333DF">
        <w:rPr>
          <w:rFonts w:ascii="Times New Roman" w:hAnsi="Times New Roman"/>
          <w:lang w:val="pt-BR"/>
          <w:rPrChange w:id="835" w:author="Alexandre Vasconcelos" w:date="2010-04-19T09:24:00Z">
            <w:rPr>
              <w:lang w:val="pt-BR"/>
            </w:rPr>
          </w:rPrChange>
        </w:rPr>
        <w:t xml:space="preserve"> o marco da fase de elaboração.</w:t>
      </w:r>
    </w:p>
    <w:p w:rsidR="00696986" w:rsidRPr="001333DF" w:rsidRDefault="00F86302" w:rsidP="00696986">
      <w:pPr>
        <w:rPr>
          <w:rFonts w:ascii="Times New Roman" w:hAnsi="Times New Roman"/>
          <w:lang w:val="pt-BR"/>
          <w:rPrChange w:id="836" w:author="Alexandre Vasconcelos" w:date="2010-04-19T09:24:00Z">
            <w:rPr>
              <w:lang w:val="pt-BR"/>
            </w:rPr>
          </w:rPrChange>
        </w:rPr>
      </w:pPr>
      <w:r w:rsidRPr="001333DF">
        <w:rPr>
          <w:rFonts w:ascii="Times New Roman" w:hAnsi="Times New Roman"/>
          <w:lang w:val="pt-BR"/>
          <w:rPrChange w:id="837" w:author="Alexandre Vasconcelos" w:date="2010-04-19T09:24:00Z">
            <w:rPr>
              <w:lang w:val="pt-BR"/>
            </w:rPr>
          </w:rPrChange>
        </w:rPr>
        <w:t xml:space="preserve"> </w:t>
      </w:r>
    </w:p>
    <w:p w:rsidR="006F3909" w:rsidRPr="001333DF" w:rsidRDefault="006D5AAB">
      <w:pPr>
        <w:rPr>
          <w:rFonts w:ascii="Times New Roman" w:hAnsi="Times New Roman"/>
          <w:b/>
          <w:lang w:val="pt-BR"/>
          <w:rPrChange w:id="838" w:author="Alexandre Vasconcelos" w:date="2010-04-19T09:24:00Z">
            <w:rPr>
              <w:b/>
              <w:lang w:val="pt-BR"/>
            </w:rPr>
          </w:rPrChange>
        </w:rPr>
      </w:pPr>
      <w:r w:rsidRPr="001333DF">
        <w:rPr>
          <w:rFonts w:ascii="Times New Roman" w:hAnsi="Times New Roman"/>
          <w:noProof/>
          <w:lang w:val="pt-BR"/>
          <w:rPrChange w:id="839" w:author="Alexandre Vasconcelos" w:date="2010-04-19T09:24:00Z">
            <w:rPr>
              <w:noProof/>
              <w:lang w:val="pt-BR"/>
            </w:rPr>
          </w:rPrChange>
        </w:rPr>
        <w:pict>
          <v:group id="_x0000_s1339" style="position:absolute;left:0;text-align:left;margin-left:-12.4pt;margin-top:-.5pt;width:441.85pt;height:119.5pt;z-index:251674624" coordorigin="1363,11584" coordsize="8837,2390">
            <v:group id="_x0000_s1300" style="position:absolute;left:1532;top:11584;width:8668;height:2390" coordorigin="1532,9936" coordsize="8668,2390">
              <v:rect id="_x0000_s1185" style="position:absolute;left:1567;top:10560;width:1336;height:645" o:regroupid="12" fillcolor="#d8d8d8" strokecolor="#666" strokeweight="1pt">
                <v:fill color2="#999"/>
                <v:shadow on="t" type="perspective" color="#7f7f7f" opacity=".5" offset="1pt" offset2="-3pt"/>
                <v:textbox style="mso-next-textbox:#_x0000_s1185">
                  <w:txbxContent>
                    <w:p w:rsidR="004A1018" w:rsidRPr="00AE3F9C" w:rsidRDefault="004A1018" w:rsidP="00B92496">
                      <w:pPr>
                        <w:rPr>
                          <w:b/>
                          <w:sz w:val="20"/>
                          <w:lang w:val="pt-BR"/>
                        </w:rPr>
                      </w:pPr>
                      <w:r w:rsidRPr="00AE3F9C">
                        <w:rPr>
                          <w:b/>
                          <w:sz w:val="20"/>
                          <w:lang w:val="pt-BR"/>
                        </w:rPr>
                        <w:t>Concepção</w:t>
                      </w:r>
                    </w:p>
                  </w:txbxContent>
                </v:textbox>
              </v:rect>
              <v:rect id="_x0000_s1186" style="position:absolute;left:3413;top:10572;width:1469;height:645" o:regroupid="12" fillcolor="#d8d8d8" strokecolor="#666" strokeweight="2pt">
                <v:fill color2="#999"/>
                <v:shadow on="t" type="perspective" color="#7f7f7f" opacity=".5" offset="1pt" offset2="-3pt"/>
                <v:textbox style="mso-next-textbox:#_x0000_s1186">
                  <w:txbxContent>
                    <w:p w:rsidR="004A1018" w:rsidRPr="00AE3F9C" w:rsidRDefault="004A1018" w:rsidP="00B92496">
                      <w:pPr>
                        <w:rPr>
                          <w:b/>
                          <w:sz w:val="20"/>
                          <w:lang w:val="pt-BR"/>
                        </w:rPr>
                      </w:pPr>
                      <w:r w:rsidRPr="00AE3F9C">
                        <w:rPr>
                          <w:b/>
                          <w:sz w:val="20"/>
                          <w:lang w:val="pt-BR"/>
                        </w:rPr>
                        <w:t>Elaboração</w:t>
                      </w:r>
                    </w:p>
                  </w:txbxContent>
                </v:textbox>
              </v:rect>
              <v:rect id="_x0000_s1187" style="position:absolute;left:5391;top:10557;width:1561;height:645" o:regroupid="12" fillcolor="#d8d8d8" strokecolor="#666" strokeweight="1pt">
                <v:fill color2="#999"/>
                <v:shadow on="t" type="perspective" color="#7f7f7f" opacity=".5" offset="1pt" offset2="-3pt"/>
                <v:textbox style="mso-next-textbox:#_x0000_s1187">
                  <w:txbxContent>
                    <w:p w:rsidR="004A1018" w:rsidRPr="00AE3F9C" w:rsidRDefault="004A1018" w:rsidP="00B92496">
                      <w:pPr>
                        <w:rPr>
                          <w:b/>
                          <w:sz w:val="20"/>
                          <w:lang w:val="pt-BR"/>
                        </w:rPr>
                      </w:pPr>
                      <w:r w:rsidRPr="00AE3F9C">
                        <w:rPr>
                          <w:b/>
                          <w:sz w:val="20"/>
                          <w:lang w:val="pt-BR"/>
                        </w:rPr>
                        <w:t>Construção</w:t>
                      </w:r>
                    </w:p>
                  </w:txbxContent>
                </v:textbox>
              </v:rect>
              <v:rect id="_x0000_s1188" style="position:absolute;left:7489;top:10557;width:1218;height:645" o:regroupid="12" fillcolor="#d8d8d8" strokecolor="#666" strokeweight="1pt">
                <v:fill color2="#999"/>
                <v:shadow on="t" type="perspective" color="#7f7f7f" opacity=".5" offset="1pt" offset2="-3pt"/>
                <v:textbox style="mso-next-textbox:#_x0000_s1188">
                  <w:txbxContent>
                    <w:p w:rsidR="004A1018" w:rsidRPr="00AE3F9C" w:rsidRDefault="004A1018" w:rsidP="00B92496">
                      <w:pPr>
                        <w:rPr>
                          <w:b/>
                          <w:sz w:val="20"/>
                          <w:lang w:val="pt-BR"/>
                        </w:rPr>
                      </w:pPr>
                      <w:r w:rsidRPr="00AE3F9C">
                        <w:rPr>
                          <w:b/>
                          <w:sz w:val="20"/>
                          <w:lang w:val="pt-BR"/>
                        </w:rPr>
                        <w:t>Transição</w:t>
                      </w:r>
                    </w:p>
                  </w:txbxContent>
                </v:textbox>
              </v:rect>
              <v:shape id="_x0000_s1189" type="#_x0000_t13" style="position:absolute;left:2923;top:10848;width:490;height:177" o:regroupid="12" fillcolor="#d8d8d8" strokecolor="#666" strokeweight="1pt">
                <v:fill color2="#999"/>
                <v:shadow on="t" type="perspective" color="#7f7f7f" opacity=".5" offset="1pt" offset2="-3pt"/>
              </v:shape>
              <v:shape id="_x0000_s1190" type="#_x0000_t13" style="position:absolute;left:4901;top:10863;width:490;height:177" o:regroupid="12" fillcolor="#d8d8d8" strokecolor="#666" strokeweight="1pt">
                <v:fill color2="#999"/>
                <v:shadow on="t" type="perspective" color="#7f7f7f" opacity=".5" offset="1pt" offset2="-3pt"/>
              </v:shape>
              <v:shape id="_x0000_s1191" type="#_x0000_t13" style="position:absolute;left:6984;top:10848;width:490;height:177" o:regroupid="12" fillcolor="#d8d8d8" strokecolor="#666" strokeweight="1pt">
                <v:fill color2="#999"/>
                <v:shadow on="t" type="perspective" color="#7f7f7f" opacity=".5" offset="1pt" offset2="-3pt"/>
              </v:shape>
              <v:shape id="_x0000_s1192" type="#_x0000_t13" style="position:absolute;left:8727;top:10878;width:490;height:177" o:regroupid="12" fillcolor="#d8d8d8" strokecolor="#666" strokeweight="1pt">
                <v:fill color2="#999"/>
                <v:shadow on="t" type="perspective" color="#7f7f7f" opacity=".5" offset="1pt" offset2="-3pt"/>
              </v:shape>
              <v:oval id="_x0000_s1193" style="position:absolute;left:9216;top:10581;width:602;height:666" o:regroupid="12" strokecolor="#666" strokeweight="1pt">
                <v:fill color2="#999" focusposition="1" focussize="" focus="100%" type="gradient"/>
                <v:shadow on="t" type="perspective" color="#7f7f7f" opacity=".5" offset="1pt" offset2="-3pt"/>
              </v:oval>
              <v:shape id="_x0000_s1194" type="#_x0000_t202" style="position:absolute;left:9141;top:9936;width:1059;height:525;mso-width-relative:margin;mso-height-relative:margin" o:regroupid="12" stroked="f">
                <v:textbox style="mso-next-textbox:#_x0000_s1194">
                  <w:txbxContent>
                    <w:p w:rsidR="004A1018" w:rsidRPr="00B92496" w:rsidRDefault="004A1018" w:rsidP="00B92496">
                      <w:pPr>
                        <w:rPr>
                          <w:b/>
                          <w:lang w:val="pt-BR"/>
                        </w:rPr>
                      </w:pPr>
                      <w:r w:rsidRPr="00B92496">
                        <w:rPr>
                          <w:b/>
                          <w:lang w:val="pt-BR"/>
                        </w:rPr>
                        <w:t>Fim</w:t>
                      </w:r>
                    </w:p>
                  </w:txbxContent>
                </v:textbox>
              </v:shape>
              <v:shape id="_x0000_s1195" type="#_x0000_t5" style="position:absolute;left:3660;top:11432;width:1065;height:894" o:regroupid="12" fillcolor="#d8d8d8">
                <v:textbox style="mso-next-textbox:#_x0000_s1195">
                  <w:txbxContent>
                    <w:p w:rsidR="004A1018" w:rsidRDefault="004A1018">
                      <w:pPr>
                        <w:rPr>
                          <w:sz w:val="20"/>
                          <w:lang w:val="pt-BR"/>
                        </w:rPr>
                      </w:pPr>
                      <w:r>
                        <w:rPr>
                          <w:sz w:val="20"/>
                          <w:lang w:val="pt-BR"/>
                        </w:rPr>
                        <w:t xml:space="preserve"> </w:t>
                      </w:r>
                    </w:p>
                    <w:p w:rsidR="004A1018" w:rsidRDefault="004A1018">
                      <w:pPr>
                        <w:rPr>
                          <w:sz w:val="20"/>
                          <w:lang w:val="pt-BR"/>
                        </w:rPr>
                      </w:pPr>
                      <w:r>
                        <w:rPr>
                          <w:sz w:val="20"/>
                          <w:lang w:val="pt-BR"/>
                        </w:rPr>
                        <w:t>a d</w:t>
                      </w:r>
                    </w:p>
                    <w:p w:rsidR="004A1018" w:rsidRPr="00AE3F9C" w:rsidRDefault="004A1018">
                      <w:pPr>
                        <w:rPr>
                          <w:sz w:val="20"/>
                          <w:lang w:val="pt-BR"/>
                        </w:rPr>
                      </w:pPr>
                      <w:r>
                        <w:rPr>
                          <w:sz w:val="20"/>
                          <w:lang w:val="pt-BR"/>
                        </w:rPr>
                        <w:t>a</w:t>
                      </w:r>
                    </w:p>
                  </w:txbxContent>
                </v:textbox>
              </v:shape>
              <v:shape id="_x0000_s1299" type="#_x0000_t202" style="position:absolute;left:1532;top:9962;width:1401;height:499;mso-width-relative:margin;mso-height-relative:margin" stroked="f">
                <v:textbox style="mso-next-textbox:#_x0000_s1299">
                  <w:txbxContent>
                    <w:p w:rsidR="004A1018" w:rsidRPr="00C705E6" w:rsidRDefault="004A1018" w:rsidP="009C1B64">
                      <w:pPr>
                        <w:rPr>
                          <w:b/>
                          <w:lang w:val="pt-BR"/>
                        </w:rPr>
                      </w:pPr>
                      <w:r w:rsidRPr="00C705E6">
                        <w:rPr>
                          <w:b/>
                          <w:lang w:val="pt-BR"/>
                        </w:rPr>
                        <w:t>Início</w:t>
                      </w:r>
                    </w:p>
                  </w:txbxContent>
                </v:textbox>
              </v:shape>
            </v:group>
            <v:shape id="_x0000_s1338" type="#_x0000_t202" style="position:absolute;left:1363;top:12930;width:1277;height:544;mso-width-relative:margin;mso-height-relative:margin" stroked="f">
              <v:textbox>
                <w:txbxContent>
                  <w:p w:rsidR="004A1018" w:rsidRPr="000A2DF9" w:rsidRDefault="004A1018">
                    <w:pPr>
                      <w:rPr>
                        <w:b/>
                        <w:lang w:val="pt-BR"/>
                      </w:rPr>
                    </w:pPr>
                    <w:r w:rsidRPr="000A2DF9">
                      <w:rPr>
                        <w:b/>
                        <w:lang w:val="pt-BR"/>
                      </w:rPr>
                      <w:t>tempo</w:t>
                    </w:r>
                  </w:p>
                </w:txbxContent>
              </v:textbox>
            </v:shape>
          </v:group>
        </w:pict>
      </w:r>
    </w:p>
    <w:p w:rsidR="006F3909" w:rsidRPr="001333DF" w:rsidRDefault="006F3909">
      <w:pPr>
        <w:rPr>
          <w:rFonts w:ascii="Times New Roman" w:hAnsi="Times New Roman"/>
          <w:lang w:val="pt-BR"/>
          <w:rPrChange w:id="840" w:author="Alexandre Vasconcelos" w:date="2010-04-19T09:24:00Z">
            <w:rPr>
              <w:lang w:val="pt-BR"/>
            </w:rPr>
          </w:rPrChange>
        </w:rPr>
      </w:pPr>
    </w:p>
    <w:p w:rsidR="006F3909" w:rsidRPr="001333DF" w:rsidRDefault="006F3909">
      <w:pPr>
        <w:rPr>
          <w:rFonts w:ascii="Times New Roman" w:hAnsi="Times New Roman"/>
          <w:lang w:val="pt-BR"/>
          <w:rPrChange w:id="841" w:author="Alexandre Vasconcelos" w:date="2010-04-19T09:24:00Z">
            <w:rPr>
              <w:lang w:val="pt-BR"/>
            </w:rPr>
          </w:rPrChange>
        </w:rPr>
      </w:pPr>
    </w:p>
    <w:p w:rsidR="006F3909" w:rsidRPr="001333DF" w:rsidRDefault="006D5AAB">
      <w:pPr>
        <w:rPr>
          <w:rFonts w:ascii="Times New Roman" w:hAnsi="Times New Roman"/>
          <w:b/>
          <w:lang w:val="pt-BR"/>
          <w:rPrChange w:id="842" w:author="Alexandre Vasconcelos" w:date="2010-04-19T09:24:00Z">
            <w:rPr>
              <w:b/>
              <w:lang w:val="pt-BR"/>
            </w:rPr>
          </w:rPrChange>
        </w:rPr>
      </w:pPr>
      <w:r w:rsidRPr="001333DF">
        <w:rPr>
          <w:rFonts w:ascii="Times New Roman" w:hAnsi="Times New Roman"/>
          <w:b/>
          <w:noProof/>
          <w:lang w:val="pt-BR"/>
          <w:rPrChange w:id="843" w:author="Alexandre Vasconcelos" w:date="2010-04-19T09:24:00Z">
            <w:rPr>
              <w:b/>
              <w:noProof/>
              <w:lang w:val="pt-BR"/>
            </w:rPr>
          </w:rPrChange>
        </w:rPr>
        <w:pict>
          <v:shape id="_x0000_s1196" type="#_x0000_t32" style="position:absolute;left:0;text-align:left;margin-left:-15.35pt;margin-top:3.4pt;width:381.9pt;height:1.95pt;flip:y;z-index:251658240" o:connectortype="straight" o:regroupid="12" strokeweight="3pt">
            <v:stroke endarrow="block"/>
          </v:shape>
        </w:pict>
      </w:r>
    </w:p>
    <w:p w:rsidR="006F3909" w:rsidRPr="001333DF" w:rsidRDefault="003C49D3" w:rsidP="003C49D3">
      <w:pPr>
        <w:tabs>
          <w:tab w:val="clear" w:pos="720"/>
          <w:tab w:val="left" w:pos="3075"/>
        </w:tabs>
        <w:rPr>
          <w:rFonts w:ascii="Times New Roman" w:hAnsi="Times New Roman"/>
          <w:b/>
          <w:lang w:val="pt-BR"/>
          <w:rPrChange w:id="844" w:author="Alexandre Vasconcelos" w:date="2010-04-19T09:24:00Z">
            <w:rPr>
              <w:b/>
              <w:lang w:val="pt-BR"/>
            </w:rPr>
          </w:rPrChange>
        </w:rPr>
      </w:pPr>
      <w:r w:rsidRPr="001333DF">
        <w:rPr>
          <w:rFonts w:ascii="Times New Roman" w:hAnsi="Times New Roman"/>
          <w:lang w:val="pt-BR"/>
          <w:rPrChange w:id="845" w:author="Alexandre Vasconcelos" w:date="2010-04-19T09:24:00Z">
            <w:rPr>
              <w:lang w:val="pt-BR"/>
            </w:rPr>
          </w:rPrChange>
        </w:rPr>
        <w:tab/>
      </w:r>
      <w:r w:rsidRPr="001333DF">
        <w:rPr>
          <w:rFonts w:ascii="Times New Roman" w:hAnsi="Times New Roman"/>
          <w:b/>
          <w:lang w:val="pt-BR"/>
          <w:rPrChange w:id="846" w:author="Alexandre Vasconcelos" w:date="2010-04-19T09:24:00Z">
            <w:rPr>
              <w:b/>
              <w:lang w:val="pt-BR"/>
            </w:rPr>
          </w:rPrChange>
        </w:rPr>
        <w:t>marco da arquitetura</w:t>
      </w:r>
    </w:p>
    <w:p w:rsidR="006F3909" w:rsidRPr="001333DF" w:rsidRDefault="00AE3F9C" w:rsidP="003C49D3">
      <w:pPr>
        <w:tabs>
          <w:tab w:val="clear" w:pos="720"/>
        </w:tabs>
        <w:autoSpaceDE w:val="0"/>
        <w:autoSpaceDN w:val="0"/>
        <w:adjustRightInd w:val="0"/>
        <w:spacing w:before="0"/>
        <w:rPr>
          <w:rFonts w:ascii="Times New Roman" w:hAnsi="Times New Roman"/>
          <w:color w:val="000000"/>
          <w:szCs w:val="24"/>
          <w:lang w:val="pt-BR"/>
        </w:rPr>
      </w:pPr>
      <w:r w:rsidRPr="001333DF">
        <w:rPr>
          <w:rFonts w:ascii="Times New Roman" w:hAnsi="Times New Roman"/>
          <w:lang w:val="pt-BR"/>
          <w:rPrChange w:id="847" w:author="Alexandre Vasconcelos" w:date="2010-04-19T09:24:00Z">
            <w:rPr>
              <w:lang w:val="pt-BR"/>
            </w:rPr>
          </w:rPrChange>
        </w:rPr>
        <w:t xml:space="preserve">                         </w:t>
      </w:r>
    </w:p>
    <w:p w:rsidR="000D4923" w:rsidRPr="001333DF" w:rsidRDefault="000D4923" w:rsidP="002F1646">
      <w:pPr>
        <w:jc w:val="center"/>
        <w:rPr>
          <w:rFonts w:ascii="Times New Roman" w:hAnsi="Times New Roman"/>
          <w:b/>
          <w:sz w:val="20"/>
          <w:lang w:val="pt-BR"/>
          <w:rPrChange w:id="848" w:author="Alexandre Vasconcelos" w:date="2010-04-19T09:24:00Z">
            <w:rPr>
              <w:rFonts w:ascii="Helvetica" w:hAnsi="Helvetica" w:cs="Helvetica"/>
              <w:b/>
              <w:sz w:val="20"/>
              <w:lang w:val="pt-BR"/>
            </w:rPr>
          </w:rPrChange>
        </w:rPr>
      </w:pPr>
    </w:p>
    <w:p w:rsidR="006F3909" w:rsidRPr="001333DF" w:rsidRDefault="007C6386" w:rsidP="002F1646">
      <w:pPr>
        <w:jc w:val="center"/>
        <w:rPr>
          <w:rFonts w:ascii="Times New Roman" w:hAnsi="Times New Roman"/>
          <w:b/>
          <w:sz w:val="20"/>
          <w:lang w:val="pt-BR"/>
          <w:rPrChange w:id="849" w:author="Alexandre Vasconcelos" w:date="2010-04-19T09:24:00Z">
            <w:rPr>
              <w:rFonts w:ascii="Helvetica" w:hAnsi="Helvetica" w:cs="Helvetica"/>
              <w:b/>
              <w:sz w:val="20"/>
              <w:lang w:val="pt-BR"/>
            </w:rPr>
          </w:rPrChange>
        </w:rPr>
      </w:pPr>
      <w:r w:rsidRPr="001333DF">
        <w:rPr>
          <w:rFonts w:ascii="Times New Roman" w:hAnsi="Times New Roman"/>
          <w:b/>
          <w:sz w:val="20"/>
          <w:lang w:val="pt-BR"/>
          <w:rPrChange w:id="850" w:author="Alexandre Vasconcelos" w:date="2010-04-19T09:24:00Z">
            <w:rPr>
              <w:rFonts w:ascii="Helvetica" w:hAnsi="Helvetica" w:cs="Helvetica"/>
              <w:b/>
              <w:sz w:val="20"/>
              <w:lang w:val="pt-BR"/>
            </w:rPr>
          </w:rPrChange>
        </w:rPr>
        <w:t>Figura</w:t>
      </w:r>
      <w:r w:rsidR="006F3909" w:rsidRPr="001333DF">
        <w:rPr>
          <w:rFonts w:ascii="Times New Roman" w:hAnsi="Times New Roman"/>
          <w:b/>
          <w:sz w:val="20"/>
          <w:lang w:val="pt-BR"/>
          <w:rPrChange w:id="851" w:author="Alexandre Vasconcelos" w:date="2010-04-19T09:24:00Z">
            <w:rPr>
              <w:rFonts w:ascii="Helvetica" w:hAnsi="Helvetica" w:cs="Helvetica"/>
              <w:b/>
              <w:sz w:val="20"/>
              <w:lang w:val="pt-BR"/>
            </w:rPr>
          </w:rPrChange>
        </w:rPr>
        <w:t xml:space="preserve"> </w:t>
      </w:r>
      <w:r w:rsidR="006B3711" w:rsidRPr="001333DF">
        <w:rPr>
          <w:rFonts w:ascii="Times New Roman" w:hAnsi="Times New Roman"/>
          <w:b/>
          <w:sz w:val="20"/>
          <w:lang w:val="pt-BR"/>
          <w:rPrChange w:id="852" w:author="Alexandre Vasconcelos" w:date="2010-04-19T09:24:00Z">
            <w:rPr>
              <w:rFonts w:ascii="Helvetica" w:hAnsi="Helvetica" w:cs="Helvetica"/>
              <w:b/>
              <w:sz w:val="20"/>
              <w:lang w:val="pt-BR"/>
            </w:rPr>
          </w:rPrChange>
        </w:rPr>
        <w:t>1</w:t>
      </w:r>
      <w:r w:rsidR="00A15028" w:rsidRPr="001333DF">
        <w:rPr>
          <w:rFonts w:ascii="Times New Roman" w:hAnsi="Times New Roman"/>
          <w:b/>
          <w:sz w:val="20"/>
          <w:lang w:val="pt-BR"/>
          <w:rPrChange w:id="853" w:author="Alexandre Vasconcelos" w:date="2010-04-19T09:24:00Z">
            <w:rPr>
              <w:rFonts w:ascii="Helvetica" w:hAnsi="Helvetica" w:cs="Helvetica"/>
              <w:b/>
              <w:sz w:val="20"/>
              <w:lang w:val="pt-BR"/>
            </w:rPr>
          </w:rPrChange>
        </w:rPr>
        <w:t>.5</w:t>
      </w:r>
      <w:r w:rsidR="006F3909" w:rsidRPr="001333DF">
        <w:rPr>
          <w:rFonts w:ascii="Times New Roman" w:hAnsi="Times New Roman"/>
          <w:b/>
          <w:sz w:val="20"/>
          <w:lang w:val="pt-BR"/>
          <w:rPrChange w:id="854" w:author="Alexandre Vasconcelos" w:date="2010-04-19T09:24:00Z">
            <w:rPr>
              <w:rFonts w:ascii="Helvetica" w:hAnsi="Helvetica" w:cs="Helvetica"/>
              <w:b/>
              <w:sz w:val="20"/>
              <w:lang w:val="pt-BR"/>
            </w:rPr>
          </w:rPrChange>
        </w:rPr>
        <w:t xml:space="preserve"> Fase de elaboração</w:t>
      </w:r>
      <w:r w:rsidR="00CB3C87" w:rsidRPr="001333DF">
        <w:rPr>
          <w:rFonts w:ascii="Times New Roman" w:hAnsi="Times New Roman"/>
          <w:b/>
          <w:sz w:val="20"/>
          <w:lang w:val="pt-BR"/>
          <w:rPrChange w:id="855" w:author="Alexandre Vasconcelos" w:date="2010-04-19T09:24:00Z">
            <w:rPr>
              <w:rFonts w:ascii="Helvetica" w:hAnsi="Helvetica" w:cs="Helvetica"/>
              <w:b/>
              <w:sz w:val="20"/>
              <w:lang w:val="pt-BR"/>
            </w:rPr>
          </w:rPrChange>
        </w:rPr>
        <w:t>,</w:t>
      </w:r>
      <w:r w:rsidR="001B66D8" w:rsidRPr="001333DF">
        <w:rPr>
          <w:rFonts w:ascii="Times New Roman" w:hAnsi="Times New Roman"/>
          <w:b/>
          <w:sz w:val="20"/>
          <w:lang w:val="pt-BR"/>
          <w:rPrChange w:id="856" w:author="Alexandre Vasconcelos" w:date="2010-04-19T09:24:00Z">
            <w:rPr>
              <w:rFonts w:ascii="Helvetica" w:hAnsi="Helvetica" w:cs="Helvetica"/>
              <w:b/>
              <w:sz w:val="20"/>
              <w:lang w:val="pt-BR"/>
            </w:rPr>
          </w:rPrChange>
        </w:rPr>
        <w:t xml:space="preserve"> </w:t>
      </w:r>
      <w:r w:rsidR="00CB3C87" w:rsidRPr="001333DF">
        <w:rPr>
          <w:rFonts w:ascii="Times New Roman" w:hAnsi="Times New Roman"/>
          <w:b/>
          <w:sz w:val="20"/>
          <w:lang w:val="pt-BR"/>
          <w:rPrChange w:id="857" w:author="Alexandre Vasconcelos" w:date="2010-04-19T09:24:00Z">
            <w:rPr>
              <w:rFonts w:ascii="Helvetica" w:hAnsi="Helvetica" w:cs="Helvetica"/>
              <w:b/>
              <w:sz w:val="20"/>
              <w:lang w:val="pt-BR"/>
            </w:rPr>
          </w:rPrChange>
        </w:rPr>
        <w:t>a</w:t>
      </w:r>
      <w:r w:rsidR="00416569" w:rsidRPr="001333DF">
        <w:rPr>
          <w:rFonts w:ascii="Times New Roman" w:hAnsi="Times New Roman"/>
          <w:b/>
          <w:sz w:val="20"/>
          <w:lang w:val="pt-BR"/>
          <w:rPrChange w:id="858" w:author="Alexandre Vasconcelos" w:date="2010-04-19T09:24:00Z">
            <w:rPr>
              <w:rFonts w:ascii="Helvetica" w:hAnsi="Helvetica" w:cs="Helvetica"/>
              <w:b/>
              <w:sz w:val="20"/>
              <w:lang w:val="pt-BR"/>
            </w:rPr>
          </w:rPrChange>
        </w:rPr>
        <w:t xml:space="preserve">daptado </w:t>
      </w:r>
      <w:r w:rsidR="001B66D8" w:rsidRPr="001333DF">
        <w:rPr>
          <w:rFonts w:ascii="Times New Roman" w:hAnsi="Times New Roman"/>
          <w:b/>
          <w:sz w:val="20"/>
          <w:lang w:val="pt-BR"/>
          <w:rPrChange w:id="859" w:author="Alexandre Vasconcelos" w:date="2010-04-19T09:24:00Z">
            <w:rPr>
              <w:rFonts w:ascii="Helvetica" w:hAnsi="Helvetica" w:cs="Helvetica"/>
              <w:b/>
              <w:sz w:val="20"/>
              <w:lang w:val="pt-BR"/>
            </w:rPr>
          </w:rPrChange>
        </w:rPr>
        <w:t>de [</w:t>
      </w:r>
      <w:commentRangeStart w:id="860"/>
      <w:r w:rsidR="001B66D8" w:rsidRPr="001333DF">
        <w:rPr>
          <w:rFonts w:ascii="Times New Roman" w:hAnsi="Times New Roman"/>
          <w:b/>
          <w:sz w:val="20"/>
          <w:lang w:val="pt-BR"/>
          <w:rPrChange w:id="861" w:author="Alexandre Vasconcelos" w:date="2010-04-19T09:24:00Z">
            <w:rPr>
              <w:rFonts w:ascii="Helvetica" w:hAnsi="Helvetica" w:cs="Helvetica"/>
              <w:b/>
              <w:sz w:val="20"/>
              <w:lang w:val="pt-BR"/>
            </w:rPr>
          </w:rPrChange>
        </w:rPr>
        <w:t>Fernando Dantas</w:t>
      </w:r>
      <w:commentRangeEnd w:id="860"/>
      <w:r w:rsidR="00CB3C87" w:rsidRPr="001333DF">
        <w:rPr>
          <w:rStyle w:val="Refdecomentrio"/>
          <w:rFonts w:ascii="Times New Roman" w:hAnsi="Times New Roman"/>
          <w:rPrChange w:id="862" w:author="Alexandre Vasconcelos" w:date="2010-04-19T09:24:00Z">
            <w:rPr>
              <w:rStyle w:val="Refdecomentrio"/>
            </w:rPr>
          </w:rPrChange>
        </w:rPr>
        <w:commentReference w:id="860"/>
      </w:r>
      <w:r w:rsidR="001B66D8" w:rsidRPr="001333DF">
        <w:rPr>
          <w:rFonts w:ascii="Times New Roman" w:hAnsi="Times New Roman"/>
          <w:b/>
          <w:sz w:val="20"/>
          <w:lang w:val="pt-BR"/>
          <w:rPrChange w:id="863" w:author="Alexandre Vasconcelos" w:date="2010-04-19T09:24:00Z">
            <w:rPr>
              <w:rFonts w:ascii="Helvetica" w:hAnsi="Helvetica" w:cs="Helvetica"/>
              <w:b/>
              <w:sz w:val="20"/>
              <w:lang w:val="pt-BR"/>
            </w:rPr>
          </w:rPrChange>
        </w:rPr>
        <w:t>]</w:t>
      </w:r>
    </w:p>
    <w:p w:rsidR="006B3711" w:rsidRPr="001333DF" w:rsidRDefault="006B3711" w:rsidP="006B3711">
      <w:pPr>
        <w:rPr>
          <w:rFonts w:ascii="Times New Roman" w:hAnsi="Times New Roman"/>
          <w:b/>
          <w:sz w:val="20"/>
          <w:lang w:val="pt-BR"/>
          <w:rPrChange w:id="864" w:author="Alexandre Vasconcelos" w:date="2010-04-19T09:24:00Z">
            <w:rPr>
              <w:rFonts w:ascii="Helvetica" w:hAnsi="Helvetica" w:cs="Helvetica"/>
              <w:b/>
              <w:sz w:val="20"/>
              <w:lang w:val="pt-BR"/>
            </w:rPr>
          </w:rPrChange>
        </w:rPr>
      </w:pPr>
    </w:p>
    <w:p w:rsidR="00873EEF" w:rsidRPr="001333DF" w:rsidRDefault="003C59F4">
      <w:pPr>
        <w:rPr>
          <w:rFonts w:ascii="Times New Roman" w:hAnsi="Times New Roman"/>
          <w:lang w:val="pt-BR"/>
          <w:rPrChange w:id="865" w:author="Alexandre Vasconcelos" w:date="2010-04-19T09:24:00Z">
            <w:rPr>
              <w:lang w:val="pt-BR"/>
            </w:rPr>
          </w:rPrChange>
        </w:rPr>
      </w:pPr>
      <w:r w:rsidRPr="001333DF">
        <w:rPr>
          <w:rFonts w:ascii="Times New Roman" w:hAnsi="Times New Roman"/>
          <w:lang w:val="pt-BR"/>
          <w:rPrChange w:id="866" w:author="Alexandre Vasconcelos" w:date="2010-04-19T09:24:00Z">
            <w:rPr>
              <w:lang w:val="pt-BR"/>
            </w:rPr>
          </w:rPrChange>
        </w:rPr>
        <w:t xml:space="preserve">O objetivo dessa fase é definir e consolidar uma arquitetura </w:t>
      </w:r>
      <w:r w:rsidR="00873EEF" w:rsidRPr="001333DF">
        <w:rPr>
          <w:rFonts w:ascii="Times New Roman" w:hAnsi="Times New Roman"/>
          <w:lang w:val="pt-BR"/>
          <w:rPrChange w:id="867" w:author="Alexandre Vasconcelos" w:date="2010-04-19T09:24:00Z">
            <w:rPr>
              <w:lang w:val="pt-BR"/>
            </w:rPr>
          </w:rPrChange>
        </w:rPr>
        <w:t xml:space="preserve">para o </w:t>
      </w:r>
      <w:r w:rsidRPr="001333DF">
        <w:rPr>
          <w:rFonts w:ascii="Times New Roman" w:hAnsi="Times New Roman"/>
          <w:lang w:val="pt-BR"/>
          <w:rPrChange w:id="868" w:author="Alexandre Vasconcelos" w:date="2010-04-19T09:24:00Z">
            <w:rPr>
              <w:lang w:val="pt-BR"/>
            </w:rPr>
          </w:rPrChange>
        </w:rPr>
        <w:t>sistema</w:t>
      </w:r>
      <w:r w:rsidR="00873EEF" w:rsidRPr="001333DF">
        <w:rPr>
          <w:rFonts w:ascii="Times New Roman" w:hAnsi="Times New Roman"/>
          <w:lang w:val="pt-BR"/>
          <w:rPrChange w:id="869" w:author="Alexandre Vasconcelos" w:date="2010-04-19T09:24:00Z">
            <w:rPr>
              <w:lang w:val="pt-BR"/>
            </w:rPr>
          </w:rPrChange>
        </w:rPr>
        <w:t>,</w:t>
      </w:r>
      <w:r w:rsidRPr="001333DF">
        <w:rPr>
          <w:rFonts w:ascii="Times New Roman" w:hAnsi="Times New Roman"/>
          <w:lang w:val="pt-BR"/>
          <w:rPrChange w:id="870" w:author="Alexandre Vasconcelos" w:date="2010-04-19T09:24:00Z">
            <w:rPr>
              <w:lang w:val="pt-BR"/>
            </w:rPr>
          </w:rPrChange>
        </w:rPr>
        <w:t xml:space="preserve"> provendo uma base estável para as atividades de </w:t>
      </w:r>
      <w:r w:rsidR="00DA6779" w:rsidRPr="001333DF">
        <w:rPr>
          <w:rFonts w:ascii="Times New Roman" w:hAnsi="Times New Roman"/>
          <w:lang w:val="pt-BR"/>
          <w:rPrChange w:id="871" w:author="Alexandre Vasconcelos" w:date="2010-04-19T09:24:00Z">
            <w:rPr>
              <w:lang w:val="pt-BR"/>
            </w:rPr>
          </w:rPrChange>
        </w:rPr>
        <w:t>projeto</w:t>
      </w:r>
      <w:r w:rsidRPr="001333DF">
        <w:rPr>
          <w:rFonts w:ascii="Times New Roman" w:hAnsi="Times New Roman"/>
          <w:lang w:val="pt-BR"/>
          <w:rPrChange w:id="872" w:author="Alexandre Vasconcelos" w:date="2010-04-19T09:24:00Z">
            <w:rPr>
              <w:lang w:val="pt-BR"/>
            </w:rPr>
          </w:rPrChange>
        </w:rPr>
        <w:t xml:space="preserve"> e </w:t>
      </w:r>
      <w:r w:rsidR="00033065" w:rsidRPr="001333DF">
        <w:rPr>
          <w:rFonts w:ascii="Times New Roman" w:hAnsi="Times New Roman"/>
          <w:lang w:val="pt-BR"/>
          <w:rPrChange w:id="873" w:author="Alexandre Vasconcelos" w:date="2010-04-19T09:24:00Z">
            <w:rPr>
              <w:lang w:val="pt-BR"/>
            </w:rPr>
          </w:rPrChange>
        </w:rPr>
        <w:t xml:space="preserve">implementação. </w:t>
      </w:r>
      <w:commentRangeStart w:id="874"/>
      <w:r w:rsidRPr="001333DF">
        <w:rPr>
          <w:rFonts w:ascii="Times New Roman" w:hAnsi="Times New Roman"/>
          <w:lang w:val="pt-BR"/>
          <w:rPrChange w:id="875" w:author="Alexandre Vasconcelos" w:date="2010-04-19T09:24:00Z">
            <w:rPr>
              <w:lang w:val="pt-BR"/>
            </w:rPr>
          </w:rPrChange>
        </w:rPr>
        <w:t xml:space="preserve">Os riscos associados a esta fase estão relacionados a </w:t>
      </w:r>
      <w:r w:rsidR="0003061C" w:rsidRPr="001333DF">
        <w:rPr>
          <w:rFonts w:ascii="Times New Roman" w:hAnsi="Times New Roman"/>
          <w:lang w:val="pt-BR"/>
          <w:rPrChange w:id="876" w:author="Alexandre Vasconcelos" w:date="2010-04-19T09:24:00Z">
            <w:rPr>
              <w:lang w:val="pt-BR"/>
            </w:rPr>
          </w:rPrChange>
        </w:rPr>
        <w:t xml:space="preserve">requisitos, arquitetura, </w:t>
      </w:r>
      <w:r w:rsidR="00991264" w:rsidRPr="001333DF">
        <w:rPr>
          <w:rFonts w:ascii="Times New Roman" w:hAnsi="Times New Roman"/>
          <w:lang w:val="pt-BR"/>
          <w:rPrChange w:id="877" w:author="Alexandre Vasconcelos" w:date="2010-04-19T09:24:00Z">
            <w:rPr>
              <w:lang w:val="pt-BR"/>
            </w:rPr>
          </w:rPrChange>
        </w:rPr>
        <w:t>custo,</w:t>
      </w:r>
      <w:r w:rsidR="00873EEF" w:rsidRPr="001333DF">
        <w:rPr>
          <w:rFonts w:ascii="Times New Roman" w:hAnsi="Times New Roman"/>
          <w:lang w:val="pt-BR"/>
          <w:rPrChange w:id="878" w:author="Alexandre Vasconcelos" w:date="2010-04-19T09:24:00Z">
            <w:rPr>
              <w:lang w:val="pt-BR"/>
            </w:rPr>
          </w:rPrChange>
        </w:rPr>
        <w:t xml:space="preserve"> </w:t>
      </w:r>
      <w:r w:rsidR="00F86302" w:rsidRPr="001333DF">
        <w:rPr>
          <w:rFonts w:ascii="Times New Roman" w:hAnsi="Times New Roman"/>
          <w:lang w:val="pt-BR"/>
          <w:rPrChange w:id="879" w:author="Alexandre Vasconcelos" w:date="2010-04-19T09:24:00Z">
            <w:rPr>
              <w:lang w:val="pt-BR"/>
            </w:rPr>
          </w:rPrChange>
        </w:rPr>
        <w:t xml:space="preserve">cronograma, </w:t>
      </w:r>
      <w:r w:rsidRPr="001333DF">
        <w:rPr>
          <w:rFonts w:ascii="Times New Roman" w:hAnsi="Times New Roman"/>
          <w:lang w:val="pt-BR"/>
          <w:rPrChange w:id="880" w:author="Alexandre Vasconcelos" w:date="2010-04-19T09:24:00Z">
            <w:rPr>
              <w:lang w:val="pt-BR"/>
            </w:rPr>
          </w:rPrChange>
        </w:rPr>
        <w:t>processo e ferramentas</w:t>
      </w:r>
      <w:commentRangeEnd w:id="874"/>
      <w:r w:rsidR="00873EEF" w:rsidRPr="001333DF">
        <w:rPr>
          <w:rStyle w:val="Refdecomentrio"/>
          <w:rFonts w:ascii="Times New Roman" w:hAnsi="Times New Roman"/>
          <w:rPrChange w:id="881" w:author="Alexandre Vasconcelos" w:date="2010-04-19T09:24:00Z">
            <w:rPr>
              <w:rStyle w:val="Refdecomentrio"/>
            </w:rPr>
          </w:rPrChange>
        </w:rPr>
        <w:commentReference w:id="874"/>
      </w:r>
      <w:r w:rsidR="00873EEF" w:rsidRPr="001333DF">
        <w:rPr>
          <w:rFonts w:ascii="Times New Roman" w:hAnsi="Times New Roman"/>
          <w:lang w:val="pt-BR"/>
          <w:rPrChange w:id="882" w:author="Alexandre Vasconcelos" w:date="2010-04-19T09:24:00Z">
            <w:rPr>
              <w:lang w:val="pt-BR"/>
            </w:rPr>
          </w:rPrChange>
        </w:rPr>
        <w:t>, como explicado a seguir:</w:t>
      </w:r>
    </w:p>
    <w:p w:rsidR="003C59F4" w:rsidRPr="001333DF" w:rsidRDefault="004A0586" w:rsidP="0077620E">
      <w:pPr>
        <w:numPr>
          <w:ilvl w:val="0"/>
          <w:numId w:val="4"/>
        </w:numPr>
        <w:ind w:left="754" w:hanging="357"/>
        <w:rPr>
          <w:rFonts w:ascii="Times New Roman" w:hAnsi="Times New Roman"/>
          <w:lang w:val="pt-BR"/>
          <w:rPrChange w:id="883" w:author="Alexandre Vasconcelos" w:date="2010-04-19T09:24:00Z">
            <w:rPr>
              <w:lang w:val="pt-BR"/>
            </w:rPr>
          </w:rPrChange>
        </w:rPr>
      </w:pPr>
      <w:r w:rsidRPr="001333DF">
        <w:rPr>
          <w:rFonts w:ascii="Times New Roman" w:hAnsi="Times New Roman"/>
          <w:lang w:val="pt-BR"/>
          <w:rPrChange w:id="884" w:author="Alexandre Vasconcelos" w:date="2010-04-19T09:24:00Z">
            <w:rPr>
              <w:lang w:val="pt-BR"/>
            </w:rPr>
          </w:rPrChange>
        </w:rPr>
        <w:t>R</w:t>
      </w:r>
      <w:r w:rsidR="003C59F4" w:rsidRPr="001333DF">
        <w:rPr>
          <w:rFonts w:ascii="Times New Roman" w:hAnsi="Times New Roman"/>
          <w:lang w:val="pt-BR"/>
          <w:rPrChange w:id="885" w:author="Alexandre Vasconcelos" w:date="2010-04-19T09:24:00Z">
            <w:rPr>
              <w:lang w:val="pt-BR"/>
            </w:rPr>
          </w:rPrChange>
        </w:rPr>
        <w:t>equisitos</w:t>
      </w:r>
      <w:r w:rsidR="00DA6779" w:rsidRPr="001333DF">
        <w:rPr>
          <w:rFonts w:ascii="Times New Roman" w:hAnsi="Times New Roman"/>
          <w:lang w:val="pt-BR"/>
          <w:rPrChange w:id="886" w:author="Alexandre Vasconcelos" w:date="2010-04-19T09:24:00Z">
            <w:rPr>
              <w:lang w:val="pt-BR"/>
            </w:rPr>
          </w:rPrChange>
        </w:rPr>
        <w:t xml:space="preserve"> </w:t>
      </w:r>
      <w:r w:rsidR="003C59F4" w:rsidRPr="001333DF">
        <w:rPr>
          <w:rFonts w:ascii="Times New Roman" w:hAnsi="Times New Roman"/>
          <w:lang w:val="pt-BR"/>
          <w:rPrChange w:id="887" w:author="Alexandre Vasconcelos" w:date="2010-04-19T09:24:00Z">
            <w:rPr>
              <w:lang w:val="pt-BR"/>
            </w:rPr>
          </w:rPrChange>
        </w:rPr>
        <w:t xml:space="preserve">- </w:t>
      </w:r>
      <w:r w:rsidR="00873EEF" w:rsidRPr="001333DF">
        <w:rPr>
          <w:rFonts w:ascii="Times New Roman" w:hAnsi="Times New Roman"/>
          <w:lang w:val="pt-BR"/>
          <w:rPrChange w:id="888" w:author="Alexandre Vasconcelos" w:date="2010-04-19T09:24:00Z">
            <w:rPr>
              <w:lang w:val="pt-BR"/>
            </w:rPr>
          </w:rPrChange>
        </w:rPr>
        <w:t>deve-se</w:t>
      </w:r>
      <w:r w:rsidR="003C59F4" w:rsidRPr="001333DF">
        <w:rPr>
          <w:rFonts w:ascii="Times New Roman" w:hAnsi="Times New Roman"/>
          <w:lang w:val="pt-BR"/>
          <w:rPrChange w:id="889" w:author="Alexandre Vasconcelos" w:date="2010-04-19T09:24:00Z">
            <w:rPr>
              <w:lang w:val="pt-BR"/>
            </w:rPr>
          </w:rPrChange>
        </w:rPr>
        <w:t xml:space="preserve"> analisar se a </w:t>
      </w:r>
      <w:commentRangeStart w:id="890"/>
      <w:r w:rsidR="003C59F4" w:rsidRPr="001333DF">
        <w:rPr>
          <w:rFonts w:ascii="Times New Roman" w:hAnsi="Times New Roman"/>
          <w:lang w:val="pt-BR"/>
          <w:rPrChange w:id="891" w:author="Alexandre Vasconcelos" w:date="2010-04-19T09:24:00Z">
            <w:rPr>
              <w:lang w:val="pt-BR"/>
            </w:rPr>
          </w:rPrChange>
        </w:rPr>
        <w:t xml:space="preserve">aplicação </w:t>
      </w:r>
      <w:commentRangeEnd w:id="890"/>
      <w:r w:rsidR="00873EEF" w:rsidRPr="001333DF">
        <w:rPr>
          <w:rStyle w:val="Refdecomentrio"/>
          <w:rFonts w:ascii="Times New Roman" w:hAnsi="Times New Roman"/>
          <w:rPrChange w:id="892" w:author="Alexandre Vasconcelos" w:date="2010-04-19T09:24:00Z">
            <w:rPr>
              <w:rStyle w:val="Refdecomentrio"/>
            </w:rPr>
          </w:rPrChange>
        </w:rPr>
        <w:commentReference w:id="890"/>
      </w:r>
      <w:r w:rsidR="003C59F4" w:rsidRPr="001333DF">
        <w:rPr>
          <w:rFonts w:ascii="Times New Roman" w:hAnsi="Times New Roman"/>
          <w:lang w:val="pt-BR"/>
          <w:rPrChange w:id="893" w:author="Alexandre Vasconcelos" w:date="2010-04-19T09:24:00Z">
            <w:rPr>
              <w:lang w:val="pt-BR"/>
            </w:rPr>
          </w:rPrChange>
        </w:rPr>
        <w:t>está correta</w:t>
      </w:r>
      <w:r w:rsidR="00873EEF" w:rsidRPr="001333DF">
        <w:rPr>
          <w:rFonts w:ascii="Times New Roman" w:hAnsi="Times New Roman"/>
          <w:lang w:val="pt-BR"/>
          <w:rPrChange w:id="894" w:author="Alexandre Vasconcelos" w:date="2010-04-19T09:24:00Z">
            <w:rPr>
              <w:lang w:val="pt-BR"/>
            </w:rPr>
          </w:rPrChange>
        </w:rPr>
        <w:t xml:space="preserve"> em relação aos requisitos</w:t>
      </w:r>
      <w:r w:rsidR="003C59F4" w:rsidRPr="001333DF">
        <w:rPr>
          <w:rFonts w:ascii="Times New Roman" w:hAnsi="Times New Roman"/>
          <w:lang w:val="pt-BR"/>
          <w:rPrChange w:id="895" w:author="Alexandre Vasconcelos" w:date="2010-04-19T09:24:00Z">
            <w:rPr>
              <w:lang w:val="pt-BR"/>
            </w:rPr>
          </w:rPrChange>
        </w:rPr>
        <w:t>;</w:t>
      </w:r>
    </w:p>
    <w:p w:rsidR="003C59F4" w:rsidRPr="001333DF" w:rsidRDefault="004A0586" w:rsidP="0077620E">
      <w:pPr>
        <w:numPr>
          <w:ilvl w:val="0"/>
          <w:numId w:val="4"/>
        </w:numPr>
        <w:ind w:left="754" w:hanging="357"/>
        <w:rPr>
          <w:rFonts w:ascii="Times New Roman" w:hAnsi="Times New Roman"/>
          <w:lang w:val="pt-BR"/>
          <w:rPrChange w:id="896" w:author="Alexandre Vasconcelos" w:date="2010-04-19T09:24:00Z">
            <w:rPr>
              <w:lang w:val="pt-BR"/>
            </w:rPr>
          </w:rPrChange>
        </w:rPr>
      </w:pPr>
      <w:r w:rsidRPr="001333DF">
        <w:rPr>
          <w:rFonts w:ascii="Times New Roman" w:hAnsi="Times New Roman"/>
          <w:lang w:val="pt-BR"/>
          <w:rPrChange w:id="897" w:author="Alexandre Vasconcelos" w:date="2010-04-19T09:24:00Z">
            <w:rPr>
              <w:lang w:val="pt-BR"/>
            </w:rPr>
          </w:rPrChange>
        </w:rPr>
        <w:t>A</w:t>
      </w:r>
      <w:r w:rsidR="003C59F4" w:rsidRPr="001333DF">
        <w:rPr>
          <w:rFonts w:ascii="Times New Roman" w:hAnsi="Times New Roman"/>
          <w:lang w:val="pt-BR"/>
          <w:rPrChange w:id="898" w:author="Alexandre Vasconcelos" w:date="2010-04-19T09:24:00Z">
            <w:rPr>
              <w:lang w:val="pt-BR"/>
            </w:rPr>
          </w:rPrChange>
        </w:rPr>
        <w:t>rquitetura</w:t>
      </w:r>
      <w:r w:rsidR="00DA6779" w:rsidRPr="001333DF">
        <w:rPr>
          <w:rFonts w:ascii="Times New Roman" w:hAnsi="Times New Roman"/>
          <w:lang w:val="pt-BR"/>
          <w:rPrChange w:id="899" w:author="Alexandre Vasconcelos" w:date="2010-04-19T09:24:00Z">
            <w:rPr>
              <w:lang w:val="pt-BR"/>
            </w:rPr>
          </w:rPrChange>
        </w:rPr>
        <w:t xml:space="preserve"> </w:t>
      </w:r>
      <w:r w:rsidR="003C59F4" w:rsidRPr="001333DF">
        <w:rPr>
          <w:rFonts w:ascii="Times New Roman" w:hAnsi="Times New Roman"/>
          <w:lang w:val="pt-BR"/>
          <w:rPrChange w:id="900" w:author="Alexandre Vasconcelos" w:date="2010-04-19T09:24:00Z">
            <w:rPr>
              <w:lang w:val="pt-BR"/>
            </w:rPr>
          </w:rPrChange>
        </w:rPr>
        <w:t xml:space="preserve">- </w:t>
      </w:r>
      <w:r w:rsidR="00873EEF" w:rsidRPr="001333DF">
        <w:rPr>
          <w:rFonts w:ascii="Times New Roman" w:hAnsi="Times New Roman"/>
          <w:lang w:val="pt-BR"/>
          <w:rPrChange w:id="901" w:author="Alexandre Vasconcelos" w:date="2010-04-19T09:24:00Z">
            <w:rPr>
              <w:lang w:val="pt-BR"/>
            </w:rPr>
          </w:rPrChange>
        </w:rPr>
        <w:t>deve-se</w:t>
      </w:r>
      <w:r w:rsidR="003C59F4" w:rsidRPr="001333DF">
        <w:rPr>
          <w:rFonts w:ascii="Times New Roman" w:hAnsi="Times New Roman"/>
          <w:lang w:val="pt-BR"/>
          <w:rPrChange w:id="902" w:author="Alexandre Vasconcelos" w:date="2010-04-19T09:24:00Z">
            <w:rPr>
              <w:lang w:val="pt-BR"/>
            </w:rPr>
          </w:rPrChange>
        </w:rPr>
        <w:t xml:space="preserve"> analisar se a solução correta está sendo construída;</w:t>
      </w:r>
    </w:p>
    <w:p w:rsidR="003C59F4" w:rsidRPr="001333DF" w:rsidRDefault="003C59F4" w:rsidP="0077620E">
      <w:pPr>
        <w:numPr>
          <w:ilvl w:val="0"/>
          <w:numId w:val="4"/>
        </w:numPr>
        <w:ind w:left="754" w:hanging="357"/>
        <w:rPr>
          <w:rFonts w:ascii="Times New Roman" w:hAnsi="Times New Roman"/>
          <w:lang w:val="pt-BR"/>
          <w:rPrChange w:id="903" w:author="Alexandre Vasconcelos" w:date="2010-04-19T09:24:00Z">
            <w:rPr>
              <w:lang w:val="pt-BR"/>
            </w:rPr>
          </w:rPrChange>
        </w:rPr>
      </w:pPr>
      <w:r w:rsidRPr="001333DF">
        <w:rPr>
          <w:rFonts w:ascii="Times New Roman" w:hAnsi="Times New Roman"/>
          <w:lang w:val="pt-BR"/>
          <w:rPrChange w:id="904" w:author="Alexandre Vasconcelos" w:date="2010-04-19T09:24:00Z">
            <w:rPr>
              <w:lang w:val="pt-BR"/>
            </w:rPr>
          </w:rPrChange>
        </w:rPr>
        <w:lastRenderedPageBreak/>
        <w:t xml:space="preserve">Custos e cronogramas- </w:t>
      </w:r>
      <w:r w:rsidR="00873EEF" w:rsidRPr="001333DF">
        <w:rPr>
          <w:rFonts w:ascii="Times New Roman" w:hAnsi="Times New Roman"/>
          <w:lang w:val="pt-BR"/>
          <w:rPrChange w:id="905" w:author="Alexandre Vasconcelos" w:date="2010-04-19T09:24:00Z">
            <w:rPr>
              <w:lang w:val="pt-BR"/>
            </w:rPr>
          </w:rPrChange>
        </w:rPr>
        <w:t>deve-se</w:t>
      </w:r>
      <w:r w:rsidR="007D3205" w:rsidRPr="001333DF">
        <w:rPr>
          <w:rFonts w:ascii="Times New Roman" w:hAnsi="Times New Roman"/>
          <w:lang w:val="pt-BR"/>
          <w:rPrChange w:id="906" w:author="Alexandre Vasconcelos" w:date="2010-04-19T09:24:00Z">
            <w:rPr>
              <w:lang w:val="pt-BR"/>
            </w:rPr>
          </w:rPrChange>
        </w:rPr>
        <w:t xml:space="preserve"> analisar se </w:t>
      </w:r>
      <w:r w:rsidR="00600C66" w:rsidRPr="001333DF">
        <w:rPr>
          <w:rFonts w:ascii="Times New Roman" w:hAnsi="Times New Roman"/>
          <w:lang w:val="pt-BR"/>
          <w:rPrChange w:id="907" w:author="Alexandre Vasconcelos" w:date="2010-04-19T09:24:00Z">
            <w:rPr>
              <w:lang w:val="pt-BR"/>
            </w:rPr>
          </w:rPrChange>
        </w:rPr>
        <w:t xml:space="preserve">o </w:t>
      </w:r>
      <w:commentRangeStart w:id="908"/>
      <w:r w:rsidR="00600C66" w:rsidRPr="001333DF">
        <w:rPr>
          <w:rFonts w:ascii="Times New Roman" w:hAnsi="Times New Roman"/>
          <w:lang w:val="pt-BR"/>
          <w:rPrChange w:id="909" w:author="Alexandre Vasconcelos" w:date="2010-04-19T09:24:00Z">
            <w:rPr>
              <w:lang w:val="pt-BR"/>
            </w:rPr>
          </w:rPrChange>
        </w:rPr>
        <w:t xml:space="preserve">processo </w:t>
      </w:r>
      <w:commentRangeEnd w:id="908"/>
      <w:r w:rsidR="00873EEF" w:rsidRPr="001333DF">
        <w:rPr>
          <w:rStyle w:val="Refdecomentrio"/>
          <w:rFonts w:ascii="Times New Roman" w:hAnsi="Times New Roman"/>
          <w:rPrChange w:id="910" w:author="Alexandre Vasconcelos" w:date="2010-04-19T09:24:00Z">
            <w:rPr>
              <w:rStyle w:val="Refdecomentrio"/>
            </w:rPr>
          </w:rPrChange>
        </w:rPr>
        <w:commentReference w:id="908"/>
      </w:r>
      <w:r w:rsidR="00600C66" w:rsidRPr="001333DF">
        <w:rPr>
          <w:rFonts w:ascii="Times New Roman" w:hAnsi="Times New Roman"/>
          <w:lang w:val="pt-BR"/>
          <w:rPrChange w:id="911" w:author="Alexandre Vasconcelos" w:date="2010-04-19T09:24:00Z">
            <w:rPr>
              <w:lang w:val="pt-BR"/>
            </w:rPr>
          </w:rPrChange>
        </w:rPr>
        <w:t>e</w:t>
      </w:r>
      <w:r w:rsidR="00B92B22" w:rsidRPr="001333DF">
        <w:rPr>
          <w:rFonts w:ascii="Times New Roman" w:hAnsi="Times New Roman"/>
          <w:lang w:val="pt-BR"/>
          <w:rPrChange w:id="912" w:author="Alexandre Vasconcelos" w:date="2010-04-19T09:24:00Z">
            <w:rPr>
              <w:lang w:val="pt-BR"/>
            </w:rPr>
          </w:rPrChange>
        </w:rPr>
        <w:t>stá atendendo os custos e pr</w:t>
      </w:r>
      <w:r w:rsidR="00B92B22" w:rsidRPr="001333DF">
        <w:rPr>
          <w:rFonts w:ascii="Times New Roman" w:hAnsi="Times New Roman"/>
          <w:lang w:val="pt-BR"/>
          <w:rPrChange w:id="913" w:author="Alexandre Vasconcelos" w:date="2010-04-19T09:24:00Z">
            <w:rPr>
              <w:lang w:val="pt-BR"/>
            </w:rPr>
          </w:rPrChange>
        </w:rPr>
        <w:t>a</w:t>
      </w:r>
      <w:r w:rsidR="00B92B22" w:rsidRPr="001333DF">
        <w:rPr>
          <w:rFonts w:ascii="Times New Roman" w:hAnsi="Times New Roman"/>
          <w:lang w:val="pt-BR"/>
          <w:rPrChange w:id="914" w:author="Alexandre Vasconcelos" w:date="2010-04-19T09:24:00Z">
            <w:rPr>
              <w:lang w:val="pt-BR"/>
            </w:rPr>
          </w:rPrChange>
        </w:rPr>
        <w:t>zos estimados.</w:t>
      </w:r>
    </w:p>
    <w:p w:rsidR="003C59F4" w:rsidRPr="001333DF" w:rsidRDefault="003C59F4" w:rsidP="0077620E">
      <w:pPr>
        <w:numPr>
          <w:ilvl w:val="0"/>
          <w:numId w:val="4"/>
        </w:numPr>
        <w:ind w:left="754" w:hanging="357"/>
        <w:rPr>
          <w:rFonts w:ascii="Times New Roman" w:hAnsi="Times New Roman"/>
          <w:lang w:val="pt-BR"/>
          <w:rPrChange w:id="915" w:author="Alexandre Vasconcelos" w:date="2010-04-19T09:24:00Z">
            <w:rPr>
              <w:lang w:val="pt-BR"/>
            </w:rPr>
          </w:rPrChange>
        </w:rPr>
      </w:pPr>
      <w:r w:rsidRPr="001333DF">
        <w:rPr>
          <w:rFonts w:ascii="Times New Roman" w:hAnsi="Times New Roman"/>
          <w:lang w:val="pt-BR"/>
          <w:rPrChange w:id="916" w:author="Alexandre Vasconcelos" w:date="2010-04-19T09:24:00Z">
            <w:rPr>
              <w:lang w:val="pt-BR"/>
            </w:rPr>
          </w:rPrChange>
        </w:rPr>
        <w:t>Processo e ferramentas-</w:t>
      </w:r>
      <w:r w:rsidR="00DA6779" w:rsidRPr="001333DF">
        <w:rPr>
          <w:rFonts w:ascii="Times New Roman" w:hAnsi="Times New Roman"/>
          <w:lang w:val="pt-BR"/>
          <w:rPrChange w:id="917" w:author="Alexandre Vasconcelos" w:date="2010-04-19T09:24:00Z">
            <w:rPr>
              <w:lang w:val="pt-BR"/>
            </w:rPr>
          </w:rPrChange>
        </w:rPr>
        <w:t xml:space="preserve"> </w:t>
      </w:r>
      <w:r w:rsidR="00873EEF" w:rsidRPr="001333DF">
        <w:rPr>
          <w:rFonts w:ascii="Times New Roman" w:hAnsi="Times New Roman"/>
          <w:lang w:val="pt-BR"/>
          <w:rPrChange w:id="918" w:author="Alexandre Vasconcelos" w:date="2010-04-19T09:24:00Z">
            <w:rPr>
              <w:lang w:val="pt-BR"/>
            </w:rPr>
          </w:rPrChange>
        </w:rPr>
        <w:t>deve-se analisar se o</w:t>
      </w:r>
      <w:r w:rsidR="00114380" w:rsidRPr="001333DF">
        <w:rPr>
          <w:rFonts w:ascii="Times New Roman" w:hAnsi="Times New Roman"/>
          <w:lang w:val="pt-BR"/>
          <w:rPrChange w:id="919" w:author="Alexandre Vasconcelos" w:date="2010-04-19T09:24:00Z">
            <w:rPr>
              <w:lang w:val="pt-BR"/>
            </w:rPr>
          </w:rPrChange>
        </w:rPr>
        <w:t xml:space="preserve"> processo e </w:t>
      </w:r>
      <w:r w:rsidR="00873EEF" w:rsidRPr="001333DF">
        <w:rPr>
          <w:rFonts w:ascii="Times New Roman" w:hAnsi="Times New Roman"/>
          <w:lang w:val="pt-BR"/>
          <w:rPrChange w:id="920" w:author="Alexandre Vasconcelos" w:date="2010-04-19T09:24:00Z">
            <w:rPr>
              <w:lang w:val="pt-BR"/>
            </w:rPr>
          </w:rPrChange>
        </w:rPr>
        <w:t xml:space="preserve">as </w:t>
      </w:r>
      <w:r w:rsidR="00114380" w:rsidRPr="001333DF">
        <w:rPr>
          <w:rFonts w:ascii="Times New Roman" w:hAnsi="Times New Roman"/>
          <w:lang w:val="pt-BR"/>
          <w:rPrChange w:id="921" w:author="Alexandre Vasconcelos" w:date="2010-04-19T09:24:00Z">
            <w:rPr>
              <w:lang w:val="pt-BR"/>
            </w:rPr>
          </w:rPrChange>
        </w:rPr>
        <w:t xml:space="preserve">ferramentas </w:t>
      </w:r>
      <w:r w:rsidR="00873EEF" w:rsidRPr="001333DF">
        <w:rPr>
          <w:rFonts w:ascii="Times New Roman" w:hAnsi="Times New Roman"/>
          <w:lang w:val="pt-BR"/>
          <w:rPrChange w:id="922" w:author="Alexandre Vasconcelos" w:date="2010-04-19T09:24:00Z">
            <w:rPr>
              <w:lang w:val="pt-BR"/>
            </w:rPr>
          </w:rPrChange>
        </w:rPr>
        <w:t xml:space="preserve">são </w:t>
      </w:r>
      <w:r w:rsidR="00114380" w:rsidRPr="001333DF">
        <w:rPr>
          <w:rFonts w:ascii="Times New Roman" w:hAnsi="Times New Roman"/>
          <w:lang w:val="pt-BR"/>
          <w:rPrChange w:id="923" w:author="Alexandre Vasconcelos" w:date="2010-04-19T09:24:00Z">
            <w:rPr>
              <w:lang w:val="pt-BR"/>
            </w:rPr>
          </w:rPrChange>
        </w:rPr>
        <w:t>adequados</w:t>
      </w:r>
      <w:r w:rsidRPr="001333DF">
        <w:rPr>
          <w:rFonts w:ascii="Times New Roman" w:hAnsi="Times New Roman"/>
          <w:lang w:val="pt-BR"/>
          <w:rPrChange w:id="924" w:author="Alexandre Vasconcelos" w:date="2010-04-19T09:24:00Z">
            <w:rPr>
              <w:lang w:val="pt-BR"/>
            </w:rPr>
          </w:rPrChange>
        </w:rPr>
        <w:t xml:space="preserve"> para </w:t>
      </w:r>
      <w:r w:rsidR="00873EEF" w:rsidRPr="001333DF">
        <w:rPr>
          <w:rFonts w:ascii="Times New Roman" w:hAnsi="Times New Roman"/>
          <w:lang w:val="pt-BR"/>
          <w:rPrChange w:id="925" w:author="Alexandre Vasconcelos" w:date="2010-04-19T09:24:00Z">
            <w:rPr>
              <w:lang w:val="pt-BR"/>
            </w:rPr>
          </w:rPrChange>
        </w:rPr>
        <w:t>a realização do</w:t>
      </w:r>
      <w:r w:rsidRPr="001333DF">
        <w:rPr>
          <w:rFonts w:ascii="Times New Roman" w:hAnsi="Times New Roman"/>
          <w:lang w:val="pt-BR"/>
          <w:rPrChange w:id="926" w:author="Alexandre Vasconcelos" w:date="2010-04-19T09:24:00Z">
            <w:rPr>
              <w:lang w:val="pt-BR"/>
            </w:rPr>
          </w:rPrChange>
        </w:rPr>
        <w:t xml:space="preserve"> trabalho. </w:t>
      </w:r>
      <w:commentRangeStart w:id="927"/>
      <w:r w:rsidRPr="001333DF">
        <w:rPr>
          <w:rFonts w:ascii="Times New Roman" w:hAnsi="Times New Roman"/>
          <w:lang w:val="pt-BR"/>
          <w:rPrChange w:id="928" w:author="Alexandre Vasconcelos" w:date="2010-04-19T09:24:00Z">
            <w:rPr>
              <w:lang w:val="pt-BR"/>
            </w:rPr>
          </w:rPrChange>
        </w:rPr>
        <w:t xml:space="preserve">Quando não há o conhecimento do domínio do </w:t>
      </w:r>
      <w:r w:rsidR="00726835" w:rsidRPr="001333DF">
        <w:rPr>
          <w:rFonts w:ascii="Times New Roman" w:hAnsi="Times New Roman"/>
          <w:lang w:val="pt-BR"/>
          <w:rPrChange w:id="929" w:author="Alexandre Vasconcelos" w:date="2010-04-19T09:24:00Z">
            <w:rPr>
              <w:lang w:val="pt-BR"/>
            </w:rPr>
          </w:rPrChange>
        </w:rPr>
        <w:t xml:space="preserve">sistema, </w:t>
      </w:r>
      <w:r w:rsidRPr="001333DF">
        <w:rPr>
          <w:rFonts w:ascii="Times New Roman" w:hAnsi="Times New Roman"/>
          <w:lang w:val="pt-BR"/>
          <w:rPrChange w:id="930" w:author="Alexandre Vasconcelos" w:date="2010-04-19T09:24:00Z">
            <w:rPr>
              <w:lang w:val="pt-BR"/>
            </w:rPr>
          </w:rPrChange>
        </w:rPr>
        <w:t>esse objetivo poderá requer</w:t>
      </w:r>
      <w:r w:rsidR="00DA6779" w:rsidRPr="001333DF">
        <w:rPr>
          <w:rFonts w:ascii="Times New Roman" w:hAnsi="Times New Roman"/>
          <w:lang w:val="pt-BR"/>
          <w:rPrChange w:id="931" w:author="Alexandre Vasconcelos" w:date="2010-04-19T09:24:00Z">
            <w:rPr>
              <w:lang w:val="pt-BR"/>
            </w:rPr>
          </w:rPrChange>
        </w:rPr>
        <w:t>er</w:t>
      </w:r>
      <w:r w:rsidRPr="001333DF">
        <w:rPr>
          <w:rFonts w:ascii="Times New Roman" w:hAnsi="Times New Roman"/>
          <w:lang w:val="pt-BR"/>
          <w:rPrChange w:id="932" w:author="Alexandre Vasconcelos" w:date="2010-04-19T09:24:00Z">
            <w:rPr>
              <w:lang w:val="pt-BR"/>
            </w:rPr>
          </w:rPrChange>
        </w:rPr>
        <w:t xml:space="preserve"> mais iterações para que possa ser atingido e assim os riscos </w:t>
      </w:r>
      <w:commentRangeEnd w:id="927"/>
      <w:r w:rsidR="007A644C" w:rsidRPr="001333DF">
        <w:rPr>
          <w:rFonts w:ascii="Times New Roman" w:hAnsi="Times New Roman"/>
          <w:lang w:val="pt-BR"/>
          <w:rPrChange w:id="933" w:author="Alexandre Vasconcelos" w:date="2010-04-19T09:24:00Z">
            <w:rPr>
              <w:lang w:val="pt-BR"/>
            </w:rPr>
          </w:rPrChange>
        </w:rPr>
        <w:t xml:space="preserve">mitigados. </w:t>
      </w:r>
      <w:r w:rsidR="00873EEF" w:rsidRPr="001333DF">
        <w:rPr>
          <w:rStyle w:val="Refdecomentrio"/>
          <w:rFonts w:ascii="Times New Roman" w:hAnsi="Times New Roman"/>
          <w:rPrChange w:id="934" w:author="Alexandre Vasconcelos" w:date="2010-04-19T09:24:00Z">
            <w:rPr>
              <w:rStyle w:val="Refdecomentrio"/>
            </w:rPr>
          </w:rPrChange>
        </w:rPr>
        <w:commentReference w:id="927"/>
      </w:r>
    </w:p>
    <w:p w:rsidR="00D21C35" w:rsidRPr="001333DF" w:rsidRDefault="00D21C35" w:rsidP="00D21C35">
      <w:pPr>
        <w:rPr>
          <w:rFonts w:ascii="Times New Roman" w:hAnsi="Times New Roman"/>
          <w:lang w:val="pt-BR"/>
          <w:rPrChange w:id="935" w:author="Alexandre Vasconcelos" w:date="2010-04-19T09:24:00Z">
            <w:rPr>
              <w:lang w:val="pt-BR"/>
            </w:rPr>
          </w:rPrChange>
        </w:rPr>
      </w:pPr>
    </w:p>
    <w:p w:rsidR="00D21C35" w:rsidRPr="001333DF" w:rsidRDefault="00D21C35" w:rsidP="00E91104">
      <w:pPr>
        <w:rPr>
          <w:rFonts w:ascii="Times New Roman" w:hAnsi="Times New Roman"/>
          <w:lang w:val="pt-BR"/>
          <w:rPrChange w:id="936" w:author="Alexandre Vasconcelos" w:date="2010-04-19T09:24:00Z">
            <w:rPr>
              <w:lang w:val="pt-BR"/>
            </w:rPr>
          </w:rPrChange>
        </w:rPr>
      </w:pPr>
      <w:r w:rsidRPr="001333DF">
        <w:rPr>
          <w:rFonts w:ascii="Times New Roman" w:hAnsi="Times New Roman"/>
          <w:lang w:val="pt-BR"/>
          <w:rPrChange w:id="937" w:author="Alexandre Vasconcelos" w:date="2010-04-19T09:24:00Z">
            <w:rPr>
              <w:lang w:val="pt-BR"/>
            </w:rPr>
          </w:rPrChange>
        </w:rPr>
        <w:t xml:space="preserve">A fase de elaboração é onde os requisitos que mais impactam </w:t>
      </w:r>
      <w:r w:rsidR="00E92CC9" w:rsidRPr="001333DF">
        <w:rPr>
          <w:rFonts w:ascii="Times New Roman" w:hAnsi="Times New Roman"/>
          <w:lang w:val="pt-BR"/>
          <w:rPrChange w:id="938" w:author="Alexandre Vasconcelos" w:date="2010-04-19T09:24:00Z">
            <w:rPr>
              <w:lang w:val="pt-BR"/>
            </w:rPr>
          </w:rPrChange>
        </w:rPr>
        <w:t>n</w:t>
      </w:r>
      <w:r w:rsidRPr="001333DF">
        <w:rPr>
          <w:rFonts w:ascii="Times New Roman" w:hAnsi="Times New Roman"/>
          <w:lang w:val="pt-BR"/>
          <w:rPrChange w:id="939" w:author="Alexandre Vasconcelos" w:date="2010-04-19T09:24:00Z">
            <w:rPr>
              <w:lang w:val="pt-BR"/>
            </w:rPr>
          </w:rPrChange>
        </w:rPr>
        <w:t>a arquitetura d</w:t>
      </w:r>
      <w:r w:rsidR="00E92CC9" w:rsidRPr="001333DF">
        <w:rPr>
          <w:rFonts w:ascii="Times New Roman" w:hAnsi="Times New Roman"/>
          <w:lang w:val="pt-BR"/>
          <w:rPrChange w:id="940" w:author="Alexandre Vasconcelos" w:date="2010-04-19T09:24:00Z">
            <w:rPr>
              <w:lang w:val="pt-BR"/>
            </w:rPr>
          </w:rPrChange>
        </w:rPr>
        <w:t>o</w:t>
      </w:r>
      <w:r w:rsidRPr="001333DF">
        <w:rPr>
          <w:rFonts w:ascii="Times New Roman" w:hAnsi="Times New Roman"/>
          <w:lang w:val="pt-BR"/>
          <w:rPrChange w:id="941" w:author="Alexandre Vasconcelos" w:date="2010-04-19T09:24:00Z">
            <w:rPr>
              <w:lang w:val="pt-BR"/>
            </w:rPr>
          </w:rPrChange>
        </w:rPr>
        <w:t xml:space="preserve"> software são capturados em forma de caso</w:t>
      </w:r>
      <w:r w:rsidR="00E92CC9" w:rsidRPr="001333DF">
        <w:rPr>
          <w:rFonts w:ascii="Times New Roman" w:hAnsi="Times New Roman"/>
          <w:lang w:val="pt-BR"/>
          <w:rPrChange w:id="942" w:author="Alexandre Vasconcelos" w:date="2010-04-19T09:24:00Z">
            <w:rPr>
              <w:lang w:val="pt-BR"/>
            </w:rPr>
          </w:rPrChange>
        </w:rPr>
        <w:t>s</w:t>
      </w:r>
      <w:r w:rsidRPr="001333DF">
        <w:rPr>
          <w:rFonts w:ascii="Times New Roman" w:hAnsi="Times New Roman"/>
          <w:lang w:val="pt-BR"/>
          <w:rPrChange w:id="943" w:author="Alexandre Vasconcelos" w:date="2010-04-19T09:24:00Z">
            <w:rPr>
              <w:lang w:val="pt-BR"/>
            </w:rPr>
          </w:rPrChange>
        </w:rPr>
        <w:t xml:space="preserve"> de uso</w:t>
      </w:r>
      <w:r w:rsidR="00E92CC9" w:rsidRPr="001333DF">
        <w:rPr>
          <w:rFonts w:ascii="Times New Roman" w:hAnsi="Times New Roman"/>
          <w:lang w:val="pt-BR"/>
          <w:rPrChange w:id="944" w:author="Alexandre Vasconcelos" w:date="2010-04-19T09:24:00Z">
            <w:rPr>
              <w:lang w:val="pt-BR"/>
            </w:rPr>
          </w:rPrChange>
        </w:rPr>
        <w:t xml:space="preserve">, </w:t>
      </w:r>
      <w:commentRangeStart w:id="945"/>
      <w:r w:rsidR="00E92CC9" w:rsidRPr="001333DF">
        <w:rPr>
          <w:rFonts w:ascii="Times New Roman" w:hAnsi="Times New Roman"/>
          <w:lang w:val="pt-BR"/>
          <w:rPrChange w:id="946" w:author="Alexandre Vasconcelos" w:date="2010-04-19T09:24:00Z">
            <w:rPr>
              <w:lang w:val="pt-BR"/>
            </w:rPr>
          </w:rPrChange>
        </w:rPr>
        <w:t xml:space="preserve">os </w:t>
      </w:r>
      <w:r w:rsidR="003C59F4" w:rsidRPr="001333DF">
        <w:rPr>
          <w:rFonts w:ascii="Times New Roman" w:hAnsi="Times New Roman"/>
          <w:lang w:val="pt-BR"/>
          <w:rPrChange w:id="947" w:author="Alexandre Vasconcelos" w:date="2010-04-19T09:24:00Z">
            <w:rPr>
              <w:lang w:val="pt-BR"/>
            </w:rPr>
          </w:rPrChange>
        </w:rPr>
        <w:t>riscos que o projeto proporc</w:t>
      </w:r>
      <w:r w:rsidR="006F580E" w:rsidRPr="001333DF">
        <w:rPr>
          <w:rFonts w:ascii="Times New Roman" w:hAnsi="Times New Roman"/>
          <w:lang w:val="pt-BR"/>
          <w:rPrChange w:id="948" w:author="Alexandre Vasconcelos" w:date="2010-04-19T09:24:00Z">
            <w:rPr>
              <w:lang w:val="pt-BR"/>
            </w:rPr>
          </w:rPrChange>
        </w:rPr>
        <w:t xml:space="preserve">iona </w:t>
      </w:r>
      <w:r w:rsidR="00E92CC9" w:rsidRPr="001333DF">
        <w:rPr>
          <w:rFonts w:ascii="Times New Roman" w:hAnsi="Times New Roman"/>
          <w:lang w:val="pt-BR"/>
          <w:rPrChange w:id="949" w:author="Alexandre Vasconcelos" w:date="2010-04-19T09:24:00Z">
            <w:rPr>
              <w:lang w:val="pt-BR"/>
            </w:rPr>
          </w:rPrChange>
        </w:rPr>
        <w:t>são identificados de modo a permitir que</w:t>
      </w:r>
      <w:r w:rsidR="006F580E" w:rsidRPr="001333DF">
        <w:rPr>
          <w:rFonts w:ascii="Times New Roman" w:hAnsi="Times New Roman"/>
          <w:lang w:val="pt-BR"/>
          <w:rPrChange w:id="950" w:author="Alexandre Vasconcelos" w:date="2010-04-19T09:24:00Z">
            <w:rPr>
              <w:lang w:val="pt-BR"/>
            </w:rPr>
          </w:rPrChange>
        </w:rPr>
        <w:t xml:space="preserve"> ao final </w:t>
      </w:r>
      <w:r w:rsidR="00E92CC9" w:rsidRPr="001333DF">
        <w:rPr>
          <w:rFonts w:ascii="Times New Roman" w:hAnsi="Times New Roman"/>
          <w:lang w:val="pt-BR"/>
          <w:rPrChange w:id="951" w:author="Alexandre Vasconcelos" w:date="2010-04-19T09:24:00Z">
            <w:rPr>
              <w:lang w:val="pt-BR"/>
            </w:rPr>
          </w:rPrChange>
        </w:rPr>
        <w:t xml:space="preserve">da </w:t>
      </w:r>
      <w:r w:rsidR="006F580E" w:rsidRPr="001333DF">
        <w:rPr>
          <w:rFonts w:ascii="Times New Roman" w:hAnsi="Times New Roman"/>
          <w:lang w:val="pt-BR"/>
          <w:rPrChange w:id="952" w:author="Alexandre Vasconcelos" w:date="2010-04-19T09:24:00Z">
            <w:rPr>
              <w:lang w:val="pt-BR"/>
            </w:rPr>
          </w:rPrChange>
        </w:rPr>
        <w:t xml:space="preserve">fase </w:t>
      </w:r>
      <w:r w:rsidR="00E92CC9" w:rsidRPr="001333DF">
        <w:rPr>
          <w:rFonts w:ascii="Times New Roman" w:hAnsi="Times New Roman"/>
          <w:lang w:val="pt-BR"/>
          <w:rPrChange w:id="953" w:author="Alexandre Vasconcelos" w:date="2010-04-19T09:24:00Z">
            <w:rPr>
              <w:lang w:val="pt-BR"/>
            </w:rPr>
          </w:rPrChange>
        </w:rPr>
        <w:t>seja</w:t>
      </w:r>
      <w:r w:rsidR="003C59F4" w:rsidRPr="001333DF">
        <w:rPr>
          <w:rFonts w:ascii="Times New Roman" w:hAnsi="Times New Roman"/>
          <w:lang w:val="pt-BR"/>
          <w:rPrChange w:id="954" w:author="Alexandre Vasconcelos" w:date="2010-04-19T09:24:00Z">
            <w:rPr>
              <w:lang w:val="pt-BR"/>
            </w:rPr>
          </w:rPrChange>
        </w:rPr>
        <w:t xml:space="preserve"> possível estimar custos</w:t>
      </w:r>
      <w:commentRangeEnd w:id="945"/>
      <w:r w:rsidR="00E92CC9" w:rsidRPr="001333DF">
        <w:rPr>
          <w:rStyle w:val="Refdecomentrio"/>
          <w:rFonts w:ascii="Times New Roman" w:hAnsi="Times New Roman"/>
          <w:rPrChange w:id="955" w:author="Alexandre Vasconcelos" w:date="2010-04-19T09:24:00Z">
            <w:rPr>
              <w:rStyle w:val="Refdecomentrio"/>
            </w:rPr>
          </w:rPrChange>
        </w:rPr>
        <w:commentReference w:id="945"/>
      </w:r>
      <w:r w:rsidR="003C59F4" w:rsidRPr="001333DF">
        <w:rPr>
          <w:rFonts w:ascii="Times New Roman" w:hAnsi="Times New Roman"/>
          <w:lang w:val="pt-BR"/>
          <w:rPrChange w:id="956" w:author="Alexandre Vasconcelos" w:date="2010-04-19T09:24:00Z">
            <w:rPr>
              <w:lang w:val="pt-BR"/>
            </w:rPr>
          </w:rPrChange>
        </w:rPr>
        <w:t>,</w:t>
      </w:r>
      <w:r w:rsidR="006F580E" w:rsidRPr="001333DF">
        <w:rPr>
          <w:rFonts w:ascii="Times New Roman" w:hAnsi="Times New Roman"/>
          <w:lang w:val="pt-BR"/>
          <w:rPrChange w:id="957" w:author="Alexandre Vasconcelos" w:date="2010-04-19T09:24:00Z">
            <w:rPr>
              <w:lang w:val="pt-BR"/>
            </w:rPr>
          </w:rPrChange>
        </w:rPr>
        <w:t xml:space="preserve"> </w:t>
      </w:r>
      <w:r w:rsidR="003C59F4" w:rsidRPr="001333DF">
        <w:rPr>
          <w:rFonts w:ascii="Times New Roman" w:hAnsi="Times New Roman"/>
          <w:lang w:val="pt-BR"/>
          <w:rPrChange w:id="958" w:author="Alexandre Vasconcelos" w:date="2010-04-19T09:24:00Z">
            <w:rPr>
              <w:lang w:val="pt-BR"/>
            </w:rPr>
          </w:rPrChange>
        </w:rPr>
        <w:t>elaborar cronogramas e pl</w:t>
      </w:r>
      <w:r w:rsidR="003C59F4" w:rsidRPr="001333DF">
        <w:rPr>
          <w:rFonts w:ascii="Times New Roman" w:hAnsi="Times New Roman"/>
          <w:lang w:val="pt-BR"/>
          <w:rPrChange w:id="959" w:author="Alexandre Vasconcelos" w:date="2010-04-19T09:24:00Z">
            <w:rPr>
              <w:lang w:val="pt-BR"/>
            </w:rPr>
          </w:rPrChange>
        </w:rPr>
        <w:t>a</w:t>
      </w:r>
      <w:r w:rsidR="003C59F4" w:rsidRPr="001333DF">
        <w:rPr>
          <w:rFonts w:ascii="Times New Roman" w:hAnsi="Times New Roman"/>
          <w:lang w:val="pt-BR"/>
          <w:rPrChange w:id="960" w:author="Alexandre Vasconcelos" w:date="2010-04-19T09:24:00Z">
            <w:rPr>
              <w:lang w:val="pt-BR"/>
            </w:rPr>
          </w:rPrChange>
        </w:rPr>
        <w:t>no de construção do sistema.</w:t>
      </w:r>
      <w:r w:rsidR="006F580E" w:rsidRPr="001333DF">
        <w:rPr>
          <w:rFonts w:ascii="Times New Roman" w:hAnsi="Times New Roman"/>
          <w:lang w:val="pt-BR"/>
          <w:rPrChange w:id="961" w:author="Alexandre Vasconcelos" w:date="2010-04-19T09:24:00Z">
            <w:rPr>
              <w:lang w:val="pt-BR"/>
            </w:rPr>
          </w:rPrChange>
        </w:rPr>
        <w:t xml:space="preserve"> </w:t>
      </w:r>
      <w:r w:rsidR="003C59F4" w:rsidRPr="001333DF">
        <w:rPr>
          <w:rFonts w:ascii="Times New Roman" w:hAnsi="Times New Roman"/>
          <w:lang w:val="pt-BR"/>
          <w:rPrChange w:id="962" w:author="Alexandre Vasconcelos" w:date="2010-04-19T09:24:00Z">
            <w:rPr>
              <w:lang w:val="pt-BR"/>
            </w:rPr>
          </w:rPrChange>
        </w:rPr>
        <w:t>Está é a fase mais critica,</w:t>
      </w:r>
      <w:r w:rsidR="006F580E" w:rsidRPr="001333DF">
        <w:rPr>
          <w:rFonts w:ascii="Times New Roman" w:hAnsi="Times New Roman"/>
          <w:lang w:val="pt-BR"/>
          <w:rPrChange w:id="963" w:author="Alexandre Vasconcelos" w:date="2010-04-19T09:24:00Z">
            <w:rPr>
              <w:lang w:val="pt-BR"/>
            </w:rPr>
          </w:rPrChange>
        </w:rPr>
        <w:t xml:space="preserve"> </w:t>
      </w:r>
      <w:r w:rsidR="003C59F4" w:rsidRPr="001333DF">
        <w:rPr>
          <w:rFonts w:ascii="Times New Roman" w:hAnsi="Times New Roman"/>
          <w:lang w:val="pt-BR"/>
          <w:rPrChange w:id="964" w:author="Alexandre Vasconcelos" w:date="2010-04-19T09:24:00Z">
            <w:rPr>
              <w:lang w:val="pt-BR"/>
            </w:rPr>
          </w:rPrChange>
        </w:rPr>
        <w:t xml:space="preserve">porque é </w:t>
      </w:r>
      <w:r w:rsidR="0070152C" w:rsidRPr="001333DF">
        <w:rPr>
          <w:rFonts w:ascii="Times New Roman" w:hAnsi="Times New Roman"/>
          <w:lang w:val="pt-BR"/>
          <w:rPrChange w:id="965" w:author="Alexandre Vasconcelos" w:date="2010-04-19T09:24:00Z">
            <w:rPr>
              <w:lang w:val="pt-BR"/>
            </w:rPr>
          </w:rPrChange>
        </w:rPr>
        <w:t>nela que a engenharia é co</w:t>
      </w:r>
      <w:r w:rsidR="0070152C" w:rsidRPr="001333DF">
        <w:rPr>
          <w:rFonts w:ascii="Times New Roman" w:hAnsi="Times New Roman"/>
          <w:lang w:val="pt-BR"/>
          <w:rPrChange w:id="966" w:author="Alexandre Vasconcelos" w:date="2010-04-19T09:24:00Z">
            <w:rPr>
              <w:lang w:val="pt-BR"/>
            </w:rPr>
          </w:rPrChange>
        </w:rPr>
        <w:t>n</w:t>
      </w:r>
      <w:r w:rsidR="0070152C" w:rsidRPr="001333DF">
        <w:rPr>
          <w:rFonts w:ascii="Times New Roman" w:hAnsi="Times New Roman"/>
          <w:lang w:val="pt-BR"/>
          <w:rPrChange w:id="967" w:author="Alexandre Vasconcelos" w:date="2010-04-19T09:24:00Z">
            <w:rPr>
              <w:lang w:val="pt-BR"/>
            </w:rPr>
          </w:rPrChange>
        </w:rPr>
        <w:t>siderada completa</w:t>
      </w:r>
      <w:r w:rsidR="00C67B1A" w:rsidRPr="001333DF">
        <w:rPr>
          <w:rFonts w:ascii="Times New Roman" w:hAnsi="Times New Roman"/>
          <w:lang w:val="pt-BR"/>
          <w:rPrChange w:id="968" w:author="Alexandre Vasconcelos" w:date="2010-04-19T09:24:00Z">
            <w:rPr>
              <w:lang w:val="pt-BR"/>
            </w:rPr>
          </w:rPrChange>
        </w:rPr>
        <w:t>,</w:t>
      </w:r>
      <w:r w:rsidR="003C59F4" w:rsidRPr="001333DF">
        <w:rPr>
          <w:rFonts w:ascii="Times New Roman" w:hAnsi="Times New Roman"/>
          <w:lang w:val="pt-BR"/>
          <w:rPrChange w:id="969" w:author="Alexandre Vasconcelos" w:date="2010-04-19T09:24:00Z">
            <w:rPr>
              <w:lang w:val="pt-BR"/>
            </w:rPr>
          </w:rPrChange>
        </w:rPr>
        <w:t xml:space="preserve"> e os custos para modificação do </w:t>
      </w:r>
      <w:r w:rsidR="006F580E" w:rsidRPr="001333DF">
        <w:rPr>
          <w:rFonts w:ascii="Times New Roman" w:hAnsi="Times New Roman"/>
          <w:lang w:val="pt-BR"/>
          <w:rPrChange w:id="970" w:author="Alexandre Vasconcelos" w:date="2010-04-19T09:24:00Z">
            <w:rPr>
              <w:lang w:val="pt-BR"/>
            </w:rPr>
          </w:rPrChange>
        </w:rPr>
        <w:t>sistema aumentam à</w:t>
      </w:r>
      <w:r w:rsidR="003C59F4" w:rsidRPr="001333DF">
        <w:rPr>
          <w:rFonts w:ascii="Times New Roman" w:hAnsi="Times New Roman"/>
          <w:lang w:val="pt-BR"/>
          <w:rPrChange w:id="971" w:author="Alexandre Vasconcelos" w:date="2010-04-19T09:24:00Z">
            <w:rPr>
              <w:lang w:val="pt-BR"/>
            </w:rPr>
          </w:rPrChange>
        </w:rPr>
        <w:t xml:space="preserve"> medida que o projeto avança.</w:t>
      </w:r>
      <w:r w:rsidR="006F580E" w:rsidRPr="001333DF">
        <w:rPr>
          <w:rFonts w:ascii="Times New Roman" w:hAnsi="Times New Roman"/>
          <w:lang w:val="pt-BR"/>
          <w:rPrChange w:id="972" w:author="Alexandre Vasconcelos" w:date="2010-04-19T09:24:00Z">
            <w:rPr>
              <w:lang w:val="pt-BR"/>
            </w:rPr>
          </w:rPrChange>
        </w:rPr>
        <w:t xml:space="preserve"> </w:t>
      </w:r>
      <w:commentRangeStart w:id="973"/>
      <w:r w:rsidR="003C59F4" w:rsidRPr="001333DF">
        <w:rPr>
          <w:rFonts w:ascii="Times New Roman" w:hAnsi="Times New Roman"/>
          <w:lang w:val="pt-BR"/>
          <w:rPrChange w:id="974" w:author="Alexandre Vasconcelos" w:date="2010-04-19T09:24:00Z">
            <w:rPr>
              <w:lang w:val="pt-BR"/>
            </w:rPr>
          </w:rPrChange>
        </w:rPr>
        <w:t>É nessa etapa que o projeto passa de custos e riscos baixos para custos e riscos altos</w:t>
      </w:r>
      <w:commentRangeEnd w:id="973"/>
      <w:r w:rsidR="00E92CC9" w:rsidRPr="001333DF">
        <w:rPr>
          <w:rStyle w:val="Refdecomentrio"/>
          <w:rFonts w:ascii="Times New Roman" w:hAnsi="Times New Roman"/>
          <w:rPrChange w:id="975" w:author="Alexandre Vasconcelos" w:date="2010-04-19T09:24:00Z">
            <w:rPr>
              <w:rStyle w:val="Refdecomentrio"/>
            </w:rPr>
          </w:rPrChange>
        </w:rPr>
        <w:commentReference w:id="973"/>
      </w:r>
      <w:r w:rsidR="003C59F4" w:rsidRPr="001333DF">
        <w:rPr>
          <w:rFonts w:ascii="Times New Roman" w:hAnsi="Times New Roman"/>
          <w:lang w:val="pt-BR"/>
          <w:rPrChange w:id="976" w:author="Alexandre Vasconcelos" w:date="2010-04-19T09:24:00Z">
            <w:rPr>
              <w:lang w:val="pt-BR"/>
            </w:rPr>
          </w:rPrChange>
        </w:rPr>
        <w:t>.</w:t>
      </w:r>
    </w:p>
    <w:p w:rsidR="00D21C35" w:rsidRPr="001333DF" w:rsidRDefault="00D21C35" w:rsidP="00E91104">
      <w:pPr>
        <w:rPr>
          <w:rFonts w:ascii="Times New Roman" w:hAnsi="Times New Roman"/>
          <w:lang w:val="pt-BR"/>
          <w:rPrChange w:id="977" w:author="Alexandre Vasconcelos" w:date="2010-04-19T09:24:00Z">
            <w:rPr>
              <w:lang w:val="pt-BR"/>
            </w:rPr>
          </w:rPrChange>
        </w:rPr>
      </w:pPr>
    </w:p>
    <w:p w:rsidR="003C59F4" w:rsidRPr="001333DF" w:rsidRDefault="003C59F4" w:rsidP="00E91104">
      <w:pPr>
        <w:rPr>
          <w:rFonts w:ascii="Times New Roman" w:hAnsi="Times New Roman"/>
          <w:b/>
          <w:lang w:val="pt-BR"/>
          <w:rPrChange w:id="978" w:author="Alexandre Vasconcelos" w:date="2010-04-19T09:24:00Z">
            <w:rPr>
              <w:b/>
              <w:lang w:val="pt-BR"/>
            </w:rPr>
          </w:rPrChange>
        </w:rPr>
      </w:pPr>
      <w:r w:rsidRPr="001333DF">
        <w:rPr>
          <w:rFonts w:ascii="Times New Roman" w:hAnsi="Times New Roman"/>
          <w:b/>
          <w:lang w:val="pt-BR"/>
          <w:rPrChange w:id="979" w:author="Alexandre Vasconcelos" w:date="2010-04-19T09:24:00Z">
            <w:rPr>
              <w:b/>
              <w:lang w:val="pt-BR"/>
            </w:rPr>
          </w:rPrChange>
        </w:rPr>
        <w:t>Construção</w:t>
      </w:r>
    </w:p>
    <w:p w:rsidR="00CB3C87" w:rsidRPr="001333DF" w:rsidRDefault="00CB3470" w:rsidP="00CB3C87">
      <w:pPr>
        <w:rPr>
          <w:rFonts w:ascii="Times New Roman" w:hAnsi="Times New Roman"/>
          <w:lang w:val="pt-BR"/>
          <w:rPrChange w:id="980" w:author="Alexandre Vasconcelos" w:date="2010-04-19T09:24:00Z">
            <w:rPr>
              <w:lang w:val="pt-BR"/>
            </w:rPr>
          </w:rPrChange>
        </w:rPr>
      </w:pPr>
      <w:r w:rsidRPr="001333DF">
        <w:rPr>
          <w:rFonts w:ascii="Times New Roman" w:hAnsi="Times New Roman"/>
          <w:lang w:val="pt-BR"/>
          <w:rPrChange w:id="981" w:author="Alexandre Vasconcelos" w:date="2010-04-19T09:24:00Z">
            <w:rPr>
              <w:lang w:val="pt-BR"/>
            </w:rPr>
          </w:rPrChange>
        </w:rPr>
        <w:t xml:space="preserve">Nessa </w:t>
      </w:r>
      <w:r w:rsidR="00E96C09" w:rsidRPr="001333DF">
        <w:rPr>
          <w:rFonts w:ascii="Times New Roman" w:hAnsi="Times New Roman"/>
          <w:lang w:val="pt-BR"/>
          <w:rPrChange w:id="982" w:author="Alexandre Vasconcelos" w:date="2010-04-19T09:24:00Z">
            <w:rPr>
              <w:lang w:val="pt-BR"/>
            </w:rPr>
          </w:rPrChange>
        </w:rPr>
        <w:t xml:space="preserve">fase a maior parte do trabalho é </w:t>
      </w:r>
      <w:r w:rsidR="00726835" w:rsidRPr="001333DF">
        <w:rPr>
          <w:rFonts w:ascii="Times New Roman" w:hAnsi="Times New Roman"/>
          <w:lang w:val="pt-BR"/>
          <w:rPrChange w:id="983" w:author="Alexandre Vasconcelos" w:date="2010-04-19T09:24:00Z">
            <w:rPr>
              <w:lang w:val="pt-BR"/>
            </w:rPr>
          </w:rPrChange>
        </w:rPr>
        <w:t>realizad</w:t>
      </w:r>
      <w:r w:rsidR="00AD084E" w:rsidRPr="001333DF">
        <w:rPr>
          <w:rFonts w:ascii="Times New Roman" w:hAnsi="Times New Roman"/>
          <w:lang w:val="pt-BR"/>
          <w:rPrChange w:id="984" w:author="Alexandre Vasconcelos" w:date="2010-04-19T09:24:00Z">
            <w:rPr>
              <w:lang w:val="pt-BR"/>
            </w:rPr>
          </w:rPrChange>
        </w:rPr>
        <w:t>a</w:t>
      </w:r>
      <w:r w:rsidR="00726835" w:rsidRPr="001333DF">
        <w:rPr>
          <w:rFonts w:ascii="Times New Roman" w:hAnsi="Times New Roman"/>
          <w:lang w:val="pt-BR"/>
          <w:rPrChange w:id="985" w:author="Alexandre Vasconcelos" w:date="2010-04-19T09:24:00Z">
            <w:rPr>
              <w:lang w:val="pt-BR"/>
            </w:rPr>
          </w:rPrChange>
        </w:rPr>
        <w:t xml:space="preserve">. </w:t>
      </w:r>
      <w:r w:rsidR="00E96C09" w:rsidRPr="001333DF">
        <w:rPr>
          <w:rFonts w:ascii="Times New Roman" w:hAnsi="Times New Roman"/>
          <w:lang w:val="pt-BR"/>
          <w:rPrChange w:id="986" w:author="Alexandre Vasconcelos" w:date="2010-04-19T09:24:00Z">
            <w:rPr>
              <w:lang w:val="pt-BR"/>
            </w:rPr>
          </w:rPrChange>
        </w:rPr>
        <w:t>É a etapa de construção do produto</w:t>
      </w:r>
      <w:r w:rsidR="00D21C35" w:rsidRPr="001333DF">
        <w:rPr>
          <w:rFonts w:ascii="Times New Roman" w:hAnsi="Times New Roman"/>
          <w:lang w:val="pt-BR"/>
          <w:rPrChange w:id="987" w:author="Alexandre Vasconcelos" w:date="2010-04-19T09:24:00Z">
            <w:rPr>
              <w:lang w:val="pt-BR"/>
            </w:rPr>
          </w:rPrChange>
        </w:rPr>
        <w:t>.</w:t>
      </w:r>
      <w:r w:rsidR="00CB3C87" w:rsidRPr="001333DF">
        <w:rPr>
          <w:rFonts w:ascii="Times New Roman" w:hAnsi="Times New Roman"/>
          <w:lang w:val="pt-BR"/>
          <w:rPrChange w:id="988" w:author="Alexandre Vasconcelos" w:date="2010-04-19T09:24:00Z">
            <w:rPr>
              <w:lang w:val="pt-BR"/>
            </w:rPr>
          </w:rPrChange>
        </w:rPr>
        <w:t xml:space="preserve"> A Figura 1.6 ilustra o marco da fase de construção.</w:t>
      </w:r>
    </w:p>
    <w:p w:rsidR="00B065DE" w:rsidRPr="001333DF" w:rsidRDefault="00B065DE" w:rsidP="003C59F4">
      <w:pPr>
        <w:rPr>
          <w:rFonts w:ascii="Times New Roman" w:hAnsi="Times New Roman"/>
          <w:lang w:val="pt-BR"/>
          <w:rPrChange w:id="989" w:author="Alexandre Vasconcelos" w:date="2010-04-19T09:24:00Z">
            <w:rPr>
              <w:lang w:val="pt-BR"/>
            </w:rPr>
          </w:rPrChange>
        </w:rPr>
      </w:pPr>
    </w:p>
    <w:p w:rsidR="00816A40" w:rsidRPr="001333DF" w:rsidRDefault="006D5AAB" w:rsidP="003C59F4">
      <w:pPr>
        <w:rPr>
          <w:rFonts w:ascii="Times New Roman" w:hAnsi="Times New Roman"/>
          <w:lang w:val="pt-BR"/>
          <w:rPrChange w:id="990" w:author="Alexandre Vasconcelos" w:date="2010-04-19T09:24:00Z">
            <w:rPr>
              <w:lang w:val="pt-BR"/>
            </w:rPr>
          </w:rPrChange>
        </w:rPr>
      </w:pPr>
      <w:r w:rsidRPr="001333DF">
        <w:rPr>
          <w:rFonts w:ascii="Times New Roman" w:hAnsi="Times New Roman"/>
          <w:noProof/>
          <w:lang w:val="pt-BR" w:eastAsia="en-US"/>
          <w:rPrChange w:id="991" w:author="Alexandre Vasconcelos" w:date="2010-04-19T09:24:00Z">
            <w:rPr>
              <w:noProof/>
              <w:lang w:val="pt-BR" w:eastAsia="en-US"/>
            </w:rPr>
          </w:rPrChange>
        </w:rPr>
        <w:pict>
          <v:shape id="_x0000_s1301" type="#_x0000_t202" style="position:absolute;left:0;text-align:left;margin-left:-5.6pt;margin-top:1.3pt;width:86.95pt;height:24.6pt;z-index:251662336;mso-width-relative:margin;mso-height-relative:margin" stroked="f">
            <v:textbox style="mso-next-textbox:#_x0000_s1301">
              <w:txbxContent>
                <w:p w:rsidR="004A1018" w:rsidRPr="00851FFC" w:rsidRDefault="004A1018" w:rsidP="00851FFC">
                  <w:pPr>
                    <w:rPr>
                      <w:b/>
                      <w:lang w:val="pt-BR"/>
                    </w:rPr>
                  </w:pPr>
                  <w:r w:rsidRPr="00851FFC">
                    <w:rPr>
                      <w:b/>
                      <w:lang w:val="pt-BR"/>
                    </w:rPr>
                    <w:t>Início</w:t>
                  </w:r>
                </w:p>
              </w:txbxContent>
            </v:textbox>
          </v:shape>
        </w:pict>
      </w:r>
      <w:r w:rsidRPr="001333DF">
        <w:rPr>
          <w:rFonts w:ascii="Times New Roman" w:hAnsi="Times New Roman"/>
          <w:b/>
          <w:noProof/>
          <w:lang w:val="pt-BR"/>
          <w:rPrChange w:id="992" w:author="Alexandre Vasconcelos" w:date="2010-04-19T09:24:00Z">
            <w:rPr>
              <w:b/>
              <w:noProof/>
              <w:lang w:val="pt-BR"/>
            </w:rPr>
          </w:rPrChange>
        </w:rPr>
        <w:pict>
          <v:group id="_x0000_s1222" style="position:absolute;left:0;text-align:left;margin-left:-5.6pt;margin-top:5.35pt;width:437.15pt;height:105.75pt;z-index:251656192" coordorigin="1608,3046" coordsize="9884,2115">
            <v:rect id="_x0000_s1211" style="position:absolute;left:1608;top:3670;width:1530;height:645" o:regroupid="11" fillcolor="#d8d8d8" strokecolor="#666" strokeweight="1pt">
              <v:fill opacity="64881f" color2="#999"/>
              <v:shadow on="t" type="perspective" color="#7f7f7f" opacity=".5" offset="1pt" offset2="-3pt"/>
              <v:textbox style="mso-next-textbox:#_x0000_s1211">
                <w:txbxContent>
                  <w:p w:rsidR="004A1018" w:rsidRPr="003C49D3" w:rsidRDefault="004A1018" w:rsidP="00816A40">
                    <w:pPr>
                      <w:rPr>
                        <w:b/>
                        <w:sz w:val="20"/>
                        <w:lang w:val="pt-BR"/>
                      </w:rPr>
                    </w:pPr>
                    <w:r w:rsidRPr="003C49D3">
                      <w:rPr>
                        <w:b/>
                        <w:sz w:val="20"/>
                        <w:lang w:val="pt-BR"/>
                      </w:rPr>
                      <w:t>Concepção</w:t>
                    </w:r>
                  </w:p>
                </w:txbxContent>
              </v:textbox>
            </v:rect>
            <v:rect id="_x0000_s1212" style="position:absolute;left:3721;top:3682;width:1682;height:645" o:regroupid="11" fillcolor="#d8d8d8" strokecolor="#666" strokeweight="1pt">
              <v:fill color2="#999"/>
              <v:shadow on="t" type="perspective" color="#7f7f7f" opacity=".5" offset="1pt" offset2="-3pt"/>
              <v:textbox style="mso-next-textbox:#_x0000_s1212">
                <w:txbxContent>
                  <w:p w:rsidR="004A1018" w:rsidRPr="003C49D3" w:rsidRDefault="004A1018" w:rsidP="00816A40">
                    <w:pPr>
                      <w:rPr>
                        <w:b/>
                        <w:sz w:val="20"/>
                        <w:lang w:val="pt-BR"/>
                      </w:rPr>
                    </w:pPr>
                    <w:r w:rsidRPr="003C49D3">
                      <w:rPr>
                        <w:b/>
                        <w:sz w:val="20"/>
                        <w:lang w:val="pt-BR"/>
                      </w:rPr>
                      <w:t>Elaboração</w:t>
                    </w:r>
                  </w:p>
                </w:txbxContent>
              </v:textbox>
            </v:rect>
            <v:rect id="_x0000_s1213" style="position:absolute;left:5989;top:3664;width:1787;height:645" o:regroupid="11" fillcolor="#d8d8d8" strokecolor="#666" strokeweight="2pt">
              <v:fill color2="#999"/>
              <v:shadow on="t" type="perspective" color="#7f7f7f" opacity=".5" offset="1pt" offset2="-3pt"/>
              <v:textbox style="mso-next-textbox:#_x0000_s1213">
                <w:txbxContent>
                  <w:p w:rsidR="004A1018" w:rsidRPr="003C49D3" w:rsidRDefault="004A1018" w:rsidP="00816A40">
                    <w:pPr>
                      <w:rPr>
                        <w:b/>
                        <w:sz w:val="20"/>
                        <w:lang w:val="pt-BR"/>
                      </w:rPr>
                    </w:pPr>
                    <w:r w:rsidRPr="003C49D3">
                      <w:rPr>
                        <w:b/>
                        <w:sz w:val="20"/>
                        <w:lang w:val="pt-BR"/>
                      </w:rPr>
                      <w:t>Construção</w:t>
                    </w:r>
                  </w:p>
                </w:txbxContent>
              </v:textbox>
            </v:rect>
            <v:rect id="_x0000_s1214" style="position:absolute;left:8388;top:3667;width:1395;height:645" o:regroupid="11" fillcolor="#d8d8d8" strokecolor="#666" strokeweight="1pt">
              <v:fill color2="#999"/>
              <v:shadow on="t" type="perspective" color="#7f7f7f" opacity=".5" offset="1pt" offset2="-3pt"/>
              <v:textbox style="mso-next-textbox:#_x0000_s1214">
                <w:txbxContent>
                  <w:p w:rsidR="004A1018" w:rsidRPr="003C49D3" w:rsidRDefault="004A1018" w:rsidP="00816A40">
                    <w:pPr>
                      <w:rPr>
                        <w:b/>
                        <w:sz w:val="20"/>
                        <w:lang w:val="pt-BR"/>
                      </w:rPr>
                    </w:pPr>
                    <w:r w:rsidRPr="003C49D3">
                      <w:rPr>
                        <w:b/>
                        <w:sz w:val="20"/>
                        <w:lang w:val="pt-BR"/>
                      </w:rPr>
                      <w:t>Transição</w:t>
                    </w:r>
                  </w:p>
                </w:txbxContent>
              </v:textbox>
            </v:rect>
            <v:shape id="_x0000_s1215" type="#_x0000_t13" style="position:absolute;left:3160;top:3958;width:561;height:177" o:regroupid="11" fillcolor="#d8d8d8" strokecolor="#666" strokeweight="1pt">
              <v:fill color2="#999"/>
              <v:shadow on="t" type="perspective" color="#7f7f7f" opacity=".5" offset="1pt" offset2="-3pt"/>
            </v:shape>
            <v:shape id="_x0000_s1216" type="#_x0000_t13" style="position:absolute;left:5425;top:3973;width:561;height:177" o:regroupid="11" fillcolor="#d8d8d8" strokecolor="#666" strokeweight="1pt">
              <v:fill color2="#999"/>
              <v:shadow on="t" type="perspective" color="#7f7f7f" opacity=".5" offset="1pt" offset2="-3pt"/>
            </v:shape>
            <v:shape id="_x0000_s1217" type="#_x0000_t13" style="position:absolute;left:7810;top:3958;width:561;height:177" o:regroupid="11" fillcolor="#d8d8d8" strokecolor="#666" strokeweight="1pt">
              <v:fill color2="#999"/>
              <v:shadow on="t" type="perspective" color="#7f7f7f" opacity=".5" offset="1pt" offset2="-3pt"/>
            </v:shape>
            <v:shape id="_x0000_s1218" type="#_x0000_t13" style="position:absolute;left:9805;top:3988;width:561;height:177" o:regroupid="11" fillcolor="#d8d8d8" strokecolor="#666" strokeweight="1pt">
              <v:fill color2="#999"/>
              <v:shadow on="t" type="perspective" color="#7f7f7f" opacity=".5" offset="1pt" offset2="-3pt"/>
            </v:shape>
            <v:oval id="_x0000_s1219" style="position:absolute;left:10365;top:3691;width:690;height:666" o:regroupid="11" fillcolor="#d8d8d8"/>
            <v:shape id="_x0000_s1220" type="#_x0000_t202" style="position:absolute;left:10280;top:3046;width:1212;height:525;mso-width-relative:margin;mso-height-relative:margin" o:regroupid="11" filled="f" fillcolor="#d8d8d8" stroked="f">
              <v:textbox style="mso-next-textbox:#_x0000_s1220">
                <w:txbxContent>
                  <w:p w:rsidR="004A1018" w:rsidRPr="00B92496" w:rsidRDefault="004A1018" w:rsidP="00816A40">
                    <w:pPr>
                      <w:rPr>
                        <w:b/>
                        <w:lang w:val="pt-BR"/>
                      </w:rPr>
                    </w:pPr>
                    <w:r w:rsidRPr="00B92496">
                      <w:rPr>
                        <w:b/>
                        <w:lang w:val="pt-BR"/>
                      </w:rPr>
                      <w:t>Fim</w:t>
                    </w:r>
                  </w:p>
                </w:txbxContent>
              </v:textbox>
            </v:shape>
            <v:shape id="_x0000_s1221" type="#_x0000_t5" style="position:absolute;left:6375;top:4336;width:910;height:825" o:regroupid="11" fillcolor="#d8d8d8"/>
          </v:group>
        </w:pict>
      </w:r>
    </w:p>
    <w:p w:rsidR="00816A40" w:rsidRPr="001333DF" w:rsidRDefault="00816A40" w:rsidP="003C59F4">
      <w:pPr>
        <w:rPr>
          <w:rFonts w:ascii="Times New Roman" w:hAnsi="Times New Roman"/>
          <w:lang w:val="pt-BR"/>
          <w:rPrChange w:id="993" w:author="Alexandre Vasconcelos" w:date="2010-04-19T09:24:00Z">
            <w:rPr>
              <w:lang w:val="pt-BR"/>
            </w:rPr>
          </w:rPrChange>
        </w:rPr>
      </w:pPr>
    </w:p>
    <w:p w:rsidR="007F60AB" w:rsidRPr="001333DF" w:rsidRDefault="006D5AAB" w:rsidP="003C59F4">
      <w:pPr>
        <w:rPr>
          <w:rFonts w:ascii="Times New Roman" w:hAnsi="Times New Roman"/>
          <w:lang w:val="pt-BR"/>
          <w:rPrChange w:id="994" w:author="Alexandre Vasconcelos" w:date="2010-04-19T09:24:00Z">
            <w:rPr>
              <w:lang w:val="pt-BR"/>
            </w:rPr>
          </w:rPrChange>
        </w:rPr>
      </w:pPr>
      <w:r w:rsidRPr="001333DF">
        <w:rPr>
          <w:rFonts w:ascii="Times New Roman" w:hAnsi="Times New Roman"/>
          <w:noProof/>
          <w:lang w:val="pt-BR"/>
          <w:rPrChange w:id="995" w:author="Alexandre Vasconcelos" w:date="2010-04-19T09:24:00Z">
            <w:rPr>
              <w:noProof/>
              <w:lang w:val="pt-BR"/>
            </w:rPr>
          </w:rPrChange>
        </w:rPr>
        <w:pict>
          <v:shape id="_x0000_s1302" type="#_x0000_t202" style="position:absolute;left:0;text-align:left;margin-left:-9.35pt;margin-top:36.25pt;width:71.4pt;height:30pt;z-index:251663360;mso-width-relative:margin;mso-height-relative:margin" stroked="f">
            <v:textbox style="mso-next-textbox:#_x0000_s1302">
              <w:txbxContent>
                <w:p w:rsidR="004A1018" w:rsidRPr="00851FFC" w:rsidRDefault="004A1018" w:rsidP="00851FFC">
                  <w:pPr>
                    <w:rPr>
                      <w:b/>
                      <w:lang w:val="pt-BR"/>
                    </w:rPr>
                  </w:pPr>
                  <w:r>
                    <w:rPr>
                      <w:b/>
                      <w:lang w:val="pt-BR"/>
                    </w:rPr>
                    <w:t>Tempo</w:t>
                  </w:r>
                </w:p>
              </w:txbxContent>
            </v:textbox>
          </v:shape>
        </w:pict>
      </w:r>
    </w:p>
    <w:p w:rsidR="00816A40" w:rsidRPr="001333DF" w:rsidRDefault="006D5AAB" w:rsidP="003C59F4">
      <w:pPr>
        <w:rPr>
          <w:rFonts w:ascii="Times New Roman" w:hAnsi="Times New Roman"/>
          <w:lang w:val="pt-BR"/>
          <w:rPrChange w:id="996" w:author="Alexandre Vasconcelos" w:date="2010-04-19T09:24:00Z">
            <w:rPr>
              <w:lang w:val="pt-BR"/>
            </w:rPr>
          </w:rPrChange>
        </w:rPr>
      </w:pPr>
      <w:r w:rsidRPr="001333DF">
        <w:rPr>
          <w:rFonts w:ascii="Times New Roman" w:hAnsi="Times New Roman"/>
          <w:noProof/>
          <w:lang w:val="pt-BR"/>
          <w:rPrChange w:id="997" w:author="Alexandre Vasconcelos" w:date="2010-04-19T09:24:00Z">
            <w:rPr>
              <w:noProof/>
              <w:lang w:val="pt-BR"/>
            </w:rPr>
          </w:rPrChange>
        </w:rPr>
        <w:pict>
          <v:shape id="_x0000_s1235" type="#_x0000_t32" style="position:absolute;left:0;text-align:left;margin-left:-13.85pt;margin-top:7.35pt;width:437.25pt;height:1.95pt;flip:y;z-index:251657216" o:connectortype="straight" strokeweight="3pt">
            <v:stroke endarrow="block"/>
          </v:shape>
        </w:pict>
      </w:r>
    </w:p>
    <w:p w:rsidR="00816A40" w:rsidRPr="001333DF" w:rsidRDefault="00851FFC" w:rsidP="00816A40">
      <w:pPr>
        <w:rPr>
          <w:rFonts w:ascii="Times New Roman" w:hAnsi="Times New Roman"/>
          <w:b/>
          <w:color w:val="000000"/>
          <w:szCs w:val="24"/>
          <w:lang w:val="pt-BR"/>
          <w:rPrChange w:id="998" w:author="Alexandre Vasconcelos" w:date="2010-04-19T09:24:00Z">
            <w:rPr>
              <w:rFonts w:ascii="Times New Roman" w:hAnsi="Times New Roman"/>
              <w:b/>
              <w:color w:val="000000"/>
              <w:szCs w:val="24"/>
              <w:lang w:val="pt-BR"/>
            </w:rPr>
          </w:rPrChange>
        </w:rPr>
      </w:pPr>
      <w:r w:rsidRPr="001333DF">
        <w:rPr>
          <w:rFonts w:ascii="Times New Roman" w:hAnsi="Times New Roman"/>
          <w:lang w:val="pt-BR"/>
          <w:rPrChange w:id="999" w:author="Alexandre Vasconcelos" w:date="2010-04-19T09:24:00Z">
            <w:rPr>
              <w:lang w:val="pt-BR"/>
            </w:rPr>
          </w:rPrChange>
        </w:rPr>
        <w:t xml:space="preserve">                                                                                 </w:t>
      </w:r>
      <w:r w:rsidR="00816A40" w:rsidRPr="001333DF">
        <w:rPr>
          <w:rFonts w:ascii="Times New Roman" w:hAnsi="Times New Roman"/>
          <w:color w:val="000000"/>
          <w:sz w:val="20"/>
          <w:lang w:val="pt-BR"/>
          <w:rPrChange w:id="1000" w:author="Alexandre Vasconcelos" w:date="2010-04-19T09:24:00Z">
            <w:rPr>
              <w:rFonts w:ascii="CFALKJ+Arial" w:hAnsi="CFALKJ+Arial" w:cs="CFALKJ+Arial"/>
              <w:color w:val="000000"/>
              <w:sz w:val="20"/>
              <w:lang w:val="pt-BR"/>
            </w:rPr>
          </w:rPrChange>
        </w:rPr>
        <w:t xml:space="preserve"> </w:t>
      </w:r>
      <w:r w:rsidRPr="001333DF">
        <w:rPr>
          <w:rFonts w:ascii="Times New Roman" w:hAnsi="Times New Roman"/>
          <w:color w:val="000000"/>
          <w:sz w:val="20"/>
          <w:lang w:val="pt-BR"/>
          <w:rPrChange w:id="1001" w:author="Alexandre Vasconcelos" w:date="2010-04-19T09:24:00Z">
            <w:rPr>
              <w:rFonts w:ascii="CFALKJ+Arial" w:hAnsi="CFALKJ+Arial" w:cs="CFALKJ+Arial"/>
              <w:color w:val="000000"/>
              <w:sz w:val="20"/>
              <w:lang w:val="pt-BR"/>
            </w:rPr>
          </w:rPrChange>
        </w:rPr>
        <w:t xml:space="preserve"> </w:t>
      </w:r>
      <w:commentRangeStart w:id="1002"/>
      <w:r w:rsidRPr="001333DF">
        <w:rPr>
          <w:rFonts w:ascii="Times New Roman" w:hAnsi="Times New Roman"/>
          <w:b/>
          <w:color w:val="000000"/>
          <w:szCs w:val="24"/>
          <w:lang w:val="pt-BR"/>
        </w:rPr>
        <w:t xml:space="preserve">marco </w:t>
      </w:r>
      <w:r w:rsidR="00D15EE4" w:rsidRPr="001333DF">
        <w:rPr>
          <w:rFonts w:ascii="Times New Roman" w:hAnsi="Times New Roman"/>
          <w:b/>
          <w:color w:val="000000"/>
          <w:szCs w:val="24"/>
          <w:lang w:val="pt-BR"/>
          <w:rPrChange w:id="1003" w:author="Alexandre Vasconcelos" w:date="2010-04-19T09:24:00Z">
            <w:rPr>
              <w:rFonts w:ascii="Times New Roman" w:hAnsi="Times New Roman"/>
              <w:b/>
              <w:color w:val="000000"/>
              <w:szCs w:val="24"/>
              <w:lang w:val="pt-BR"/>
            </w:rPr>
          </w:rPrChange>
        </w:rPr>
        <w:t xml:space="preserve">da </w:t>
      </w:r>
      <w:r w:rsidRPr="001333DF">
        <w:rPr>
          <w:rFonts w:ascii="Times New Roman" w:hAnsi="Times New Roman"/>
          <w:b/>
          <w:color w:val="000000"/>
          <w:szCs w:val="24"/>
          <w:lang w:val="pt-BR"/>
          <w:rPrChange w:id="1004" w:author="Alexandre Vasconcelos" w:date="2010-04-19T09:24:00Z">
            <w:rPr>
              <w:rFonts w:ascii="Times New Roman" w:hAnsi="Times New Roman"/>
              <w:b/>
              <w:color w:val="000000"/>
              <w:szCs w:val="24"/>
              <w:lang w:val="pt-BR"/>
            </w:rPr>
          </w:rPrChange>
        </w:rPr>
        <w:t>c</w:t>
      </w:r>
      <w:r w:rsidR="00816A40" w:rsidRPr="001333DF">
        <w:rPr>
          <w:rFonts w:ascii="Times New Roman" w:hAnsi="Times New Roman"/>
          <w:b/>
          <w:color w:val="000000"/>
          <w:szCs w:val="24"/>
          <w:lang w:val="pt-BR"/>
          <w:rPrChange w:id="1005" w:author="Alexandre Vasconcelos" w:date="2010-04-19T09:24:00Z">
            <w:rPr>
              <w:rFonts w:ascii="Times New Roman" w:hAnsi="Times New Roman"/>
              <w:b/>
              <w:color w:val="000000"/>
              <w:szCs w:val="24"/>
              <w:lang w:val="pt-BR"/>
            </w:rPr>
          </w:rPrChange>
        </w:rPr>
        <w:t xml:space="preserve">apacidade </w:t>
      </w:r>
    </w:p>
    <w:p w:rsidR="00B065DE" w:rsidRPr="001333DF" w:rsidRDefault="00816A40" w:rsidP="003C59F4">
      <w:pPr>
        <w:rPr>
          <w:rFonts w:ascii="Times New Roman" w:hAnsi="Times New Roman"/>
          <w:b/>
          <w:szCs w:val="24"/>
          <w:lang w:val="pt-BR"/>
          <w:rPrChange w:id="1006" w:author="Alexandre Vasconcelos" w:date="2010-04-19T09:24:00Z">
            <w:rPr>
              <w:rFonts w:ascii="Times New Roman" w:hAnsi="Times New Roman"/>
              <w:b/>
              <w:szCs w:val="24"/>
              <w:lang w:val="pt-BR"/>
            </w:rPr>
          </w:rPrChange>
        </w:rPr>
      </w:pPr>
      <w:r w:rsidRPr="001333DF">
        <w:rPr>
          <w:rFonts w:ascii="Times New Roman" w:hAnsi="Times New Roman"/>
          <w:b/>
          <w:color w:val="000000"/>
          <w:szCs w:val="24"/>
          <w:lang w:val="pt-BR"/>
          <w:rPrChange w:id="1007" w:author="Alexandre Vasconcelos" w:date="2010-04-19T09:24:00Z">
            <w:rPr>
              <w:rFonts w:ascii="Times New Roman" w:hAnsi="Times New Roman"/>
              <w:b/>
              <w:color w:val="000000"/>
              <w:szCs w:val="24"/>
              <w:lang w:val="pt-BR"/>
            </w:rPr>
          </w:rPrChange>
        </w:rPr>
        <w:t xml:space="preserve">                                                                       </w:t>
      </w:r>
      <w:r w:rsidR="00851FFC" w:rsidRPr="001333DF">
        <w:rPr>
          <w:rFonts w:ascii="Times New Roman" w:hAnsi="Times New Roman"/>
          <w:b/>
          <w:color w:val="000000"/>
          <w:szCs w:val="24"/>
          <w:lang w:val="pt-BR"/>
          <w:rPrChange w:id="1008" w:author="Alexandre Vasconcelos" w:date="2010-04-19T09:24:00Z">
            <w:rPr>
              <w:rFonts w:ascii="Times New Roman" w:hAnsi="Times New Roman"/>
              <w:b/>
              <w:color w:val="000000"/>
              <w:szCs w:val="24"/>
              <w:lang w:val="pt-BR"/>
            </w:rPr>
          </w:rPrChange>
        </w:rPr>
        <w:t xml:space="preserve">             </w:t>
      </w:r>
      <w:r w:rsidRPr="001333DF">
        <w:rPr>
          <w:rFonts w:ascii="Times New Roman" w:hAnsi="Times New Roman"/>
          <w:b/>
          <w:color w:val="000000"/>
          <w:szCs w:val="24"/>
          <w:lang w:val="pt-BR"/>
          <w:rPrChange w:id="1009" w:author="Alexandre Vasconcelos" w:date="2010-04-19T09:24:00Z">
            <w:rPr>
              <w:rFonts w:ascii="Times New Roman" w:hAnsi="Times New Roman"/>
              <w:b/>
              <w:color w:val="000000"/>
              <w:szCs w:val="24"/>
              <w:lang w:val="pt-BR"/>
            </w:rPr>
          </w:rPrChange>
        </w:rPr>
        <w:t>inicial</w:t>
      </w:r>
    </w:p>
    <w:commentRangeEnd w:id="1002"/>
    <w:p w:rsidR="00B065DE" w:rsidRPr="001333DF" w:rsidRDefault="00CB3C87" w:rsidP="002F1646">
      <w:pPr>
        <w:jc w:val="center"/>
        <w:rPr>
          <w:rFonts w:ascii="Times New Roman" w:hAnsi="Times New Roman"/>
          <w:b/>
          <w:sz w:val="20"/>
          <w:lang w:val="pt-BR"/>
          <w:rPrChange w:id="1010" w:author="Alexandre Vasconcelos" w:date="2010-04-19T09:24:00Z">
            <w:rPr>
              <w:rFonts w:ascii="Helvetica" w:hAnsi="Helvetica" w:cs="Helvetica"/>
              <w:b/>
              <w:sz w:val="20"/>
              <w:lang w:val="pt-BR"/>
            </w:rPr>
          </w:rPrChange>
        </w:rPr>
      </w:pPr>
      <w:r w:rsidRPr="001333DF">
        <w:rPr>
          <w:rStyle w:val="Refdecomentrio"/>
          <w:rFonts w:ascii="Times New Roman" w:hAnsi="Times New Roman"/>
          <w:rPrChange w:id="1011" w:author="Alexandre Vasconcelos" w:date="2010-04-19T09:24:00Z">
            <w:rPr>
              <w:rStyle w:val="Refdecomentrio"/>
            </w:rPr>
          </w:rPrChange>
        </w:rPr>
        <w:commentReference w:id="1002"/>
      </w:r>
      <w:r w:rsidR="007C6386" w:rsidRPr="001333DF">
        <w:rPr>
          <w:rFonts w:ascii="Times New Roman" w:hAnsi="Times New Roman"/>
          <w:b/>
          <w:sz w:val="20"/>
          <w:lang w:val="pt-BR"/>
          <w:rPrChange w:id="1012" w:author="Alexandre Vasconcelos" w:date="2010-04-19T09:24:00Z">
            <w:rPr>
              <w:rFonts w:ascii="Helvetica" w:hAnsi="Helvetica" w:cs="Helvetica"/>
              <w:b/>
              <w:sz w:val="20"/>
              <w:lang w:val="pt-BR"/>
            </w:rPr>
          </w:rPrChange>
        </w:rPr>
        <w:t>Figura</w:t>
      </w:r>
      <w:r w:rsidR="00B065DE" w:rsidRPr="001333DF">
        <w:rPr>
          <w:rFonts w:ascii="Times New Roman" w:hAnsi="Times New Roman"/>
          <w:b/>
          <w:sz w:val="20"/>
          <w:lang w:val="pt-BR"/>
          <w:rPrChange w:id="1013" w:author="Alexandre Vasconcelos" w:date="2010-04-19T09:24:00Z">
            <w:rPr>
              <w:rFonts w:ascii="Helvetica" w:hAnsi="Helvetica" w:cs="Helvetica"/>
              <w:b/>
              <w:sz w:val="20"/>
              <w:lang w:val="pt-BR"/>
            </w:rPr>
          </w:rPrChange>
        </w:rPr>
        <w:t xml:space="preserve"> </w:t>
      </w:r>
      <w:r w:rsidR="00D26341" w:rsidRPr="001333DF">
        <w:rPr>
          <w:rFonts w:ascii="Times New Roman" w:hAnsi="Times New Roman"/>
          <w:b/>
          <w:sz w:val="20"/>
          <w:lang w:val="pt-BR"/>
          <w:rPrChange w:id="1014" w:author="Alexandre Vasconcelos" w:date="2010-04-19T09:24:00Z">
            <w:rPr>
              <w:rFonts w:ascii="Helvetica" w:hAnsi="Helvetica" w:cs="Helvetica"/>
              <w:b/>
              <w:sz w:val="20"/>
              <w:lang w:val="pt-BR"/>
            </w:rPr>
          </w:rPrChange>
        </w:rPr>
        <w:t>1</w:t>
      </w:r>
      <w:r w:rsidR="00A15028" w:rsidRPr="001333DF">
        <w:rPr>
          <w:rFonts w:ascii="Times New Roman" w:hAnsi="Times New Roman"/>
          <w:b/>
          <w:sz w:val="20"/>
          <w:lang w:val="pt-BR"/>
          <w:rPrChange w:id="1015" w:author="Alexandre Vasconcelos" w:date="2010-04-19T09:24:00Z">
            <w:rPr>
              <w:rFonts w:ascii="Helvetica" w:hAnsi="Helvetica" w:cs="Helvetica"/>
              <w:b/>
              <w:sz w:val="20"/>
              <w:lang w:val="pt-BR"/>
            </w:rPr>
          </w:rPrChange>
        </w:rPr>
        <w:t>.6</w:t>
      </w:r>
      <w:r w:rsidR="00B065DE" w:rsidRPr="001333DF">
        <w:rPr>
          <w:rFonts w:ascii="Times New Roman" w:hAnsi="Times New Roman"/>
          <w:b/>
          <w:sz w:val="20"/>
          <w:lang w:val="pt-BR"/>
          <w:rPrChange w:id="1016" w:author="Alexandre Vasconcelos" w:date="2010-04-19T09:24:00Z">
            <w:rPr>
              <w:rFonts w:ascii="Helvetica" w:hAnsi="Helvetica" w:cs="Helvetica"/>
              <w:b/>
              <w:sz w:val="20"/>
              <w:lang w:val="pt-BR"/>
            </w:rPr>
          </w:rPrChange>
        </w:rPr>
        <w:t xml:space="preserve"> Fase de Construção</w:t>
      </w:r>
      <w:r w:rsidRPr="001333DF">
        <w:rPr>
          <w:rFonts w:ascii="Times New Roman" w:hAnsi="Times New Roman"/>
          <w:b/>
          <w:sz w:val="20"/>
          <w:lang w:val="pt-BR"/>
          <w:rPrChange w:id="1017" w:author="Alexandre Vasconcelos" w:date="2010-04-19T09:24:00Z">
            <w:rPr>
              <w:rFonts w:ascii="Helvetica" w:hAnsi="Helvetica" w:cs="Helvetica"/>
              <w:b/>
              <w:sz w:val="20"/>
              <w:lang w:val="pt-BR"/>
            </w:rPr>
          </w:rPrChange>
        </w:rPr>
        <w:t>,</w:t>
      </w:r>
      <w:r w:rsidR="001B66D8" w:rsidRPr="001333DF">
        <w:rPr>
          <w:rFonts w:ascii="Times New Roman" w:hAnsi="Times New Roman"/>
          <w:b/>
          <w:sz w:val="20"/>
          <w:lang w:val="pt-BR"/>
          <w:rPrChange w:id="1018" w:author="Alexandre Vasconcelos" w:date="2010-04-19T09:24:00Z">
            <w:rPr>
              <w:rFonts w:ascii="Helvetica" w:hAnsi="Helvetica" w:cs="Helvetica"/>
              <w:b/>
              <w:sz w:val="20"/>
              <w:lang w:val="pt-BR"/>
            </w:rPr>
          </w:rPrChange>
        </w:rPr>
        <w:t xml:space="preserve"> </w:t>
      </w:r>
      <w:r w:rsidRPr="001333DF">
        <w:rPr>
          <w:rFonts w:ascii="Times New Roman" w:hAnsi="Times New Roman"/>
          <w:b/>
          <w:sz w:val="20"/>
          <w:lang w:val="pt-BR"/>
          <w:rPrChange w:id="1019" w:author="Alexandre Vasconcelos" w:date="2010-04-19T09:24:00Z">
            <w:rPr>
              <w:rFonts w:ascii="Helvetica" w:hAnsi="Helvetica" w:cs="Helvetica"/>
              <w:b/>
              <w:sz w:val="20"/>
              <w:lang w:val="pt-BR"/>
            </w:rPr>
          </w:rPrChange>
        </w:rPr>
        <w:t>a</w:t>
      </w:r>
      <w:r w:rsidR="00416569" w:rsidRPr="001333DF">
        <w:rPr>
          <w:rFonts w:ascii="Times New Roman" w:hAnsi="Times New Roman"/>
          <w:b/>
          <w:sz w:val="20"/>
          <w:lang w:val="pt-BR"/>
          <w:rPrChange w:id="1020" w:author="Alexandre Vasconcelos" w:date="2010-04-19T09:24:00Z">
            <w:rPr>
              <w:rFonts w:ascii="Helvetica" w:hAnsi="Helvetica" w:cs="Helvetica"/>
              <w:b/>
              <w:sz w:val="20"/>
              <w:lang w:val="pt-BR"/>
            </w:rPr>
          </w:rPrChange>
        </w:rPr>
        <w:t xml:space="preserve">daptado </w:t>
      </w:r>
      <w:r w:rsidR="001B66D8" w:rsidRPr="001333DF">
        <w:rPr>
          <w:rFonts w:ascii="Times New Roman" w:hAnsi="Times New Roman"/>
          <w:b/>
          <w:sz w:val="20"/>
          <w:lang w:val="pt-BR"/>
          <w:rPrChange w:id="1021" w:author="Alexandre Vasconcelos" w:date="2010-04-19T09:24:00Z">
            <w:rPr>
              <w:rFonts w:ascii="Helvetica" w:hAnsi="Helvetica" w:cs="Helvetica"/>
              <w:b/>
              <w:sz w:val="20"/>
              <w:lang w:val="pt-BR"/>
            </w:rPr>
          </w:rPrChange>
        </w:rPr>
        <w:t>de [Fernando Dantas]</w:t>
      </w:r>
    </w:p>
    <w:p w:rsidR="003C59F4" w:rsidRPr="001333DF" w:rsidRDefault="00E96C09" w:rsidP="003C59F4">
      <w:pPr>
        <w:rPr>
          <w:rFonts w:ascii="Times New Roman" w:hAnsi="Times New Roman"/>
          <w:lang w:val="pt-BR"/>
          <w:rPrChange w:id="1022" w:author="Alexandre Vasconcelos" w:date="2010-04-19T09:24:00Z">
            <w:rPr>
              <w:lang w:val="pt-BR"/>
            </w:rPr>
          </w:rPrChange>
        </w:rPr>
      </w:pPr>
      <w:r w:rsidRPr="001333DF">
        <w:rPr>
          <w:rFonts w:ascii="Times New Roman" w:hAnsi="Times New Roman"/>
          <w:lang w:val="pt-BR"/>
          <w:rPrChange w:id="1023" w:author="Alexandre Vasconcelos" w:date="2010-04-19T09:24:00Z">
            <w:rPr>
              <w:lang w:val="pt-BR"/>
            </w:rPr>
          </w:rPrChange>
        </w:rPr>
        <w:t xml:space="preserve"> </w:t>
      </w:r>
    </w:p>
    <w:p w:rsidR="00E96C09" w:rsidRPr="001333DF" w:rsidRDefault="00E96C09" w:rsidP="003C59F4">
      <w:pPr>
        <w:rPr>
          <w:rFonts w:ascii="Times New Roman" w:hAnsi="Times New Roman"/>
          <w:lang w:val="pt-BR"/>
          <w:rPrChange w:id="1024" w:author="Alexandre Vasconcelos" w:date="2010-04-19T09:24:00Z">
            <w:rPr>
              <w:lang w:val="pt-BR"/>
            </w:rPr>
          </w:rPrChange>
        </w:rPr>
      </w:pPr>
      <w:r w:rsidRPr="001333DF">
        <w:rPr>
          <w:rFonts w:ascii="Times New Roman" w:hAnsi="Times New Roman"/>
          <w:lang w:val="pt-BR"/>
          <w:rPrChange w:id="1025" w:author="Alexandre Vasconcelos" w:date="2010-04-19T09:24:00Z">
            <w:rPr>
              <w:lang w:val="pt-BR"/>
            </w:rPr>
          </w:rPrChange>
        </w:rPr>
        <w:t xml:space="preserve">Os objetivos principais dessa </w:t>
      </w:r>
      <w:r w:rsidR="00CB3C87" w:rsidRPr="001333DF">
        <w:rPr>
          <w:rFonts w:ascii="Times New Roman" w:hAnsi="Times New Roman"/>
          <w:lang w:val="pt-BR"/>
          <w:rPrChange w:id="1026" w:author="Alexandre Vasconcelos" w:date="2010-04-19T09:24:00Z">
            <w:rPr>
              <w:lang w:val="pt-BR"/>
            </w:rPr>
          </w:rPrChange>
        </w:rPr>
        <w:t xml:space="preserve">fase </w:t>
      </w:r>
      <w:r w:rsidRPr="001333DF">
        <w:rPr>
          <w:rFonts w:ascii="Times New Roman" w:hAnsi="Times New Roman"/>
          <w:lang w:val="pt-BR"/>
          <w:rPrChange w:id="1027" w:author="Alexandre Vasconcelos" w:date="2010-04-19T09:24:00Z">
            <w:rPr>
              <w:lang w:val="pt-BR"/>
            </w:rPr>
          </w:rPrChange>
        </w:rPr>
        <w:t>são:</w:t>
      </w:r>
    </w:p>
    <w:p w:rsidR="00E96C09" w:rsidRPr="001333DF" w:rsidRDefault="00E96C09" w:rsidP="0077620E">
      <w:pPr>
        <w:numPr>
          <w:ilvl w:val="0"/>
          <w:numId w:val="5"/>
        </w:numPr>
        <w:ind w:left="754" w:hanging="357"/>
        <w:rPr>
          <w:rFonts w:ascii="Times New Roman" w:hAnsi="Times New Roman"/>
          <w:lang w:val="pt-BR"/>
          <w:rPrChange w:id="1028" w:author="Alexandre Vasconcelos" w:date="2010-04-19T09:24:00Z">
            <w:rPr>
              <w:lang w:val="pt-BR"/>
            </w:rPr>
          </w:rPrChange>
        </w:rPr>
      </w:pPr>
      <w:commentRangeStart w:id="1029"/>
      <w:r w:rsidRPr="001333DF">
        <w:rPr>
          <w:rFonts w:ascii="Times New Roman" w:hAnsi="Times New Roman"/>
          <w:lang w:val="pt-BR"/>
          <w:rPrChange w:id="1030" w:author="Alexandre Vasconcelos" w:date="2010-04-19T09:24:00Z">
            <w:rPr>
              <w:lang w:val="pt-BR"/>
            </w:rPr>
          </w:rPrChange>
        </w:rPr>
        <w:t xml:space="preserve">Diminuir </w:t>
      </w:r>
      <w:commentRangeEnd w:id="1029"/>
      <w:r w:rsidR="00CB3C87" w:rsidRPr="001333DF">
        <w:rPr>
          <w:rStyle w:val="Refdecomentrio"/>
          <w:rFonts w:ascii="Times New Roman" w:hAnsi="Times New Roman"/>
          <w:rPrChange w:id="1031" w:author="Alexandre Vasconcelos" w:date="2010-04-19T09:24:00Z">
            <w:rPr>
              <w:rStyle w:val="Refdecomentrio"/>
            </w:rPr>
          </w:rPrChange>
        </w:rPr>
        <w:commentReference w:id="1029"/>
      </w:r>
      <w:r w:rsidR="00410B7C" w:rsidRPr="001333DF">
        <w:rPr>
          <w:rFonts w:ascii="Times New Roman" w:hAnsi="Times New Roman"/>
          <w:lang w:val="pt-BR"/>
          <w:rPrChange w:id="1032" w:author="Alexandre Vasconcelos" w:date="2010-04-19T09:24:00Z">
            <w:rPr>
              <w:lang w:val="pt-BR"/>
            </w:rPr>
          </w:rPrChange>
        </w:rPr>
        <w:t xml:space="preserve">os custos de </w:t>
      </w:r>
      <w:r w:rsidR="00726835" w:rsidRPr="001333DF">
        <w:rPr>
          <w:rFonts w:ascii="Times New Roman" w:hAnsi="Times New Roman"/>
          <w:lang w:val="pt-BR"/>
          <w:rPrChange w:id="1033" w:author="Alexandre Vasconcelos" w:date="2010-04-19T09:24:00Z">
            <w:rPr>
              <w:lang w:val="pt-BR"/>
            </w:rPr>
          </w:rPrChange>
        </w:rPr>
        <w:t xml:space="preserve">desenvolvimento, </w:t>
      </w:r>
      <w:r w:rsidR="00410B7C" w:rsidRPr="001333DF">
        <w:rPr>
          <w:rFonts w:ascii="Times New Roman" w:hAnsi="Times New Roman"/>
          <w:lang w:val="pt-BR"/>
          <w:rPrChange w:id="1034" w:author="Alexandre Vasconcelos" w:date="2010-04-19T09:24:00Z">
            <w:rPr>
              <w:lang w:val="pt-BR"/>
            </w:rPr>
          </w:rPrChange>
        </w:rPr>
        <w:t>otimizar os recursos e evitar retrabalho de</w:t>
      </w:r>
      <w:r w:rsidR="00410B7C" w:rsidRPr="001333DF">
        <w:rPr>
          <w:rFonts w:ascii="Times New Roman" w:hAnsi="Times New Roman"/>
          <w:lang w:val="pt-BR"/>
          <w:rPrChange w:id="1035" w:author="Alexandre Vasconcelos" w:date="2010-04-19T09:24:00Z">
            <w:rPr>
              <w:lang w:val="pt-BR"/>
            </w:rPr>
          </w:rPrChange>
        </w:rPr>
        <w:t>s</w:t>
      </w:r>
      <w:r w:rsidR="00410B7C" w:rsidRPr="001333DF">
        <w:rPr>
          <w:rFonts w:ascii="Times New Roman" w:hAnsi="Times New Roman"/>
          <w:lang w:val="pt-BR"/>
          <w:rPrChange w:id="1036" w:author="Alexandre Vasconcelos" w:date="2010-04-19T09:24:00Z">
            <w:rPr>
              <w:lang w:val="pt-BR"/>
            </w:rPr>
          </w:rPrChange>
        </w:rPr>
        <w:t>necessário;</w:t>
      </w:r>
    </w:p>
    <w:p w:rsidR="00410B7C" w:rsidRPr="001333DF" w:rsidRDefault="00410B7C" w:rsidP="0077620E">
      <w:pPr>
        <w:numPr>
          <w:ilvl w:val="0"/>
          <w:numId w:val="5"/>
        </w:numPr>
        <w:ind w:left="754" w:hanging="357"/>
        <w:rPr>
          <w:rFonts w:ascii="Times New Roman" w:hAnsi="Times New Roman"/>
          <w:lang w:val="pt-BR"/>
          <w:rPrChange w:id="1037" w:author="Alexandre Vasconcelos" w:date="2010-04-19T09:24:00Z">
            <w:rPr>
              <w:lang w:val="pt-BR"/>
            </w:rPr>
          </w:rPrChange>
        </w:rPr>
      </w:pPr>
      <w:r w:rsidRPr="001333DF">
        <w:rPr>
          <w:rFonts w:ascii="Times New Roman" w:hAnsi="Times New Roman"/>
          <w:lang w:val="pt-BR"/>
          <w:rPrChange w:id="1038" w:author="Alexandre Vasconcelos" w:date="2010-04-19T09:24:00Z">
            <w:rPr>
              <w:lang w:val="pt-BR"/>
            </w:rPr>
          </w:rPrChange>
        </w:rPr>
        <w:t xml:space="preserve">Concluir a </w:t>
      </w:r>
      <w:r w:rsidR="00726835" w:rsidRPr="001333DF">
        <w:rPr>
          <w:rFonts w:ascii="Times New Roman" w:hAnsi="Times New Roman"/>
          <w:lang w:val="pt-BR"/>
          <w:rPrChange w:id="1039" w:author="Alexandre Vasconcelos" w:date="2010-04-19T09:24:00Z">
            <w:rPr>
              <w:lang w:val="pt-BR"/>
            </w:rPr>
          </w:rPrChange>
        </w:rPr>
        <w:t xml:space="preserve">análise, </w:t>
      </w:r>
      <w:r w:rsidRPr="001333DF">
        <w:rPr>
          <w:rFonts w:ascii="Times New Roman" w:hAnsi="Times New Roman"/>
          <w:lang w:val="pt-BR"/>
          <w:rPrChange w:id="1040" w:author="Alexandre Vasconcelos" w:date="2010-04-19T09:24:00Z">
            <w:rPr>
              <w:lang w:val="pt-BR"/>
            </w:rPr>
          </w:rPrChange>
        </w:rPr>
        <w:t xml:space="preserve">o projeto, o desenvolvimento e o teste de </w:t>
      </w:r>
      <w:r w:rsidR="00726835" w:rsidRPr="001333DF">
        <w:rPr>
          <w:rFonts w:ascii="Times New Roman" w:hAnsi="Times New Roman"/>
          <w:lang w:val="pt-BR"/>
          <w:rPrChange w:id="1041" w:author="Alexandre Vasconcelos" w:date="2010-04-19T09:24:00Z">
            <w:rPr>
              <w:lang w:val="pt-BR"/>
            </w:rPr>
          </w:rPrChange>
        </w:rPr>
        <w:t>todas as funcionalidades necessárias</w:t>
      </w:r>
      <w:r w:rsidRPr="001333DF">
        <w:rPr>
          <w:rFonts w:ascii="Times New Roman" w:hAnsi="Times New Roman"/>
          <w:lang w:val="pt-BR"/>
          <w:rPrChange w:id="1042" w:author="Alexandre Vasconcelos" w:date="2010-04-19T09:24:00Z">
            <w:rPr>
              <w:lang w:val="pt-BR"/>
            </w:rPr>
          </w:rPrChange>
        </w:rPr>
        <w:t>;</w:t>
      </w:r>
    </w:p>
    <w:p w:rsidR="00410B7C" w:rsidRPr="001333DF" w:rsidRDefault="00410B7C" w:rsidP="0077620E">
      <w:pPr>
        <w:numPr>
          <w:ilvl w:val="0"/>
          <w:numId w:val="5"/>
        </w:numPr>
        <w:ind w:left="754" w:hanging="357"/>
        <w:rPr>
          <w:rFonts w:ascii="Times New Roman" w:hAnsi="Times New Roman"/>
          <w:lang w:val="pt-BR"/>
          <w:rPrChange w:id="1043" w:author="Alexandre Vasconcelos" w:date="2010-04-19T09:24:00Z">
            <w:rPr>
              <w:lang w:val="pt-BR"/>
            </w:rPr>
          </w:rPrChange>
        </w:rPr>
      </w:pPr>
      <w:r w:rsidRPr="001333DF">
        <w:rPr>
          <w:rFonts w:ascii="Times New Roman" w:hAnsi="Times New Roman"/>
          <w:lang w:val="pt-BR"/>
          <w:rPrChange w:id="1044" w:author="Alexandre Vasconcelos" w:date="2010-04-19T09:24:00Z">
            <w:rPr>
              <w:lang w:val="pt-BR"/>
            </w:rPr>
          </w:rPrChange>
        </w:rPr>
        <w:t xml:space="preserve">Desenvolver o produto completo </w:t>
      </w:r>
      <w:r w:rsidR="00CB3C87" w:rsidRPr="001333DF">
        <w:rPr>
          <w:rFonts w:ascii="Times New Roman" w:hAnsi="Times New Roman"/>
          <w:lang w:val="pt-BR"/>
          <w:rPrChange w:id="1045" w:author="Alexandre Vasconcelos" w:date="2010-04-19T09:24:00Z">
            <w:rPr>
              <w:lang w:val="pt-BR"/>
            </w:rPr>
          </w:rPrChange>
        </w:rPr>
        <w:t xml:space="preserve">de modo </w:t>
      </w:r>
      <w:r w:rsidRPr="001333DF">
        <w:rPr>
          <w:rFonts w:ascii="Times New Roman" w:hAnsi="Times New Roman"/>
          <w:lang w:val="pt-BR"/>
          <w:rPrChange w:id="1046" w:author="Alexandre Vasconcelos" w:date="2010-04-19T09:24:00Z">
            <w:rPr>
              <w:lang w:val="pt-BR"/>
            </w:rPr>
          </w:rPrChange>
        </w:rPr>
        <w:t xml:space="preserve">que esteja pronto para a transição para a comunidade de </w:t>
      </w:r>
      <w:r w:rsidR="00726835" w:rsidRPr="001333DF">
        <w:rPr>
          <w:rFonts w:ascii="Times New Roman" w:hAnsi="Times New Roman"/>
          <w:lang w:val="pt-BR"/>
          <w:rPrChange w:id="1047" w:author="Alexandre Vasconcelos" w:date="2010-04-19T09:24:00Z">
            <w:rPr>
              <w:lang w:val="pt-BR"/>
            </w:rPr>
          </w:rPrChange>
        </w:rPr>
        <w:t xml:space="preserve">usuários. </w:t>
      </w:r>
      <w:r w:rsidRPr="001333DF">
        <w:rPr>
          <w:rFonts w:ascii="Times New Roman" w:hAnsi="Times New Roman"/>
          <w:lang w:val="pt-BR"/>
          <w:rPrChange w:id="1048" w:author="Alexandre Vasconcelos" w:date="2010-04-19T09:24:00Z">
            <w:rPr>
              <w:lang w:val="pt-BR"/>
            </w:rPr>
          </w:rPrChange>
        </w:rPr>
        <w:t>Implica também em descrever os casos de uso restantes e o</w:t>
      </w:r>
      <w:r w:rsidRPr="001333DF">
        <w:rPr>
          <w:rFonts w:ascii="Times New Roman" w:hAnsi="Times New Roman"/>
          <w:lang w:val="pt-BR"/>
          <w:rPrChange w:id="1049" w:author="Alexandre Vasconcelos" w:date="2010-04-19T09:24:00Z">
            <w:rPr>
              <w:lang w:val="pt-BR"/>
            </w:rPr>
          </w:rPrChange>
        </w:rPr>
        <w:t>u</w:t>
      </w:r>
      <w:r w:rsidRPr="001333DF">
        <w:rPr>
          <w:rFonts w:ascii="Times New Roman" w:hAnsi="Times New Roman"/>
          <w:lang w:val="pt-BR"/>
          <w:rPrChange w:id="1050" w:author="Alexandre Vasconcelos" w:date="2010-04-19T09:24:00Z">
            <w:rPr>
              <w:lang w:val="pt-BR"/>
            </w:rPr>
          </w:rPrChange>
        </w:rPr>
        <w:t>tros requisitos,</w:t>
      </w:r>
      <w:r w:rsidR="00CB3C87" w:rsidRPr="001333DF">
        <w:rPr>
          <w:rFonts w:ascii="Times New Roman" w:hAnsi="Times New Roman"/>
          <w:lang w:val="pt-BR"/>
          <w:rPrChange w:id="1051" w:author="Alexandre Vasconcelos" w:date="2010-04-19T09:24:00Z">
            <w:rPr>
              <w:lang w:val="pt-BR"/>
            </w:rPr>
          </w:rPrChange>
        </w:rPr>
        <w:t xml:space="preserve"> </w:t>
      </w:r>
      <w:commentRangeStart w:id="1052"/>
      <w:r w:rsidRPr="001333DF">
        <w:rPr>
          <w:rFonts w:ascii="Times New Roman" w:hAnsi="Times New Roman"/>
          <w:lang w:val="pt-BR"/>
          <w:rPrChange w:id="1053" w:author="Alexandre Vasconcelos" w:date="2010-04-19T09:24:00Z">
            <w:rPr>
              <w:lang w:val="pt-BR"/>
            </w:rPr>
          </w:rPrChange>
        </w:rPr>
        <w:t xml:space="preserve">incrementar </w:t>
      </w:r>
      <w:commentRangeEnd w:id="1052"/>
      <w:r w:rsidR="00CB3C87" w:rsidRPr="001333DF">
        <w:rPr>
          <w:rStyle w:val="Refdecomentrio"/>
          <w:rFonts w:ascii="Times New Roman" w:hAnsi="Times New Roman"/>
          <w:rPrChange w:id="1054" w:author="Alexandre Vasconcelos" w:date="2010-04-19T09:24:00Z">
            <w:rPr>
              <w:rStyle w:val="Refdecomentrio"/>
            </w:rPr>
          </w:rPrChange>
        </w:rPr>
        <w:commentReference w:id="1052"/>
      </w:r>
      <w:r w:rsidRPr="001333DF">
        <w:rPr>
          <w:rFonts w:ascii="Times New Roman" w:hAnsi="Times New Roman"/>
          <w:lang w:val="pt-BR"/>
          <w:rPrChange w:id="1055" w:author="Alexandre Vasconcelos" w:date="2010-04-19T09:24:00Z">
            <w:rPr>
              <w:lang w:val="pt-BR"/>
            </w:rPr>
          </w:rPrChange>
        </w:rPr>
        <w:t>o projeto,</w:t>
      </w:r>
      <w:r w:rsidR="00CB3C87" w:rsidRPr="001333DF">
        <w:rPr>
          <w:rFonts w:ascii="Times New Roman" w:hAnsi="Times New Roman"/>
          <w:lang w:val="pt-BR"/>
          <w:rPrChange w:id="1056" w:author="Alexandre Vasconcelos" w:date="2010-04-19T09:24:00Z">
            <w:rPr>
              <w:lang w:val="pt-BR"/>
            </w:rPr>
          </w:rPrChange>
        </w:rPr>
        <w:t xml:space="preserve"> </w:t>
      </w:r>
      <w:r w:rsidRPr="001333DF">
        <w:rPr>
          <w:rFonts w:ascii="Times New Roman" w:hAnsi="Times New Roman"/>
          <w:lang w:val="pt-BR"/>
          <w:rPrChange w:id="1057" w:author="Alexandre Vasconcelos" w:date="2010-04-19T09:24:00Z">
            <w:rPr>
              <w:lang w:val="pt-BR"/>
            </w:rPr>
          </w:rPrChange>
        </w:rPr>
        <w:t>concluir a implementação e testar o software;</w:t>
      </w:r>
    </w:p>
    <w:p w:rsidR="00410B7C" w:rsidRPr="001333DF" w:rsidRDefault="00410B7C" w:rsidP="0077620E">
      <w:pPr>
        <w:numPr>
          <w:ilvl w:val="0"/>
          <w:numId w:val="5"/>
        </w:numPr>
        <w:ind w:left="754" w:hanging="357"/>
        <w:rPr>
          <w:rFonts w:ascii="Times New Roman" w:hAnsi="Times New Roman"/>
          <w:lang w:val="pt-BR"/>
          <w:rPrChange w:id="1058" w:author="Alexandre Vasconcelos" w:date="2010-04-19T09:24:00Z">
            <w:rPr>
              <w:lang w:val="pt-BR"/>
            </w:rPr>
          </w:rPrChange>
        </w:rPr>
      </w:pPr>
      <w:r w:rsidRPr="001333DF">
        <w:rPr>
          <w:rFonts w:ascii="Times New Roman" w:hAnsi="Times New Roman"/>
          <w:lang w:val="pt-BR"/>
          <w:rPrChange w:id="1059" w:author="Alexandre Vasconcelos" w:date="2010-04-19T09:24:00Z">
            <w:rPr>
              <w:lang w:val="pt-BR"/>
            </w:rPr>
          </w:rPrChange>
        </w:rPr>
        <w:t xml:space="preserve">Decidir se o </w:t>
      </w:r>
      <w:r w:rsidR="00726835" w:rsidRPr="001333DF">
        <w:rPr>
          <w:rFonts w:ascii="Times New Roman" w:hAnsi="Times New Roman"/>
          <w:lang w:val="pt-BR"/>
          <w:rPrChange w:id="1060" w:author="Alexandre Vasconcelos" w:date="2010-04-19T09:24:00Z">
            <w:rPr>
              <w:lang w:val="pt-BR"/>
            </w:rPr>
          </w:rPrChange>
        </w:rPr>
        <w:t xml:space="preserve">software, </w:t>
      </w:r>
      <w:commentRangeStart w:id="1061"/>
      <w:r w:rsidRPr="001333DF">
        <w:rPr>
          <w:rFonts w:ascii="Times New Roman" w:hAnsi="Times New Roman"/>
          <w:lang w:val="pt-BR"/>
          <w:rPrChange w:id="1062" w:author="Alexandre Vasconcelos" w:date="2010-04-19T09:24:00Z">
            <w:rPr>
              <w:lang w:val="pt-BR"/>
            </w:rPr>
          </w:rPrChange>
        </w:rPr>
        <w:t xml:space="preserve">os locais </w:t>
      </w:r>
      <w:commentRangeEnd w:id="1061"/>
      <w:r w:rsidR="00CB3C87" w:rsidRPr="001333DF">
        <w:rPr>
          <w:rStyle w:val="Refdecomentrio"/>
          <w:rFonts w:ascii="Times New Roman" w:hAnsi="Times New Roman"/>
          <w:rPrChange w:id="1063" w:author="Alexandre Vasconcelos" w:date="2010-04-19T09:24:00Z">
            <w:rPr>
              <w:rStyle w:val="Refdecomentrio"/>
            </w:rPr>
          </w:rPrChange>
        </w:rPr>
        <w:commentReference w:id="1061"/>
      </w:r>
      <w:r w:rsidRPr="001333DF">
        <w:rPr>
          <w:rFonts w:ascii="Times New Roman" w:hAnsi="Times New Roman"/>
          <w:lang w:val="pt-BR"/>
          <w:rPrChange w:id="1064" w:author="Alexandre Vasconcelos" w:date="2010-04-19T09:24:00Z">
            <w:rPr>
              <w:lang w:val="pt-BR"/>
            </w:rPr>
          </w:rPrChange>
        </w:rPr>
        <w:t>e os usuários estão prontos para que o aplicativo seja implementado;</w:t>
      </w:r>
    </w:p>
    <w:p w:rsidR="00410B7C" w:rsidRPr="001333DF" w:rsidRDefault="00410B7C" w:rsidP="0077620E">
      <w:pPr>
        <w:numPr>
          <w:ilvl w:val="0"/>
          <w:numId w:val="5"/>
        </w:numPr>
        <w:ind w:left="754" w:hanging="357"/>
        <w:rPr>
          <w:rFonts w:ascii="Times New Roman" w:hAnsi="Times New Roman"/>
          <w:lang w:val="pt-BR"/>
          <w:rPrChange w:id="1065" w:author="Alexandre Vasconcelos" w:date="2010-04-19T09:24:00Z">
            <w:rPr>
              <w:lang w:val="pt-BR"/>
            </w:rPr>
          </w:rPrChange>
        </w:rPr>
      </w:pPr>
      <w:r w:rsidRPr="001333DF">
        <w:rPr>
          <w:rFonts w:ascii="Times New Roman" w:hAnsi="Times New Roman"/>
          <w:lang w:val="pt-BR"/>
          <w:rPrChange w:id="1066" w:author="Alexandre Vasconcelos" w:date="2010-04-19T09:24:00Z">
            <w:rPr>
              <w:lang w:val="pt-BR"/>
            </w:rPr>
          </w:rPrChange>
        </w:rPr>
        <w:t xml:space="preserve">Atingir </w:t>
      </w:r>
      <w:r w:rsidR="00726835" w:rsidRPr="001333DF">
        <w:rPr>
          <w:rFonts w:ascii="Times New Roman" w:hAnsi="Times New Roman"/>
          <w:lang w:val="pt-BR"/>
          <w:rPrChange w:id="1067" w:author="Alexandre Vasconcelos" w:date="2010-04-19T09:24:00Z">
            <w:rPr>
              <w:lang w:val="pt-BR"/>
            </w:rPr>
          </w:rPrChange>
        </w:rPr>
        <w:t>certo</w:t>
      </w:r>
      <w:r w:rsidRPr="001333DF">
        <w:rPr>
          <w:rFonts w:ascii="Times New Roman" w:hAnsi="Times New Roman"/>
          <w:lang w:val="pt-BR"/>
          <w:rPrChange w:id="1068" w:author="Alexandre Vasconcelos" w:date="2010-04-19T09:24:00Z">
            <w:rPr>
              <w:lang w:val="pt-BR"/>
            </w:rPr>
          </w:rPrChange>
        </w:rPr>
        <w:t xml:space="preserve"> paralelismo entre o trabalho das equipes de desenvolvimento.</w:t>
      </w:r>
    </w:p>
    <w:p w:rsidR="000D4923" w:rsidRPr="001333DF" w:rsidRDefault="000D4923" w:rsidP="00410B7C">
      <w:pPr>
        <w:rPr>
          <w:rFonts w:ascii="Times New Roman" w:hAnsi="Times New Roman"/>
          <w:lang w:val="pt-BR"/>
          <w:rPrChange w:id="1069" w:author="Alexandre Vasconcelos" w:date="2010-04-19T09:24:00Z">
            <w:rPr>
              <w:lang w:val="pt-BR"/>
            </w:rPr>
          </w:rPrChange>
        </w:rPr>
      </w:pPr>
    </w:p>
    <w:p w:rsidR="00443B3E" w:rsidRPr="001333DF" w:rsidRDefault="00443B3E" w:rsidP="00410B7C">
      <w:pPr>
        <w:rPr>
          <w:rFonts w:ascii="Times New Roman" w:hAnsi="Times New Roman"/>
          <w:lang w:val="pt-BR"/>
          <w:rPrChange w:id="1070" w:author="Alexandre Vasconcelos" w:date="2010-04-19T09:24:00Z">
            <w:rPr>
              <w:lang w:val="pt-BR"/>
            </w:rPr>
          </w:rPrChange>
        </w:rPr>
      </w:pPr>
    </w:p>
    <w:p w:rsidR="00410B7C" w:rsidRPr="001333DF" w:rsidRDefault="00410B7C" w:rsidP="00410B7C">
      <w:pPr>
        <w:rPr>
          <w:rFonts w:ascii="Times New Roman" w:hAnsi="Times New Roman"/>
          <w:lang w:val="pt-BR"/>
          <w:rPrChange w:id="1071" w:author="Alexandre Vasconcelos" w:date="2010-04-19T09:24:00Z">
            <w:rPr>
              <w:lang w:val="pt-BR"/>
            </w:rPr>
          </w:rPrChange>
        </w:rPr>
      </w:pPr>
      <w:r w:rsidRPr="001333DF">
        <w:rPr>
          <w:rFonts w:ascii="Times New Roman" w:hAnsi="Times New Roman"/>
          <w:lang w:val="pt-BR"/>
          <w:rPrChange w:id="1072" w:author="Alexandre Vasconcelos" w:date="2010-04-19T09:24:00Z">
            <w:rPr>
              <w:lang w:val="pt-BR"/>
            </w:rPr>
          </w:rPrChange>
        </w:rPr>
        <w:lastRenderedPageBreak/>
        <w:t>As atividades básicas da fase de construção são:</w:t>
      </w:r>
    </w:p>
    <w:p w:rsidR="00774F1A" w:rsidRPr="001333DF" w:rsidRDefault="00774F1A" w:rsidP="0077620E">
      <w:pPr>
        <w:numPr>
          <w:ilvl w:val="0"/>
          <w:numId w:val="6"/>
        </w:numPr>
        <w:ind w:left="754" w:hanging="357"/>
        <w:rPr>
          <w:rFonts w:ascii="Times New Roman" w:hAnsi="Times New Roman"/>
          <w:lang w:val="pt-BR"/>
          <w:rPrChange w:id="1073" w:author="Alexandre Vasconcelos" w:date="2010-04-19T09:24:00Z">
            <w:rPr>
              <w:lang w:val="pt-BR"/>
            </w:rPr>
          </w:rPrChange>
        </w:rPr>
      </w:pPr>
      <w:r w:rsidRPr="001333DF">
        <w:rPr>
          <w:rFonts w:ascii="Times New Roman" w:hAnsi="Times New Roman"/>
          <w:lang w:val="pt-BR"/>
          <w:rPrChange w:id="1074" w:author="Alexandre Vasconcelos" w:date="2010-04-19T09:24:00Z">
            <w:rPr>
              <w:lang w:val="pt-BR"/>
            </w:rPr>
          </w:rPrChange>
        </w:rPr>
        <w:t xml:space="preserve">Gerenciamento de </w:t>
      </w:r>
      <w:r w:rsidR="00726835" w:rsidRPr="001333DF">
        <w:rPr>
          <w:rFonts w:ascii="Times New Roman" w:hAnsi="Times New Roman"/>
          <w:lang w:val="pt-BR"/>
          <w:rPrChange w:id="1075" w:author="Alexandre Vasconcelos" w:date="2010-04-19T09:24:00Z">
            <w:rPr>
              <w:lang w:val="pt-BR"/>
            </w:rPr>
          </w:rPrChange>
        </w:rPr>
        <w:t xml:space="preserve">recursos, </w:t>
      </w:r>
      <w:commentRangeStart w:id="1076"/>
      <w:r w:rsidRPr="001333DF">
        <w:rPr>
          <w:rFonts w:ascii="Times New Roman" w:hAnsi="Times New Roman"/>
          <w:lang w:val="pt-BR"/>
          <w:rPrChange w:id="1077" w:author="Alexandre Vasconcelos" w:date="2010-04-19T09:24:00Z">
            <w:rPr>
              <w:lang w:val="pt-BR"/>
            </w:rPr>
          </w:rPrChange>
        </w:rPr>
        <w:t>otimização de controle e processo</w:t>
      </w:r>
      <w:commentRangeEnd w:id="1076"/>
      <w:r w:rsidR="00443B3E" w:rsidRPr="001333DF">
        <w:rPr>
          <w:rStyle w:val="Refdecomentrio"/>
          <w:rFonts w:ascii="Times New Roman" w:hAnsi="Times New Roman"/>
          <w:rPrChange w:id="1078" w:author="Alexandre Vasconcelos" w:date="2010-04-19T09:24:00Z">
            <w:rPr>
              <w:rStyle w:val="Refdecomentrio"/>
            </w:rPr>
          </w:rPrChange>
        </w:rPr>
        <w:commentReference w:id="1076"/>
      </w:r>
      <w:r w:rsidRPr="001333DF">
        <w:rPr>
          <w:rFonts w:ascii="Times New Roman" w:hAnsi="Times New Roman"/>
          <w:lang w:val="pt-BR"/>
          <w:rPrChange w:id="1079" w:author="Alexandre Vasconcelos" w:date="2010-04-19T09:24:00Z">
            <w:rPr>
              <w:lang w:val="pt-BR"/>
            </w:rPr>
          </w:rPrChange>
        </w:rPr>
        <w:t>;</w:t>
      </w:r>
    </w:p>
    <w:p w:rsidR="00774F1A" w:rsidRPr="001333DF" w:rsidRDefault="00774F1A" w:rsidP="0077620E">
      <w:pPr>
        <w:numPr>
          <w:ilvl w:val="0"/>
          <w:numId w:val="6"/>
        </w:numPr>
        <w:ind w:left="754" w:hanging="357"/>
        <w:rPr>
          <w:rFonts w:ascii="Times New Roman" w:hAnsi="Times New Roman"/>
          <w:lang w:val="pt-BR"/>
          <w:rPrChange w:id="1080" w:author="Alexandre Vasconcelos" w:date="2010-04-19T09:24:00Z">
            <w:rPr>
              <w:lang w:val="pt-BR"/>
            </w:rPr>
          </w:rPrChange>
        </w:rPr>
      </w:pPr>
      <w:commentRangeStart w:id="1081"/>
      <w:r w:rsidRPr="001333DF">
        <w:rPr>
          <w:rFonts w:ascii="Times New Roman" w:hAnsi="Times New Roman"/>
          <w:lang w:val="pt-BR"/>
          <w:rPrChange w:id="1082" w:author="Alexandre Vasconcelos" w:date="2010-04-19T09:24:00Z">
            <w:rPr>
              <w:lang w:val="pt-BR"/>
            </w:rPr>
          </w:rPrChange>
        </w:rPr>
        <w:t>Desenvolvimento completo do componente e teste dos critérios de avaliação definidos e a avaliação dos releases do produto de acordo com os critérios de aceitação para a visão.</w:t>
      </w:r>
      <w:commentRangeEnd w:id="1081"/>
      <w:r w:rsidR="00443B3E" w:rsidRPr="001333DF">
        <w:rPr>
          <w:rStyle w:val="Refdecomentrio"/>
          <w:rFonts w:ascii="Times New Roman" w:hAnsi="Times New Roman"/>
          <w:rPrChange w:id="1083" w:author="Alexandre Vasconcelos" w:date="2010-04-19T09:24:00Z">
            <w:rPr>
              <w:rStyle w:val="Refdecomentrio"/>
            </w:rPr>
          </w:rPrChange>
        </w:rPr>
        <w:commentReference w:id="1081"/>
      </w:r>
    </w:p>
    <w:p w:rsidR="00774F1A" w:rsidRPr="001333DF" w:rsidRDefault="00774F1A" w:rsidP="00774F1A">
      <w:pPr>
        <w:rPr>
          <w:rFonts w:ascii="Times New Roman" w:hAnsi="Times New Roman"/>
          <w:lang w:val="pt-BR"/>
          <w:rPrChange w:id="1084" w:author="Alexandre Vasconcelos" w:date="2010-04-19T09:24:00Z">
            <w:rPr>
              <w:lang w:val="pt-BR"/>
            </w:rPr>
          </w:rPrChange>
        </w:rPr>
      </w:pPr>
      <w:r w:rsidRPr="001333DF">
        <w:rPr>
          <w:rFonts w:ascii="Times New Roman" w:hAnsi="Times New Roman"/>
          <w:lang w:val="pt-BR"/>
          <w:rPrChange w:id="1085" w:author="Alexandre Vasconcelos" w:date="2010-04-19T09:24:00Z">
            <w:rPr>
              <w:lang w:val="pt-BR"/>
            </w:rPr>
          </w:rPrChange>
        </w:rPr>
        <w:t>Os critérios de avaliação para a etapa de construção envolvem as seguintes perguntas:</w:t>
      </w:r>
    </w:p>
    <w:p w:rsidR="00774F1A" w:rsidRPr="001333DF" w:rsidRDefault="00443B3E" w:rsidP="0077620E">
      <w:pPr>
        <w:numPr>
          <w:ilvl w:val="0"/>
          <w:numId w:val="7"/>
        </w:numPr>
        <w:ind w:left="754" w:hanging="357"/>
        <w:rPr>
          <w:rFonts w:ascii="Times New Roman" w:hAnsi="Times New Roman"/>
          <w:lang w:val="pt-BR"/>
          <w:rPrChange w:id="1086" w:author="Alexandre Vasconcelos" w:date="2010-04-19T09:24:00Z">
            <w:rPr>
              <w:lang w:val="pt-BR"/>
            </w:rPr>
          </w:rPrChange>
        </w:rPr>
      </w:pPr>
      <w:r w:rsidRPr="001333DF">
        <w:rPr>
          <w:rFonts w:ascii="Times New Roman" w:hAnsi="Times New Roman"/>
          <w:lang w:val="pt-BR"/>
          <w:rPrChange w:id="1087" w:author="Alexandre Vasconcelos" w:date="2010-04-19T09:24:00Z">
            <w:rPr>
              <w:lang w:val="pt-BR"/>
            </w:rPr>
          </w:rPrChange>
        </w:rPr>
        <w:t xml:space="preserve">O </w:t>
      </w:r>
      <w:r w:rsidR="00774F1A" w:rsidRPr="001333DF">
        <w:rPr>
          <w:rFonts w:ascii="Times New Roman" w:hAnsi="Times New Roman"/>
          <w:lang w:val="pt-BR"/>
          <w:rPrChange w:id="1088" w:author="Alexandre Vasconcelos" w:date="2010-04-19T09:24:00Z">
            <w:rPr>
              <w:lang w:val="pt-BR"/>
            </w:rPr>
          </w:rPrChange>
        </w:rPr>
        <w:t>release do produto é estável o suficiente para ser implantado na comunidade de us</w:t>
      </w:r>
      <w:r w:rsidR="00774F1A" w:rsidRPr="001333DF">
        <w:rPr>
          <w:rFonts w:ascii="Times New Roman" w:hAnsi="Times New Roman"/>
          <w:lang w:val="pt-BR"/>
          <w:rPrChange w:id="1089" w:author="Alexandre Vasconcelos" w:date="2010-04-19T09:24:00Z">
            <w:rPr>
              <w:lang w:val="pt-BR"/>
            </w:rPr>
          </w:rPrChange>
        </w:rPr>
        <w:t>u</w:t>
      </w:r>
      <w:r w:rsidR="00774F1A" w:rsidRPr="001333DF">
        <w:rPr>
          <w:rFonts w:ascii="Times New Roman" w:hAnsi="Times New Roman"/>
          <w:lang w:val="pt-BR"/>
          <w:rPrChange w:id="1090" w:author="Alexandre Vasconcelos" w:date="2010-04-19T09:24:00Z">
            <w:rPr>
              <w:lang w:val="pt-BR"/>
            </w:rPr>
          </w:rPrChange>
        </w:rPr>
        <w:t>ários?</w:t>
      </w:r>
    </w:p>
    <w:p w:rsidR="00774F1A" w:rsidRPr="001333DF" w:rsidRDefault="00774F1A" w:rsidP="0077620E">
      <w:pPr>
        <w:numPr>
          <w:ilvl w:val="0"/>
          <w:numId w:val="7"/>
        </w:numPr>
        <w:ind w:left="754" w:hanging="357"/>
        <w:rPr>
          <w:rFonts w:ascii="Times New Roman" w:hAnsi="Times New Roman"/>
          <w:lang w:val="pt-BR"/>
          <w:rPrChange w:id="1091" w:author="Alexandre Vasconcelos" w:date="2010-04-19T09:24:00Z">
            <w:rPr>
              <w:lang w:val="pt-BR"/>
            </w:rPr>
          </w:rPrChange>
        </w:rPr>
      </w:pPr>
      <w:r w:rsidRPr="001333DF">
        <w:rPr>
          <w:rFonts w:ascii="Times New Roman" w:hAnsi="Times New Roman"/>
          <w:lang w:val="pt-BR"/>
          <w:rPrChange w:id="1092" w:author="Alexandre Vasconcelos" w:date="2010-04-19T09:24:00Z">
            <w:rPr>
              <w:lang w:val="pt-BR"/>
            </w:rPr>
          </w:rPrChange>
        </w:rPr>
        <w:t>Todos os envolvidos</w:t>
      </w:r>
      <w:r w:rsidR="00726835" w:rsidRPr="001333DF">
        <w:rPr>
          <w:rFonts w:ascii="Times New Roman" w:hAnsi="Times New Roman"/>
          <w:lang w:val="pt-BR"/>
          <w:rPrChange w:id="1093" w:author="Alexandre Vasconcelos" w:date="2010-04-19T09:24:00Z">
            <w:rPr>
              <w:lang w:val="pt-BR"/>
            </w:rPr>
          </w:rPrChange>
        </w:rPr>
        <w:t xml:space="preserve"> </w:t>
      </w:r>
      <w:r w:rsidRPr="001333DF">
        <w:rPr>
          <w:rFonts w:ascii="Times New Roman" w:hAnsi="Times New Roman"/>
          <w:lang w:val="pt-BR"/>
          <w:rPrChange w:id="1094" w:author="Alexandre Vasconcelos" w:date="2010-04-19T09:24:00Z">
            <w:rPr>
              <w:lang w:val="pt-BR"/>
            </w:rPr>
          </w:rPrChange>
        </w:rPr>
        <w:t>estão</w:t>
      </w:r>
      <w:r w:rsidR="00726835" w:rsidRPr="001333DF">
        <w:rPr>
          <w:rFonts w:ascii="Times New Roman" w:hAnsi="Times New Roman"/>
          <w:lang w:val="pt-BR"/>
          <w:rPrChange w:id="1095" w:author="Alexandre Vasconcelos" w:date="2010-04-19T09:24:00Z">
            <w:rPr>
              <w:lang w:val="pt-BR"/>
            </w:rPr>
          </w:rPrChange>
        </w:rPr>
        <w:t xml:space="preserve"> </w:t>
      </w:r>
      <w:r w:rsidRPr="001333DF">
        <w:rPr>
          <w:rFonts w:ascii="Times New Roman" w:hAnsi="Times New Roman"/>
          <w:lang w:val="pt-BR"/>
          <w:rPrChange w:id="1096" w:author="Alexandre Vasconcelos" w:date="2010-04-19T09:24:00Z">
            <w:rPr>
              <w:lang w:val="pt-BR"/>
            </w:rPr>
          </w:rPrChange>
        </w:rPr>
        <w:t>prontos para a transição?</w:t>
      </w:r>
    </w:p>
    <w:p w:rsidR="00DA41E0" w:rsidRPr="001333DF" w:rsidRDefault="00774F1A" w:rsidP="0077620E">
      <w:pPr>
        <w:numPr>
          <w:ilvl w:val="0"/>
          <w:numId w:val="7"/>
        </w:numPr>
        <w:ind w:left="754" w:hanging="357"/>
        <w:rPr>
          <w:rFonts w:ascii="Times New Roman" w:hAnsi="Times New Roman"/>
          <w:lang w:val="pt-BR"/>
          <w:rPrChange w:id="1097" w:author="Alexandre Vasconcelos" w:date="2010-04-19T09:24:00Z">
            <w:rPr>
              <w:lang w:val="pt-BR"/>
            </w:rPr>
          </w:rPrChange>
        </w:rPr>
      </w:pPr>
      <w:r w:rsidRPr="001333DF">
        <w:rPr>
          <w:rFonts w:ascii="Times New Roman" w:hAnsi="Times New Roman"/>
          <w:lang w:val="pt-BR"/>
          <w:rPrChange w:id="1098" w:author="Alexandre Vasconcelos" w:date="2010-04-19T09:24:00Z">
            <w:rPr>
              <w:lang w:val="pt-BR"/>
            </w:rPr>
          </w:rPrChange>
        </w:rPr>
        <w:t>As despesas reais com recursos ainda são aceitáveis se comparadas com as planej</w:t>
      </w:r>
      <w:r w:rsidRPr="001333DF">
        <w:rPr>
          <w:rFonts w:ascii="Times New Roman" w:hAnsi="Times New Roman"/>
          <w:lang w:val="pt-BR"/>
          <w:rPrChange w:id="1099" w:author="Alexandre Vasconcelos" w:date="2010-04-19T09:24:00Z">
            <w:rPr>
              <w:lang w:val="pt-BR"/>
            </w:rPr>
          </w:rPrChange>
        </w:rPr>
        <w:t>a</w:t>
      </w:r>
      <w:r w:rsidRPr="001333DF">
        <w:rPr>
          <w:rFonts w:ascii="Times New Roman" w:hAnsi="Times New Roman"/>
          <w:lang w:val="pt-BR"/>
          <w:rPrChange w:id="1100" w:author="Alexandre Vasconcelos" w:date="2010-04-19T09:24:00Z">
            <w:rPr>
              <w:lang w:val="pt-BR"/>
            </w:rPr>
          </w:rPrChange>
        </w:rPr>
        <w:t>das?</w:t>
      </w:r>
    </w:p>
    <w:p w:rsidR="00E91104" w:rsidRPr="001333DF" w:rsidRDefault="00C33214" w:rsidP="00E91104">
      <w:pPr>
        <w:rPr>
          <w:rFonts w:ascii="Times New Roman" w:hAnsi="Times New Roman"/>
          <w:szCs w:val="24"/>
          <w:lang w:val="pt-BR"/>
          <w:rPrChange w:id="1101" w:author="Alexandre Vasconcelos" w:date="2010-04-19T09:24:00Z">
            <w:rPr>
              <w:szCs w:val="24"/>
              <w:lang w:val="pt-BR"/>
            </w:rPr>
          </w:rPrChange>
        </w:rPr>
      </w:pPr>
      <w:r w:rsidRPr="001333DF">
        <w:rPr>
          <w:rFonts w:ascii="Times New Roman" w:hAnsi="Times New Roman"/>
          <w:szCs w:val="24"/>
          <w:lang w:val="pt-BR"/>
          <w:rPrChange w:id="1102" w:author="Alexandre Vasconcelos" w:date="2010-04-19T09:24:00Z">
            <w:rPr>
              <w:szCs w:val="24"/>
              <w:lang w:val="pt-BR"/>
            </w:rPr>
          </w:rPrChange>
        </w:rPr>
        <w:t xml:space="preserve"> </w:t>
      </w:r>
    </w:p>
    <w:p w:rsidR="00DA41E0" w:rsidRPr="001333DF" w:rsidRDefault="00DA41E0" w:rsidP="00E91104">
      <w:pPr>
        <w:rPr>
          <w:rFonts w:ascii="Times New Roman" w:hAnsi="Times New Roman"/>
          <w:szCs w:val="24"/>
          <w:lang w:val="pt-BR"/>
          <w:rPrChange w:id="1103" w:author="Alexandre Vasconcelos" w:date="2010-04-19T09:24:00Z">
            <w:rPr>
              <w:szCs w:val="24"/>
              <w:lang w:val="pt-BR"/>
            </w:rPr>
          </w:rPrChange>
        </w:rPr>
      </w:pPr>
      <w:r w:rsidRPr="001333DF">
        <w:rPr>
          <w:rFonts w:ascii="Times New Roman" w:hAnsi="Times New Roman"/>
          <w:b/>
          <w:lang w:val="pt-BR"/>
          <w:rPrChange w:id="1104" w:author="Alexandre Vasconcelos" w:date="2010-04-19T09:24:00Z">
            <w:rPr>
              <w:b/>
              <w:lang w:val="pt-BR"/>
            </w:rPr>
          </w:rPrChange>
        </w:rPr>
        <w:t>Transição</w:t>
      </w:r>
    </w:p>
    <w:p w:rsidR="009615CE" w:rsidRPr="001333DF" w:rsidRDefault="00DA41E0" w:rsidP="009615CE">
      <w:pPr>
        <w:rPr>
          <w:rFonts w:ascii="Times New Roman" w:hAnsi="Times New Roman"/>
          <w:lang w:val="pt-BR"/>
          <w:rPrChange w:id="1105" w:author="Alexandre Vasconcelos" w:date="2010-04-19T09:24:00Z">
            <w:rPr>
              <w:lang w:val="pt-BR"/>
            </w:rPr>
          </w:rPrChange>
        </w:rPr>
      </w:pPr>
      <w:r w:rsidRPr="001333DF">
        <w:rPr>
          <w:rFonts w:ascii="Times New Roman" w:hAnsi="Times New Roman"/>
          <w:lang w:val="pt-BR"/>
          <w:rPrChange w:id="1106" w:author="Alexandre Vasconcelos" w:date="2010-04-19T09:24:00Z">
            <w:rPr>
              <w:lang w:val="pt-BR"/>
            </w:rPr>
          </w:rPrChange>
        </w:rPr>
        <w:t xml:space="preserve">Nessa </w:t>
      </w:r>
      <w:r w:rsidR="00726835" w:rsidRPr="001333DF">
        <w:rPr>
          <w:rFonts w:ascii="Times New Roman" w:hAnsi="Times New Roman"/>
          <w:lang w:val="pt-BR"/>
          <w:rPrChange w:id="1107" w:author="Alexandre Vasconcelos" w:date="2010-04-19T09:24:00Z">
            <w:rPr>
              <w:lang w:val="pt-BR"/>
            </w:rPr>
          </w:rPrChange>
        </w:rPr>
        <w:t xml:space="preserve">fase, </w:t>
      </w:r>
      <w:r w:rsidRPr="001333DF">
        <w:rPr>
          <w:rFonts w:ascii="Times New Roman" w:hAnsi="Times New Roman"/>
          <w:lang w:val="pt-BR"/>
          <w:rPrChange w:id="1108" w:author="Alexandre Vasconcelos" w:date="2010-04-19T09:24:00Z">
            <w:rPr>
              <w:lang w:val="pt-BR"/>
            </w:rPr>
          </w:rPrChange>
        </w:rPr>
        <w:t>o sistema está pronto. O foco nessa fase é garantir que o software esteja dispon</w:t>
      </w:r>
      <w:r w:rsidRPr="001333DF">
        <w:rPr>
          <w:rFonts w:ascii="Times New Roman" w:hAnsi="Times New Roman"/>
          <w:lang w:val="pt-BR"/>
          <w:rPrChange w:id="1109" w:author="Alexandre Vasconcelos" w:date="2010-04-19T09:24:00Z">
            <w:rPr>
              <w:lang w:val="pt-BR"/>
            </w:rPr>
          </w:rPrChange>
        </w:rPr>
        <w:t>í</w:t>
      </w:r>
      <w:r w:rsidRPr="001333DF">
        <w:rPr>
          <w:rFonts w:ascii="Times New Roman" w:hAnsi="Times New Roman"/>
          <w:lang w:val="pt-BR"/>
          <w:rPrChange w:id="1110" w:author="Alexandre Vasconcelos" w:date="2010-04-19T09:24:00Z">
            <w:rPr>
              <w:lang w:val="pt-BR"/>
            </w:rPr>
          </w:rPrChange>
        </w:rPr>
        <w:t>vel para os usuários finais.</w:t>
      </w:r>
      <w:r w:rsidR="009615CE" w:rsidRPr="001333DF">
        <w:rPr>
          <w:rFonts w:ascii="Times New Roman" w:hAnsi="Times New Roman"/>
          <w:lang w:val="pt-BR"/>
          <w:rPrChange w:id="1111" w:author="Alexandre Vasconcelos" w:date="2010-04-19T09:24:00Z">
            <w:rPr>
              <w:lang w:val="pt-BR"/>
            </w:rPr>
          </w:rPrChange>
        </w:rPr>
        <w:t xml:space="preserve"> A Figura 1.6 ilustra o marco da fase de transição.</w:t>
      </w:r>
    </w:p>
    <w:p w:rsidR="00B065DE" w:rsidRPr="001333DF" w:rsidRDefault="006D5AAB" w:rsidP="00DA41E0">
      <w:pPr>
        <w:rPr>
          <w:rFonts w:ascii="Times New Roman" w:hAnsi="Times New Roman"/>
          <w:b/>
          <w:lang w:val="pt-BR"/>
          <w:rPrChange w:id="1112" w:author="Alexandre Vasconcelos" w:date="2010-04-19T09:24:00Z">
            <w:rPr>
              <w:b/>
              <w:lang w:val="pt-BR"/>
            </w:rPr>
          </w:rPrChange>
        </w:rPr>
      </w:pPr>
      <w:r w:rsidRPr="001333DF">
        <w:rPr>
          <w:rFonts w:ascii="Times New Roman" w:hAnsi="Times New Roman"/>
          <w:b/>
          <w:noProof/>
          <w:lang w:val="pt-BR"/>
          <w:rPrChange w:id="1113" w:author="Alexandre Vasconcelos" w:date="2010-04-19T09:24:00Z">
            <w:rPr>
              <w:b/>
              <w:noProof/>
              <w:lang w:val="pt-BR"/>
            </w:rPr>
          </w:rPrChange>
        </w:rPr>
        <w:pict>
          <v:group id="_x0000_s1304" style="position:absolute;left:0;text-align:left;margin-left:-10.1pt;margin-top:.8pt;width:432.8pt;height:118.6pt;z-index:251664384" coordorigin="1499,6774" coordsize="10052,2372">
            <v:shape id="_x0000_s1236" type="#_x0000_t32" style="position:absolute;left:1499;top:8084;width:8745;height:39;flip:y" o:connectortype="straight" strokeweight="3pt">
              <v:stroke endarrow="block"/>
            </v:shape>
            <v:rect id="_x0000_s1224" style="position:absolute;left:1667;top:7449;width:1530;height:645" o:regroupid="13" fillcolor="#d8d8d8" strokecolor="#666" strokeweight="1pt">
              <v:fill opacity="64881f" color2="#999"/>
              <v:shadow on="t" type="perspective" color="#7f7f7f" opacity=".5" offset="1pt" offset2="-3pt"/>
              <v:textbox style="mso-next-textbox:#_x0000_s1224">
                <w:txbxContent>
                  <w:p w:rsidR="004A1018" w:rsidRPr="00964B6D" w:rsidRDefault="004A1018" w:rsidP="00816A40">
                    <w:pPr>
                      <w:rPr>
                        <w:b/>
                        <w:sz w:val="20"/>
                        <w:lang w:val="pt-BR"/>
                      </w:rPr>
                    </w:pPr>
                    <w:r w:rsidRPr="00964B6D">
                      <w:rPr>
                        <w:b/>
                        <w:sz w:val="20"/>
                        <w:lang w:val="pt-BR"/>
                      </w:rPr>
                      <w:t>Concepção</w:t>
                    </w:r>
                  </w:p>
                </w:txbxContent>
              </v:textbox>
            </v:rect>
            <v:rect id="_x0000_s1225" style="position:absolute;left:3780;top:7461;width:1682;height:645" o:regroupid="13" fillcolor="#d8d8d8" strokecolor="#666" strokeweight="1pt">
              <v:fill color2="#999"/>
              <v:shadow on="t" type="perspective" color="#7f7f7f" opacity=".5" offset="1pt" offset2="-3pt"/>
              <v:textbox style="mso-next-textbox:#_x0000_s1225">
                <w:txbxContent>
                  <w:p w:rsidR="004A1018" w:rsidRPr="00964B6D" w:rsidRDefault="004A1018" w:rsidP="00816A40">
                    <w:pPr>
                      <w:rPr>
                        <w:b/>
                        <w:sz w:val="20"/>
                        <w:lang w:val="pt-BR"/>
                      </w:rPr>
                    </w:pPr>
                    <w:r w:rsidRPr="00964B6D">
                      <w:rPr>
                        <w:b/>
                        <w:sz w:val="20"/>
                        <w:lang w:val="pt-BR"/>
                      </w:rPr>
                      <w:t>Elaboração</w:t>
                    </w:r>
                  </w:p>
                </w:txbxContent>
              </v:textbox>
            </v:rect>
            <v:rect id="_x0000_s1226" style="position:absolute;left:6048;top:7443;width:1787;height:645" o:regroupid="13" fillcolor="#d8d8d8" strokecolor="#666" strokeweight="1pt">
              <v:fill color2="#999"/>
              <v:shadow on="t" type="perspective" color="#7f7f7f" opacity=".5" offset="1pt" offset2="-3pt"/>
              <v:textbox style="mso-next-textbox:#_x0000_s1226">
                <w:txbxContent>
                  <w:p w:rsidR="004A1018" w:rsidRPr="00964B6D" w:rsidRDefault="004A1018" w:rsidP="00816A40">
                    <w:pPr>
                      <w:rPr>
                        <w:b/>
                        <w:sz w:val="20"/>
                        <w:lang w:val="pt-BR"/>
                      </w:rPr>
                    </w:pPr>
                    <w:r w:rsidRPr="00964B6D">
                      <w:rPr>
                        <w:b/>
                        <w:sz w:val="20"/>
                        <w:lang w:val="pt-BR"/>
                      </w:rPr>
                      <w:t>Construção</w:t>
                    </w:r>
                  </w:p>
                </w:txbxContent>
              </v:textbox>
            </v:rect>
            <v:rect id="_x0000_s1227" style="position:absolute;left:8447;top:7446;width:1395;height:645" o:regroupid="13" fillcolor="#d8d8d8" strokecolor="#666" strokeweight="2pt">
              <v:fill color2="#999"/>
              <v:shadow on="t" type="perspective" color="#7f7f7f" opacity=".5" offset="1pt" offset2="-3pt"/>
              <v:textbox style="mso-next-textbox:#_x0000_s1227">
                <w:txbxContent>
                  <w:p w:rsidR="004A1018" w:rsidRPr="00964B6D" w:rsidRDefault="004A1018" w:rsidP="00964B6D">
                    <w:pPr>
                      <w:jc w:val="center"/>
                      <w:rPr>
                        <w:b/>
                        <w:sz w:val="20"/>
                        <w:lang w:val="pt-BR"/>
                      </w:rPr>
                    </w:pPr>
                    <w:r w:rsidRPr="00964B6D">
                      <w:rPr>
                        <w:b/>
                        <w:sz w:val="20"/>
                        <w:lang w:val="pt-BR"/>
                      </w:rPr>
                      <w:t>Transição</w:t>
                    </w:r>
                  </w:p>
                </w:txbxContent>
              </v:textbox>
            </v:rect>
            <v:shape id="_x0000_s1228" type="#_x0000_t13" style="position:absolute;left:3219;top:7738;width:561;height:177" o:regroupid="13" fillcolor="#d8d8d8" strokecolor="#666" strokeweight="1pt">
              <v:fill color2="#999"/>
              <v:shadow on="t" type="perspective" color="#7f7f7f" opacity=".5" offset="1pt" offset2="-3pt"/>
            </v:shape>
            <v:shape id="_x0000_s1229" type="#_x0000_t13" style="position:absolute;left:5484;top:7753;width:561;height:177" o:regroupid="13" fillcolor="#d8d8d8" strokecolor="#666" strokeweight="1pt">
              <v:fill color2="#999"/>
              <v:shadow on="t" type="perspective" color="#7f7f7f" opacity=".5" offset="1pt" offset2="-3pt"/>
            </v:shape>
            <v:shape id="_x0000_s1230" type="#_x0000_t13" style="position:absolute;left:7869;top:7738;width:561;height:177" o:regroupid="13" fillcolor="#d8d8d8" strokecolor="#666" strokeweight="1pt">
              <v:fill color2="#999"/>
              <v:shadow on="t" type="perspective" color="#7f7f7f" opacity=".5" offset="1pt" offset2="-3pt"/>
            </v:shape>
            <v:shape id="_x0000_s1231" type="#_x0000_t13" style="position:absolute;left:9864;top:7768;width:561;height:177" o:regroupid="13" fillcolor="#d8d8d8" strokecolor="#666" strokeweight="1pt">
              <v:fill color2="#999"/>
              <v:shadow on="t" type="perspective" color="#7f7f7f" opacity=".5" offset="1pt" offset2="-3pt"/>
            </v:shape>
            <v:oval id="_x0000_s1232" style="position:absolute;left:10424;top:7470;width:690;height:666" o:regroupid="13" fillcolor="#bfbfbf"/>
            <v:shape id="_x0000_s1233" type="#_x0000_t202" style="position:absolute;left:10339;top:6826;width:1212;height:525;mso-width-relative:margin;mso-height-relative:margin" o:regroupid="13" stroked="f">
              <v:textbox style="mso-next-textbox:#_x0000_s1233">
                <w:txbxContent>
                  <w:p w:rsidR="004A1018" w:rsidRPr="00B92496" w:rsidRDefault="004A1018" w:rsidP="00816A40">
                    <w:pPr>
                      <w:rPr>
                        <w:b/>
                        <w:lang w:val="pt-BR"/>
                      </w:rPr>
                    </w:pPr>
                    <w:r w:rsidRPr="00B92496">
                      <w:rPr>
                        <w:b/>
                        <w:lang w:val="pt-BR"/>
                      </w:rPr>
                      <w:t>Fim</w:t>
                    </w:r>
                  </w:p>
                </w:txbxContent>
              </v:textbox>
            </v:shape>
            <v:shape id="_x0000_s1234" type="#_x0000_t5" style="position:absolute;left:8504;top:8116;width:1075;height:1030" o:regroupid="13" fillcolor="#d8d8d8">
              <v:textbox style="mso-next-textbox:#_x0000_s1234">
                <w:txbxContent>
                  <w:p w:rsidR="004A1018" w:rsidRPr="003C49D3" w:rsidRDefault="004A1018">
                    <w:pPr>
                      <w:rPr>
                        <w:lang w:val="pt-BR"/>
                      </w:rPr>
                    </w:pPr>
                  </w:p>
                </w:txbxContent>
              </v:textbox>
            </v:shape>
            <v:shape id="_x0000_s1303" type="#_x0000_t202" style="position:absolute;left:1677;top:6774;width:1338;height:577;mso-width-relative:margin;mso-height-relative:margin" stroked="f">
              <v:textbox style="mso-next-textbox:#_x0000_s1303">
                <w:txbxContent>
                  <w:p w:rsidR="004A1018" w:rsidRPr="00964B6D" w:rsidRDefault="004A1018">
                    <w:pPr>
                      <w:rPr>
                        <w:b/>
                        <w:lang w:val="pt-BR"/>
                      </w:rPr>
                    </w:pPr>
                    <w:r w:rsidRPr="00964B6D">
                      <w:rPr>
                        <w:b/>
                        <w:lang w:val="pt-BR"/>
                      </w:rPr>
                      <w:t>Início</w:t>
                    </w:r>
                  </w:p>
                </w:txbxContent>
              </v:textbox>
            </v:shape>
          </v:group>
        </w:pict>
      </w:r>
    </w:p>
    <w:p w:rsidR="00B065DE" w:rsidRPr="001333DF" w:rsidRDefault="00B065DE" w:rsidP="00DA41E0">
      <w:pPr>
        <w:rPr>
          <w:rFonts w:ascii="Times New Roman" w:hAnsi="Times New Roman"/>
          <w:lang w:val="pt-BR"/>
          <w:rPrChange w:id="1114" w:author="Alexandre Vasconcelos" w:date="2010-04-19T09:24:00Z">
            <w:rPr>
              <w:lang w:val="pt-BR"/>
            </w:rPr>
          </w:rPrChange>
        </w:rPr>
      </w:pPr>
    </w:p>
    <w:p w:rsidR="00B065DE" w:rsidRPr="001333DF" w:rsidRDefault="00B065DE" w:rsidP="00DA41E0">
      <w:pPr>
        <w:rPr>
          <w:rFonts w:ascii="Times New Roman" w:hAnsi="Times New Roman"/>
          <w:lang w:val="pt-BR"/>
          <w:rPrChange w:id="1115" w:author="Alexandre Vasconcelos" w:date="2010-04-19T09:24:00Z">
            <w:rPr>
              <w:lang w:val="pt-BR"/>
            </w:rPr>
          </w:rPrChange>
        </w:rPr>
      </w:pPr>
    </w:p>
    <w:p w:rsidR="00B065DE" w:rsidRPr="001333DF" w:rsidRDefault="00B065DE" w:rsidP="00DA41E0">
      <w:pPr>
        <w:rPr>
          <w:rFonts w:ascii="Times New Roman" w:hAnsi="Times New Roman"/>
          <w:lang w:val="pt-BR"/>
          <w:rPrChange w:id="1116" w:author="Alexandre Vasconcelos" w:date="2010-04-19T09:24:00Z">
            <w:rPr>
              <w:lang w:val="pt-BR"/>
            </w:rPr>
          </w:rPrChange>
        </w:rPr>
      </w:pPr>
    </w:p>
    <w:p w:rsidR="00816A40" w:rsidRPr="001333DF" w:rsidRDefault="00964B6D" w:rsidP="00816A40">
      <w:pPr>
        <w:rPr>
          <w:rFonts w:ascii="Times New Roman" w:hAnsi="Times New Roman"/>
          <w:sz w:val="22"/>
          <w:szCs w:val="22"/>
          <w:lang w:val="pt-BR"/>
          <w:rPrChange w:id="1117" w:author="Alexandre Vasconcelos" w:date="2010-04-19T09:24:00Z">
            <w:rPr>
              <w:sz w:val="22"/>
              <w:szCs w:val="22"/>
              <w:lang w:val="pt-BR"/>
            </w:rPr>
          </w:rPrChange>
        </w:rPr>
      </w:pPr>
      <w:r w:rsidRPr="001333DF">
        <w:rPr>
          <w:rFonts w:ascii="Times New Roman" w:hAnsi="Times New Roman"/>
          <w:b/>
          <w:lang w:val="pt-BR"/>
          <w:rPrChange w:id="1118" w:author="Alexandre Vasconcelos" w:date="2010-04-19T09:24:00Z">
            <w:rPr>
              <w:b/>
              <w:lang w:val="pt-BR"/>
            </w:rPr>
          </w:rPrChange>
        </w:rPr>
        <w:t>Tempo</w:t>
      </w:r>
      <w:r w:rsidRPr="001333DF">
        <w:rPr>
          <w:rFonts w:ascii="Times New Roman" w:hAnsi="Times New Roman"/>
          <w:lang w:val="pt-BR"/>
          <w:rPrChange w:id="1119" w:author="Alexandre Vasconcelos" w:date="2010-04-19T09:24:00Z">
            <w:rPr>
              <w:lang w:val="pt-BR"/>
            </w:rPr>
          </w:rPrChange>
        </w:rPr>
        <w:t xml:space="preserve">                                                                              </w:t>
      </w:r>
      <w:r w:rsidR="00D9760E" w:rsidRPr="001333DF">
        <w:rPr>
          <w:rFonts w:ascii="Times New Roman" w:hAnsi="Times New Roman"/>
          <w:lang w:val="pt-BR"/>
          <w:rPrChange w:id="1120" w:author="Alexandre Vasconcelos" w:date="2010-04-19T09:24:00Z">
            <w:rPr>
              <w:lang w:val="pt-BR"/>
            </w:rPr>
          </w:rPrChange>
        </w:rPr>
        <w:t xml:space="preserve">                    </w:t>
      </w:r>
      <w:r w:rsidRPr="001333DF">
        <w:rPr>
          <w:rFonts w:ascii="Times New Roman" w:hAnsi="Times New Roman"/>
          <w:b/>
          <w:sz w:val="22"/>
          <w:szCs w:val="22"/>
          <w:lang w:val="pt-BR"/>
          <w:rPrChange w:id="1121" w:author="Alexandre Vasconcelos" w:date="2010-04-19T09:24:00Z">
            <w:rPr>
              <w:b/>
              <w:sz w:val="22"/>
              <w:szCs w:val="22"/>
              <w:lang w:val="pt-BR"/>
            </w:rPr>
          </w:rPrChange>
        </w:rPr>
        <w:t>Marco da</w:t>
      </w:r>
      <w:r w:rsidR="00D9760E" w:rsidRPr="001333DF">
        <w:rPr>
          <w:rFonts w:ascii="Times New Roman" w:hAnsi="Times New Roman"/>
          <w:b/>
          <w:sz w:val="22"/>
          <w:szCs w:val="22"/>
          <w:lang w:val="pt-BR"/>
          <w:rPrChange w:id="1122" w:author="Alexandre Vasconcelos" w:date="2010-04-19T09:24:00Z">
            <w:rPr>
              <w:b/>
              <w:sz w:val="22"/>
              <w:szCs w:val="22"/>
              <w:lang w:val="pt-BR"/>
            </w:rPr>
          </w:rPrChange>
        </w:rPr>
        <w:t xml:space="preserve"> liberação</w:t>
      </w:r>
      <w:r w:rsidRPr="001333DF">
        <w:rPr>
          <w:rFonts w:ascii="Times New Roman" w:hAnsi="Times New Roman"/>
          <w:b/>
          <w:sz w:val="22"/>
          <w:szCs w:val="22"/>
          <w:lang w:val="pt-BR"/>
          <w:rPrChange w:id="1123" w:author="Alexandre Vasconcelos" w:date="2010-04-19T09:24:00Z">
            <w:rPr>
              <w:b/>
              <w:sz w:val="22"/>
              <w:szCs w:val="22"/>
              <w:lang w:val="pt-BR"/>
            </w:rPr>
          </w:rPrChange>
        </w:rPr>
        <w:t xml:space="preserve">                        </w:t>
      </w:r>
    </w:p>
    <w:p w:rsidR="00816A40" w:rsidRPr="001333DF" w:rsidRDefault="00816A40" w:rsidP="00DA41E0">
      <w:pPr>
        <w:rPr>
          <w:rFonts w:ascii="Times New Roman" w:hAnsi="Times New Roman"/>
          <w:b/>
          <w:sz w:val="22"/>
          <w:szCs w:val="22"/>
          <w:lang w:val="pt-BR"/>
          <w:rPrChange w:id="1124" w:author="Alexandre Vasconcelos" w:date="2010-04-19T09:24:00Z">
            <w:rPr>
              <w:b/>
              <w:sz w:val="22"/>
              <w:szCs w:val="22"/>
              <w:lang w:val="pt-BR"/>
            </w:rPr>
          </w:rPrChange>
        </w:rPr>
      </w:pPr>
      <w:r w:rsidRPr="001333DF">
        <w:rPr>
          <w:rFonts w:ascii="Times New Roman" w:hAnsi="Times New Roman"/>
          <w:b/>
          <w:sz w:val="22"/>
          <w:szCs w:val="22"/>
          <w:lang w:val="pt-BR"/>
          <w:rPrChange w:id="1125" w:author="Alexandre Vasconcelos" w:date="2010-04-19T09:24:00Z">
            <w:rPr>
              <w:b/>
              <w:sz w:val="22"/>
              <w:szCs w:val="22"/>
              <w:lang w:val="pt-BR"/>
            </w:rPr>
          </w:rPrChange>
        </w:rPr>
        <w:t xml:space="preserve">                                                                                                                 do </w:t>
      </w:r>
      <w:r w:rsidR="007642C0" w:rsidRPr="001333DF">
        <w:rPr>
          <w:rFonts w:ascii="Times New Roman" w:hAnsi="Times New Roman"/>
          <w:b/>
          <w:sz w:val="22"/>
          <w:szCs w:val="22"/>
          <w:lang w:val="pt-BR"/>
          <w:rPrChange w:id="1126" w:author="Alexandre Vasconcelos" w:date="2010-04-19T09:24:00Z">
            <w:rPr>
              <w:b/>
              <w:sz w:val="22"/>
              <w:szCs w:val="22"/>
              <w:lang w:val="pt-BR"/>
            </w:rPr>
          </w:rPrChange>
        </w:rPr>
        <w:t xml:space="preserve">  </w:t>
      </w:r>
      <w:r w:rsidRPr="001333DF">
        <w:rPr>
          <w:rFonts w:ascii="Times New Roman" w:hAnsi="Times New Roman"/>
          <w:b/>
          <w:sz w:val="22"/>
          <w:szCs w:val="22"/>
          <w:lang w:val="pt-BR"/>
          <w:rPrChange w:id="1127" w:author="Alexandre Vasconcelos" w:date="2010-04-19T09:24:00Z">
            <w:rPr>
              <w:b/>
              <w:sz w:val="22"/>
              <w:szCs w:val="22"/>
              <w:lang w:val="pt-BR"/>
            </w:rPr>
          </w:rPrChange>
        </w:rPr>
        <w:t>produto</w:t>
      </w:r>
    </w:p>
    <w:p w:rsidR="000D4923" w:rsidRPr="001333DF" w:rsidRDefault="000D4923" w:rsidP="002F1646">
      <w:pPr>
        <w:jc w:val="center"/>
        <w:rPr>
          <w:rFonts w:ascii="Times New Roman" w:hAnsi="Times New Roman"/>
          <w:b/>
          <w:sz w:val="20"/>
          <w:lang w:val="pt-BR"/>
          <w:rPrChange w:id="1128" w:author="Alexandre Vasconcelos" w:date="2010-04-19T09:24:00Z">
            <w:rPr>
              <w:rFonts w:ascii="Helvetica" w:hAnsi="Helvetica" w:cs="Helvetica"/>
              <w:b/>
              <w:sz w:val="20"/>
              <w:lang w:val="pt-BR"/>
            </w:rPr>
          </w:rPrChange>
        </w:rPr>
      </w:pPr>
    </w:p>
    <w:p w:rsidR="00B065DE" w:rsidRPr="001333DF" w:rsidRDefault="007C6386" w:rsidP="002F1646">
      <w:pPr>
        <w:jc w:val="center"/>
        <w:rPr>
          <w:rFonts w:ascii="Times New Roman" w:hAnsi="Times New Roman"/>
          <w:b/>
          <w:sz w:val="20"/>
          <w:lang w:val="pt-BR"/>
          <w:rPrChange w:id="1129" w:author="Alexandre Vasconcelos" w:date="2010-04-19T09:24:00Z">
            <w:rPr>
              <w:rFonts w:ascii="Helvetica" w:hAnsi="Helvetica" w:cs="Helvetica"/>
              <w:b/>
              <w:sz w:val="20"/>
              <w:lang w:val="pt-BR"/>
            </w:rPr>
          </w:rPrChange>
        </w:rPr>
      </w:pPr>
      <w:r w:rsidRPr="001333DF">
        <w:rPr>
          <w:rFonts w:ascii="Times New Roman" w:hAnsi="Times New Roman"/>
          <w:b/>
          <w:sz w:val="20"/>
          <w:lang w:val="pt-BR"/>
          <w:rPrChange w:id="1130" w:author="Alexandre Vasconcelos" w:date="2010-04-19T09:24:00Z">
            <w:rPr>
              <w:rFonts w:ascii="Helvetica" w:hAnsi="Helvetica" w:cs="Helvetica"/>
              <w:b/>
              <w:sz w:val="20"/>
              <w:lang w:val="pt-BR"/>
            </w:rPr>
          </w:rPrChange>
        </w:rPr>
        <w:t>Figura</w:t>
      </w:r>
      <w:r w:rsidR="00816A40" w:rsidRPr="001333DF">
        <w:rPr>
          <w:rFonts w:ascii="Times New Roman" w:hAnsi="Times New Roman"/>
          <w:b/>
          <w:sz w:val="20"/>
          <w:lang w:val="pt-BR"/>
          <w:rPrChange w:id="1131" w:author="Alexandre Vasconcelos" w:date="2010-04-19T09:24:00Z">
            <w:rPr>
              <w:rFonts w:ascii="Helvetica" w:hAnsi="Helvetica" w:cs="Helvetica"/>
              <w:b/>
              <w:sz w:val="20"/>
              <w:lang w:val="pt-BR"/>
            </w:rPr>
          </w:rPrChange>
        </w:rPr>
        <w:t xml:space="preserve"> </w:t>
      </w:r>
      <w:r w:rsidR="00D26341" w:rsidRPr="001333DF">
        <w:rPr>
          <w:rFonts w:ascii="Times New Roman" w:hAnsi="Times New Roman"/>
          <w:b/>
          <w:sz w:val="20"/>
          <w:lang w:val="pt-BR"/>
          <w:rPrChange w:id="1132" w:author="Alexandre Vasconcelos" w:date="2010-04-19T09:24:00Z">
            <w:rPr>
              <w:rFonts w:ascii="Helvetica" w:hAnsi="Helvetica" w:cs="Helvetica"/>
              <w:b/>
              <w:sz w:val="20"/>
              <w:lang w:val="pt-BR"/>
            </w:rPr>
          </w:rPrChange>
        </w:rPr>
        <w:t>1.7</w:t>
      </w:r>
      <w:r w:rsidR="00816A40" w:rsidRPr="001333DF">
        <w:rPr>
          <w:rFonts w:ascii="Times New Roman" w:hAnsi="Times New Roman"/>
          <w:b/>
          <w:sz w:val="20"/>
          <w:lang w:val="pt-BR"/>
          <w:rPrChange w:id="1133" w:author="Alexandre Vasconcelos" w:date="2010-04-19T09:24:00Z">
            <w:rPr>
              <w:rFonts w:ascii="Helvetica" w:hAnsi="Helvetica" w:cs="Helvetica"/>
              <w:b/>
              <w:sz w:val="20"/>
              <w:lang w:val="pt-BR"/>
            </w:rPr>
          </w:rPrChange>
        </w:rPr>
        <w:t xml:space="preserve"> Fase de Transição</w:t>
      </w:r>
      <w:r w:rsidR="00825FA1" w:rsidRPr="001333DF">
        <w:rPr>
          <w:rFonts w:ascii="Times New Roman" w:hAnsi="Times New Roman"/>
          <w:b/>
          <w:sz w:val="20"/>
          <w:lang w:val="pt-BR"/>
          <w:rPrChange w:id="1134" w:author="Alexandre Vasconcelos" w:date="2010-04-19T09:24:00Z">
            <w:rPr>
              <w:rFonts w:ascii="Helvetica" w:hAnsi="Helvetica" w:cs="Helvetica"/>
              <w:b/>
              <w:sz w:val="20"/>
              <w:lang w:val="pt-BR"/>
            </w:rPr>
          </w:rPrChange>
        </w:rPr>
        <w:t>,</w:t>
      </w:r>
      <w:r w:rsidR="00727720" w:rsidRPr="001333DF">
        <w:rPr>
          <w:rFonts w:ascii="Times New Roman" w:hAnsi="Times New Roman"/>
          <w:b/>
          <w:sz w:val="20"/>
          <w:lang w:val="pt-BR"/>
          <w:rPrChange w:id="1135" w:author="Alexandre Vasconcelos" w:date="2010-04-19T09:24:00Z">
            <w:rPr>
              <w:rFonts w:ascii="Helvetica" w:hAnsi="Helvetica" w:cs="Helvetica"/>
              <w:b/>
              <w:sz w:val="20"/>
              <w:lang w:val="pt-BR"/>
            </w:rPr>
          </w:rPrChange>
        </w:rPr>
        <w:t xml:space="preserve"> </w:t>
      </w:r>
      <w:r w:rsidR="00825FA1" w:rsidRPr="001333DF">
        <w:rPr>
          <w:rFonts w:ascii="Times New Roman" w:hAnsi="Times New Roman"/>
          <w:b/>
          <w:sz w:val="20"/>
          <w:lang w:val="pt-BR"/>
          <w:rPrChange w:id="1136" w:author="Alexandre Vasconcelos" w:date="2010-04-19T09:24:00Z">
            <w:rPr>
              <w:rFonts w:ascii="Helvetica" w:hAnsi="Helvetica" w:cs="Helvetica"/>
              <w:b/>
              <w:sz w:val="20"/>
              <w:lang w:val="pt-BR"/>
            </w:rPr>
          </w:rPrChange>
        </w:rPr>
        <w:t>a</w:t>
      </w:r>
      <w:r w:rsidR="00727720" w:rsidRPr="001333DF">
        <w:rPr>
          <w:rFonts w:ascii="Times New Roman" w:hAnsi="Times New Roman"/>
          <w:b/>
          <w:sz w:val="20"/>
          <w:lang w:val="pt-BR"/>
          <w:rPrChange w:id="1137" w:author="Alexandre Vasconcelos" w:date="2010-04-19T09:24:00Z">
            <w:rPr>
              <w:rFonts w:ascii="Helvetica" w:hAnsi="Helvetica" w:cs="Helvetica"/>
              <w:b/>
              <w:sz w:val="20"/>
              <w:lang w:val="pt-BR"/>
            </w:rPr>
          </w:rPrChange>
        </w:rPr>
        <w:t>daptado</w:t>
      </w:r>
      <w:r w:rsidR="00774039" w:rsidRPr="001333DF">
        <w:rPr>
          <w:rFonts w:ascii="Times New Roman" w:hAnsi="Times New Roman"/>
          <w:b/>
          <w:sz w:val="20"/>
          <w:lang w:val="pt-BR"/>
          <w:rPrChange w:id="1138" w:author="Alexandre Vasconcelos" w:date="2010-04-19T09:24:00Z">
            <w:rPr>
              <w:rFonts w:ascii="Helvetica" w:hAnsi="Helvetica" w:cs="Helvetica"/>
              <w:b/>
              <w:sz w:val="20"/>
              <w:lang w:val="pt-BR"/>
            </w:rPr>
          </w:rPrChange>
        </w:rPr>
        <w:t xml:space="preserve"> </w:t>
      </w:r>
      <w:r w:rsidR="00727720" w:rsidRPr="001333DF">
        <w:rPr>
          <w:rFonts w:ascii="Times New Roman" w:hAnsi="Times New Roman"/>
          <w:b/>
          <w:sz w:val="20"/>
          <w:lang w:val="pt-BR"/>
          <w:rPrChange w:id="1139" w:author="Alexandre Vasconcelos" w:date="2010-04-19T09:24:00Z">
            <w:rPr>
              <w:rFonts w:ascii="Helvetica" w:hAnsi="Helvetica" w:cs="Helvetica"/>
              <w:b/>
              <w:sz w:val="20"/>
              <w:lang w:val="pt-BR"/>
            </w:rPr>
          </w:rPrChange>
        </w:rPr>
        <w:t xml:space="preserve">de </w:t>
      </w:r>
      <w:r w:rsidR="00774039" w:rsidRPr="001333DF">
        <w:rPr>
          <w:rFonts w:ascii="Times New Roman" w:hAnsi="Times New Roman"/>
          <w:b/>
          <w:sz w:val="20"/>
          <w:lang w:val="pt-BR"/>
          <w:rPrChange w:id="1140" w:author="Alexandre Vasconcelos" w:date="2010-04-19T09:24:00Z">
            <w:rPr>
              <w:rFonts w:ascii="Helvetica" w:hAnsi="Helvetica" w:cs="Helvetica"/>
              <w:b/>
              <w:sz w:val="20"/>
              <w:lang w:val="pt-BR"/>
            </w:rPr>
          </w:rPrChange>
        </w:rPr>
        <w:t>[</w:t>
      </w:r>
      <w:commentRangeStart w:id="1141"/>
      <w:r w:rsidR="00774039" w:rsidRPr="001333DF">
        <w:rPr>
          <w:rFonts w:ascii="Times New Roman" w:hAnsi="Times New Roman"/>
          <w:b/>
          <w:sz w:val="20"/>
          <w:lang w:val="pt-BR"/>
          <w:rPrChange w:id="1142" w:author="Alexandre Vasconcelos" w:date="2010-04-19T09:24:00Z">
            <w:rPr>
              <w:rFonts w:ascii="Helvetica" w:hAnsi="Helvetica" w:cs="Helvetica"/>
              <w:b/>
              <w:sz w:val="20"/>
              <w:lang w:val="pt-BR"/>
            </w:rPr>
          </w:rPrChange>
        </w:rPr>
        <w:t>Fernando Dantas</w:t>
      </w:r>
      <w:commentRangeEnd w:id="1141"/>
      <w:r w:rsidR="00825FA1" w:rsidRPr="001333DF">
        <w:rPr>
          <w:rStyle w:val="Refdecomentrio"/>
          <w:rFonts w:ascii="Times New Roman" w:hAnsi="Times New Roman"/>
          <w:rPrChange w:id="1143" w:author="Alexandre Vasconcelos" w:date="2010-04-19T09:24:00Z">
            <w:rPr>
              <w:rStyle w:val="Refdecomentrio"/>
            </w:rPr>
          </w:rPrChange>
        </w:rPr>
        <w:commentReference w:id="1141"/>
      </w:r>
      <w:r w:rsidR="00774039" w:rsidRPr="001333DF">
        <w:rPr>
          <w:rFonts w:ascii="Times New Roman" w:hAnsi="Times New Roman"/>
          <w:b/>
          <w:sz w:val="20"/>
          <w:lang w:val="pt-BR"/>
          <w:rPrChange w:id="1144" w:author="Alexandre Vasconcelos" w:date="2010-04-19T09:24:00Z">
            <w:rPr>
              <w:rFonts w:ascii="Helvetica" w:hAnsi="Helvetica" w:cs="Helvetica"/>
              <w:b/>
              <w:sz w:val="20"/>
              <w:lang w:val="pt-BR"/>
            </w:rPr>
          </w:rPrChange>
        </w:rPr>
        <w:t>]</w:t>
      </w:r>
    </w:p>
    <w:p w:rsidR="00DA41E0" w:rsidRPr="001333DF" w:rsidRDefault="00851F6C" w:rsidP="00DA41E0">
      <w:pPr>
        <w:rPr>
          <w:rFonts w:ascii="Times New Roman" w:hAnsi="Times New Roman"/>
          <w:lang w:val="pt-BR"/>
          <w:rPrChange w:id="1145" w:author="Alexandre Vasconcelos" w:date="2010-04-19T09:24:00Z">
            <w:rPr>
              <w:lang w:val="pt-BR"/>
            </w:rPr>
          </w:rPrChange>
        </w:rPr>
      </w:pPr>
      <w:r w:rsidRPr="001333DF">
        <w:rPr>
          <w:rFonts w:ascii="Times New Roman" w:hAnsi="Times New Roman"/>
          <w:lang w:val="pt-BR"/>
          <w:rPrChange w:id="1146" w:author="Alexandre Vasconcelos" w:date="2010-04-19T09:24:00Z">
            <w:rPr>
              <w:lang w:val="pt-BR"/>
            </w:rPr>
          </w:rPrChange>
        </w:rPr>
        <w:tab/>
      </w:r>
      <w:r w:rsidR="00DA41E0" w:rsidRPr="001333DF">
        <w:rPr>
          <w:rFonts w:ascii="Times New Roman" w:hAnsi="Times New Roman"/>
          <w:lang w:val="pt-BR"/>
          <w:rPrChange w:id="1147" w:author="Alexandre Vasconcelos" w:date="2010-04-19T09:24:00Z">
            <w:rPr>
              <w:lang w:val="pt-BR"/>
            </w:rPr>
          </w:rPrChange>
        </w:rPr>
        <w:t xml:space="preserve">No final da fase de </w:t>
      </w:r>
      <w:r w:rsidR="00726835" w:rsidRPr="001333DF">
        <w:rPr>
          <w:rFonts w:ascii="Times New Roman" w:hAnsi="Times New Roman"/>
          <w:lang w:val="pt-BR"/>
          <w:rPrChange w:id="1148" w:author="Alexandre Vasconcelos" w:date="2010-04-19T09:24:00Z">
            <w:rPr>
              <w:lang w:val="pt-BR"/>
            </w:rPr>
          </w:rPrChange>
        </w:rPr>
        <w:t xml:space="preserve">transição, </w:t>
      </w:r>
      <w:r w:rsidR="00DA41E0" w:rsidRPr="001333DF">
        <w:rPr>
          <w:rFonts w:ascii="Times New Roman" w:hAnsi="Times New Roman"/>
          <w:lang w:val="pt-BR"/>
          <w:rPrChange w:id="1149" w:author="Alexandre Vasconcelos" w:date="2010-04-19T09:24:00Z">
            <w:rPr>
              <w:lang w:val="pt-BR"/>
            </w:rPr>
          </w:rPrChange>
        </w:rPr>
        <w:t xml:space="preserve">os </w:t>
      </w:r>
      <w:commentRangeStart w:id="1150"/>
      <w:r w:rsidR="00DA41E0" w:rsidRPr="001333DF">
        <w:rPr>
          <w:rFonts w:ascii="Times New Roman" w:hAnsi="Times New Roman"/>
          <w:lang w:val="pt-BR"/>
          <w:rPrChange w:id="1151" w:author="Alexandre Vasconcelos" w:date="2010-04-19T09:24:00Z">
            <w:rPr>
              <w:lang w:val="pt-BR"/>
            </w:rPr>
          </w:rPrChange>
        </w:rPr>
        <w:t xml:space="preserve">objetivos </w:t>
      </w:r>
      <w:commentRangeEnd w:id="1150"/>
      <w:r w:rsidR="00825FA1" w:rsidRPr="001333DF">
        <w:rPr>
          <w:rStyle w:val="Refdecomentrio"/>
          <w:rFonts w:ascii="Times New Roman" w:hAnsi="Times New Roman"/>
          <w:rPrChange w:id="1152" w:author="Alexandre Vasconcelos" w:date="2010-04-19T09:24:00Z">
            <w:rPr>
              <w:rStyle w:val="Refdecomentrio"/>
            </w:rPr>
          </w:rPrChange>
        </w:rPr>
        <w:commentReference w:id="1150"/>
      </w:r>
      <w:r w:rsidR="00DA41E0" w:rsidRPr="001333DF">
        <w:rPr>
          <w:rFonts w:ascii="Times New Roman" w:hAnsi="Times New Roman"/>
          <w:lang w:val="pt-BR"/>
          <w:rPrChange w:id="1153" w:author="Alexandre Vasconcelos" w:date="2010-04-19T09:24:00Z">
            <w:rPr>
              <w:lang w:val="pt-BR"/>
            </w:rPr>
          </w:rPrChange>
        </w:rPr>
        <w:t xml:space="preserve">devem ter sido atendidos e o projeto deve está </w:t>
      </w:r>
      <w:r w:rsidR="00726835" w:rsidRPr="001333DF">
        <w:rPr>
          <w:rFonts w:ascii="Times New Roman" w:hAnsi="Times New Roman"/>
          <w:lang w:val="pt-BR"/>
          <w:rPrChange w:id="1154" w:author="Alexandre Vasconcelos" w:date="2010-04-19T09:24:00Z">
            <w:rPr>
              <w:lang w:val="pt-BR"/>
            </w:rPr>
          </w:rPrChange>
        </w:rPr>
        <w:t xml:space="preserve">concluído. </w:t>
      </w:r>
      <w:r w:rsidR="002E6567" w:rsidRPr="001333DF">
        <w:rPr>
          <w:rFonts w:ascii="Times New Roman" w:hAnsi="Times New Roman"/>
          <w:lang w:val="pt-BR"/>
          <w:rPrChange w:id="1155" w:author="Alexandre Vasconcelos" w:date="2010-04-19T09:24:00Z">
            <w:rPr>
              <w:lang w:val="pt-BR"/>
            </w:rPr>
          </w:rPrChange>
        </w:rPr>
        <w:t>Em alguns casos o ciclo de vida atual pode combinar com o início de  outro ciclo de vida,</w:t>
      </w:r>
      <w:r w:rsidR="00825FA1" w:rsidRPr="001333DF">
        <w:rPr>
          <w:rFonts w:ascii="Times New Roman" w:hAnsi="Times New Roman"/>
          <w:lang w:val="pt-BR"/>
          <w:rPrChange w:id="1156" w:author="Alexandre Vasconcelos" w:date="2010-04-19T09:24:00Z">
            <w:rPr>
              <w:lang w:val="pt-BR"/>
            </w:rPr>
          </w:rPrChange>
        </w:rPr>
        <w:t xml:space="preserve"> </w:t>
      </w:r>
      <w:r w:rsidR="002E6567" w:rsidRPr="001333DF">
        <w:rPr>
          <w:rFonts w:ascii="Times New Roman" w:hAnsi="Times New Roman"/>
          <w:lang w:val="pt-BR"/>
          <w:rPrChange w:id="1157" w:author="Alexandre Vasconcelos" w:date="2010-04-19T09:24:00Z">
            <w:rPr>
              <w:lang w:val="pt-BR"/>
            </w:rPr>
          </w:rPrChange>
        </w:rPr>
        <w:t xml:space="preserve">levando </w:t>
      </w:r>
      <w:r w:rsidR="00825FA1" w:rsidRPr="001333DF">
        <w:rPr>
          <w:rFonts w:ascii="Times New Roman" w:hAnsi="Times New Roman"/>
          <w:lang w:val="pt-BR"/>
          <w:rPrChange w:id="1158" w:author="Alexandre Vasconcelos" w:date="2010-04-19T09:24:00Z">
            <w:rPr>
              <w:lang w:val="pt-BR"/>
            </w:rPr>
          </w:rPrChange>
        </w:rPr>
        <w:t>à</w:t>
      </w:r>
      <w:r w:rsidR="002E6567" w:rsidRPr="001333DF">
        <w:rPr>
          <w:rFonts w:ascii="Times New Roman" w:hAnsi="Times New Roman"/>
          <w:lang w:val="pt-BR"/>
          <w:rPrChange w:id="1159" w:author="Alexandre Vasconcelos" w:date="2010-04-19T09:24:00Z">
            <w:rPr>
              <w:lang w:val="pt-BR"/>
            </w:rPr>
          </w:rPrChange>
        </w:rPr>
        <w:t xml:space="preserve"> próxima geração do mesmo produto.</w:t>
      </w:r>
    </w:p>
    <w:p w:rsidR="008D4EC9" w:rsidRPr="001333DF" w:rsidRDefault="00851F6C" w:rsidP="00DA41E0">
      <w:pPr>
        <w:rPr>
          <w:rFonts w:ascii="Times New Roman" w:hAnsi="Times New Roman"/>
          <w:lang w:val="pt-BR"/>
          <w:rPrChange w:id="1160" w:author="Alexandre Vasconcelos" w:date="2010-04-19T09:24:00Z">
            <w:rPr>
              <w:lang w:val="pt-BR"/>
            </w:rPr>
          </w:rPrChange>
        </w:rPr>
      </w:pPr>
      <w:r w:rsidRPr="001333DF">
        <w:rPr>
          <w:rFonts w:ascii="Times New Roman" w:hAnsi="Times New Roman"/>
          <w:lang w:val="pt-BR"/>
          <w:rPrChange w:id="1161" w:author="Alexandre Vasconcelos" w:date="2010-04-19T09:24:00Z">
            <w:rPr>
              <w:lang w:val="pt-BR"/>
            </w:rPr>
          </w:rPrChange>
        </w:rPr>
        <w:tab/>
      </w:r>
      <w:r w:rsidR="002E6567" w:rsidRPr="001333DF">
        <w:rPr>
          <w:rFonts w:ascii="Times New Roman" w:hAnsi="Times New Roman"/>
          <w:lang w:val="pt-BR"/>
          <w:rPrChange w:id="1162" w:author="Alexandre Vasconcelos" w:date="2010-04-19T09:24:00Z">
            <w:rPr>
              <w:lang w:val="pt-BR"/>
            </w:rPr>
          </w:rPrChange>
        </w:rPr>
        <w:t xml:space="preserve">O ciclo de desenvolvimento </w:t>
      </w:r>
      <w:r w:rsidR="00825FA1" w:rsidRPr="001333DF">
        <w:rPr>
          <w:rFonts w:ascii="Times New Roman" w:hAnsi="Times New Roman"/>
          <w:lang w:val="pt-BR"/>
          <w:rPrChange w:id="1163" w:author="Alexandre Vasconcelos" w:date="2010-04-19T09:24:00Z">
            <w:rPr>
              <w:lang w:val="pt-BR"/>
            </w:rPr>
          </w:rPrChange>
        </w:rPr>
        <w:t xml:space="preserve">ocorre </w:t>
      </w:r>
      <w:r w:rsidR="002E6567" w:rsidRPr="001333DF">
        <w:rPr>
          <w:rFonts w:ascii="Times New Roman" w:hAnsi="Times New Roman"/>
          <w:lang w:val="pt-BR"/>
          <w:rPrChange w:id="1164" w:author="Alexandre Vasconcelos" w:date="2010-04-19T09:24:00Z">
            <w:rPr>
              <w:lang w:val="pt-BR"/>
            </w:rPr>
          </w:rPrChange>
        </w:rPr>
        <w:t xml:space="preserve">quando o processo passa pelas 4 fases do RUP e </w:t>
      </w:r>
      <w:r w:rsidR="00726835" w:rsidRPr="001333DF">
        <w:rPr>
          <w:rFonts w:ascii="Times New Roman" w:hAnsi="Times New Roman"/>
          <w:lang w:val="pt-BR"/>
          <w:rPrChange w:id="1165" w:author="Alexandre Vasconcelos" w:date="2010-04-19T09:24:00Z">
            <w:rPr>
              <w:lang w:val="pt-BR"/>
            </w:rPr>
          </w:rPrChange>
        </w:rPr>
        <w:t>os ciclos</w:t>
      </w:r>
      <w:r w:rsidR="002E6567" w:rsidRPr="001333DF">
        <w:rPr>
          <w:rFonts w:ascii="Times New Roman" w:hAnsi="Times New Roman"/>
          <w:lang w:val="pt-BR"/>
          <w:rPrChange w:id="1166" w:author="Alexandre Vasconcelos" w:date="2010-04-19T09:24:00Z">
            <w:rPr>
              <w:lang w:val="pt-BR"/>
            </w:rPr>
          </w:rPrChange>
        </w:rPr>
        <w:t xml:space="preserve"> sucessivos </w:t>
      </w:r>
      <w:r w:rsidR="00825FA1" w:rsidRPr="001333DF">
        <w:rPr>
          <w:rFonts w:ascii="Times New Roman" w:hAnsi="Times New Roman"/>
          <w:lang w:val="pt-BR"/>
          <w:rPrChange w:id="1167" w:author="Alexandre Vasconcelos" w:date="2010-04-19T09:24:00Z">
            <w:rPr>
              <w:lang w:val="pt-BR"/>
            </w:rPr>
          </w:rPrChange>
        </w:rPr>
        <w:t>são</w:t>
      </w:r>
      <w:r w:rsidR="00726835" w:rsidRPr="001333DF">
        <w:rPr>
          <w:rFonts w:ascii="Times New Roman" w:hAnsi="Times New Roman"/>
          <w:lang w:val="pt-BR"/>
          <w:rPrChange w:id="1168" w:author="Alexandre Vasconcelos" w:date="2010-04-19T09:24:00Z">
            <w:rPr>
              <w:lang w:val="pt-BR"/>
            </w:rPr>
          </w:rPrChange>
        </w:rPr>
        <w:t xml:space="preserve"> chamado</w:t>
      </w:r>
      <w:r w:rsidR="00825FA1" w:rsidRPr="001333DF">
        <w:rPr>
          <w:rFonts w:ascii="Times New Roman" w:hAnsi="Times New Roman"/>
          <w:lang w:val="pt-BR"/>
          <w:rPrChange w:id="1169" w:author="Alexandre Vasconcelos" w:date="2010-04-19T09:24:00Z">
            <w:rPr>
              <w:lang w:val="pt-BR"/>
            </w:rPr>
          </w:rPrChange>
        </w:rPr>
        <w:t>s</w:t>
      </w:r>
      <w:r w:rsidR="00726835" w:rsidRPr="001333DF">
        <w:rPr>
          <w:rFonts w:ascii="Times New Roman" w:hAnsi="Times New Roman"/>
          <w:lang w:val="pt-BR"/>
          <w:rPrChange w:id="1170" w:author="Alexandre Vasconcelos" w:date="2010-04-19T09:24:00Z">
            <w:rPr>
              <w:lang w:val="pt-BR"/>
            </w:rPr>
          </w:rPrChange>
        </w:rPr>
        <w:t xml:space="preserve"> de evoluç</w:t>
      </w:r>
      <w:r w:rsidR="00825FA1" w:rsidRPr="001333DF">
        <w:rPr>
          <w:rFonts w:ascii="Times New Roman" w:hAnsi="Times New Roman"/>
          <w:lang w:val="pt-BR"/>
          <w:rPrChange w:id="1171" w:author="Alexandre Vasconcelos" w:date="2010-04-19T09:24:00Z">
            <w:rPr>
              <w:lang w:val="pt-BR"/>
            </w:rPr>
          </w:rPrChange>
        </w:rPr>
        <w:t>ões</w:t>
      </w:r>
      <w:r w:rsidR="00726835" w:rsidRPr="001333DF">
        <w:rPr>
          <w:rFonts w:ascii="Times New Roman" w:hAnsi="Times New Roman"/>
          <w:lang w:val="pt-BR"/>
          <w:rPrChange w:id="1172" w:author="Alexandre Vasconcelos" w:date="2010-04-19T09:24:00Z">
            <w:rPr>
              <w:lang w:val="pt-BR"/>
            </w:rPr>
          </w:rPrChange>
        </w:rPr>
        <w:t xml:space="preserve"> de ciclos</w:t>
      </w:r>
      <w:r w:rsidR="00825FA1" w:rsidRPr="001333DF">
        <w:rPr>
          <w:rFonts w:ascii="Times New Roman" w:hAnsi="Times New Roman"/>
          <w:lang w:val="pt-BR"/>
          <w:rPrChange w:id="1173" w:author="Alexandre Vasconcelos" w:date="2010-04-19T09:24:00Z">
            <w:rPr>
              <w:lang w:val="pt-BR"/>
            </w:rPr>
          </w:rPrChange>
        </w:rPr>
        <w:t>, como pode ser visto na Figura 1.8</w:t>
      </w:r>
      <w:r w:rsidR="002E6567" w:rsidRPr="001333DF">
        <w:rPr>
          <w:rFonts w:ascii="Times New Roman" w:hAnsi="Times New Roman"/>
          <w:lang w:val="pt-BR"/>
          <w:rPrChange w:id="1174" w:author="Alexandre Vasconcelos" w:date="2010-04-19T09:24:00Z">
            <w:rPr>
              <w:lang w:val="pt-BR"/>
            </w:rPr>
          </w:rPrChange>
        </w:rPr>
        <w:t>.</w:t>
      </w:r>
    </w:p>
    <w:p w:rsidR="00825FA1" w:rsidRPr="001333DF" w:rsidRDefault="00825FA1">
      <w:pPr>
        <w:tabs>
          <w:tab w:val="clear" w:pos="720"/>
        </w:tabs>
        <w:spacing w:before="0"/>
        <w:jc w:val="left"/>
        <w:rPr>
          <w:rFonts w:ascii="Times New Roman" w:hAnsi="Times New Roman"/>
          <w:lang w:val="pt-BR"/>
          <w:rPrChange w:id="1175" w:author="Alexandre Vasconcelos" w:date="2010-04-19T09:24:00Z">
            <w:rPr>
              <w:lang w:val="pt-BR"/>
            </w:rPr>
          </w:rPrChange>
        </w:rPr>
      </w:pPr>
      <w:r w:rsidRPr="001333DF">
        <w:rPr>
          <w:rFonts w:ascii="Times New Roman" w:hAnsi="Times New Roman"/>
          <w:lang w:val="pt-BR"/>
          <w:rPrChange w:id="1176" w:author="Alexandre Vasconcelos" w:date="2010-04-19T09:24:00Z">
            <w:rPr>
              <w:lang w:val="pt-BR"/>
            </w:rPr>
          </w:rPrChange>
        </w:rPr>
        <w:br w:type="page"/>
      </w:r>
    </w:p>
    <w:p w:rsidR="002676EA" w:rsidRPr="001333DF" w:rsidRDefault="002676EA" w:rsidP="00DA41E0">
      <w:pPr>
        <w:rPr>
          <w:rFonts w:ascii="Times New Roman" w:hAnsi="Times New Roman"/>
          <w:lang w:val="pt-BR"/>
          <w:rPrChange w:id="1177" w:author="Alexandre Vasconcelos" w:date="2010-04-19T09:24:00Z">
            <w:rPr>
              <w:lang w:val="pt-BR"/>
            </w:rPr>
          </w:rPrChange>
        </w:rPr>
      </w:pPr>
    </w:p>
    <w:p w:rsidR="002E6567" w:rsidRPr="001333DF" w:rsidRDefault="006D5AAB" w:rsidP="00DA41E0">
      <w:pPr>
        <w:rPr>
          <w:rFonts w:ascii="Times New Roman" w:hAnsi="Times New Roman"/>
          <w:lang w:val="pt-BR"/>
          <w:rPrChange w:id="1178" w:author="Alexandre Vasconcelos" w:date="2010-04-19T09:24:00Z">
            <w:rPr>
              <w:lang w:val="pt-BR"/>
            </w:rPr>
          </w:rPrChange>
        </w:rPr>
      </w:pPr>
      <w:r w:rsidRPr="001333DF">
        <w:rPr>
          <w:rFonts w:ascii="Times New Roman" w:hAnsi="Times New Roman"/>
          <w:noProof/>
          <w:lang w:val="pt-BR"/>
          <w:rPrChange w:id="1179" w:author="Alexandre Vasconcelos" w:date="2010-04-19T09:24:00Z">
            <w:rPr>
              <w:noProof/>
              <w:lang w:val="pt-BR"/>
            </w:rPr>
          </w:rPrChange>
        </w:rPr>
        <w:pict>
          <v:group id="_x0000_s1295" style="position:absolute;left:0;text-align:left;margin-left:12.45pt;margin-top:4.3pt;width:410.25pt;height:207.75pt;z-index:251648000" coordorigin="2087,10859" coordsize="9537,4637">
            <v:group id="_x0000_s1293" style="position:absolute;left:2087;top:10859;width:9537;height:4637" coordorigin="2087,10463" coordsize="9537,4637">
              <v:rect id="_x0000_s1052" style="position:absolute;left:2087;top:10463;width:8475;height:2130" o:regroupid="2" fillcolor="#d8d8d8" strokecolor="#5a5a5a" strokeweight="1pt">
                <v:fill color2="#dbe5f1"/>
                <v:shadow on="t" type="perspective" color="#243f60" opacity=".5" offset="1pt" offset2="-3pt"/>
                <v:textbox style="mso-next-textbox:#_x0000_s1052">
                  <w:txbxContent>
                    <w:p w:rsidR="004A1018" w:rsidRDefault="004A1018" w:rsidP="008D4EC9">
                      <w:pPr>
                        <w:jc w:val="left"/>
                        <w:rPr>
                          <w:lang w:val="pt-BR"/>
                        </w:rPr>
                      </w:pPr>
                    </w:p>
                    <w:p w:rsidR="004A1018" w:rsidRDefault="004A1018" w:rsidP="008D4EC9">
                      <w:pPr>
                        <w:jc w:val="left"/>
                        <w:rPr>
                          <w:lang w:val="pt-BR"/>
                        </w:rPr>
                      </w:pPr>
                    </w:p>
                    <w:p w:rsidR="004A1018" w:rsidRDefault="004A1018" w:rsidP="008D4EC9">
                      <w:pPr>
                        <w:jc w:val="left"/>
                        <w:rPr>
                          <w:lang w:val="pt-BR"/>
                        </w:rPr>
                      </w:pPr>
                      <w:r>
                        <w:rPr>
                          <w:lang w:val="pt-BR"/>
                        </w:rPr>
                        <w:t>tempo                                                                                        geração1</w:t>
                      </w:r>
                    </w:p>
                    <w:p w:rsidR="004A1018" w:rsidRPr="00C32084" w:rsidRDefault="004A1018" w:rsidP="008D4EC9">
                      <w:pPr>
                        <w:jc w:val="left"/>
                        <w:rPr>
                          <w:lang w:val="pt-BR"/>
                        </w:rPr>
                      </w:pPr>
                      <w:r>
                        <w:rPr>
                          <w:lang w:val="pt-BR"/>
                        </w:rPr>
                        <w:t xml:space="preserve">               Início do ciclo de desenvolvimento</w:t>
                      </w:r>
                    </w:p>
                  </w:txbxContent>
                </v:textbox>
              </v:rect>
              <v:rect id="_x0000_s1060" style="position:absolute;left:3119;top:12970;width:8505;height:2130" o:regroupid="3" fillcolor="#d8d8d8" strokeweight="1pt">
                <v:fill color2="#dbe5f1"/>
                <v:shadow on="t" type="perspective" color="#243f60" opacity=".5" offset="1pt" offset2="-3pt"/>
                <v:textbox style="mso-next-textbox:#_x0000_s1060">
                  <w:txbxContent>
                    <w:p w:rsidR="004A1018" w:rsidRDefault="004A1018" w:rsidP="00A01F9A">
                      <w:pPr>
                        <w:jc w:val="center"/>
                        <w:rPr>
                          <w:lang w:val="pt-BR"/>
                        </w:rPr>
                      </w:pPr>
                    </w:p>
                    <w:p w:rsidR="004A1018" w:rsidRDefault="004A1018" w:rsidP="00A01F9A">
                      <w:pPr>
                        <w:jc w:val="center"/>
                        <w:rPr>
                          <w:lang w:val="pt-BR"/>
                        </w:rPr>
                      </w:pPr>
                    </w:p>
                    <w:p w:rsidR="004A1018" w:rsidRDefault="004A1018" w:rsidP="00F360C7">
                      <w:pPr>
                        <w:rPr>
                          <w:lang w:val="pt-BR"/>
                        </w:rPr>
                      </w:pPr>
                      <w:r>
                        <w:rPr>
                          <w:lang w:val="pt-BR"/>
                        </w:rPr>
                        <w:t>tempo                                                                                          geração 2</w:t>
                      </w:r>
                    </w:p>
                    <w:p w:rsidR="004A1018" w:rsidRPr="00C32084" w:rsidRDefault="004A1018" w:rsidP="00A01F9A">
                      <w:pPr>
                        <w:jc w:val="center"/>
                        <w:rPr>
                          <w:lang w:val="pt-BR"/>
                        </w:rPr>
                      </w:pPr>
                      <w:r>
                        <w:rPr>
                          <w:lang w:val="pt-BR"/>
                        </w:rPr>
                        <w:t>Próxima evolução do ciclo</w:t>
                      </w:r>
                    </w:p>
                  </w:txbxContent>
                </v:textbox>
              </v:rect>
              <v:group id="_x0000_s1070" style="position:absolute;left:3704;top:13357;width:7395;height:1241" coordorigin="3705,8014" coordsize="7395,1241">
                <v:rect id="_x0000_s1061" style="position:absolute;left:9735;top:8025;width:1365;height:615" o:regroupid="3" fillcolor="#d8d8d8">
                  <v:textbox style="mso-next-textbox:#_x0000_s1061">
                    <w:txbxContent>
                      <w:p w:rsidR="004A1018" w:rsidRPr="008D4EC9" w:rsidRDefault="004A1018" w:rsidP="00636E2D">
                        <w:pPr>
                          <w:rPr>
                            <w:sz w:val="20"/>
                            <w:lang w:val="pt-BR"/>
                          </w:rPr>
                        </w:pPr>
                        <w:r w:rsidRPr="008D4EC9">
                          <w:rPr>
                            <w:sz w:val="20"/>
                            <w:lang w:val="pt-BR"/>
                          </w:rPr>
                          <w:t>Evolução</w:t>
                        </w:r>
                      </w:p>
                    </w:txbxContent>
                  </v:textbox>
                </v:rect>
                <v:group id="_x0000_s1062" style="position:absolute;left:3705;top:8014;width:6090;height:1241" coordorigin="2310,5464" coordsize="6285,1241" o:regroupid="3">
                  <v:rect id="_x0000_s1063" style="position:absolute;left:2310;top:5464;width:1575;height:615" fillcolor="#d8d8d8" strokeweight="1pt">
                    <v:fill color2="#4f81bd"/>
                    <v:shadow type="perspective" color="#243f60" offset="1pt" offset2="-3pt"/>
                    <v:textbox style="mso-next-textbox:#_x0000_s1063">
                      <w:txbxContent>
                        <w:p w:rsidR="004A1018" w:rsidRPr="008D4EC9" w:rsidRDefault="004A1018" w:rsidP="00636E2D">
                          <w:pPr>
                            <w:rPr>
                              <w:sz w:val="20"/>
                              <w:lang w:val="pt-BR"/>
                            </w:rPr>
                          </w:pPr>
                          <w:r w:rsidRPr="008D4EC9">
                            <w:rPr>
                              <w:sz w:val="20"/>
                              <w:lang w:val="pt-BR"/>
                            </w:rPr>
                            <w:t>Concepção</w:t>
                          </w:r>
                        </w:p>
                      </w:txbxContent>
                    </v:textbox>
                  </v:rect>
                  <v:rect id="_x0000_s1064" style="position:absolute;left:3960;top:5479;width:1455;height:615" fillcolor="#d8d8d8" strokeweight="1pt">
                    <v:fill color2="#4f81bd"/>
                    <v:shadow type="perspective" color="#243f60" offset="1pt" offset2="-3pt"/>
                    <v:textbox style="mso-next-textbox:#_x0000_s1064">
                      <w:txbxContent>
                        <w:p w:rsidR="004A1018" w:rsidRPr="008D4EC9" w:rsidRDefault="004A1018" w:rsidP="00636E2D">
                          <w:pPr>
                            <w:rPr>
                              <w:sz w:val="20"/>
                              <w:lang w:val="pt-BR"/>
                            </w:rPr>
                          </w:pPr>
                          <w:r w:rsidRPr="008D4EC9">
                            <w:rPr>
                              <w:sz w:val="20"/>
                              <w:lang w:val="pt-BR"/>
                            </w:rPr>
                            <w:t>Elaboração</w:t>
                          </w:r>
                        </w:p>
                      </w:txbxContent>
                    </v:textbox>
                  </v:rect>
                  <v:rect id="_x0000_s1065" style="position:absolute;left:5490;top:5479;width:1485;height:615" fillcolor="#d8d8d8" strokeweight="1pt">
                    <v:fill color2="#4f81bd"/>
                    <v:shadow type="perspective" color="#243f60" offset="1pt" offset2="-3pt"/>
                    <v:textbox style="mso-next-textbox:#_x0000_s1065">
                      <w:txbxContent>
                        <w:p w:rsidR="004A1018" w:rsidRPr="008D4EC9" w:rsidRDefault="004A1018" w:rsidP="00636E2D">
                          <w:pPr>
                            <w:rPr>
                              <w:sz w:val="20"/>
                              <w:lang w:val="pt-BR"/>
                            </w:rPr>
                          </w:pPr>
                          <w:r w:rsidRPr="008D4EC9">
                            <w:rPr>
                              <w:sz w:val="20"/>
                              <w:lang w:val="pt-BR"/>
                            </w:rPr>
                            <w:t>Construção</w:t>
                          </w:r>
                        </w:p>
                      </w:txbxContent>
                    </v:textbox>
                  </v:rect>
                  <v:rect id="_x0000_s1066" style="position:absolute;left:7065;top:5464;width:1365;height:615" fillcolor="#d8d8d8" strokeweight="1pt">
                    <v:fill color2="#4f81bd"/>
                    <v:shadow type="perspective" color="#243f60" offset="1pt" offset2="-3pt"/>
                    <v:textbox style="mso-next-textbox:#_x0000_s1066">
                      <w:txbxContent>
                        <w:p w:rsidR="004A1018" w:rsidRPr="008D4EC9" w:rsidRDefault="004A1018" w:rsidP="00636E2D">
                          <w:pPr>
                            <w:rPr>
                              <w:sz w:val="20"/>
                              <w:lang w:val="pt-BR"/>
                            </w:rPr>
                          </w:pPr>
                          <w:r w:rsidRPr="008D4EC9">
                            <w:rPr>
                              <w:sz w:val="20"/>
                              <w:lang w:val="pt-BR"/>
                            </w:rPr>
                            <w:t>Transição</w:t>
                          </w:r>
                        </w:p>
                      </w:txbxContent>
                    </v:textbox>
                  </v:rect>
                  <v:shape id="_x0000_s1067" type="#_x0000_t13" style="position:absolute;left:2310;top:6281;width:5565;height:334" adj="19581,6902" fillcolor="#d8d8d8" strokeweight="1pt">
                    <v:fill color2="#4f81bd"/>
                    <v:shadow type="perspective" color="#243f60" offset="1pt" offset2="-3pt"/>
                    <v:textbox style="mso-next-textbox:#_x0000_s1067">
                      <w:txbxContent>
                        <w:p w:rsidR="004A1018" w:rsidRPr="00C32084" w:rsidRDefault="004A1018" w:rsidP="00636E2D">
                          <w:pPr>
                            <w:rPr>
                              <w:lang w:val="pt-BR"/>
                            </w:rPr>
                          </w:pPr>
                        </w:p>
                      </w:txbxContent>
                    </v:textbox>
                  </v:shape>
                  <v:oval id="_x0000_s1068" style="position:absolute;left:7935;top:6135;width:660;height:570" fillcolor="#d8d8d8" strokeweight="1pt">
                    <v:fill color2="#4f81bd"/>
                    <v:shadow type="perspective" color="#243f60" offset="1pt" offset2="-3pt"/>
                  </v:oval>
                </v:group>
              </v:group>
              <v:shape id="_x0000_s1071" type="#_x0000_t32" style="position:absolute;left:3704;top:11458;width:4800;height:1935;flip:x" o:connectortype="straight" strokecolor="#5a5a5a" strokeweight="1pt">
                <v:stroke dashstyle="dash"/>
                <v:shadow color="#868686"/>
              </v:shape>
              <v:shape id="_x0000_s1072" type="#_x0000_t32" style="position:absolute;left:9869;top:11458;width:1755;height:1541" o:connectortype="straight" strokeweight="1pt">
                <v:stroke dashstyle="dash"/>
                <v:shadow color="#868686"/>
              </v:shape>
            </v:group>
            <v:shape id="_x0000_s1073" type="#_x0000_t32" style="position:absolute;left:8504;top:14365;width:1230;height:1110;flip:x" o:connectortype="straight" strokeweight="1pt">
              <v:stroke dashstyle="dash"/>
              <v:shadow color="#868686"/>
            </v:shape>
            <v:shape id="_x0000_s1074" type="#_x0000_t32" style="position:absolute;left:11099;top:14354;width:525;height:1121" o:connectortype="straight" strokeweight="1pt">
              <v:stroke dashstyle="dash"/>
              <v:shadow color="#868686"/>
            </v:shape>
          </v:group>
        </w:pict>
      </w:r>
    </w:p>
    <w:p w:rsidR="002E6567" w:rsidRPr="001333DF" w:rsidRDefault="006D5AAB" w:rsidP="00DA41E0">
      <w:pPr>
        <w:rPr>
          <w:rFonts w:ascii="Times New Roman" w:hAnsi="Times New Roman"/>
          <w:lang w:val="pt-BR"/>
          <w:rPrChange w:id="1180" w:author="Alexandre Vasconcelos" w:date="2010-04-19T09:24:00Z">
            <w:rPr>
              <w:lang w:val="pt-BR"/>
            </w:rPr>
          </w:rPrChange>
        </w:rPr>
      </w:pPr>
      <w:r w:rsidRPr="001333DF">
        <w:rPr>
          <w:rFonts w:ascii="Times New Roman" w:hAnsi="Times New Roman"/>
          <w:noProof/>
          <w:lang w:val="pt-BR"/>
          <w:rPrChange w:id="1181" w:author="Alexandre Vasconcelos" w:date="2010-04-19T09:24:00Z">
            <w:rPr>
              <w:noProof/>
              <w:lang w:val="pt-BR"/>
            </w:rPr>
          </w:rPrChange>
        </w:rPr>
        <w:pict>
          <v:group id="_x0000_s1069" style="position:absolute;left:0;text-align:left;margin-left:30.4pt;margin-top:8.2pt;width:337.55pt;height:53.1pt;z-index:251649024" coordorigin="2310,5464" coordsize="7560,1241">
            <v:rect id="_x0000_s1051" style="position:absolute;left:8505;top:5464;width:1365;height:615" o:regroupid="2" fillcolor="#d8d8d8">
              <v:textbox style="mso-next-textbox:#_x0000_s1051">
                <w:txbxContent>
                  <w:p w:rsidR="004A1018" w:rsidRPr="008D4EC9" w:rsidRDefault="004A1018">
                    <w:pPr>
                      <w:rPr>
                        <w:sz w:val="20"/>
                        <w:lang w:val="pt-BR"/>
                      </w:rPr>
                    </w:pPr>
                    <w:r w:rsidRPr="008D4EC9">
                      <w:rPr>
                        <w:sz w:val="20"/>
                        <w:lang w:val="pt-BR"/>
                      </w:rPr>
                      <w:t>Evolução</w:t>
                    </w:r>
                  </w:p>
                </w:txbxContent>
              </v:textbox>
            </v:rect>
            <v:group id="_x0000_s1057" style="position:absolute;left:2310;top:5464;width:6285;height:1241" coordorigin="2310,5464" coordsize="6285,1241" o:regroupid="2">
              <v:rect id="_x0000_s1047" style="position:absolute;left:2310;top:5464;width:1575;height:615" o:regroupid="1" fillcolor="#d8d8d8" strokeweight="1pt">
                <v:fill color2="#4f81bd"/>
                <v:shadow type="perspective" color="#243f60" offset="1pt" offset2="-3pt"/>
                <v:textbox style="mso-next-textbox:#_x0000_s1047">
                  <w:txbxContent>
                    <w:p w:rsidR="004A1018" w:rsidRPr="008D4EC9" w:rsidRDefault="004A1018">
                      <w:pPr>
                        <w:rPr>
                          <w:sz w:val="20"/>
                          <w:lang w:val="pt-BR"/>
                        </w:rPr>
                      </w:pPr>
                      <w:r w:rsidRPr="008D4EC9">
                        <w:rPr>
                          <w:sz w:val="20"/>
                          <w:lang w:val="pt-BR"/>
                        </w:rPr>
                        <w:t>Concepção</w:t>
                      </w:r>
                    </w:p>
                  </w:txbxContent>
                </v:textbox>
              </v:rect>
              <v:rect id="_x0000_s1048" style="position:absolute;left:3960;top:5479;width:1455;height:615" o:regroupid="1" fillcolor="#d8d8d8" strokeweight="1pt">
                <v:fill color2="#4f81bd"/>
                <v:shadow type="perspective" color="#243f60" offset="1pt" offset2="-3pt"/>
                <v:textbox style="mso-next-textbox:#_x0000_s1048">
                  <w:txbxContent>
                    <w:p w:rsidR="004A1018" w:rsidRPr="008D4EC9" w:rsidRDefault="004A1018">
                      <w:pPr>
                        <w:rPr>
                          <w:sz w:val="20"/>
                          <w:lang w:val="pt-BR"/>
                        </w:rPr>
                      </w:pPr>
                      <w:r w:rsidRPr="008D4EC9">
                        <w:rPr>
                          <w:sz w:val="20"/>
                          <w:lang w:val="pt-BR"/>
                        </w:rPr>
                        <w:t>Elaboração</w:t>
                      </w:r>
                    </w:p>
                  </w:txbxContent>
                </v:textbox>
              </v:rect>
              <v:rect id="_x0000_s1049" style="position:absolute;left:5490;top:5479;width:1485;height:615" o:regroupid="1" fillcolor="#d8d8d8" strokeweight="1pt">
                <v:fill color2="#4f81bd"/>
                <v:shadow type="perspective" color="#243f60" offset="1pt" offset2="-3pt"/>
                <v:textbox style="mso-next-textbox:#_x0000_s1049">
                  <w:txbxContent>
                    <w:p w:rsidR="004A1018" w:rsidRPr="008D4EC9" w:rsidRDefault="004A1018">
                      <w:pPr>
                        <w:rPr>
                          <w:sz w:val="20"/>
                          <w:lang w:val="pt-BR"/>
                        </w:rPr>
                      </w:pPr>
                      <w:r w:rsidRPr="008D4EC9">
                        <w:rPr>
                          <w:sz w:val="20"/>
                          <w:lang w:val="pt-BR"/>
                        </w:rPr>
                        <w:t>Construção</w:t>
                      </w:r>
                    </w:p>
                  </w:txbxContent>
                </v:textbox>
              </v:rect>
              <v:rect id="_x0000_s1050" style="position:absolute;left:7065;top:5464;width:1365;height:615" o:regroupid="1" fillcolor="#d8d8d8" strokeweight="1pt">
                <v:fill color2="#4f81bd"/>
                <v:shadow type="perspective" color="#243f60" offset="1pt" offset2="-3pt"/>
                <v:textbox style="mso-next-textbox:#_x0000_s1050">
                  <w:txbxContent>
                    <w:p w:rsidR="004A1018" w:rsidRPr="008D4EC9" w:rsidRDefault="004A1018">
                      <w:pPr>
                        <w:rPr>
                          <w:sz w:val="20"/>
                          <w:lang w:val="pt-BR"/>
                        </w:rPr>
                      </w:pPr>
                      <w:r w:rsidRPr="008D4EC9">
                        <w:rPr>
                          <w:sz w:val="20"/>
                          <w:lang w:val="pt-BR"/>
                        </w:rPr>
                        <w:t>Transição</w:t>
                      </w:r>
                    </w:p>
                  </w:txbxContent>
                </v:textbox>
              </v:rect>
              <v:shape id="_x0000_s1055" type="#_x0000_t13" style="position:absolute;left:2310;top:6281;width:5565;height:334" adj="19581,6902" fillcolor="#d8d8d8" strokeweight="1pt">
                <v:fill color2="#4f81bd"/>
                <v:shadow type="perspective" color="#243f60" offset="1pt" offset2="-3pt"/>
                <v:textbox style="mso-next-textbox:#_x0000_s1055">
                  <w:txbxContent>
                    <w:p w:rsidR="004A1018" w:rsidRPr="00C32084" w:rsidRDefault="004A1018">
                      <w:pPr>
                        <w:rPr>
                          <w:lang w:val="pt-BR"/>
                        </w:rPr>
                      </w:pPr>
                    </w:p>
                  </w:txbxContent>
                </v:textbox>
              </v:shape>
              <v:oval id="_x0000_s1056" style="position:absolute;left:7935;top:6135;width:660;height:570" fillcolor="#d8d8d8" strokeweight="1pt">
                <v:fill color2="#4f81bd"/>
                <v:shadow type="perspective" color="#243f60" offset="1pt" offset2="-3pt"/>
              </v:oval>
            </v:group>
          </v:group>
        </w:pict>
      </w:r>
    </w:p>
    <w:p w:rsidR="002E6567" w:rsidRPr="001333DF" w:rsidRDefault="002E6567" w:rsidP="00DA41E0">
      <w:pPr>
        <w:rPr>
          <w:rFonts w:ascii="Times New Roman" w:hAnsi="Times New Roman"/>
          <w:lang w:val="pt-BR"/>
          <w:rPrChange w:id="1182" w:author="Alexandre Vasconcelos" w:date="2010-04-19T09:24:00Z">
            <w:rPr>
              <w:lang w:val="pt-BR"/>
            </w:rPr>
          </w:rPrChange>
        </w:rPr>
      </w:pPr>
    </w:p>
    <w:p w:rsidR="002E6567" w:rsidRPr="001333DF" w:rsidRDefault="002E6567" w:rsidP="00DA41E0">
      <w:pPr>
        <w:rPr>
          <w:rFonts w:ascii="Times New Roman" w:hAnsi="Times New Roman"/>
          <w:lang w:val="pt-BR"/>
          <w:rPrChange w:id="1183" w:author="Alexandre Vasconcelos" w:date="2010-04-19T09:24:00Z">
            <w:rPr>
              <w:lang w:val="pt-BR"/>
            </w:rPr>
          </w:rPrChange>
        </w:rPr>
      </w:pPr>
    </w:p>
    <w:p w:rsidR="002E6567" w:rsidRPr="001333DF" w:rsidRDefault="002E6567" w:rsidP="00DA41E0">
      <w:pPr>
        <w:rPr>
          <w:rFonts w:ascii="Times New Roman" w:hAnsi="Times New Roman"/>
          <w:lang w:val="pt-BR"/>
          <w:rPrChange w:id="1184" w:author="Alexandre Vasconcelos" w:date="2010-04-19T09:24:00Z">
            <w:rPr>
              <w:lang w:val="pt-BR"/>
            </w:rPr>
          </w:rPrChange>
        </w:rPr>
      </w:pPr>
      <w:bookmarkStart w:id="1185" w:name="OLE_LINK1"/>
      <w:bookmarkStart w:id="1186" w:name="OLE_LINK2"/>
    </w:p>
    <w:bookmarkEnd w:id="1185"/>
    <w:bookmarkEnd w:id="1186"/>
    <w:p w:rsidR="002E6567" w:rsidRPr="001333DF" w:rsidRDefault="002E6567" w:rsidP="00DA41E0">
      <w:pPr>
        <w:rPr>
          <w:rFonts w:ascii="Times New Roman" w:hAnsi="Times New Roman"/>
          <w:lang w:val="pt-BR"/>
          <w:rPrChange w:id="1187" w:author="Alexandre Vasconcelos" w:date="2010-04-19T09:24:00Z">
            <w:rPr>
              <w:lang w:val="pt-BR"/>
            </w:rPr>
          </w:rPrChange>
        </w:rPr>
      </w:pPr>
    </w:p>
    <w:p w:rsidR="00DA41E0" w:rsidRPr="001333DF" w:rsidRDefault="00DA41E0" w:rsidP="00DA41E0">
      <w:pPr>
        <w:rPr>
          <w:rFonts w:ascii="Times New Roman" w:hAnsi="Times New Roman"/>
          <w:lang w:val="pt-BR"/>
          <w:rPrChange w:id="1188" w:author="Alexandre Vasconcelos" w:date="2010-04-19T09:24:00Z">
            <w:rPr>
              <w:lang w:val="pt-BR"/>
            </w:rPr>
          </w:rPrChange>
        </w:rPr>
      </w:pPr>
    </w:p>
    <w:p w:rsidR="003C59F4" w:rsidRPr="001333DF" w:rsidRDefault="003C59F4" w:rsidP="003C59F4">
      <w:pPr>
        <w:ind w:left="1620"/>
        <w:rPr>
          <w:rFonts w:ascii="Times New Roman" w:hAnsi="Times New Roman"/>
          <w:lang w:val="pt-BR"/>
          <w:rPrChange w:id="1189" w:author="Alexandre Vasconcelos" w:date="2010-04-19T09:24:00Z">
            <w:rPr>
              <w:lang w:val="pt-BR"/>
            </w:rPr>
          </w:rPrChange>
        </w:rPr>
      </w:pPr>
    </w:p>
    <w:p w:rsidR="00636E2D" w:rsidRPr="001333DF" w:rsidRDefault="00636E2D" w:rsidP="00D9760E">
      <w:pPr>
        <w:rPr>
          <w:rFonts w:ascii="Times New Roman" w:hAnsi="Times New Roman"/>
          <w:lang w:val="pt-BR"/>
          <w:rPrChange w:id="1190" w:author="Alexandre Vasconcelos" w:date="2010-04-19T09:24:00Z">
            <w:rPr>
              <w:lang w:val="pt-BR"/>
            </w:rPr>
          </w:rPrChange>
        </w:rPr>
      </w:pPr>
    </w:p>
    <w:p w:rsidR="00825FA1" w:rsidRPr="001333DF" w:rsidRDefault="00825FA1" w:rsidP="00D9760E">
      <w:pPr>
        <w:rPr>
          <w:rFonts w:ascii="Times New Roman" w:hAnsi="Times New Roman"/>
          <w:lang w:val="pt-BR"/>
          <w:rPrChange w:id="1191" w:author="Alexandre Vasconcelos" w:date="2010-04-19T09:24:00Z">
            <w:rPr>
              <w:lang w:val="pt-BR"/>
            </w:rPr>
          </w:rPrChange>
        </w:rPr>
      </w:pPr>
    </w:p>
    <w:p w:rsidR="000D4923" w:rsidRPr="001333DF" w:rsidRDefault="000D4923" w:rsidP="002F1646">
      <w:pPr>
        <w:pStyle w:val="SBC-caption"/>
        <w:rPr>
          <w:rFonts w:ascii="Times New Roman" w:hAnsi="Times New Roman"/>
          <w:b w:val="0"/>
          <w:sz w:val="24"/>
          <w:lang w:val="pt-BR"/>
          <w:rPrChange w:id="1192" w:author="Alexandre Vasconcelos" w:date="2010-04-19T09:24:00Z">
            <w:rPr>
              <w:rFonts w:ascii="Times" w:hAnsi="Times"/>
              <w:b w:val="0"/>
              <w:sz w:val="24"/>
              <w:lang w:val="pt-BR"/>
            </w:rPr>
          </w:rPrChange>
        </w:rPr>
      </w:pPr>
    </w:p>
    <w:p w:rsidR="00B42771" w:rsidRPr="001333DF" w:rsidRDefault="007C6386" w:rsidP="002F1646">
      <w:pPr>
        <w:pStyle w:val="SBC-caption"/>
        <w:rPr>
          <w:rFonts w:ascii="Times New Roman" w:hAnsi="Times New Roman"/>
          <w:lang w:val="pt-BR"/>
          <w:rPrChange w:id="1193" w:author="Alexandre Vasconcelos" w:date="2010-04-19T09:24:00Z">
            <w:rPr>
              <w:lang w:val="pt-BR"/>
            </w:rPr>
          </w:rPrChange>
        </w:rPr>
      </w:pPr>
      <w:r w:rsidRPr="001333DF">
        <w:rPr>
          <w:rFonts w:ascii="Times New Roman" w:hAnsi="Times New Roman"/>
          <w:lang w:val="pt-BR"/>
          <w:rPrChange w:id="1194" w:author="Alexandre Vasconcelos" w:date="2010-04-19T09:24:00Z">
            <w:rPr>
              <w:lang w:val="pt-BR"/>
            </w:rPr>
          </w:rPrChange>
        </w:rPr>
        <w:t>Figura</w:t>
      </w:r>
      <w:r w:rsidR="00D26341" w:rsidRPr="001333DF">
        <w:rPr>
          <w:rFonts w:ascii="Times New Roman" w:hAnsi="Times New Roman"/>
          <w:lang w:val="pt-BR"/>
          <w:rPrChange w:id="1195" w:author="Alexandre Vasconcelos" w:date="2010-04-19T09:24:00Z">
            <w:rPr>
              <w:lang w:val="pt-BR"/>
            </w:rPr>
          </w:rPrChange>
        </w:rPr>
        <w:t xml:space="preserve"> 1</w:t>
      </w:r>
      <w:r w:rsidR="00B42771" w:rsidRPr="001333DF">
        <w:rPr>
          <w:rFonts w:ascii="Times New Roman" w:hAnsi="Times New Roman"/>
          <w:lang w:val="pt-BR"/>
          <w:rPrChange w:id="1196" w:author="Alexandre Vasconcelos" w:date="2010-04-19T09:24:00Z">
            <w:rPr>
              <w:lang w:val="pt-BR"/>
            </w:rPr>
          </w:rPrChange>
        </w:rPr>
        <w:t>.</w:t>
      </w:r>
      <w:r w:rsidR="00A15028" w:rsidRPr="001333DF">
        <w:rPr>
          <w:rFonts w:ascii="Times New Roman" w:hAnsi="Times New Roman"/>
          <w:lang w:val="pt-BR"/>
          <w:rPrChange w:id="1197" w:author="Alexandre Vasconcelos" w:date="2010-04-19T09:24:00Z">
            <w:rPr>
              <w:lang w:val="pt-BR"/>
            </w:rPr>
          </w:rPrChange>
        </w:rPr>
        <w:t>8</w:t>
      </w:r>
      <w:r w:rsidR="00B42771" w:rsidRPr="001333DF">
        <w:rPr>
          <w:rFonts w:ascii="Times New Roman" w:hAnsi="Times New Roman"/>
          <w:lang w:val="pt-BR"/>
          <w:rPrChange w:id="1198" w:author="Alexandre Vasconcelos" w:date="2010-04-19T09:24:00Z">
            <w:rPr>
              <w:lang w:val="pt-BR"/>
            </w:rPr>
          </w:rPrChange>
        </w:rPr>
        <w:t xml:space="preserve"> Ciclo de desenvolvimento</w:t>
      </w:r>
      <w:r w:rsidR="00825FA1" w:rsidRPr="001333DF">
        <w:rPr>
          <w:rFonts w:ascii="Times New Roman" w:hAnsi="Times New Roman"/>
          <w:lang w:val="pt-BR"/>
          <w:rPrChange w:id="1199" w:author="Alexandre Vasconcelos" w:date="2010-04-19T09:24:00Z">
            <w:rPr>
              <w:lang w:val="pt-BR"/>
            </w:rPr>
          </w:rPrChange>
        </w:rPr>
        <w:t>,</w:t>
      </w:r>
      <w:r w:rsidR="00871EF4" w:rsidRPr="001333DF">
        <w:rPr>
          <w:rFonts w:ascii="Times New Roman" w:hAnsi="Times New Roman"/>
          <w:lang w:val="pt-BR"/>
          <w:rPrChange w:id="1200" w:author="Alexandre Vasconcelos" w:date="2010-04-19T09:24:00Z">
            <w:rPr>
              <w:lang w:val="pt-BR"/>
            </w:rPr>
          </w:rPrChange>
        </w:rPr>
        <w:t xml:space="preserve"> </w:t>
      </w:r>
      <w:r w:rsidR="00825FA1" w:rsidRPr="001333DF">
        <w:rPr>
          <w:rFonts w:ascii="Times New Roman" w:hAnsi="Times New Roman"/>
          <w:lang w:val="pt-BR"/>
          <w:rPrChange w:id="1201" w:author="Alexandre Vasconcelos" w:date="2010-04-19T09:24:00Z">
            <w:rPr>
              <w:lang w:val="pt-BR"/>
            </w:rPr>
          </w:rPrChange>
        </w:rPr>
        <w:t>a</w:t>
      </w:r>
      <w:r w:rsidR="00416569" w:rsidRPr="001333DF">
        <w:rPr>
          <w:rFonts w:ascii="Times New Roman" w:hAnsi="Times New Roman"/>
          <w:lang w:val="pt-BR"/>
          <w:rPrChange w:id="1202" w:author="Alexandre Vasconcelos" w:date="2010-04-19T09:24:00Z">
            <w:rPr>
              <w:lang w:val="pt-BR"/>
            </w:rPr>
          </w:rPrChange>
        </w:rPr>
        <w:t xml:space="preserve">daptado </w:t>
      </w:r>
      <w:r w:rsidR="00871EF4" w:rsidRPr="001333DF">
        <w:rPr>
          <w:rFonts w:ascii="Times New Roman" w:hAnsi="Times New Roman"/>
          <w:lang w:val="pt-BR"/>
          <w:rPrChange w:id="1203" w:author="Alexandre Vasconcelos" w:date="2010-04-19T09:24:00Z">
            <w:rPr>
              <w:lang w:val="pt-BR"/>
            </w:rPr>
          </w:rPrChange>
        </w:rPr>
        <w:t>de [</w:t>
      </w:r>
      <w:commentRangeStart w:id="1204"/>
      <w:r w:rsidR="00871EF4" w:rsidRPr="001333DF">
        <w:rPr>
          <w:rFonts w:ascii="Times New Roman" w:hAnsi="Times New Roman"/>
          <w:lang w:val="pt-BR"/>
          <w:rPrChange w:id="1205" w:author="Alexandre Vasconcelos" w:date="2010-04-19T09:24:00Z">
            <w:rPr>
              <w:lang w:val="pt-BR"/>
            </w:rPr>
          </w:rPrChange>
        </w:rPr>
        <w:t>Fernando Dantas</w:t>
      </w:r>
      <w:commentRangeEnd w:id="1204"/>
      <w:r w:rsidR="00825FA1" w:rsidRPr="001333DF">
        <w:rPr>
          <w:rStyle w:val="Refdecomentrio"/>
          <w:rFonts w:ascii="Times New Roman" w:hAnsi="Times New Roman"/>
          <w:b w:val="0"/>
          <w:rPrChange w:id="1206" w:author="Alexandre Vasconcelos" w:date="2010-04-19T09:24:00Z">
            <w:rPr>
              <w:rStyle w:val="Refdecomentrio"/>
              <w:rFonts w:ascii="Times" w:hAnsi="Times"/>
              <w:b w:val="0"/>
            </w:rPr>
          </w:rPrChange>
        </w:rPr>
        <w:commentReference w:id="1204"/>
      </w:r>
      <w:r w:rsidR="00871EF4" w:rsidRPr="001333DF">
        <w:rPr>
          <w:rFonts w:ascii="Times New Roman" w:hAnsi="Times New Roman"/>
          <w:lang w:val="pt-BR"/>
          <w:rPrChange w:id="1207" w:author="Alexandre Vasconcelos" w:date="2010-04-19T09:24:00Z">
            <w:rPr>
              <w:lang w:val="pt-BR"/>
            </w:rPr>
          </w:rPrChange>
        </w:rPr>
        <w:t>]</w:t>
      </w:r>
    </w:p>
    <w:p w:rsidR="004D5D24" w:rsidRPr="001333DF" w:rsidRDefault="00851F6C" w:rsidP="004D5D24">
      <w:pPr>
        <w:rPr>
          <w:rFonts w:ascii="Times New Roman" w:hAnsi="Times New Roman"/>
          <w:lang w:val="pt-BR"/>
          <w:rPrChange w:id="1208" w:author="Alexandre Vasconcelos" w:date="2010-04-19T09:24:00Z">
            <w:rPr>
              <w:lang w:val="pt-BR"/>
            </w:rPr>
          </w:rPrChange>
        </w:rPr>
      </w:pPr>
      <w:r w:rsidRPr="001333DF">
        <w:rPr>
          <w:rFonts w:ascii="Times New Roman" w:hAnsi="Times New Roman"/>
          <w:lang w:val="pt-BR"/>
          <w:rPrChange w:id="1209" w:author="Alexandre Vasconcelos" w:date="2010-04-19T09:24:00Z">
            <w:rPr>
              <w:lang w:val="pt-BR"/>
            </w:rPr>
          </w:rPrChange>
        </w:rPr>
        <w:tab/>
      </w:r>
      <w:r w:rsidR="004D5D24" w:rsidRPr="001333DF">
        <w:rPr>
          <w:rFonts w:ascii="Times New Roman" w:hAnsi="Times New Roman"/>
          <w:lang w:val="pt-BR"/>
          <w:rPrChange w:id="1210" w:author="Alexandre Vasconcelos" w:date="2010-04-19T09:24:00Z">
            <w:rPr>
              <w:lang w:val="pt-BR"/>
            </w:rPr>
          </w:rPrChange>
        </w:rPr>
        <w:t xml:space="preserve">A fase de transição pode ser mais simples ou mais </w:t>
      </w:r>
      <w:r w:rsidR="00726835" w:rsidRPr="001333DF">
        <w:rPr>
          <w:rFonts w:ascii="Times New Roman" w:hAnsi="Times New Roman"/>
          <w:lang w:val="pt-BR"/>
          <w:rPrChange w:id="1211" w:author="Alexandre Vasconcelos" w:date="2010-04-19T09:24:00Z">
            <w:rPr>
              <w:lang w:val="pt-BR"/>
            </w:rPr>
          </w:rPrChange>
        </w:rPr>
        <w:t xml:space="preserve">complexa, </w:t>
      </w:r>
      <w:r w:rsidR="004D5D24" w:rsidRPr="001333DF">
        <w:rPr>
          <w:rFonts w:ascii="Times New Roman" w:hAnsi="Times New Roman"/>
          <w:lang w:val="pt-BR"/>
          <w:rPrChange w:id="1212" w:author="Alexandre Vasconcelos" w:date="2010-04-19T09:24:00Z">
            <w:rPr>
              <w:lang w:val="pt-BR"/>
            </w:rPr>
          </w:rPrChange>
        </w:rPr>
        <w:t xml:space="preserve">depende do tipo do </w:t>
      </w:r>
      <w:r w:rsidR="00726835" w:rsidRPr="001333DF">
        <w:rPr>
          <w:rFonts w:ascii="Times New Roman" w:hAnsi="Times New Roman"/>
          <w:lang w:val="pt-BR"/>
          <w:rPrChange w:id="1213" w:author="Alexandre Vasconcelos" w:date="2010-04-19T09:24:00Z">
            <w:rPr>
              <w:lang w:val="pt-BR"/>
            </w:rPr>
          </w:rPrChange>
        </w:rPr>
        <w:t>pr</w:t>
      </w:r>
      <w:r w:rsidR="00726835" w:rsidRPr="001333DF">
        <w:rPr>
          <w:rFonts w:ascii="Times New Roman" w:hAnsi="Times New Roman"/>
          <w:lang w:val="pt-BR"/>
          <w:rPrChange w:id="1214" w:author="Alexandre Vasconcelos" w:date="2010-04-19T09:24:00Z">
            <w:rPr>
              <w:lang w:val="pt-BR"/>
            </w:rPr>
          </w:rPrChange>
        </w:rPr>
        <w:t>o</w:t>
      </w:r>
      <w:r w:rsidR="00726835" w:rsidRPr="001333DF">
        <w:rPr>
          <w:rFonts w:ascii="Times New Roman" w:hAnsi="Times New Roman"/>
          <w:lang w:val="pt-BR"/>
          <w:rPrChange w:id="1215" w:author="Alexandre Vasconcelos" w:date="2010-04-19T09:24:00Z">
            <w:rPr>
              <w:lang w:val="pt-BR"/>
            </w:rPr>
          </w:rPrChange>
        </w:rPr>
        <w:t xml:space="preserve">duto. </w:t>
      </w:r>
      <w:r w:rsidR="004D5D24" w:rsidRPr="001333DF">
        <w:rPr>
          <w:rFonts w:ascii="Times New Roman" w:hAnsi="Times New Roman"/>
          <w:lang w:val="pt-BR"/>
          <w:rPrChange w:id="1216" w:author="Alexandre Vasconcelos" w:date="2010-04-19T09:24:00Z">
            <w:rPr>
              <w:lang w:val="pt-BR"/>
            </w:rPr>
          </w:rPrChange>
        </w:rPr>
        <w:t xml:space="preserve">Por </w:t>
      </w:r>
      <w:r w:rsidR="001E757A" w:rsidRPr="001333DF">
        <w:rPr>
          <w:rFonts w:ascii="Times New Roman" w:hAnsi="Times New Roman"/>
          <w:lang w:val="pt-BR"/>
          <w:rPrChange w:id="1217" w:author="Alexandre Vasconcelos" w:date="2010-04-19T09:24:00Z">
            <w:rPr>
              <w:lang w:val="pt-BR"/>
            </w:rPr>
          </w:rPrChange>
        </w:rPr>
        <w:t xml:space="preserve">exemplo, </w:t>
      </w:r>
      <w:r w:rsidRPr="001333DF">
        <w:rPr>
          <w:rFonts w:ascii="Times New Roman" w:hAnsi="Times New Roman"/>
          <w:lang w:val="pt-BR"/>
          <w:rPrChange w:id="1218" w:author="Alexandre Vasconcelos" w:date="2010-04-19T09:24:00Z">
            <w:rPr>
              <w:lang w:val="pt-BR"/>
            </w:rPr>
          </w:rPrChange>
        </w:rPr>
        <w:t xml:space="preserve">um </w:t>
      </w:r>
      <w:r w:rsidRPr="001333DF">
        <w:rPr>
          <w:rFonts w:ascii="Times New Roman" w:hAnsi="Times New Roman"/>
          <w:i/>
          <w:lang w:val="pt-BR"/>
          <w:rPrChange w:id="1219" w:author="Alexandre Vasconcelos" w:date="2010-04-19T09:24:00Z">
            <w:rPr>
              <w:i/>
              <w:lang w:val="pt-BR"/>
            </w:rPr>
          </w:rPrChange>
        </w:rPr>
        <w:t>release</w:t>
      </w:r>
      <w:r w:rsidR="004D5D24" w:rsidRPr="001333DF">
        <w:rPr>
          <w:rFonts w:ascii="Times New Roman" w:hAnsi="Times New Roman"/>
          <w:lang w:val="pt-BR"/>
          <w:rPrChange w:id="1220" w:author="Alexandre Vasconcelos" w:date="2010-04-19T09:24:00Z">
            <w:rPr>
              <w:lang w:val="pt-BR"/>
            </w:rPr>
          </w:rPrChange>
        </w:rPr>
        <w:t xml:space="preserve"> de um produto de </w:t>
      </w:r>
      <w:r w:rsidRPr="001333DF">
        <w:rPr>
          <w:rFonts w:ascii="Times New Roman" w:hAnsi="Times New Roman"/>
          <w:lang w:val="pt-BR"/>
          <w:rPrChange w:id="1221" w:author="Alexandre Vasconcelos" w:date="2010-04-19T09:24:00Z">
            <w:rPr>
              <w:lang w:val="pt-BR"/>
            </w:rPr>
          </w:rPrChange>
        </w:rPr>
        <w:t>prateleira</w:t>
      </w:r>
      <w:r w:rsidR="001E757A" w:rsidRPr="001333DF">
        <w:rPr>
          <w:rFonts w:ascii="Times New Roman" w:hAnsi="Times New Roman"/>
          <w:lang w:val="pt-BR"/>
          <w:rPrChange w:id="1222" w:author="Alexandre Vasconcelos" w:date="2010-04-19T09:24:00Z">
            <w:rPr>
              <w:lang w:val="pt-BR"/>
            </w:rPr>
          </w:rPrChange>
        </w:rPr>
        <w:t xml:space="preserve"> </w:t>
      </w:r>
      <w:r w:rsidR="004D5D24" w:rsidRPr="001333DF">
        <w:rPr>
          <w:rFonts w:ascii="Times New Roman" w:hAnsi="Times New Roman"/>
          <w:lang w:val="pt-BR"/>
          <w:rPrChange w:id="1223" w:author="Alexandre Vasconcelos" w:date="2010-04-19T09:24:00Z">
            <w:rPr>
              <w:lang w:val="pt-BR"/>
            </w:rPr>
          </w:rPrChange>
        </w:rPr>
        <w:t>pode ser algo simples,</w:t>
      </w:r>
      <w:r w:rsidR="00472D43" w:rsidRPr="001333DF">
        <w:rPr>
          <w:rFonts w:ascii="Times New Roman" w:hAnsi="Times New Roman"/>
          <w:lang w:val="pt-BR"/>
          <w:rPrChange w:id="1224" w:author="Alexandre Vasconcelos" w:date="2010-04-19T09:24:00Z">
            <w:rPr>
              <w:lang w:val="pt-BR"/>
            </w:rPr>
          </w:rPrChange>
        </w:rPr>
        <w:t xml:space="preserve"> </w:t>
      </w:r>
      <w:r w:rsidR="004D5D24" w:rsidRPr="001333DF">
        <w:rPr>
          <w:rFonts w:ascii="Times New Roman" w:hAnsi="Times New Roman"/>
          <w:lang w:val="pt-BR"/>
          <w:rPrChange w:id="1225" w:author="Alexandre Vasconcelos" w:date="2010-04-19T09:24:00Z">
            <w:rPr>
              <w:lang w:val="pt-BR"/>
            </w:rPr>
          </w:rPrChange>
        </w:rPr>
        <w:t>enquanto que a substituição de um sistema de controle aéreo é algo complexo.</w:t>
      </w:r>
    </w:p>
    <w:p w:rsidR="007F60AB" w:rsidRPr="001333DF" w:rsidRDefault="00851F6C" w:rsidP="00CD2D94">
      <w:pPr>
        <w:rPr>
          <w:rFonts w:ascii="Times New Roman" w:hAnsi="Times New Roman"/>
          <w:lang w:val="pt-BR"/>
          <w:rPrChange w:id="1226" w:author="Alexandre Vasconcelos" w:date="2010-04-19T09:24:00Z">
            <w:rPr>
              <w:lang w:val="pt-BR"/>
            </w:rPr>
          </w:rPrChange>
        </w:rPr>
      </w:pPr>
      <w:r w:rsidRPr="001333DF">
        <w:rPr>
          <w:rFonts w:ascii="Times New Roman" w:hAnsi="Times New Roman"/>
          <w:lang w:val="pt-BR"/>
          <w:rPrChange w:id="1227" w:author="Alexandre Vasconcelos" w:date="2010-04-19T09:24:00Z">
            <w:rPr>
              <w:lang w:val="pt-BR"/>
            </w:rPr>
          </w:rPrChange>
        </w:rPr>
        <w:tab/>
      </w:r>
      <w:r w:rsidR="004D5D24" w:rsidRPr="001333DF">
        <w:rPr>
          <w:rFonts w:ascii="Times New Roman" w:hAnsi="Times New Roman"/>
          <w:lang w:val="pt-BR"/>
          <w:rPrChange w:id="1228" w:author="Alexandre Vasconcelos" w:date="2010-04-19T09:24:00Z">
            <w:rPr>
              <w:lang w:val="pt-BR"/>
            </w:rPr>
          </w:rPrChange>
        </w:rPr>
        <w:t xml:space="preserve">As atividades que serão realizadas nas iterações dependem muito da meta </w:t>
      </w:r>
      <w:r w:rsidR="00791AAA" w:rsidRPr="001333DF">
        <w:rPr>
          <w:rFonts w:ascii="Times New Roman" w:hAnsi="Times New Roman"/>
          <w:lang w:val="pt-BR"/>
          <w:rPrChange w:id="1229" w:author="Alexandre Vasconcelos" w:date="2010-04-19T09:24:00Z">
            <w:rPr>
              <w:lang w:val="pt-BR"/>
            </w:rPr>
          </w:rPrChange>
        </w:rPr>
        <w:t>que se des</w:t>
      </w:r>
      <w:r w:rsidR="00791AAA" w:rsidRPr="001333DF">
        <w:rPr>
          <w:rFonts w:ascii="Times New Roman" w:hAnsi="Times New Roman"/>
          <w:lang w:val="pt-BR"/>
          <w:rPrChange w:id="1230" w:author="Alexandre Vasconcelos" w:date="2010-04-19T09:24:00Z">
            <w:rPr>
              <w:lang w:val="pt-BR"/>
            </w:rPr>
          </w:rPrChange>
        </w:rPr>
        <w:t>e</w:t>
      </w:r>
      <w:r w:rsidR="00791AAA" w:rsidRPr="001333DF">
        <w:rPr>
          <w:rFonts w:ascii="Times New Roman" w:hAnsi="Times New Roman"/>
          <w:lang w:val="pt-BR"/>
          <w:rPrChange w:id="1231" w:author="Alexandre Vasconcelos" w:date="2010-04-19T09:24:00Z">
            <w:rPr>
              <w:lang w:val="pt-BR"/>
            </w:rPr>
          </w:rPrChange>
        </w:rPr>
        <w:t xml:space="preserve">ja. Por </w:t>
      </w:r>
      <w:r w:rsidR="00726835" w:rsidRPr="001333DF">
        <w:rPr>
          <w:rFonts w:ascii="Times New Roman" w:hAnsi="Times New Roman"/>
          <w:lang w:val="pt-BR"/>
          <w:rPrChange w:id="1232" w:author="Alexandre Vasconcelos" w:date="2010-04-19T09:24:00Z">
            <w:rPr>
              <w:lang w:val="pt-BR"/>
            </w:rPr>
          </w:rPrChange>
        </w:rPr>
        <w:t xml:space="preserve">exemplo, </w:t>
      </w:r>
      <w:r w:rsidR="00791AAA" w:rsidRPr="001333DF">
        <w:rPr>
          <w:rFonts w:ascii="Times New Roman" w:hAnsi="Times New Roman"/>
          <w:lang w:val="pt-BR"/>
          <w:rPrChange w:id="1233" w:author="Alexandre Vasconcelos" w:date="2010-04-19T09:24:00Z">
            <w:rPr>
              <w:lang w:val="pt-BR"/>
            </w:rPr>
          </w:rPrChange>
        </w:rPr>
        <w:t xml:space="preserve">para </w:t>
      </w:r>
      <w:r w:rsidR="004D5D24" w:rsidRPr="001333DF">
        <w:rPr>
          <w:rFonts w:ascii="Times New Roman" w:hAnsi="Times New Roman"/>
          <w:lang w:val="pt-BR"/>
          <w:rPrChange w:id="1234" w:author="Alexandre Vasconcelos" w:date="2010-04-19T09:24:00Z">
            <w:rPr>
              <w:lang w:val="pt-BR"/>
            </w:rPr>
          </w:rPrChange>
        </w:rPr>
        <w:t>corrigir erros</w:t>
      </w:r>
      <w:r w:rsidR="00791AAA" w:rsidRPr="001333DF">
        <w:rPr>
          <w:rFonts w:ascii="Times New Roman" w:hAnsi="Times New Roman"/>
          <w:lang w:val="pt-BR"/>
          <w:rPrChange w:id="1235" w:author="Alexandre Vasconcelos" w:date="2010-04-19T09:24:00Z">
            <w:rPr>
              <w:lang w:val="pt-BR"/>
            </w:rPr>
          </w:rPrChange>
        </w:rPr>
        <w:t xml:space="preserve"> do </w:t>
      </w:r>
      <w:r w:rsidR="00726835" w:rsidRPr="001333DF">
        <w:rPr>
          <w:rFonts w:ascii="Times New Roman" w:hAnsi="Times New Roman"/>
          <w:lang w:val="pt-BR"/>
          <w:rPrChange w:id="1236" w:author="Alexandre Vasconcelos" w:date="2010-04-19T09:24:00Z">
            <w:rPr>
              <w:lang w:val="pt-BR"/>
            </w:rPr>
          </w:rPrChange>
        </w:rPr>
        <w:t xml:space="preserve">sistema, </w:t>
      </w:r>
      <w:r w:rsidR="00791AAA" w:rsidRPr="001333DF">
        <w:rPr>
          <w:rFonts w:ascii="Times New Roman" w:hAnsi="Times New Roman"/>
          <w:lang w:val="pt-BR"/>
          <w:rPrChange w:id="1237" w:author="Alexandre Vasconcelos" w:date="2010-04-19T09:24:00Z">
            <w:rPr>
              <w:lang w:val="pt-BR"/>
            </w:rPr>
          </w:rPrChange>
        </w:rPr>
        <w:t xml:space="preserve">normalmente </w:t>
      </w:r>
      <w:r w:rsidRPr="001333DF">
        <w:rPr>
          <w:rFonts w:ascii="Times New Roman" w:hAnsi="Times New Roman"/>
          <w:lang w:val="pt-BR"/>
          <w:rPrChange w:id="1238" w:author="Alexandre Vasconcelos" w:date="2010-04-19T09:24:00Z">
            <w:rPr>
              <w:lang w:val="pt-BR"/>
            </w:rPr>
          </w:rPrChange>
        </w:rPr>
        <w:t xml:space="preserve">são utilizadas </w:t>
      </w:r>
      <w:r w:rsidR="00791AAA" w:rsidRPr="001333DF">
        <w:rPr>
          <w:rFonts w:ascii="Times New Roman" w:hAnsi="Times New Roman"/>
          <w:lang w:val="pt-BR"/>
          <w:rPrChange w:id="1239" w:author="Alexandre Vasconcelos" w:date="2010-04-19T09:24:00Z">
            <w:rPr>
              <w:lang w:val="pt-BR"/>
            </w:rPr>
          </w:rPrChange>
        </w:rPr>
        <w:t>as atividades de implementação e teste.</w:t>
      </w:r>
      <w:r w:rsidR="00F5769D" w:rsidRPr="001333DF">
        <w:rPr>
          <w:rFonts w:ascii="Times New Roman" w:hAnsi="Times New Roman"/>
          <w:lang w:val="pt-BR"/>
          <w:rPrChange w:id="1240" w:author="Alexandre Vasconcelos" w:date="2010-04-19T09:24:00Z">
            <w:rPr>
              <w:lang w:val="pt-BR"/>
            </w:rPr>
          </w:rPrChange>
        </w:rPr>
        <w:t xml:space="preserve"> As atividades básicas dessa fase </w:t>
      </w:r>
      <w:r w:rsidR="001E757A" w:rsidRPr="001333DF">
        <w:rPr>
          <w:rFonts w:ascii="Times New Roman" w:hAnsi="Times New Roman"/>
          <w:lang w:val="pt-BR"/>
          <w:rPrChange w:id="1241" w:author="Alexandre Vasconcelos" w:date="2010-04-19T09:24:00Z">
            <w:rPr>
              <w:lang w:val="pt-BR"/>
            </w:rPr>
          </w:rPrChange>
        </w:rPr>
        <w:t>são: realizar planos de implantação, testar o produto final, c</w:t>
      </w:r>
      <w:r w:rsidR="00F5769D" w:rsidRPr="001333DF">
        <w:rPr>
          <w:rFonts w:ascii="Times New Roman" w:hAnsi="Times New Roman"/>
          <w:lang w:val="pt-BR"/>
          <w:rPrChange w:id="1242" w:author="Alexandre Vasconcelos" w:date="2010-04-19T09:24:00Z">
            <w:rPr>
              <w:lang w:val="pt-BR"/>
            </w:rPr>
          </w:rPrChange>
        </w:rPr>
        <w:t xml:space="preserve">riar </w:t>
      </w:r>
      <w:r w:rsidR="00F5769D" w:rsidRPr="001333DF">
        <w:rPr>
          <w:rFonts w:ascii="Times New Roman" w:hAnsi="Times New Roman"/>
          <w:i/>
          <w:lang w:val="pt-BR"/>
          <w:rPrChange w:id="1243" w:author="Alexandre Vasconcelos" w:date="2010-04-19T09:24:00Z">
            <w:rPr>
              <w:i/>
              <w:lang w:val="pt-BR"/>
            </w:rPr>
          </w:rPrChange>
        </w:rPr>
        <w:t>release</w:t>
      </w:r>
      <w:r w:rsidR="00F5769D" w:rsidRPr="001333DF">
        <w:rPr>
          <w:rFonts w:ascii="Times New Roman" w:hAnsi="Times New Roman"/>
          <w:lang w:val="pt-BR"/>
          <w:rPrChange w:id="1244" w:author="Alexandre Vasconcelos" w:date="2010-04-19T09:24:00Z">
            <w:rPr>
              <w:lang w:val="pt-BR"/>
            </w:rPr>
          </w:rPrChange>
        </w:rPr>
        <w:t xml:space="preserve"> do </w:t>
      </w:r>
      <w:r w:rsidR="001E757A" w:rsidRPr="001333DF">
        <w:rPr>
          <w:rFonts w:ascii="Times New Roman" w:hAnsi="Times New Roman"/>
          <w:lang w:val="pt-BR"/>
          <w:rPrChange w:id="1245" w:author="Alexandre Vasconcelos" w:date="2010-04-19T09:24:00Z">
            <w:rPr>
              <w:lang w:val="pt-BR"/>
            </w:rPr>
          </w:rPrChange>
        </w:rPr>
        <w:t>produto, c</w:t>
      </w:r>
      <w:r w:rsidR="00F5769D" w:rsidRPr="001333DF">
        <w:rPr>
          <w:rFonts w:ascii="Times New Roman" w:hAnsi="Times New Roman"/>
          <w:lang w:val="pt-BR"/>
          <w:rPrChange w:id="1246" w:author="Alexandre Vasconcelos" w:date="2010-04-19T09:24:00Z">
            <w:rPr>
              <w:lang w:val="pt-BR"/>
            </w:rPr>
          </w:rPrChange>
        </w:rPr>
        <w:t xml:space="preserve">onseguir </w:t>
      </w:r>
      <w:r w:rsidR="00F5769D" w:rsidRPr="001333DF">
        <w:rPr>
          <w:rFonts w:ascii="Times New Roman" w:hAnsi="Times New Roman"/>
          <w:i/>
          <w:lang w:val="pt-BR"/>
          <w:rPrChange w:id="1247" w:author="Alexandre Vasconcelos" w:date="2010-04-19T09:24:00Z">
            <w:rPr>
              <w:i/>
              <w:lang w:val="pt-BR"/>
            </w:rPr>
          </w:rPrChange>
        </w:rPr>
        <w:t>feedback</w:t>
      </w:r>
      <w:r w:rsidR="00F5769D" w:rsidRPr="001333DF">
        <w:rPr>
          <w:rFonts w:ascii="Times New Roman" w:hAnsi="Times New Roman"/>
          <w:lang w:val="pt-BR"/>
          <w:rPrChange w:id="1248" w:author="Alexandre Vasconcelos" w:date="2010-04-19T09:24:00Z">
            <w:rPr>
              <w:lang w:val="pt-BR"/>
            </w:rPr>
          </w:rPrChange>
        </w:rPr>
        <w:t xml:space="preserve"> </w:t>
      </w:r>
      <w:r w:rsidR="001E757A" w:rsidRPr="001333DF">
        <w:rPr>
          <w:rFonts w:ascii="Times New Roman" w:hAnsi="Times New Roman"/>
          <w:lang w:val="pt-BR"/>
          <w:rPrChange w:id="1249" w:author="Alexandre Vasconcelos" w:date="2010-04-19T09:24:00Z">
            <w:rPr>
              <w:lang w:val="pt-BR"/>
            </w:rPr>
          </w:rPrChange>
        </w:rPr>
        <w:t>do usuário,</w:t>
      </w:r>
      <w:r w:rsidR="00472D43" w:rsidRPr="001333DF">
        <w:rPr>
          <w:rFonts w:ascii="Times New Roman" w:hAnsi="Times New Roman"/>
          <w:lang w:val="pt-BR"/>
          <w:rPrChange w:id="1250" w:author="Alexandre Vasconcelos" w:date="2010-04-19T09:24:00Z">
            <w:rPr>
              <w:lang w:val="pt-BR"/>
            </w:rPr>
          </w:rPrChange>
        </w:rPr>
        <w:t xml:space="preserve"> </w:t>
      </w:r>
      <w:commentRangeStart w:id="1251"/>
      <w:r w:rsidR="001E757A" w:rsidRPr="001333DF">
        <w:rPr>
          <w:rFonts w:ascii="Times New Roman" w:hAnsi="Times New Roman"/>
          <w:lang w:val="pt-BR"/>
          <w:rPrChange w:id="1252" w:author="Alexandre Vasconcelos" w:date="2010-04-19T09:24:00Z">
            <w:rPr>
              <w:lang w:val="pt-BR"/>
            </w:rPr>
          </w:rPrChange>
        </w:rPr>
        <w:t>c</w:t>
      </w:r>
      <w:r w:rsidR="00F5769D" w:rsidRPr="001333DF">
        <w:rPr>
          <w:rFonts w:ascii="Times New Roman" w:hAnsi="Times New Roman"/>
          <w:lang w:val="pt-BR"/>
          <w:rPrChange w:id="1253" w:author="Alexandre Vasconcelos" w:date="2010-04-19T09:24:00Z">
            <w:rPr>
              <w:lang w:val="pt-BR"/>
            </w:rPr>
          </w:rPrChange>
        </w:rPr>
        <w:t xml:space="preserve">oncordar </w:t>
      </w:r>
      <w:commentRangeEnd w:id="1251"/>
      <w:r w:rsidRPr="001333DF">
        <w:rPr>
          <w:rStyle w:val="Refdecomentrio"/>
          <w:rFonts w:ascii="Times New Roman" w:hAnsi="Times New Roman"/>
          <w:rPrChange w:id="1254" w:author="Alexandre Vasconcelos" w:date="2010-04-19T09:24:00Z">
            <w:rPr>
              <w:rStyle w:val="Refdecomentrio"/>
            </w:rPr>
          </w:rPrChange>
        </w:rPr>
        <w:commentReference w:id="1251"/>
      </w:r>
      <w:r w:rsidR="00F5769D" w:rsidRPr="001333DF">
        <w:rPr>
          <w:rFonts w:ascii="Times New Roman" w:hAnsi="Times New Roman"/>
          <w:lang w:val="pt-BR"/>
          <w:rPrChange w:id="1255" w:author="Alexandre Vasconcelos" w:date="2010-04-19T09:24:00Z">
            <w:rPr>
              <w:lang w:val="pt-BR"/>
            </w:rPr>
          </w:rPrChange>
        </w:rPr>
        <w:t xml:space="preserve">o produto com base no </w:t>
      </w:r>
      <w:r w:rsidR="00F5769D" w:rsidRPr="001333DF">
        <w:rPr>
          <w:rFonts w:ascii="Times New Roman" w:hAnsi="Times New Roman"/>
          <w:i/>
          <w:lang w:val="pt-BR"/>
          <w:rPrChange w:id="1256" w:author="Alexandre Vasconcelos" w:date="2010-04-19T09:24:00Z">
            <w:rPr>
              <w:i/>
              <w:lang w:val="pt-BR"/>
            </w:rPr>
          </w:rPrChange>
        </w:rPr>
        <w:t>feedback</w:t>
      </w:r>
      <w:r w:rsidR="001E757A" w:rsidRPr="001333DF">
        <w:rPr>
          <w:rFonts w:ascii="Times New Roman" w:hAnsi="Times New Roman"/>
          <w:lang w:val="pt-BR"/>
          <w:rPrChange w:id="1257" w:author="Alexandre Vasconcelos" w:date="2010-04-19T09:24:00Z">
            <w:rPr>
              <w:lang w:val="pt-BR"/>
            </w:rPr>
          </w:rPrChange>
        </w:rPr>
        <w:t xml:space="preserve"> e d</w:t>
      </w:r>
      <w:r w:rsidR="00F5769D" w:rsidRPr="001333DF">
        <w:rPr>
          <w:rFonts w:ascii="Times New Roman" w:hAnsi="Times New Roman"/>
          <w:lang w:val="pt-BR"/>
          <w:rPrChange w:id="1258" w:author="Alexandre Vasconcelos" w:date="2010-04-19T09:24:00Z">
            <w:rPr>
              <w:lang w:val="pt-BR"/>
            </w:rPr>
          </w:rPrChange>
        </w:rPr>
        <w:t>isponibilizar o produto para o usuário final</w:t>
      </w:r>
      <w:r w:rsidR="001E757A" w:rsidRPr="001333DF">
        <w:rPr>
          <w:rFonts w:ascii="Times New Roman" w:hAnsi="Times New Roman"/>
          <w:lang w:val="pt-BR"/>
          <w:rPrChange w:id="1259" w:author="Alexandre Vasconcelos" w:date="2010-04-19T09:24:00Z">
            <w:rPr>
              <w:lang w:val="pt-BR"/>
            </w:rPr>
          </w:rPrChange>
        </w:rPr>
        <w:t>.</w:t>
      </w:r>
    </w:p>
    <w:p w:rsidR="007F60AB" w:rsidRPr="001333DF" w:rsidRDefault="007F60AB" w:rsidP="008C0552">
      <w:pPr>
        <w:numPr>
          <w:ilvl w:val="2"/>
          <w:numId w:val="17"/>
        </w:numPr>
        <w:ind w:left="284" w:firstLine="0"/>
        <w:jc w:val="left"/>
        <w:rPr>
          <w:rFonts w:ascii="Times New Roman" w:hAnsi="Times New Roman"/>
          <w:b/>
          <w:szCs w:val="24"/>
          <w:lang w:val="pt-BR"/>
          <w:rPrChange w:id="1260" w:author="Alexandre Vasconcelos" w:date="2010-04-19T09:24:00Z">
            <w:rPr>
              <w:b/>
              <w:szCs w:val="24"/>
              <w:lang w:val="pt-BR"/>
            </w:rPr>
          </w:rPrChange>
        </w:rPr>
      </w:pPr>
      <w:r w:rsidRPr="001333DF">
        <w:rPr>
          <w:rFonts w:ascii="Times New Roman" w:hAnsi="Times New Roman"/>
          <w:b/>
          <w:szCs w:val="24"/>
          <w:lang w:val="pt-BR"/>
          <w:rPrChange w:id="1261" w:author="Alexandre Vasconcelos" w:date="2010-04-19T09:24:00Z">
            <w:rPr>
              <w:b/>
              <w:szCs w:val="24"/>
              <w:lang w:val="pt-BR"/>
            </w:rPr>
          </w:rPrChange>
        </w:rPr>
        <w:t xml:space="preserve">  </w:t>
      </w:r>
      <w:commentRangeStart w:id="1262"/>
      <w:r w:rsidRPr="001333DF">
        <w:rPr>
          <w:rFonts w:ascii="Times New Roman" w:hAnsi="Times New Roman"/>
          <w:b/>
          <w:szCs w:val="24"/>
          <w:lang w:val="pt-BR"/>
          <w:rPrChange w:id="1263" w:author="Alexandre Vasconcelos" w:date="2010-04-19T09:24:00Z">
            <w:rPr>
              <w:b/>
              <w:szCs w:val="24"/>
              <w:lang w:val="pt-BR"/>
            </w:rPr>
          </w:rPrChange>
        </w:rPr>
        <w:t>Princípios básicos do RUP</w:t>
      </w:r>
      <w:commentRangeEnd w:id="1262"/>
      <w:r w:rsidR="00147B11" w:rsidRPr="001333DF">
        <w:rPr>
          <w:rStyle w:val="Refdecomentrio"/>
          <w:rFonts w:ascii="Times New Roman" w:hAnsi="Times New Roman"/>
          <w:rPrChange w:id="1264" w:author="Alexandre Vasconcelos" w:date="2010-04-19T09:24:00Z">
            <w:rPr>
              <w:rStyle w:val="Refdecomentrio"/>
            </w:rPr>
          </w:rPrChange>
        </w:rPr>
        <w:commentReference w:id="1262"/>
      </w:r>
    </w:p>
    <w:p w:rsidR="007F60AB" w:rsidRPr="001333DF" w:rsidRDefault="007F60AB" w:rsidP="007F60AB">
      <w:pPr>
        <w:jc w:val="left"/>
        <w:rPr>
          <w:rFonts w:ascii="Times New Roman" w:hAnsi="Times New Roman"/>
          <w:lang w:val="pt-BR"/>
          <w:rPrChange w:id="1265" w:author="Alexandre Vasconcelos" w:date="2010-04-19T09:24:00Z">
            <w:rPr>
              <w:lang w:val="pt-BR"/>
            </w:rPr>
          </w:rPrChange>
        </w:rPr>
      </w:pPr>
      <w:r w:rsidRPr="001333DF">
        <w:rPr>
          <w:rFonts w:ascii="Times New Roman" w:hAnsi="Times New Roman"/>
          <w:lang w:val="pt-BR"/>
          <w:rPrChange w:id="1266" w:author="Alexandre Vasconcelos" w:date="2010-04-19T09:24:00Z">
            <w:rPr>
              <w:lang w:val="pt-BR"/>
            </w:rPr>
          </w:rPrChange>
        </w:rPr>
        <w:t>Os seis princípios mais importantes do RUP:</w:t>
      </w:r>
    </w:p>
    <w:p w:rsidR="007F60AB" w:rsidRPr="001333DF" w:rsidRDefault="007F60AB" w:rsidP="007F60AB">
      <w:pPr>
        <w:jc w:val="left"/>
        <w:rPr>
          <w:rFonts w:ascii="Times New Roman" w:hAnsi="Times New Roman"/>
          <w:b/>
          <w:lang w:val="pt-BR"/>
          <w:rPrChange w:id="1267" w:author="Alexandre Vasconcelos" w:date="2010-04-19T09:24:00Z">
            <w:rPr>
              <w:b/>
              <w:lang w:val="pt-BR"/>
            </w:rPr>
          </w:rPrChange>
        </w:rPr>
      </w:pPr>
    </w:p>
    <w:p w:rsidR="007F60AB" w:rsidRPr="001333DF" w:rsidRDefault="007F60AB" w:rsidP="000B6931">
      <w:pPr>
        <w:numPr>
          <w:ilvl w:val="0"/>
          <w:numId w:val="13"/>
        </w:numPr>
        <w:tabs>
          <w:tab w:val="clear" w:pos="720"/>
        </w:tabs>
        <w:autoSpaceDE w:val="0"/>
        <w:autoSpaceDN w:val="0"/>
        <w:adjustRightInd w:val="0"/>
        <w:spacing w:before="0"/>
        <w:rPr>
          <w:rFonts w:ascii="Times New Roman" w:hAnsi="Times New Roman"/>
          <w:b/>
          <w:szCs w:val="24"/>
          <w:lang w:val="pt-BR"/>
          <w:rPrChange w:id="1268" w:author="Alexandre Vasconcelos" w:date="2010-04-19T09:24:00Z">
            <w:rPr>
              <w:rFonts w:ascii="Times New Roman" w:hAnsi="Times New Roman"/>
              <w:b/>
              <w:szCs w:val="24"/>
              <w:lang w:val="pt-BR"/>
            </w:rPr>
          </w:rPrChange>
        </w:rPr>
      </w:pPr>
      <w:r w:rsidRPr="001333DF">
        <w:rPr>
          <w:rFonts w:ascii="Times New Roman" w:hAnsi="Times New Roman"/>
          <w:b/>
          <w:szCs w:val="24"/>
          <w:lang w:val="pt-BR"/>
        </w:rPr>
        <w:t xml:space="preserve"> Desenvolver software iterativamente</w:t>
      </w:r>
    </w:p>
    <w:p w:rsidR="007F60AB" w:rsidRPr="001333DF" w:rsidRDefault="007F60AB" w:rsidP="000B6931">
      <w:pPr>
        <w:tabs>
          <w:tab w:val="clear" w:pos="720"/>
        </w:tabs>
        <w:autoSpaceDE w:val="0"/>
        <w:autoSpaceDN w:val="0"/>
        <w:adjustRightInd w:val="0"/>
        <w:spacing w:before="0"/>
        <w:ind w:left="720"/>
        <w:rPr>
          <w:rFonts w:ascii="Times New Roman" w:hAnsi="Times New Roman"/>
          <w:szCs w:val="24"/>
          <w:lang w:val="pt-BR"/>
          <w:rPrChange w:id="1269" w:author="Alexandre Vasconcelos" w:date="2010-04-19T09:24:00Z">
            <w:rPr>
              <w:rFonts w:ascii="Times New Roman" w:hAnsi="Times New Roman"/>
              <w:szCs w:val="24"/>
              <w:lang w:val="pt-BR"/>
            </w:rPr>
          </w:rPrChange>
        </w:rPr>
      </w:pPr>
    </w:p>
    <w:p w:rsidR="007F60AB" w:rsidRPr="001333DF" w:rsidRDefault="007F60AB" w:rsidP="000B6931">
      <w:pPr>
        <w:tabs>
          <w:tab w:val="clear" w:pos="720"/>
        </w:tabs>
        <w:autoSpaceDE w:val="0"/>
        <w:autoSpaceDN w:val="0"/>
        <w:adjustRightInd w:val="0"/>
        <w:spacing w:before="0"/>
        <w:ind w:left="720"/>
        <w:rPr>
          <w:rFonts w:ascii="Times New Roman" w:hAnsi="Times New Roman"/>
          <w:szCs w:val="24"/>
          <w:lang w:val="pt-BR"/>
          <w:rPrChange w:id="1270"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1271" w:author="Alexandre Vasconcelos" w:date="2010-04-19T09:24:00Z">
            <w:rPr>
              <w:rFonts w:ascii="Times New Roman" w:hAnsi="Times New Roman"/>
              <w:szCs w:val="24"/>
              <w:lang w:val="pt-BR"/>
            </w:rPr>
          </w:rPrChange>
        </w:rPr>
        <w:t xml:space="preserve">Permite entregar um sistema completo e aumenta a funcionalidade de cada subsistema a cada </w:t>
      </w:r>
      <w:r w:rsidRPr="001333DF">
        <w:rPr>
          <w:rFonts w:ascii="Times New Roman" w:hAnsi="Times New Roman"/>
          <w:i/>
          <w:szCs w:val="24"/>
          <w:lang w:val="pt-BR"/>
          <w:rPrChange w:id="1272" w:author="Alexandre Vasconcelos" w:date="2010-04-19T09:24:00Z">
            <w:rPr>
              <w:rFonts w:ascii="Times New Roman" w:hAnsi="Times New Roman"/>
              <w:i/>
              <w:szCs w:val="24"/>
              <w:lang w:val="pt-BR"/>
            </w:rPr>
          </w:rPrChange>
        </w:rPr>
        <w:t>release.</w:t>
      </w:r>
    </w:p>
    <w:p w:rsidR="007F60AB" w:rsidRPr="001333DF" w:rsidRDefault="007F60AB" w:rsidP="000B6931">
      <w:pPr>
        <w:tabs>
          <w:tab w:val="clear" w:pos="720"/>
        </w:tabs>
        <w:autoSpaceDE w:val="0"/>
        <w:autoSpaceDN w:val="0"/>
        <w:adjustRightInd w:val="0"/>
        <w:spacing w:before="0"/>
        <w:ind w:left="720"/>
        <w:rPr>
          <w:rFonts w:ascii="Times New Roman" w:hAnsi="Times New Roman"/>
          <w:szCs w:val="24"/>
          <w:lang w:val="pt-BR"/>
          <w:rPrChange w:id="1273"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1274" w:author="Alexandre Vasconcelos" w:date="2010-04-19T09:24:00Z">
            <w:rPr>
              <w:rFonts w:ascii="Times New Roman" w:hAnsi="Times New Roman"/>
              <w:szCs w:val="24"/>
              <w:lang w:val="pt-BR"/>
            </w:rPr>
          </w:rPrChange>
        </w:rPr>
        <w:t xml:space="preserve">  </w:t>
      </w:r>
    </w:p>
    <w:p w:rsidR="007F60AB" w:rsidRPr="001333DF" w:rsidRDefault="007F60AB" w:rsidP="000B6931">
      <w:pPr>
        <w:numPr>
          <w:ilvl w:val="0"/>
          <w:numId w:val="13"/>
        </w:numPr>
        <w:tabs>
          <w:tab w:val="clear" w:pos="720"/>
        </w:tabs>
        <w:autoSpaceDE w:val="0"/>
        <w:autoSpaceDN w:val="0"/>
        <w:adjustRightInd w:val="0"/>
        <w:spacing w:before="0"/>
        <w:rPr>
          <w:rFonts w:ascii="Times New Roman" w:hAnsi="Times New Roman"/>
          <w:b/>
          <w:szCs w:val="24"/>
          <w:lang w:val="pt-BR"/>
          <w:rPrChange w:id="1275"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1276" w:author="Alexandre Vasconcelos" w:date="2010-04-19T09:24:00Z">
            <w:rPr>
              <w:rFonts w:ascii="Times New Roman" w:hAnsi="Times New Roman"/>
              <w:b/>
              <w:szCs w:val="24"/>
              <w:lang w:val="pt-BR"/>
            </w:rPr>
          </w:rPrChange>
        </w:rPr>
        <w:t xml:space="preserve"> </w:t>
      </w:r>
      <w:r w:rsidRPr="001333DF">
        <w:rPr>
          <w:rFonts w:ascii="Times New Roman" w:hAnsi="Times New Roman"/>
          <w:b/>
          <w:szCs w:val="24"/>
          <w:lang w:val="pt-BR"/>
          <w:rPrChange w:id="1277" w:author="Alexandre Vasconcelos" w:date="2010-04-19T09:24:00Z">
            <w:rPr>
              <w:rFonts w:ascii="Times New Roman" w:hAnsi="Times New Roman"/>
              <w:b/>
              <w:szCs w:val="24"/>
              <w:lang w:val="pt-BR"/>
            </w:rPr>
          </w:rPrChange>
        </w:rPr>
        <w:tab/>
        <w:t>Gerenciar requisitos</w:t>
      </w:r>
    </w:p>
    <w:p w:rsidR="007F60AB" w:rsidRPr="001333DF" w:rsidRDefault="007F60AB" w:rsidP="000B6931">
      <w:pPr>
        <w:tabs>
          <w:tab w:val="clear" w:pos="720"/>
        </w:tabs>
        <w:autoSpaceDE w:val="0"/>
        <w:autoSpaceDN w:val="0"/>
        <w:adjustRightInd w:val="0"/>
        <w:spacing w:before="0"/>
        <w:ind w:left="720"/>
        <w:rPr>
          <w:rFonts w:ascii="Times New Roman" w:hAnsi="Times New Roman"/>
          <w:szCs w:val="24"/>
          <w:lang w:val="pt-BR"/>
          <w:rPrChange w:id="1278" w:author="Alexandre Vasconcelos" w:date="2010-04-19T09:24:00Z">
            <w:rPr>
              <w:rFonts w:ascii="Times New Roman" w:hAnsi="Times New Roman"/>
              <w:szCs w:val="24"/>
              <w:lang w:val="pt-BR"/>
            </w:rPr>
          </w:rPrChange>
        </w:rPr>
      </w:pPr>
    </w:p>
    <w:p w:rsidR="007F60AB" w:rsidRPr="001333DF" w:rsidRDefault="007F60AB" w:rsidP="00AB6CA3">
      <w:pPr>
        <w:tabs>
          <w:tab w:val="clear" w:pos="720"/>
        </w:tabs>
        <w:autoSpaceDE w:val="0"/>
        <w:autoSpaceDN w:val="0"/>
        <w:adjustRightInd w:val="0"/>
        <w:spacing w:before="0"/>
        <w:ind w:left="720"/>
        <w:rPr>
          <w:rFonts w:ascii="Times New Roman" w:hAnsi="Times New Roman"/>
          <w:szCs w:val="24"/>
          <w:lang w:val="pt-BR"/>
          <w:rPrChange w:id="1279"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1280" w:author="Alexandre Vasconcelos" w:date="2010-04-19T09:24:00Z">
            <w:rPr>
              <w:rFonts w:ascii="Times New Roman" w:hAnsi="Times New Roman"/>
              <w:szCs w:val="24"/>
              <w:lang w:val="pt-BR"/>
            </w:rPr>
          </w:rPrChange>
        </w:rPr>
        <w:t>O RUP descreve como documentar a</w:t>
      </w:r>
      <w:r w:rsidR="00AB6CA3" w:rsidRPr="001333DF">
        <w:rPr>
          <w:rFonts w:ascii="Times New Roman" w:hAnsi="Times New Roman"/>
          <w:szCs w:val="24"/>
          <w:lang w:val="pt-BR"/>
          <w:rPrChange w:id="1281" w:author="Alexandre Vasconcelos" w:date="2010-04-19T09:24:00Z">
            <w:rPr>
              <w:rFonts w:ascii="Times New Roman" w:hAnsi="Times New Roman"/>
              <w:szCs w:val="24"/>
              <w:lang w:val="pt-BR"/>
            </w:rPr>
          </w:rPrChange>
        </w:rPr>
        <w:t>s</w:t>
      </w:r>
      <w:r w:rsidRPr="001333DF">
        <w:rPr>
          <w:rFonts w:ascii="Times New Roman" w:hAnsi="Times New Roman"/>
          <w:szCs w:val="24"/>
          <w:lang w:val="pt-BR"/>
          <w:rPrChange w:id="1282" w:author="Alexandre Vasconcelos" w:date="2010-04-19T09:24:00Z">
            <w:rPr>
              <w:rFonts w:ascii="Times New Roman" w:hAnsi="Times New Roman"/>
              <w:szCs w:val="24"/>
              <w:lang w:val="pt-BR"/>
            </w:rPr>
          </w:rPrChange>
        </w:rPr>
        <w:t xml:space="preserve"> funcionalidade</w:t>
      </w:r>
      <w:r w:rsidR="00AB6CA3" w:rsidRPr="001333DF">
        <w:rPr>
          <w:rFonts w:ascii="Times New Roman" w:hAnsi="Times New Roman"/>
          <w:szCs w:val="24"/>
          <w:lang w:val="pt-BR"/>
          <w:rPrChange w:id="1283" w:author="Alexandre Vasconcelos" w:date="2010-04-19T09:24:00Z">
            <w:rPr>
              <w:rFonts w:ascii="Times New Roman" w:hAnsi="Times New Roman"/>
              <w:szCs w:val="24"/>
              <w:lang w:val="pt-BR"/>
            </w:rPr>
          </w:rPrChange>
        </w:rPr>
        <w:t>s</w:t>
      </w:r>
      <w:r w:rsidRPr="001333DF">
        <w:rPr>
          <w:rFonts w:ascii="Times New Roman" w:hAnsi="Times New Roman"/>
          <w:szCs w:val="24"/>
          <w:lang w:val="pt-BR"/>
          <w:rPrChange w:id="1284" w:author="Alexandre Vasconcelos" w:date="2010-04-19T09:24:00Z">
            <w:rPr>
              <w:rFonts w:ascii="Times New Roman" w:hAnsi="Times New Roman"/>
              <w:szCs w:val="24"/>
              <w:lang w:val="pt-BR"/>
            </w:rPr>
          </w:rPrChange>
        </w:rPr>
        <w:t>,</w:t>
      </w:r>
      <w:r w:rsidR="00AB6CA3" w:rsidRPr="001333DF">
        <w:rPr>
          <w:rFonts w:ascii="Times New Roman" w:hAnsi="Times New Roman"/>
          <w:szCs w:val="24"/>
          <w:lang w:val="pt-BR"/>
          <w:rPrChange w:id="1285"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1286" w:author="Alexandre Vasconcelos" w:date="2010-04-19T09:24:00Z">
            <w:rPr>
              <w:rFonts w:ascii="Times New Roman" w:hAnsi="Times New Roman"/>
              <w:szCs w:val="24"/>
              <w:lang w:val="pt-BR"/>
            </w:rPr>
          </w:rPrChange>
        </w:rPr>
        <w:t>restrições de sistema, restr</w:t>
      </w:r>
      <w:r w:rsidRPr="001333DF">
        <w:rPr>
          <w:rFonts w:ascii="Times New Roman" w:hAnsi="Times New Roman"/>
          <w:szCs w:val="24"/>
          <w:lang w:val="pt-BR"/>
          <w:rPrChange w:id="1287" w:author="Alexandre Vasconcelos" w:date="2010-04-19T09:24:00Z">
            <w:rPr>
              <w:rFonts w:ascii="Times New Roman" w:hAnsi="Times New Roman"/>
              <w:szCs w:val="24"/>
              <w:lang w:val="pt-BR"/>
            </w:rPr>
          </w:rPrChange>
        </w:rPr>
        <w:t>i</w:t>
      </w:r>
      <w:r w:rsidRPr="001333DF">
        <w:rPr>
          <w:rFonts w:ascii="Times New Roman" w:hAnsi="Times New Roman"/>
          <w:szCs w:val="24"/>
          <w:lang w:val="pt-BR"/>
          <w:rPrChange w:id="1288" w:author="Alexandre Vasconcelos" w:date="2010-04-19T09:24:00Z">
            <w:rPr>
              <w:rFonts w:ascii="Times New Roman" w:hAnsi="Times New Roman"/>
              <w:szCs w:val="24"/>
              <w:lang w:val="pt-BR"/>
            </w:rPr>
          </w:rPrChange>
        </w:rPr>
        <w:t>ções de projeto e requisitos de negócio. Os casos de uso são exemplos de artefatos que são muito eficazes na captura de requisitos funcionais.</w:t>
      </w:r>
    </w:p>
    <w:p w:rsidR="007F60AB" w:rsidRPr="001333DF" w:rsidRDefault="007F60AB" w:rsidP="000B6931">
      <w:pPr>
        <w:tabs>
          <w:tab w:val="clear" w:pos="720"/>
        </w:tabs>
        <w:autoSpaceDE w:val="0"/>
        <w:autoSpaceDN w:val="0"/>
        <w:adjustRightInd w:val="0"/>
        <w:spacing w:before="0"/>
        <w:ind w:left="720"/>
        <w:rPr>
          <w:rFonts w:ascii="Times New Roman" w:hAnsi="Times New Roman"/>
          <w:szCs w:val="24"/>
          <w:lang w:val="pt-BR"/>
          <w:rPrChange w:id="1289" w:author="Alexandre Vasconcelos" w:date="2010-04-19T09:24:00Z">
            <w:rPr>
              <w:rFonts w:ascii="Times New Roman" w:hAnsi="Times New Roman"/>
              <w:szCs w:val="24"/>
              <w:lang w:val="pt-BR"/>
            </w:rPr>
          </w:rPrChange>
        </w:rPr>
      </w:pPr>
    </w:p>
    <w:p w:rsidR="007F60AB" w:rsidRPr="001333DF" w:rsidRDefault="007F60AB" w:rsidP="000B6931">
      <w:pPr>
        <w:numPr>
          <w:ilvl w:val="0"/>
          <w:numId w:val="13"/>
        </w:numPr>
        <w:tabs>
          <w:tab w:val="clear" w:pos="720"/>
        </w:tabs>
        <w:autoSpaceDE w:val="0"/>
        <w:autoSpaceDN w:val="0"/>
        <w:adjustRightInd w:val="0"/>
        <w:spacing w:before="0"/>
        <w:rPr>
          <w:rFonts w:ascii="Times New Roman" w:hAnsi="Times New Roman"/>
          <w:b/>
          <w:szCs w:val="24"/>
          <w:lang w:val="pt-BR"/>
          <w:rPrChange w:id="1290"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1291" w:author="Alexandre Vasconcelos" w:date="2010-04-19T09:24:00Z">
            <w:rPr>
              <w:rFonts w:ascii="Times New Roman" w:hAnsi="Times New Roman"/>
              <w:b/>
              <w:szCs w:val="24"/>
              <w:lang w:val="pt-BR"/>
            </w:rPr>
          </w:rPrChange>
        </w:rPr>
        <w:t xml:space="preserve"> Usar arquiteturas baseadas em componentes</w:t>
      </w:r>
    </w:p>
    <w:p w:rsidR="007F60AB" w:rsidRPr="001333DF" w:rsidRDefault="007F60AB" w:rsidP="000B6931">
      <w:pPr>
        <w:tabs>
          <w:tab w:val="clear" w:pos="720"/>
        </w:tabs>
        <w:autoSpaceDE w:val="0"/>
        <w:autoSpaceDN w:val="0"/>
        <w:adjustRightInd w:val="0"/>
        <w:spacing w:before="0"/>
        <w:ind w:left="720"/>
        <w:rPr>
          <w:rFonts w:ascii="Times New Roman" w:hAnsi="Times New Roman"/>
          <w:szCs w:val="24"/>
          <w:lang w:val="pt-BR"/>
          <w:rPrChange w:id="1292" w:author="Alexandre Vasconcelos" w:date="2010-04-19T09:24:00Z">
            <w:rPr>
              <w:rFonts w:ascii="Times New Roman" w:hAnsi="Times New Roman"/>
              <w:szCs w:val="24"/>
              <w:lang w:val="pt-BR"/>
            </w:rPr>
          </w:rPrChange>
        </w:rPr>
      </w:pPr>
    </w:p>
    <w:p w:rsidR="007F60AB" w:rsidRPr="001333DF" w:rsidRDefault="007F60AB" w:rsidP="000B6931">
      <w:pPr>
        <w:tabs>
          <w:tab w:val="clear" w:pos="720"/>
        </w:tabs>
        <w:autoSpaceDE w:val="0"/>
        <w:autoSpaceDN w:val="0"/>
        <w:adjustRightInd w:val="0"/>
        <w:spacing w:before="0"/>
        <w:ind w:left="720"/>
        <w:rPr>
          <w:rFonts w:ascii="Times New Roman" w:hAnsi="Times New Roman"/>
          <w:szCs w:val="24"/>
          <w:lang w:val="pt-BR"/>
        </w:rPr>
      </w:pPr>
      <w:r w:rsidRPr="001333DF">
        <w:rPr>
          <w:rFonts w:ascii="Times New Roman" w:hAnsi="Times New Roman"/>
          <w:szCs w:val="24"/>
          <w:lang w:val="pt-BR"/>
          <w:rPrChange w:id="1293" w:author="Alexandre Vasconcelos" w:date="2010-04-19T09:24:00Z">
            <w:rPr>
              <w:rFonts w:ascii="Times New Roman" w:hAnsi="Times New Roman"/>
              <w:szCs w:val="24"/>
              <w:lang w:val="pt-BR"/>
            </w:rPr>
          </w:rPrChange>
        </w:rPr>
        <w:t xml:space="preserve">A arquitetura baseada em componentes </w:t>
      </w:r>
      <w:r w:rsidR="00AB6CA3" w:rsidRPr="001333DF">
        <w:rPr>
          <w:rFonts w:ascii="Times New Roman" w:hAnsi="Times New Roman"/>
          <w:szCs w:val="24"/>
          <w:lang w:val="pt-BR"/>
          <w:rPrChange w:id="1294" w:author="Alexandre Vasconcelos" w:date="2010-04-19T09:24:00Z">
            <w:rPr>
              <w:rFonts w:ascii="Times New Roman" w:hAnsi="Times New Roman"/>
              <w:szCs w:val="24"/>
              <w:lang w:val="pt-BR"/>
            </w:rPr>
          </w:rPrChange>
        </w:rPr>
        <w:t xml:space="preserve">permite a </w:t>
      </w:r>
      <w:r w:rsidRPr="001333DF">
        <w:rPr>
          <w:rFonts w:ascii="Times New Roman" w:hAnsi="Times New Roman"/>
          <w:szCs w:val="24"/>
          <w:lang w:val="pt-BR"/>
          <w:rPrChange w:id="1295" w:author="Alexandre Vasconcelos" w:date="2010-04-19T09:24:00Z">
            <w:rPr>
              <w:rFonts w:ascii="Times New Roman" w:hAnsi="Times New Roman"/>
              <w:szCs w:val="24"/>
              <w:lang w:val="pt-BR"/>
            </w:rPr>
          </w:rPrChange>
        </w:rPr>
        <w:t>cria</w:t>
      </w:r>
      <w:r w:rsidR="00AB6CA3" w:rsidRPr="001333DF">
        <w:rPr>
          <w:rFonts w:ascii="Times New Roman" w:hAnsi="Times New Roman"/>
          <w:szCs w:val="24"/>
          <w:lang w:val="pt-BR"/>
          <w:rPrChange w:id="1296" w:author="Alexandre Vasconcelos" w:date="2010-04-19T09:24:00Z">
            <w:rPr>
              <w:rFonts w:ascii="Times New Roman" w:hAnsi="Times New Roman"/>
              <w:szCs w:val="24"/>
              <w:lang w:val="pt-BR"/>
            </w:rPr>
          </w:rPrChange>
        </w:rPr>
        <w:t>ção de</w:t>
      </w:r>
      <w:r w:rsidRPr="001333DF">
        <w:rPr>
          <w:rFonts w:ascii="Times New Roman" w:hAnsi="Times New Roman"/>
          <w:szCs w:val="24"/>
          <w:lang w:val="pt-BR"/>
          <w:rPrChange w:id="1297" w:author="Alexandre Vasconcelos" w:date="2010-04-19T09:24:00Z">
            <w:rPr>
              <w:rFonts w:ascii="Times New Roman" w:hAnsi="Times New Roman"/>
              <w:szCs w:val="24"/>
              <w:lang w:val="pt-BR"/>
            </w:rPr>
          </w:rPrChange>
        </w:rPr>
        <w:t xml:space="preserve"> um sistema que pode ser facilmente extensível,</w:t>
      </w:r>
      <w:r w:rsidR="00AB6CA3" w:rsidRPr="001333DF">
        <w:rPr>
          <w:rFonts w:ascii="Times New Roman" w:hAnsi="Times New Roman"/>
          <w:szCs w:val="24"/>
          <w:lang w:val="pt-BR"/>
          <w:rPrChange w:id="1298"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1299" w:author="Alexandre Vasconcelos" w:date="2010-04-19T09:24:00Z">
            <w:rPr>
              <w:rFonts w:ascii="Times New Roman" w:hAnsi="Times New Roman"/>
              <w:szCs w:val="24"/>
              <w:lang w:val="pt-BR"/>
            </w:rPr>
          </w:rPrChange>
        </w:rPr>
        <w:t xml:space="preserve">requerendo a reutilização de software e um </w:t>
      </w:r>
      <w:commentRangeStart w:id="1300"/>
      <w:r w:rsidRPr="001333DF">
        <w:rPr>
          <w:rFonts w:ascii="Times New Roman" w:hAnsi="Times New Roman"/>
          <w:szCs w:val="24"/>
          <w:lang w:val="pt-BR"/>
          <w:rPrChange w:id="1301" w:author="Alexandre Vasconcelos" w:date="2010-04-19T09:24:00Z">
            <w:rPr>
              <w:rFonts w:ascii="Times New Roman" w:hAnsi="Times New Roman"/>
              <w:szCs w:val="24"/>
              <w:lang w:val="pt-BR"/>
            </w:rPr>
          </w:rPrChange>
        </w:rPr>
        <w:t>entendimento intu</w:t>
      </w:r>
      <w:r w:rsidRPr="001333DF">
        <w:rPr>
          <w:rFonts w:ascii="Times New Roman" w:hAnsi="Times New Roman"/>
          <w:szCs w:val="24"/>
          <w:lang w:val="pt-BR"/>
          <w:rPrChange w:id="1302" w:author="Alexandre Vasconcelos" w:date="2010-04-19T09:24:00Z">
            <w:rPr>
              <w:rFonts w:ascii="Times New Roman" w:hAnsi="Times New Roman"/>
              <w:szCs w:val="24"/>
              <w:lang w:val="pt-BR"/>
            </w:rPr>
          </w:rPrChange>
        </w:rPr>
        <w:t>i</w:t>
      </w:r>
      <w:r w:rsidRPr="001333DF">
        <w:rPr>
          <w:rFonts w:ascii="Times New Roman" w:hAnsi="Times New Roman"/>
          <w:szCs w:val="24"/>
          <w:lang w:val="pt-BR"/>
          <w:rPrChange w:id="1303" w:author="Alexandre Vasconcelos" w:date="2010-04-19T09:24:00Z">
            <w:rPr>
              <w:rFonts w:ascii="Times New Roman" w:hAnsi="Times New Roman"/>
              <w:szCs w:val="24"/>
              <w:lang w:val="pt-BR"/>
            </w:rPr>
          </w:rPrChange>
        </w:rPr>
        <w:t>tivo.</w:t>
      </w:r>
      <w:commentRangeEnd w:id="1300"/>
      <w:r w:rsidR="00AB6CA3" w:rsidRPr="001333DF">
        <w:rPr>
          <w:rStyle w:val="Refdecomentrio"/>
          <w:rFonts w:ascii="Times New Roman" w:hAnsi="Times New Roman"/>
          <w:rPrChange w:id="1304" w:author="Alexandre Vasconcelos" w:date="2010-04-19T09:24:00Z">
            <w:rPr>
              <w:rStyle w:val="Refdecomentrio"/>
            </w:rPr>
          </w:rPrChange>
        </w:rPr>
        <w:commentReference w:id="1300"/>
      </w:r>
    </w:p>
    <w:p w:rsidR="007F60AB" w:rsidRPr="001333DF" w:rsidRDefault="007F60AB" w:rsidP="000B6931">
      <w:pPr>
        <w:tabs>
          <w:tab w:val="clear" w:pos="720"/>
        </w:tabs>
        <w:autoSpaceDE w:val="0"/>
        <w:autoSpaceDN w:val="0"/>
        <w:adjustRightInd w:val="0"/>
        <w:spacing w:before="0"/>
        <w:ind w:left="720"/>
        <w:rPr>
          <w:rFonts w:ascii="Times New Roman" w:hAnsi="Times New Roman"/>
          <w:szCs w:val="24"/>
          <w:lang w:val="pt-BR"/>
          <w:rPrChange w:id="1305" w:author="Alexandre Vasconcelos" w:date="2010-04-19T09:24:00Z">
            <w:rPr>
              <w:rFonts w:ascii="Times New Roman" w:hAnsi="Times New Roman"/>
              <w:szCs w:val="24"/>
              <w:lang w:val="pt-BR"/>
            </w:rPr>
          </w:rPrChange>
        </w:rPr>
      </w:pPr>
      <w:r w:rsidRPr="001333DF">
        <w:rPr>
          <w:rFonts w:ascii="Times New Roman" w:hAnsi="Times New Roman"/>
          <w:szCs w:val="24"/>
          <w:lang w:val="pt-BR"/>
        </w:rPr>
        <w:lastRenderedPageBreak/>
        <w:t xml:space="preserve">O RUP oferece uma forma metódica para construir esse </w:t>
      </w:r>
      <w:r w:rsidR="00AB6CA3" w:rsidRPr="001333DF">
        <w:rPr>
          <w:rFonts w:ascii="Times New Roman" w:hAnsi="Times New Roman"/>
          <w:szCs w:val="24"/>
          <w:lang w:val="pt-BR"/>
        </w:rPr>
        <w:t xml:space="preserve">tipo de </w:t>
      </w:r>
      <w:r w:rsidRPr="001333DF">
        <w:rPr>
          <w:rFonts w:ascii="Times New Roman" w:hAnsi="Times New Roman"/>
          <w:szCs w:val="24"/>
          <w:lang w:val="pt-BR"/>
          <w:rPrChange w:id="1306" w:author="Alexandre Vasconcelos" w:date="2010-04-19T09:24:00Z">
            <w:rPr>
              <w:rFonts w:ascii="Times New Roman" w:hAnsi="Times New Roman"/>
              <w:szCs w:val="24"/>
              <w:lang w:val="pt-BR"/>
            </w:rPr>
          </w:rPrChange>
        </w:rPr>
        <w:t>sistema,</w:t>
      </w:r>
      <w:r w:rsidR="00AB6CA3" w:rsidRPr="001333DF">
        <w:rPr>
          <w:rFonts w:ascii="Times New Roman" w:hAnsi="Times New Roman"/>
          <w:szCs w:val="24"/>
          <w:lang w:val="pt-BR"/>
          <w:rPrChange w:id="1307"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1308" w:author="Alexandre Vasconcelos" w:date="2010-04-19T09:24:00Z">
            <w:rPr>
              <w:rFonts w:ascii="Times New Roman" w:hAnsi="Times New Roman"/>
              <w:szCs w:val="24"/>
              <w:lang w:val="pt-BR"/>
            </w:rPr>
          </w:rPrChange>
        </w:rPr>
        <w:t>focando em produzir uma arquitetura executável nas fases iniciais do projeto,</w:t>
      </w:r>
      <w:r w:rsidR="00AB6CA3" w:rsidRPr="001333DF">
        <w:rPr>
          <w:rFonts w:ascii="Times New Roman" w:hAnsi="Times New Roman"/>
          <w:szCs w:val="24"/>
          <w:lang w:val="pt-BR"/>
          <w:rPrChange w:id="1309"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1310" w:author="Alexandre Vasconcelos" w:date="2010-04-19T09:24:00Z">
            <w:rPr>
              <w:rFonts w:ascii="Times New Roman" w:hAnsi="Times New Roman"/>
              <w:szCs w:val="24"/>
              <w:lang w:val="pt-BR"/>
            </w:rPr>
          </w:rPrChange>
        </w:rPr>
        <w:t>ou seja, antes de comprometer recursos em larga escala.</w:t>
      </w:r>
    </w:p>
    <w:p w:rsidR="007F60AB" w:rsidRPr="001333DF" w:rsidRDefault="007F60AB" w:rsidP="000B6931">
      <w:pPr>
        <w:tabs>
          <w:tab w:val="clear" w:pos="720"/>
        </w:tabs>
        <w:autoSpaceDE w:val="0"/>
        <w:autoSpaceDN w:val="0"/>
        <w:adjustRightInd w:val="0"/>
        <w:spacing w:before="0"/>
        <w:ind w:left="720"/>
        <w:rPr>
          <w:rFonts w:ascii="Times New Roman" w:hAnsi="Times New Roman"/>
          <w:szCs w:val="24"/>
          <w:lang w:val="pt-BR"/>
          <w:rPrChange w:id="1311" w:author="Alexandre Vasconcelos" w:date="2010-04-19T09:24:00Z">
            <w:rPr>
              <w:rFonts w:ascii="Times New Roman" w:hAnsi="Times New Roman"/>
              <w:szCs w:val="24"/>
              <w:lang w:val="pt-BR"/>
            </w:rPr>
          </w:rPrChange>
        </w:rPr>
      </w:pPr>
    </w:p>
    <w:p w:rsidR="007F60AB" w:rsidRPr="001333DF" w:rsidRDefault="007F60AB" w:rsidP="000B6931">
      <w:pPr>
        <w:numPr>
          <w:ilvl w:val="0"/>
          <w:numId w:val="13"/>
        </w:numPr>
        <w:tabs>
          <w:tab w:val="clear" w:pos="720"/>
        </w:tabs>
        <w:autoSpaceDE w:val="0"/>
        <w:autoSpaceDN w:val="0"/>
        <w:adjustRightInd w:val="0"/>
        <w:spacing w:before="0"/>
        <w:rPr>
          <w:rFonts w:ascii="Times New Roman" w:hAnsi="Times New Roman"/>
          <w:b/>
          <w:szCs w:val="24"/>
          <w:lang w:val="pt-BR"/>
          <w:rPrChange w:id="1312"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1313" w:author="Alexandre Vasconcelos" w:date="2010-04-19T09:24:00Z">
            <w:rPr>
              <w:rFonts w:ascii="Times New Roman" w:hAnsi="Times New Roman"/>
              <w:b/>
              <w:szCs w:val="24"/>
              <w:lang w:val="pt-BR"/>
            </w:rPr>
          </w:rPrChange>
        </w:rPr>
        <w:t xml:space="preserve"> Modelar visualmente o software </w:t>
      </w:r>
    </w:p>
    <w:p w:rsidR="007F60AB" w:rsidRPr="001333DF" w:rsidRDefault="007F60AB" w:rsidP="000B6931">
      <w:pPr>
        <w:tabs>
          <w:tab w:val="clear" w:pos="720"/>
        </w:tabs>
        <w:autoSpaceDE w:val="0"/>
        <w:autoSpaceDN w:val="0"/>
        <w:adjustRightInd w:val="0"/>
        <w:spacing w:before="0"/>
        <w:ind w:left="720"/>
        <w:rPr>
          <w:rFonts w:ascii="Times New Roman" w:hAnsi="Times New Roman"/>
          <w:szCs w:val="24"/>
          <w:lang w:val="pt-BR"/>
          <w:rPrChange w:id="1314" w:author="Alexandre Vasconcelos" w:date="2010-04-19T09:24:00Z">
            <w:rPr>
              <w:rFonts w:ascii="Times New Roman" w:hAnsi="Times New Roman"/>
              <w:szCs w:val="24"/>
              <w:lang w:val="pt-BR"/>
            </w:rPr>
          </w:rPrChange>
        </w:rPr>
      </w:pPr>
    </w:p>
    <w:p w:rsidR="007F60AB" w:rsidRPr="001333DF" w:rsidRDefault="007F60AB" w:rsidP="00AB6CA3">
      <w:pPr>
        <w:tabs>
          <w:tab w:val="clear" w:pos="720"/>
        </w:tabs>
        <w:autoSpaceDE w:val="0"/>
        <w:autoSpaceDN w:val="0"/>
        <w:adjustRightInd w:val="0"/>
        <w:spacing w:before="0"/>
        <w:ind w:left="720"/>
        <w:rPr>
          <w:rFonts w:ascii="Times New Roman" w:hAnsi="Times New Roman"/>
          <w:szCs w:val="24"/>
          <w:lang w:val="pt-BR"/>
          <w:rPrChange w:id="1315"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1316" w:author="Alexandre Vasconcelos" w:date="2010-04-19T09:24:00Z">
            <w:rPr>
              <w:rFonts w:ascii="Times New Roman" w:hAnsi="Times New Roman"/>
              <w:szCs w:val="24"/>
              <w:lang w:val="pt-BR"/>
            </w:rPr>
          </w:rPrChange>
        </w:rPr>
        <w:t>O uso de modelos visuais permit</w:t>
      </w:r>
      <w:r w:rsidR="00AB6CA3" w:rsidRPr="001333DF">
        <w:rPr>
          <w:rFonts w:ascii="Times New Roman" w:hAnsi="Times New Roman"/>
          <w:szCs w:val="24"/>
          <w:lang w:val="pt-BR"/>
          <w:rPrChange w:id="1317" w:author="Alexandre Vasconcelos" w:date="2010-04-19T09:24:00Z">
            <w:rPr>
              <w:rFonts w:ascii="Times New Roman" w:hAnsi="Times New Roman"/>
              <w:szCs w:val="24"/>
              <w:lang w:val="pt-BR"/>
            </w:rPr>
          </w:rPrChange>
        </w:rPr>
        <w:t>e</w:t>
      </w:r>
      <w:r w:rsidRPr="001333DF">
        <w:rPr>
          <w:rFonts w:ascii="Times New Roman" w:hAnsi="Times New Roman"/>
          <w:szCs w:val="24"/>
          <w:lang w:val="pt-BR"/>
          <w:rPrChange w:id="1318" w:author="Alexandre Vasconcelos" w:date="2010-04-19T09:24:00Z">
            <w:rPr>
              <w:rFonts w:ascii="Times New Roman" w:hAnsi="Times New Roman"/>
              <w:szCs w:val="24"/>
              <w:lang w:val="pt-BR"/>
            </w:rPr>
          </w:rPrChange>
        </w:rPr>
        <w:t xml:space="preserve"> aos clientes que tenham um melhor entendimento de um dado problema,</w:t>
      </w:r>
      <w:r w:rsidR="00AB6CA3" w:rsidRPr="001333DF">
        <w:rPr>
          <w:rFonts w:ascii="Times New Roman" w:hAnsi="Times New Roman"/>
          <w:szCs w:val="24"/>
          <w:lang w:val="pt-BR"/>
          <w:rPrChange w:id="1319"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1320" w:author="Alexandre Vasconcelos" w:date="2010-04-19T09:24:00Z">
            <w:rPr>
              <w:rFonts w:ascii="Times New Roman" w:hAnsi="Times New Roman"/>
              <w:szCs w:val="24"/>
              <w:lang w:val="pt-BR"/>
            </w:rPr>
          </w:rPrChange>
        </w:rPr>
        <w:t>e dessa forma possam se envolver mais no projeto como um todo</w:t>
      </w:r>
      <w:r w:rsidR="00AB6CA3" w:rsidRPr="001333DF">
        <w:rPr>
          <w:rFonts w:ascii="Times New Roman" w:hAnsi="Times New Roman"/>
          <w:szCs w:val="24"/>
          <w:lang w:val="pt-BR"/>
          <w:rPrChange w:id="1321"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1322" w:author="Alexandre Vasconcelos" w:date="2010-04-19T09:24:00Z">
            <w:rPr>
              <w:rFonts w:ascii="Times New Roman" w:hAnsi="Times New Roman"/>
              <w:szCs w:val="24"/>
              <w:lang w:val="pt-BR"/>
            </w:rPr>
          </w:rPrChange>
        </w:rPr>
        <w:t xml:space="preserve">A linguagem UML é amplamente utilizada no RUP para </w:t>
      </w:r>
      <w:r w:rsidR="00AB6CA3" w:rsidRPr="001333DF">
        <w:rPr>
          <w:rFonts w:ascii="Times New Roman" w:hAnsi="Times New Roman"/>
          <w:szCs w:val="24"/>
          <w:lang w:val="pt-BR"/>
          <w:rPrChange w:id="1323" w:author="Alexandre Vasconcelos" w:date="2010-04-19T09:24:00Z">
            <w:rPr>
              <w:rFonts w:ascii="Times New Roman" w:hAnsi="Times New Roman"/>
              <w:szCs w:val="24"/>
              <w:lang w:val="pt-BR"/>
            </w:rPr>
          </w:rPrChange>
        </w:rPr>
        <w:t>modelar o sistema em dese</w:t>
      </w:r>
      <w:r w:rsidR="00AB6CA3" w:rsidRPr="001333DF">
        <w:rPr>
          <w:rFonts w:ascii="Times New Roman" w:hAnsi="Times New Roman"/>
          <w:szCs w:val="24"/>
          <w:lang w:val="pt-BR"/>
          <w:rPrChange w:id="1324" w:author="Alexandre Vasconcelos" w:date="2010-04-19T09:24:00Z">
            <w:rPr>
              <w:rFonts w:ascii="Times New Roman" w:hAnsi="Times New Roman"/>
              <w:szCs w:val="24"/>
              <w:lang w:val="pt-BR"/>
            </w:rPr>
          </w:rPrChange>
        </w:rPr>
        <w:t>n</w:t>
      </w:r>
      <w:r w:rsidR="00AB6CA3" w:rsidRPr="001333DF">
        <w:rPr>
          <w:rFonts w:ascii="Times New Roman" w:hAnsi="Times New Roman"/>
          <w:szCs w:val="24"/>
          <w:lang w:val="pt-BR"/>
          <w:rPrChange w:id="1325" w:author="Alexandre Vasconcelos" w:date="2010-04-19T09:24:00Z">
            <w:rPr>
              <w:rFonts w:ascii="Times New Roman" w:hAnsi="Times New Roman"/>
              <w:szCs w:val="24"/>
              <w:lang w:val="pt-BR"/>
            </w:rPr>
          </w:rPrChange>
        </w:rPr>
        <w:t>volvimento</w:t>
      </w:r>
      <w:r w:rsidRPr="001333DF">
        <w:rPr>
          <w:rFonts w:ascii="Times New Roman" w:hAnsi="Times New Roman"/>
          <w:szCs w:val="24"/>
          <w:lang w:val="pt-BR"/>
          <w:rPrChange w:id="1326" w:author="Alexandre Vasconcelos" w:date="2010-04-19T09:24:00Z">
            <w:rPr>
              <w:rFonts w:ascii="Times New Roman" w:hAnsi="Times New Roman"/>
              <w:szCs w:val="24"/>
              <w:lang w:val="pt-BR"/>
            </w:rPr>
          </w:rPrChange>
        </w:rPr>
        <w:t>.</w:t>
      </w:r>
    </w:p>
    <w:p w:rsidR="007F60AB" w:rsidRPr="001333DF" w:rsidRDefault="007F60AB" w:rsidP="000B6931">
      <w:pPr>
        <w:tabs>
          <w:tab w:val="clear" w:pos="720"/>
        </w:tabs>
        <w:autoSpaceDE w:val="0"/>
        <w:autoSpaceDN w:val="0"/>
        <w:adjustRightInd w:val="0"/>
        <w:spacing w:before="0"/>
        <w:ind w:left="720"/>
        <w:rPr>
          <w:rFonts w:ascii="Times New Roman" w:hAnsi="Times New Roman"/>
          <w:szCs w:val="24"/>
          <w:lang w:val="pt-BR"/>
          <w:rPrChange w:id="1327" w:author="Alexandre Vasconcelos" w:date="2010-04-19T09:24:00Z">
            <w:rPr>
              <w:rFonts w:ascii="Times New Roman" w:hAnsi="Times New Roman"/>
              <w:szCs w:val="24"/>
              <w:lang w:val="pt-BR"/>
            </w:rPr>
          </w:rPrChange>
        </w:rPr>
      </w:pPr>
    </w:p>
    <w:p w:rsidR="007F60AB" w:rsidRPr="001333DF" w:rsidRDefault="007F60AB" w:rsidP="000B6931">
      <w:pPr>
        <w:numPr>
          <w:ilvl w:val="0"/>
          <w:numId w:val="13"/>
        </w:numPr>
        <w:tabs>
          <w:tab w:val="clear" w:pos="720"/>
        </w:tabs>
        <w:autoSpaceDE w:val="0"/>
        <w:autoSpaceDN w:val="0"/>
        <w:adjustRightInd w:val="0"/>
        <w:spacing w:before="0"/>
        <w:rPr>
          <w:rFonts w:ascii="Times New Roman" w:hAnsi="Times New Roman"/>
          <w:b/>
          <w:szCs w:val="24"/>
          <w:lang w:val="pt-BR"/>
          <w:rPrChange w:id="1328"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1329" w:author="Alexandre Vasconcelos" w:date="2010-04-19T09:24:00Z">
            <w:rPr>
              <w:rFonts w:ascii="Times New Roman" w:hAnsi="Times New Roman"/>
              <w:b/>
              <w:szCs w:val="24"/>
              <w:lang w:val="pt-BR"/>
            </w:rPr>
          </w:rPrChange>
        </w:rPr>
        <w:t xml:space="preserve"> Verificação contínua da qualidade</w:t>
      </w:r>
    </w:p>
    <w:p w:rsidR="007F60AB" w:rsidRPr="001333DF" w:rsidRDefault="007F60AB" w:rsidP="000B6931">
      <w:pPr>
        <w:tabs>
          <w:tab w:val="clear" w:pos="720"/>
        </w:tabs>
        <w:autoSpaceDE w:val="0"/>
        <w:autoSpaceDN w:val="0"/>
        <w:adjustRightInd w:val="0"/>
        <w:spacing w:before="0"/>
        <w:ind w:left="720"/>
        <w:rPr>
          <w:rFonts w:ascii="Times New Roman" w:hAnsi="Times New Roman"/>
          <w:szCs w:val="24"/>
          <w:lang w:val="pt-BR"/>
          <w:rPrChange w:id="1330" w:author="Alexandre Vasconcelos" w:date="2010-04-19T09:24:00Z">
            <w:rPr>
              <w:rFonts w:ascii="Times New Roman" w:hAnsi="Times New Roman"/>
              <w:szCs w:val="24"/>
              <w:lang w:val="pt-BR"/>
            </w:rPr>
          </w:rPrChange>
        </w:rPr>
      </w:pPr>
    </w:p>
    <w:p w:rsidR="00E3286E" w:rsidRPr="001333DF" w:rsidRDefault="007F60AB" w:rsidP="00AB6CA3">
      <w:pPr>
        <w:tabs>
          <w:tab w:val="clear" w:pos="720"/>
        </w:tabs>
        <w:autoSpaceDE w:val="0"/>
        <w:autoSpaceDN w:val="0"/>
        <w:adjustRightInd w:val="0"/>
        <w:spacing w:before="0"/>
        <w:ind w:left="720"/>
        <w:rPr>
          <w:rFonts w:ascii="Times New Roman" w:hAnsi="Times New Roman"/>
          <w:szCs w:val="24"/>
          <w:lang w:val="pt-BR"/>
          <w:rPrChange w:id="1331" w:author="Alexandre Vasconcelos" w:date="2010-04-19T09:24:00Z">
            <w:rPr>
              <w:rFonts w:ascii="Times New Roman" w:hAnsi="Times New Roman"/>
              <w:szCs w:val="24"/>
              <w:lang w:val="pt-BR"/>
            </w:rPr>
          </w:rPrChange>
        </w:rPr>
      </w:pPr>
      <w:commentRangeStart w:id="1332"/>
      <w:r w:rsidRPr="001333DF">
        <w:rPr>
          <w:rFonts w:ascii="Times New Roman" w:hAnsi="Times New Roman"/>
          <w:szCs w:val="24"/>
          <w:lang w:val="pt-BR"/>
          <w:rPrChange w:id="1333" w:author="Alexandre Vasconcelos" w:date="2010-04-19T09:24:00Z">
            <w:rPr>
              <w:rFonts w:ascii="Times New Roman" w:hAnsi="Times New Roman"/>
              <w:szCs w:val="24"/>
              <w:lang w:val="pt-BR"/>
            </w:rPr>
          </w:rPrChange>
        </w:rPr>
        <w:t>Não ter a preocupação com qualidade é uma falha muito comum em projetos comp</w:t>
      </w:r>
      <w:r w:rsidRPr="001333DF">
        <w:rPr>
          <w:rFonts w:ascii="Times New Roman" w:hAnsi="Times New Roman"/>
          <w:szCs w:val="24"/>
          <w:lang w:val="pt-BR"/>
          <w:rPrChange w:id="1334" w:author="Alexandre Vasconcelos" w:date="2010-04-19T09:24:00Z">
            <w:rPr>
              <w:rFonts w:ascii="Times New Roman" w:hAnsi="Times New Roman"/>
              <w:szCs w:val="24"/>
              <w:lang w:val="pt-BR"/>
            </w:rPr>
          </w:rPrChange>
        </w:rPr>
        <w:t>u</w:t>
      </w:r>
      <w:r w:rsidRPr="001333DF">
        <w:rPr>
          <w:rFonts w:ascii="Times New Roman" w:hAnsi="Times New Roman"/>
          <w:szCs w:val="24"/>
          <w:lang w:val="pt-BR"/>
          <w:rPrChange w:id="1335" w:author="Alexandre Vasconcelos" w:date="2010-04-19T09:24:00Z">
            <w:rPr>
              <w:rFonts w:ascii="Times New Roman" w:hAnsi="Times New Roman"/>
              <w:szCs w:val="24"/>
              <w:lang w:val="pt-BR"/>
            </w:rPr>
          </w:rPrChange>
        </w:rPr>
        <w:t>tacionais. As pessoas envolvidas em um projeto estão preocupada</w:t>
      </w:r>
      <w:r w:rsidR="00AB6CA3" w:rsidRPr="001333DF">
        <w:rPr>
          <w:rFonts w:ascii="Times New Roman" w:hAnsi="Times New Roman"/>
          <w:szCs w:val="24"/>
          <w:lang w:val="pt-BR"/>
          <w:rPrChange w:id="1336" w:author="Alexandre Vasconcelos" w:date="2010-04-19T09:24:00Z">
            <w:rPr>
              <w:rFonts w:ascii="Times New Roman" w:hAnsi="Times New Roman"/>
              <w:szCs w:val="24"/>
              <w:lang w:val="pt-BR"/>
            </w:rPr>
          </w:rPrChange>
        </w:rPr>
        <w:t>s</w:t>
      </w:r>
      <w:r w:rsidRPr="001333DF">
        <w:rPr>
          <w:rFonts w:ascii="Times New Roman" w:hAnsi="Times New Roman"/>
          <w:szCs w:val="24"/>
          <w:lang w:val="pt-BR"/>
          <w:rPrChange w:id="1337" w:author="Alexandre Vasconcelos" w:date="2010-04-19T09:24:00Z">
            <w:rPr>
              <w:rFonts w:ascii="Times New Roman" w:hAnsi="Times New Roman"/>
              <w:szCs w:val="24"/>
              <w:lang w:val="pt-BR"/>
            </w:rPr>
          </w:rPrChange>
        </w:rPr>
        <w:t xml:space="preserve"> com a qualidade do software após o término dos </w:t>
      </w:r>
      <w:r w:rsidR="000B6931" w:rsidRPr="001333DF">
        <w:rPr>
          <w:rFonts w:ascii="Times New Roman" w:hAnsi="Times New Roman"/>
          <w:szCs w:val="24"/>
          <w:lang w:val="pt-BR"/>
          <w:rPrChange w:id="1338" w:author="Alexandre Vasconcelos" w:date="2010-04-19T09:24:00Z">
            <w:rPr>
              <w:rFonts w:ascii="Times New Roman" w:hAnsi="Times New Roman"/>
              <w:szCs w:val="24"/>
              <w:lang w:val="pt-BR"/>
            </w:rPr>
          </w:rPrChange>
        </w:rPr>
        <w:t xml:space="preserve">projetos, </w:t>
      </w:r>
      <w:r w:rsidRPr="001333DF">
        <w:rPr>
          <w:rFonts w:ascii="Times New Roman" w:hAnsi="Times New Roman"/>
          <w:szCs w:val="24"/>
          <w:lang w:val="pt-BR"/>
          <w:rPrChange w:id="1339" w:author="Alexandre Vasconcelos" w:date="2010-04-19T09:24:00Z">
            <w:rPr>
              <w:rFonts w:ascii="Times New Roman" w:hAnsi="Times New Roman"/>
              <w:szCs w:val="24"/>
              <w:lang w:val="pt-BR"/>
            </w:rPr>
          </w:rPrChange>
        </w:rPr>
        <w:t xml:space="preserve">ou acham que a qualidade é responsabilidade de </w:t>
      </w:r>
      <w:r w:rsidR="00AB6CA3" w:rsidRPr="001333DF">
        <w:rPr>
          <w:rFonts w:ascii="Times New Roman" w:hAnsi="Times New Roman"/>
          <w:szCs w:val="24"/>
          <w:lang w:val="pt-BR"/>
          <w:rPrChange w:id="1340" w:author="Alexandre Vasconcelos" w:date="2010-04-19T09:24:00Z">
            <w:rPr>
              <w:rFonts w:ascii="Times New Roman" w:hAnsi="Times New Roman"/>
              <w:szCs w:val="24"/>
              <w:lang w:val="pt-BR"/>
            </w:rPr>
          </w:rPrChange>
        </w:rPr>
        <w:t xml:space="preserve">um </w:t>
      </w:r>
      <w:r w:rsidRPr="001333DF">
        <w:rPr>
          <w:rFonts w:ascii="Times New Roman" w:hAnsi="Times New Roman"/>
          <w:szCs w:val="24"/>
          <w:lang w:val="pt-BR"/>
          <w:rPrChange w:id="1341" w:author="Alexandre Vasconcelos" w:date="2010-04-19T09:24:00Z">
            <w:rPr>
              <w:rFonts w:ascii="Times New Roman" w:hAnsi="Times New Roman"/>
              <w:szCs w:val="24"/>
              <w:lang w:val="pt-BR"/>
            </w:rPr>
          </w:rPrChange>
        </w:rPr>
        <w:t xml:space="preserve">grupo </w:t>
      </w:r>
      <w:r w:rsidR="000B6931" w:rsidRPr="001333DF">
        <w:rPr>
          <w:rFonts w:ascii="Times New Roman" w:hAnsi="Times New Roman"/>
          <w:szCs w:val="24"/>
          <w:lang w:val="pt-BR"/>
          <w:rPrChange w:id="1342" w:author="Alexandre Vasconcelos" w:date="2010-04-19T09:24:00Z">
            <w:rPr>
              <w:rFonts w:ascii="Times New Roman" w:hAnsi="Times New Roman"/>
              <w:szCs w:val="24"/>
              <w:lang w:val="pt-BR"/>
            </w:rPr>
          </w:rPrChange>
        </w:rPr>
        <w:t>espec</w:t>
      </w:r>
      <w:r w:rsidR="00AB6CA3" w:rsidRPr="001333DF">
        <w:rPr>
          <w:rFonts w:ascii="Times New Roman" w:hAnsi="Times New Roman"/>
          <w:szCs w:val="24"/>
          <w:lang w:val="pt-BR"/>
          <w:rPrChange w:id="1343" w:author="Alexandre Vasconcelos" w:date="2010-04-19T09:24:00Z">
            <w:rPr>
              <w:rFonts w:ascii="Times New Roman" w:hAnsi="Times New Roman"/>
              <w:szCs w:val="24"/>
              <w:lang w:val="pt-BR"/>
            </w:rPr>
          </w:rPrChange>
        </w:rPr>
        <w:t>ífico</w:t>
      </w:r>
      <w:r w:rsidR="000B6931" w:rsidRPr="001333DF">
        <w:rPr>
          <w:rFonts w:ascii="Times New Roman" w:hAnsi="Times New Roman"/>
          <w:szCs w:val="24"/>
          <w:lang w:val="pt-BR"/>
          <w:rPrChange w:id="1344"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1345" w:author="Alexandre Vasconcelos" w:date="2010-04-19T09:24:00Z">
            <w:rPr>
              <w:rFonts w:ascii="Times New Roman" w:hAnsi="Times New Roman"/>
              <w:szCs w:val="24"/>
              <w:lang w:val="pt-BR"/>
            </w:rPr>
          </w:rPrChange>
        </w:rPr>
        <w:t xml:space="preserve">diferente da equipe de desenvolvimento. </w:t>
      </w:r>
      <w:r w:rsidR="00AB6CA3" w:rsidRPr="001333DF">
        <w:rPr>
          <w:rFonts w:ascii="Times New Roman" w:hAnsi="Times New Roman"/>
          <w:szCs w:val="24"/>
          <w:lang w:val="pt-BR"/>
          <w:rPrChange w:id="1346" w:author="Alexandre Vasconcelos" w:date="2010-04-19T09:24:00Z">
            <w:rPr>
              <w:rFonts w:ascii="Times New Roman" w:hAnsi="Times New Roman"/>
              <w:szCs w:val="24"/>
              <w:lang w:val="pt-BR"/>
            </w:rPr>
          </w:rPrChange>
        </w:rPr>
        <w:t xml:space="preserve">O </w:t>
      </w:r>
      <w:r w:rsidRPr="001333DF">
        <w:rPr>
          <w:rFonts w:ascii="Times New Roman" w:hAnsi="Times New Roman"/>
          <w:szCs w:val="24"/>
          <w:lang w:val="pt-BR"/>
          <w:rPrChange w:id="1347" w:author="Alexandre Vasconcelos" w:date="2010-04-19T09:24:00Z">
            <w:rPr>
              <w:rFonts w:ascii="Times New Roman" w:hAnsi="Times New Roman"/>
              <w:szCs w:val="24"/>
              <w:lang w:val="pt-BR"/>
            </w:rPr>
          </w:rPrChange>
        </w:rPr>
        <w:t xml:space="preserve">RUP visa auxiliar no controle do planejamento da </w:t>
      </w:r>
      <w:r w:rsidR="008537FA" w:rsidRPr="001333DF">
        <w:rPr>
          <w:rFonts w:ascii="Times New Roman" w:hAnsi="Times New Roman"/>
          <w:szCs w:val="24"/>
          <w:lang w:val="pt-BR"/>
          <w:rPrChange w:id="1348" w:author="Alexandre Vasconcelos" w:date="2010-04-19T09:24:00Z">
            <w:rPr>
              <w:rFonts w:ascii="Times New Roman" w:hAnsi="Times New Roman"/>
              <w:szCs w:val="24"/>
              <w:lang w:val="pt-BR"/>
            </w:rPr>
          </w:rPrChange>
        </w:rPr>
        <w:t xml:space="preserve">qualidade, </w:t>
      </w:r>
      <w:r w:rsidRPr="001333DF">
        <w:rPr>
          <w:rFonts w:ascii="Times New Roman" w:hAnsi="Times New Roman"/>
          <w:szCs w:val="24"/>
          <w:lang w:val="pt-BR"/>
          <w:rPrChange w:id="1349" w:author="Alexandre Vasconcelos" w:date="2010-04-19T09:24:00Z">
            <w:rPr>
              <w:rFonts w:ascii="Times New Roman" w:hAnsi="Times New Roman"/>
              <w:szCs w:val="24"/>
              <w:lang w:val="pt-BR"/>
            </w:rPr>
          </w:rPrChange>
        </w:rPr>
        <w:t>analisando a construção de todo o processo e envolvendo todos os membros da equipe de desenvolvimento.</w:t>
      </w:r>
    </w:p>
    <w:commentRangeEnd w:id="1332"/>
    <w:p w:rsidR="007F60AB" w:rsidRPr="001333DF" w:rsidRDefault="00AB6CA3" w:rsidP="000B6931">
      <w:pPr>
        <w:tabs>
          <w:tab w:val="clear" w:pos="720"/>
        </w:tabs>
        <w:autoSpaceDE w:val="0"/>
        <w:autoSpaceDN w:val="0"/>
        <w:adjustRightInd w:val="0"/>
        <w:spacing w:before="0"/>
        <w:ind w:left="720"/>
        <w:rPr>
          <w:rFonts w:ascii="Times New Roman" w:hAnsi="Times New Roman"/>
          <w:szCs w:val="24"/>
          <w:lang w:val="pt-BR"/>
        </w:rPr>
      </w:pPr>
      <w:r w:rsidRPr="001333DF">
        <w:rPr>
          <w:rStyle w:val="Refdecomentrio"/>
          <w:rFonts w:ascii="Times New Roman" w:hAnsi="Times New Roman"/>
          <w:rPrChange w:id="1350" w:author="Alexandre Vasconcelos" w:date="2010-04-19T09:24:00Z">
            <w:rPr>
              <w:rStyle w:val="Refdecomentrio"/>
            </w:rPr>
          </w:rPrChange>
        </w:rPr>
        <w:commentReference w:id="1332"/>
      </w:r>
    </w:p>
    <w:p w:rsidR="007F60AB" w:rsidRPr="001333DF" w:rsidRDefault="007F60AB" w:rsidP="00CD4493">
      <w:pPr>
        <w:numPr>
          <w:ilvl w:val="0"/>
          <w:numId w:val="13"/>
        </w:numPr>
        <w:tabs>
          <w:tab w:val="clear" w:pos="720"/>
        </w:tabs>
        <w:autoSpaceDE w:val="0"/>
        <w:autoSpaceDN w:val="0"/>
        <w:adjustRightInd w:val="0"/>
        <w:spacing w:before="0"/>
        <w:rPr>
          <w:rFonts w:ascii="Times New Roman" w:hAnsi="Times New Roman"/>
          <w:b/>
          <w:szCs w:val="24"/>
          <w:lang w:val="pt-BR"/>
          <w:rPrChange w:id="1351"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1352" w:author="Alexandre Vasconcelos" w:date="2010-04-19T09:24:00Z">
            <w:rPr>
              <w:rFonts w:ascii="Times New Roman" w:hAnsi="Times New Roman"/>
              <w:b/>
              <w:szCs w:val="24"/>
              <w:lang w:val="pt-BR"/>
            </w:rPr>
          </w:rPrChange>
        </w:rPr>
        <w:t xml:space="preserve"> Controle de mudanças</w:t>
      </w:r>
    </w:p>
    <w:p w:rsidR="007F60AB" w:rsidRPr="001333DF" w:rsidRDefault="007F60AB" w:rsidP="00B13892">
      <w:pPr>
        <w:pStyle w:val="NormalWeb"/>
        <w:ind w:left="720"/>
        <w:jc w:val="both"/>
        <w:rPr>
          <w:rPrChange w:id="1353" w:author="Alexandre Vasconcelos" w:date="2010-04-19T09:24:00Z">
            <w:rPr/>
          </w:rPrChange>
        </w:rPr>
      </w:pPr>
      <w:r w:rsidRPr="001333DF">
        <w:rPr>
          <w:rPrChange w:id="1354" w:author="Alexandre Vasconcelos" w:date="2010-04-19T09:24:00Z">
            <w:rPr/>
          </w:rPrChange>
        </w:rPr>
        <w:t>Em todos os projetos de software a existência de mudanças é inevitável. O RUP define métodos para controlar e monitorar mudanças. Como uma pequena mudança pode af</w:t>
      </w:r>
      <w:r w:rsidRPr="001333DF">
        <w:rPr>
          <w:rPrChange w:id="1355" w:author="Alexandre Vasconcelos" w:date="2010-04-19T09:24:00Z">
            <w:rPr/>
          </w:rPrChange>
        </w:rPr>
        <w:t>e</w:t>
      </w:r>
      <w:r w:rsidRPr="001333DF">
        <w:rPr>
          <w:rPrChange w:id="1356" w:author="Alexandre Vasconcelos" w:date="2010-04-19T09:24:00Z">
            <w:rPr/>
          </w:rPrChange>
        </w:rPr>
        <w:t>tar aplicações de formas inteiramente imprevisíveis, o controle de mudanças é esse</w:t>
      </w:r>
      <w:r w:rsidRPr="001333DF">
        <w:rPr>
          <w:rPrChange w:id="1357" w:author="Alexandre Vasconcelos" w:date="2010-04-19T09:24:00Z">
            <w:rPr/>
          </w:rPrChange>
        </w:rPr>
        <w:t>n</w:t>
      </w:r>
      <w:r w:rsidRPr="001333DF">
        <w:rPr>
          <w:rPrChange w:id="1358" w:author="Alexandre Vasconcelos" w:date="2010-04-19T09:24:00Z">
            <w:rPr/>
          </w:rPrChange>
        </w:rPr>
        <w:t>cial para o sucesso de um projeto.</w:t>
      </w:r>
      <w:r w:rsidR="00B13892" w:rsidRPr="001333DF">
        <w:rPr>
          <w:rPrChange w:id="1359" w:author="Alexandre Vasconcelos" w:date="2010-04-19T09:24:00Z">
            <w:rPr/>
          </w:rPrChange>
        </w:rPr>
        <w:t xml:space="preserve"> </w:t>
      </w:r>
      <w:r w:rsidRPr="001333DF">
        <w:rPr>
          <w:rPrChange w:id="1360" w:author="Alexandre Vasconcelos" w:date="2010-04-19T09:24:00Z">
            <w:rPr/>
          </w:rPrChange>
        </w:rPr>
        <w:t xml:space="preserve">O RUP também </w:t>
      </w:r>
      <w:r w:rsidR="00B13892" w:rsidRPr="001333DF">
        <w:rPr>
          <w:rPrChange w:id="1361" w:author="Alexandre Vasconcelos" w:date="2010-04-19T09:24:00Z">
            <w:rPr/>
          </w:rPrChange>
        </w:rPr>
        <w:t xml:space="preserve">propõe a </w:t>
      </w:r>
      <w:r w:rsidRPr="001333DF">
        <w:rPr>
          <w:rPrChange w:id="1362" w:author="Alexandre Vasconcelos" w:date="2010-04-19T09:24:00Z">
            <w:rPr/>
          </w:rPrChange>
        </w:rPr>
        <w:t>defin</w:t>
      </w:r>
      <w:r w:rsidR="00B13892" w:rsidRPr="001333DF">
        <w:rPr>
          <w:rPrChange w:id="1363" w:author="Alexandre Vasconcelos" w:date="2010-04-19T09:24:00Z">
            <w:rPr/>
          </w:rPrChange>
        </w:rPr>
        <w:t>ição d</w:t>
      </w:r>
      <w:r w:rsidRPr="001333DF">
        <w:rPr>
          <w:rPrChange w:id="1364" w:author="Alexandre Vasconcelos" w:date="2010-04-19T09:24:00Z">
            <w:rPr/>
          </w:rPrChange>
        </w:rPr>
        <w:t xml:space="preserve">e </w:t>
      </w:r>
      <w:r w:rsidRPr="001333DF">
        <w:rPr>
          <w:iCs/>
          <w:rPrChange w:id="1365" w:author="Alexandre Vasconcelos" w:date="2010-04-19T09:24:00Z">
            <w:rPr>
              <w:iCs/>
            </w:rPr>
          </w:rPrChange>
        </w:rPr>
        <w:t>áreas de tr</w:t>
      </w:r>
      <w:r w:rsidRPr="001333DF">
        <w:rPr>
          <w:iCs/>
          <w:rPrChange w:id="1366" w:author="Alexandre Vasconcelos" w:date="2010-04-19T09:24:00Z">
            <w:rPr>
              <w:iCs/>
            </w:rPr>
          </w:rPrChange>
        </w:rPr>
        <w:t>a</w:t>
      </w:r>
      <w:r w:rsidRPr="001333DF">
        <w:rPr>
          <w:iCs/>
          <w:rPrChange w:id="1367" w:author="Alexandre Vasconcelos" w:date="2010-04-19T09:24:00Z">
            <w:rPr>
              <w:iCs/>
            </w:rPr>
          </w:rPrChange>
        </w:rPr>
        <w:t>balho seguras</w:t>
      </w:r>
      <w:r w:rsidRPr="001333DF">
        <w:rPr>
          <w:rPrChange w:id="1368" w:author="Alexandre Vasconcelos" w:date="2010-04-19T09:24:00Z">
            <w:rPr/>
          </w:rPrChange>
        </w:rPr>
        <w:t>, garantindo a um programador que</w:t>
      </w:r>
      <w:r w:rsidR="00B40C76" w:rsidRPr="001333DF">
        <w:rPr>
          <w:rPrChange w:id="1369" w:author="Alexandre Vasconcelos" w:date="2010-04-19T09:24:00Z">
            <w:rPr/>
          </w:rPrChange>
        </w:rPr>
        <w:t xml:space="preserve"> as mudanças efetuadas em outro</w:t>
      </w:r>
      <w:r w:rsidRPr="001333DF">
        <w:rPr>
          <w:rPrChange w:id="1370" w:author="Alexandre Vasconcelos" w:date="2010-04-19T09:24:00Z">
            <w:rPr/>
          </w:rPrChange>
        </w:rPr>
        <w:t xml:space="preserve"> si</w:t>
      </w:r>
      <w:r w:rsidRPr="001333DF">
        <w:rPr>
          <w:rPrChange w:id="1371" w:author="Alexandre Vasconcelos" w:date="2010-04-19T09:24:00Z">
            <w:rPr/>
          </w:rPrChange>
        </w:rPr>
        <w:t>s</w:t>
      </w:r>
      <w:r w:rsidRPr="001333DF">
        <w:rPr>
          <w:rPrChange w:id="1372" w:author="Alexandre Vasconcelos" w:date="2010-04-19T09:24:00Z">
            <w:rPr/>
          </w:rPrChange>
        </w:rPr>
        <w:t>tema não afetarão o seu sistema.</w:t>
      </w:r>
    </w:p>
    <w:p w:rsidR="007A2EB2" w:rsidRPr="001333DF" w:rsidRDefault="00C33214" w:rsidP="008C0552">
      <w:pPr>
        <w:pStyle w:val="SBC-caption"/>
        <w:numPr>
          <w:ilvl w:val="2"/>
          <w:numId w:val="17"/>
        </w:numPr>
        <w:ind w:left="284" w:firstLine="0"/>
        <w:jc w:val="both"/>
        <w:rPr>
          <w:rFonts w:ascii="Times New Roman" w:hAnsi="Times New Roman"/>
          <w:sz w:val="24"/>
          <w:szCs w:val="24"/>
          <w:lang w:val="pt-BR"/>
          <w:rPrChange w:id="1373" w:author="Alexandre Vasconcelos" w:date="2010-04-19T09:24:00Z">
            <w:rPr>
              <w:rFonts w:ascii="Times New Roman" w:hAnsi="Times New Roman"/>
              <w:sz w:val="24"/>
              <w:szCs w:val="24"/>
              <w:lang w:val="pt-BR"/>
            </w:rPr>
          </w:rPrChange>
        </w:rPr>
      </w:pPr>
      <w:bookmarkStart w:id="1374" w:name="OLE_LINK7"/>
      <w:bookmarkStart w:id="1375" w:name="OLE_LINK8"/>
      <w:r w:rsidRPr="001333DF">
        <w:rPr>
          <w:rFonts w:ascii="Times New Roman" w:hAnsi="Times New Roman"/>
          <w:sz w:val="24"/>
          <w:szCs w:val="24"/>
          <w:lang w:val="pt-BR"/>
          <w:rPrChange w:id="1376" w:author="Alexandre Vasconcelos" w:date="2010-04-19T09:24:00Z">
            <w:rPr>
              <w:rFonts w:ascii="Times New Roman" w:hAnsi="Times New Roman"/>
              <w:sz w:val="24"/>
              <w:szCs w:val="24"/>
              <w:lang w:val="pt-BR"/>
            </w:rPr>
          </w:rPrChange>
        </w:rPr>
        <w:t xml:space="preserve"> </w:t>
      </w:r>
      <w:r w:rsidR="007A2EB2" w:rsidRPr="001333DF">
        <w:rPr>
          <w:rFonts w:ascii="Times New Roman" w:hAnsi="Times New Roman"/>
          <w:sz w:val="24"/>
          <w:szCs w:val="24"/>
          <w:lang w:val="pt-BR"/>
          <w:rPrChange w:id="1377" w:author="Alexandre Vasconcelos" w:date="2010-04-19T09:24:00Z">
            <w:rPr>
              <w:rFonts w:ascii="Times New Roman" w:hAnsi="Times New Roman"/>
              <w:sz w:val="24"/>
              <w:szCs w:val="24"/>
              <w:lang w:val="pt-BR"/>
            </w:rPr>
          </w:rPrChange>
        </w:rPr>
        <w:t>Disciplinas</w:t>
      </w:r>
    </w:p>
    <w:bookmarkEnd w:id="1374"/>
    <w:bookmarkEnd w:id="1375"/>
    <w:p w:rsidR="00364572" w:rsidRPr="001333DF" w:rsidRDefault="005E3976" w:rsidP="005C01EE">
      <w:pPr>
        <w:rPr>
          <w:rFonts w:ascii="Times New Roman" w:hAnsi="Times New Roman"/>
          <w:szCs w:val="24"/>
          <w:lang w:val="pt-BR"/>
        </w:rPr>
      </w:pPr>
      <w:r w:rsidRPr="001333DF">
        <w:rPr>
          <w:rFonts w:ascii="Times New Roman" w:hAnsi="Times New Roman"/>
          <w:lang w:val="pt-BR"/>
          <w:rPrChange w:id="1378" w:author="Alexandre Vasconcelos" w:date="2010-04-19T09:24:00Z">
            <w:rPr>
              <w:lang w:val="pt-BR"/>
            </w:rPr>
          </w:rPrChange>
        </w:rPr>
        <w:t>Uma disciplina no RUP expressa todas as atividades que devem ser realizadas para pr</w:t>
      </w:r>
      <w:r w:rsidR="00B13892" w:rsidRPr="001333DF">
        <w:rPr>
          <w:rFonts w:ascii="Times New Roman" w:hAnsi="Times New Roman"/>
          <w:lang w:val="pt-BR"/>
          <w:rPrChange w:id="1379" w:author="Alexandre Vasconcelos" w:date="2010-04-19T09:24:00Z">
            <w:rPr>
              <w:lang w:val="pt-BR"/>
            </w:rPr>
          </w:rPrChange>
        </w:rPr>
        <w:t>o</w:t>
      </w:r>
      <w:r w:rsidRPr="001333DF">
        <w:rPr>
          <w:rFonts w:ascii="Times New Roman" w:hAnsi="Times New Roman"/>
          <w:lang w:val="pt-BR"/>
          <w:rPrChange w:id="1380" w:author="Alexandre Vasconcelos" w:date="2010-04-19T09:24:00Z">
            <w:rPr>
              <w:lang w:val="pt-BR"/>
            </w:rPr>
          </w:rPrChange>
        </w:rPr>
        <w:t>duzir um conjunto de artefatos</w:t>
      </w:r>
      <w:r w:rsidR="00A5480E" w:rsidRPr="001333DF">
        <w:rPr>
          <w:rFonts w:ascii="Times New Roman" w:hAnsi="Times New Roman"/>
          <w:lang w:val="pt-BR"/>
          <w:rPrChange w:id="1381" w:author="Alexandre Vasconcelos" w:date="2010-04-19T09:24:00Z">
            <w:rPr>
              <w:lang w:val="pt-BR"/>
            </w:rPr>
          </w:rPrChange>
        </w:rPr>
        <w:t>.</w:t>
      </w:r>
      <w:r w:rsidRPr="001333DF">
        <w:rPr>
          <w:rFonts w:ascii="Times New Roman" w:hAnsi="Times New Roman"/>
          <w:lang w:val="pt-BR"/>
          <w:rPrChange w:id="1382" w:author="Alexandre Vasconcelos" w:date="2010-04-19T09:24:00Z">
            <w:rPr>
              <w:lang w:val="pt-BR"/>
            </w:rPr>
          </w:rPrChange>
        </w:rPr>
        <w:t xml:space="preserve"> </w:t>
      </w:r>
      <w:r w:rsidR="007E0B88" w:rsidRPr="001333DF">
        <w:rPr>
          <w:rFonts w:ascii="Times New Roman" w:hAnsi="Times New Roman"/>
          <w:szCs w:val="24"/>
          <w:lang w:val="pt-BR"/>
        </w:rPr>
        <w:t>O RUP organiza suas disciplinas da seguinte forma:</w:t>
      </w:r>
    </w:p>
    <w:p w:rsidR="00364572" w:rsidRPr="001333DF" w:rsidRDefault="001E213E" w:rsidP="0077620E">
      <w:pPr>
        <w:numPr>
          <w:ilvl w:val="0"/>
          <w:numId w:val="8"/>
        </w:numPr>
        <w:ind w:left="754" w:hanging="357"/>
        <w:rPr>
          <w:rFonts w:ascii="Times New Roman" w:hAnsi="Times New Roman"/>
          <w:szCs w:val="24"/>
          <w:lang w:val="pt-BR"/>
          <w:rPrChange w:id="1383"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1384" w:author="Alexandre Vasconcelos" w:date="2010-04-19T09:24:00Z">
            <w:rPr>
              <w:rFonts w:ascii="Times New Roman" w:hAnsi="Times New Roman"/>
              <w:szCs w:val="24"/>
              <w:lang w:val="pt-BR"/>
            </w:rPr>
          </w:rPrChange>
        </w:rPr>
        <w:t>F</w:t>
      </w:r>
      <w:r w:rsidR="00364572" w:rsidRPr="001333DF">
        <w:rPr>
          <w:rFonts w:ascii="Times New Roman" w:hAnsi="Times New Roman"/>
          <w:szCs w:val="24"/>
          <w:lang w:val="pt-BR"/>
          <w:rPrChange w:id="1385" w:author="Alexandre Vasconcelos" w:date="2010-04-19T09:24:00Z">
            <w:rPr>
              <w:rFonts w:ascii="Times New Roman" w:hAnsi="Times New Roman"/>
              <w:szCs w:val="24"/>
              <w:lang w:val="pt-BR"/>
            </w:rPr>
          </w:rPrChange>
        </w:rPr>
        <w:t xml:space="preserve">luxos de </w:t>
      </w:r>
      <w:r w:rsidR="00726835" w:rsidRPr="001333DF">
        <w:rPr>
          <w:rFonts w:ascii="Times New Roman" w:hAnsi="Times New Roman"/>
          <w:szCs w:val="24"/>
          <w:lang w:val="pt-BR"/>
          <w:rPrChange w:id="1386" w:author="Alexandre Vasconcelos" w:date="2010-04-19T09:24:00Z">
            <w:rPr>
              <w:rFonts w:ascii="Times New Roman" w:hAnsi="Times New Roman"/>
              <w:szCs w:val="24"/>
              <w:lang w:val="pt-BR"/>
            </w:rPr>
          </w:rPrChange>
        </w:rPr>
        <w:t>processo correspondem</w:t>
      </w:r>
      <w:r w:rsidR="00364572" w:rsidRPr="001333DF">
        <w:rPr>
          <w:rFonts w:ascii="Times New Roman" w:hAnsi="Times New Roman"/>
          <w:szCs w:val="24"/>
          <w:lang w:val="pt-BR"/>
          <w:rPrChange w:id="1387" w:author="Alexandre Vasconcelos" w:date="2010-04-19T09:24:00Z">
            <w:rPr>
              <w:rFonts w:ascii="Times New Roman" w:hAnsi="Times New Roman"/>
              <w:szCs w:val="24"/>
              <w:lang w:val="pt-BR"/>
            </w:rPr>
          </w:rPrChange>
        </w:rPr>
        <w:t xml:space="preserve"> </w:t>
      </w:r>
      <w:r w:rsidR="00726835" w:rsidRPr="001333DF">
        <w:rPr>
          <w:rFonts w:ascii="Times New Roman" w:hAnsi="Times New Roman"/>
          <w:szCs w:val="24"/>
          <w:lang w:val="pt-BR"/>
          <w:rPrChange w:id="1388" w:author="Alexandre Vasconcelos" w:date="2010-04-19T09:24:00Z">
            <w:rPr>
              <w:rFonts w:ascii="Times New Roman" w:hAnsi="Times New Roman"/>
              <w:szCs w:val="24"/>
              <w:lang w:val="pt-BR"/>
            </w:rPr>
          </w:rPrChange>
        </w:rPr>
        <w:t>às</w:t>
      </w:r>
      <w:r w:rsidR="00364572" w:rsidRPr="001333DF">
        <w:rPr>
          <w:rFonts w:ascii="Times New Roman" w:hAnsi="Times New Roman"/>
          <w:szCs w:val="24"/>
          <w:lang w:val="pt-BR"/>
          <w:rPrChange w:id="1389" w:author="Alexandre Vasconcelos" w:date="2010-04-19T09:24:00Z">
            <w:rPr>
              <w:rFonts w:ascii="Times New Roman" w:hAnsi="Times New Roman"/>
              <w:szCs w:val="24"/>
              <w:lang w:val="pt-BR"/>
            </w:rPr>
          </w:rPrChange>
        </w:rPr>
        <w:t xml:space="preserve"> atividades de </w:t>
      </w:r>
      <w:r w:rsidR="00726835" w:rsidRPr="001333DF">
        <w:rPr>
          <w:rFonts w:ascii="Times New Roman" w:hAnsi="Times New Roman"/>
          <w:szCs w:val="24"/>
          <w:lang w:val="pt-BR"/>
          <w:rPrChange w:id="1390" w:author="Alexandre Vasconcelos" w:date="2010-04-19T09:24:00Z">
            <w:rPr>
              <w:rFonts w:ascii="Times New Roman" w:hAnsi="Times New Roman"/>
              <w:szCs w:val="24"/>
              <w:lang w:val="pt-BR"/>
            </w:rPr>
          </w:rPrChange>
        </w:rPr>
        <w:t xml:space="preserve">desenvolvimento: </w:t>
      </w:r>
      <w:r w:rsidR="00364572" w:rsidRPr="001333DF">
        <w:rPr>
          <w:rFonts w:ascii="Times New Roman" w:hAnsi="Times New Roman"/>
          <w:szCs w:val="24"/>
          <w:lang w:val="pt-BR"/>
          <w:rPrChange w:id="1391" w:author="Alexandre Vasconcelos" w:date="2010-04-19T09:24:00Z">
            <w:rPr>
              <w:rFonts w:ascii="Times New Roman" w:hAnsi="Times New Roman"/>
              <w:szCs w:val="24"/>
              <w:lang w:val="pt-BR"/>
            </w:rPr>
          </w:rPrChange>
        </w:rPr>
        <w:t xml:space="preserve">modelagem de </w:t>
      </w:r>
      <w:r w:rsidR="00726835" w:rsidRPr="001333DF">
        <w:rPr>
          <w:rFonts w:ascii="Times New Roman" w:hAnsi="Times New Roman"/>
          <w:szCs w:val="24"/>
          <w:lang w:val="pt-BR"/>
          <w:rPrChange w:id="1392" w:author="Alexandre Vasconcelos" w:date="2010-04-19T09:24:00Z">
            <w:rPr>
              <w:rFonts w:ascii="Times New Roman" w:hAnsi="Times New Roman"/>
              <w:szCs w:val="24"/>
              <w:lang w:val="pt-BR"/>
            </w:rPr>
          </w:rPrChange>
        </w:rPr>
        <w:t xml:space="preserve">negócios, requisitos, </w:t>
      </w:r>
      <w:r w:rsidR="00364572" w:rsidRPr="001333DF">
        <w:rPr>
          <w:rFonts w:ascii="Times New Roman" w:hAnsi="Times New Roman"/>
          <w:szCs w:val="24"/>
          <w:lang w:val="pt-BR"/>
          <w:rPrChange w:id="1393" w:author="Alexandre Vasconcelos" w:date="2010-04-19T09:24:00Z">
            <w:rPr>
              <w:rFonts w:ascii="Times New Roman" w:hAnsi="Times New Roman"/>
              <w:szCs w:val="24"/>
              <w:lang w:val="pt-BR"/>
            </w:rPr>
          </w:rPrChange>
        </w:rPr>
        <w:t xml:space="preserve">análise e </w:t>
      </w:r>
      <w:r w:rsidR="00726835" w:rsidRPr="001333DF">
        <w:rPr>
          <w:rFonts w:ascii="Times New Roman" w:hAnsi="Times New Roman"/>
          <w:szCs w:val="24"/>
          <w:lang w:val="pt-BR"/>
          <w:rPrChange w:id="1394" w:author="Alexandre Vasconcelos" w:date="2010-04-19T09:24:00Z">
            <w:rPr>
              <w:rFonts w:ascii="Times New Roman" w:hAnsi="Times New Roman"/>
              <w:szCs w:val="24"/>
              <w:lang w:val="pt-BR"/>
            </w:rPr>
          </w:rPrChange>
        </w:rPr>
        <w:t xml:space="preserve">projeto, implementação, </w:t>
      </w:r>
      <w:r w:rsidR="00364572" w:rsidRPr="001333DF">
        <w:rPr>
          <w:rFonts w:ascii="Times New Roman" w:hAnsi="Times New Roman"/>
          <w:szCs w:val="24"/>
          <w:lang w:val="pt-BR"/>
          <w:rPrChange w:id="1395" w:author="Alexandre Vasconcelos" w:date="2010-04-19T09:24:00Z">
            <w:rPr>
              <w:rFonts w:ascii="Times New Roman" w:hAnsi="Times New Roman"/>
              <w:szCs w:val="24"/>
              <w:lang w:val="pt-BR"/>
            </w:rPr>
          </w:rPrChange>
        </w:rPr>
        <w:t>testes e implantação.</w:t>
      </w:r>
    </w:p>
    <w:p w:rsidR="00364572" w:rsidRPr="001333DF" w:rsidRDefault="00364572" w:rsidP="0077620E">
      <w:pPr>
        <w:numPr>
          <w:ilvl w:val="0"/>
          <w:numId w:val="8"/>
        </w:numPr>
        <w:ind w:left="754" w:hanging="357"/>
        <w:rPr>
          <w:rFonts w:ascii="Times New Roman" w:hAnsi="Times New Roman"/>
          <w:szCs w:val="24"/>
          <w:lang w:val="pt-BR"/>
          <w:rPrChange w:id="1396"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1397" w:author="Alexandre Vasconcelos" w:date="2010-04-19T09:24:00Z">
            <w:rPr>
              <w:rFonts w:ascii="Times New Roman" w:hAnsi="Times New Roman"/>
              <w:szCs w:val="24"/>
              <w:lang w:val="pt-BR"/>
            </w:rPr>
          </w:rPrChange>
        </w:rPr>
        <w:t xml:space="preserve">Fluxos de </w:t>
      </w:r>
      <w:r w:rsidR="00726835" w:rsidRPr="001333DF">
        <w:rPr>
          <w:rFonts w:ascii="Times New Roman" w:hAnsi="Times New Roman"/>
          <w:szCs w:val="24"/>
          <w:lang w:val="pt-BR"/>
          <w:rPrChange w:id="1398" w:author="Alexandre Vasconcelos" w:date="2010-04-19T09:24:00Z">
            <w:rPr>
              <w:rFonts w:ascii="Times New Roman" w:hAnsi="Times New Roman"/>
              <w:szCs w:val="24"/>
              <w:lang w:val="pt-BR"/>
            </w:rPr>
          </w:rPrChange>
        </w:rPr>
        <w:t>suporte correspondem</w:t>
      </w:r>
      <w:r w:rsidRPr="001333DF">
        <w:rPr>
          <w:rFonts w:ascii="Times New Roman" w:hAnsi="Times New Roman"/>
          <w:szCs w:val="24"/>
          <w:lang w:val="pt-BR"/>
          <w:rPrChange w:id="1399" w:author="Alexandre Vasconcelos" w:date="2010-04-19T09:24:00Z">
            <w:rPr>
              <w:rFonts w:ascii="Times New Roman" w:hAnsi="Times New Roman"/>
              <w:szCs w:val="24"/>
              <w:lang w:val="pt-BR"/>
            </w:rPr>
          </w:rPrChange>
        </w:rPr>
        <w:t xml:space="preserve"> </w:t>
      </w:r>
      <w:r w:rsidR="00726835" w:rsidRPr="001333DF">
        <w:rPr>
          <w:rFonts w:ascii="Times New Roman" w:hAnsi="Times New Roman"/>
          <w:szCs w:val="24"/>
          <w:lang w:val="pt-BR"/>
          <w:rPrChange w:id="1400" w:author="Alexandre Vasconcelos" w:date="2010-04-19T09:24:00Z">
            <w:rPr>
              <w:rFonts w:ascii="Times New Roman" w:hAnsi="Times New Roman"/>
              <w:szCs w:val="24"/>
              <w:lang w:val="pt-BR"/>
            </w:rPr>
          </w:rPrChange>
        </w:rPr>
        <w:t>às</w:t>
      </w:r>
      <w:r w:rsidRPr="001333DF">
        <w:rPr>
          <w:rFonts w:ascii="Times New Roman" w:hAnsi="Times New Roman"/>
          <w:szCs w:val="24"/>
          <w:lang w:val="pt-BR"/>
          <w:rPrChange w:id="1401" w:author="Alexandre Vasconcelos" w:date="2010-04-19T09:24:00Z">
            <w:rPr>
              <w:rFonts w:ascii="Times New Roman" w:hAnsi="Times New Roman"/>
              <w:szCs w:val="24"/>
              <w:lang w:val="pt-BR"/>
            </w:rPr>
          </w:rPrChange>
        </w:rPr>
        <w:t xml:space="preserve"> atividades de gerenciamento e </w:t>
      </w:r>
      <w:r w:rsidR="00726835" w:rsidRPr="001333DF">
        <w:rPr>
          <w:rFonts w:ascii="Times New Roman" w:hAnsi="Times New Roman"/>
          <w:szCs w:val="24"/>
          <w:lang w:val="pt-BR"/>
          <w:rPrChange w:id="1402" w:author="Alexandre Vasconcelos" w:date="2010-04-19T09:24:00Z">
            <w:rPr>
              <w:rFonts w:ascii="Times New Roman" w:hAnsi="Times New Roman"/>
              <w:szCs w:val="24"/>
              <w:lang w:val="pt-BR"/>
            </w:rPr>
          </w:rPrChange>
        </w:rPr>
        <w:t xml:space="preserve">infraestrutura: </w:t>
      </w:r>
      <w:r w:rsidRPr="001333DF">
        <w:rPr>
          <w:rFonts w:ascii="Times New Roman" w:hAnsi="Times New Roman"/>
          <w:szCs w:val="24"/>
          <w:lang w:val="pt-BR"/>
          <w:rPrChange w:id="1403" w:author="Alexandre Vasconcelos" w:date="2010-04-19T09:24:00Z">
            <w:rPr>
              <w:rFonts w:ascii="Times New Roman" w:hAnsi="Times New Roman"/>
              <w:szCs w:val="24"/>
              <w:lang w:val="pt-BR"/>
            </w:rPr>
          </w:rPrChange>
        </w:rPr>
        <w:t>g</w:t>
      </w:r>
      <w:r w:rsidRPr="001333DF">
        <w:rPr>
          <w:rFonts w:ascii="Times New Roman" w:hAnsi="Times New Roman"/>
          <w:szCs w:val="24"/>
          <w:lang w:val="pt-BR"/>
          <w:rPrChange w:id="1404" w:author="Alexandre Vasconcelos" w:date="2010-04-19T09:24:00Z">
            <w:rPr>
              <w:rFonts w:ascii="Times New Roman" w:hAnsi="Times New Roman"/>
              <w:szCs w:val="24"/>
              <w:lang w:val="pt-BR"/>
            </w:rPr>
          </w:rPrChange>
        </w:rPr>
        <w:t>e</w:t>
      </w:r>
      <w:r w:rsidRPr="001333DF">
        <w:rPr>
          <w:rFonts w:ascii="Times New Roman" w:hAnsi="Times New Roman"/>
          <w:szCs w:val="24"/>
          <w:lang w:val="pt-BR"/>
          <w:rPrChange w:id="1405" w:author="Alexandre Vasconcelos" w:date="2010-04-19T09:24:00Z">
            <w:rPr>
              <w:rFonts w:ascii="Times New Roman" w:hAnsi="Times New Roman"/>
              <w:szCs w:val="24"/>
              <w:lang w:val="pt-BR"/>
            </w:rPr>
          </w:rPrChange>
        </w:rPr>
        <w:t xml:space="preserve">renciamento de </w:t>
      </w:r>
      <w:r w:rsidR="00B465FC" w:rsidRPr="001333DF">
        <w:rPr>
          <w:rFonts w:ascii="Times New Roman" w:hAnsi="Times New Roman"/>
          <w:szCs w:val="24"/>
          <w:lang w:val="pt-BR"/>
          <w:rPrChange w:id="1406" w:author="Alexandre Vasconcelos" w:date="2010-04-19T09:24:00Z">
            <w:rPr>
              <w:rFonts w:ascii="Times New Roman" w:hAnsi="Times New Roman"/>
              <w:szCs w:val="24"/>
              <w:lang w:val="pt-BR"/>
            </w:rPr>
          </w:rPrChange>
        </w:rPr>
        <w:t>configuração</w:t>
      </w:r>
      <w:r w:rsidRPr="001333DF">
        <w:rPr>
          <w:rFonts w:ascii="Times New Roman" w:hAnsi="Times New Roman"/>
          <w:szCs w:val="24"/>
          <w:lang w:val="pt-BR"/>
          <w:rPrChange w:id="1407" w:author="Alexandre Vasconcelos" w:date="2010-04-19T09:24:00Z">
            <w:rPr>
              <w:rFonts w:ascii="Times New Roman" w:hAnsi="Times New Roman"/>
              <w:szCs w:val="24"/>
              <w:lang w:val="pt-BR"/>
            </w:rPr>
          </w:rPrChange>
        </w:rPr>
        <w:t xml:space="preserve"> e </w:t>
      </w:r>
      <w:r w:rsidR="00726835" w:rsidRPr="001333DF">
        <w:rPr>
          <w:rFonts w:ascii="Times New Roman" w:hAnsi="Times New Roman"/>
          <w:szCs w:val="24"/>
          <w:lang w:val="pt-BR"/>
          <w:rPrChange w:id="1408" w:author="Alexandre Vasconcelos" w:date="2010-04-19T09:24:00Z">
            <w:rPr>
              <w:rFonts w:ascii="Times New Roman" w:hAnsi="Times New Roman"/>
              <w:szCs w:val="24"/>
              <w:lang w:val="pt-BR"/>
            </w:rPr>
          </w:rPrChange>
        </w:rPr>
        <w:t xml:space="preserve">mudanças, </w:t>
      </w:r>
      <w:r w:rsidRPr="001333DF">
        <w:rPr>
          <w:rFonts w:ascii="Times New Roman" w:hAnsi="Times New Roman"/>
          <w:szCs w:val="24"/>
          <w:lang w:val="pt-BR"/>
          <w:rPrChange w:id="1409" w:author="Alexandre Vasconcelos" w:date="2010-04-19T09:24:00Z">
            <w:rPr>
              <w:rFonts w:ascii="Times New Roman" w:hAnsi="Times New Roman"/>
              <w:szCs w:val="24"/>
              <w:lang w:val="pt-BR"/>
            </w:rPr>
          </w:rPrChange>
        </w:rPr>
        <w:t>gerenciamento de projeto e ambiente.</w:t>
      </w:r>
    </w:p>
    <w:p w:rsidR="00364572" w:rsidRPr="001333DF" w:rsidRDefault="001E213E" w:rsidP="00364572">
      <w:pPr>
        <w:ind w:left="420"/>
        <w:rPr>
          <w:rFonts w:ascii="Times New Roman" w:hAnsi="Times New Roman"/>
          <w:szCs w:val="24"/>
          <w:lang w:val="pt-BR"/>
          <w:rPrChange w:id="1410"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1411" w:author="Alexandre Vasconcelos" w:date="2010-04-19T09:24:00Z">
            <w:rPr>
              <w:rFonts w:ascii="Times New Roman" w:hAnsi="Times New Roman"/>
              <w:szCs w:val="24"/>
              <w:lang w:val="pt-BR"/>
            </w:rPr>
          </w:rPrChange>
        </w:rPr>
        <w:t xml:space="preserve">As disciplinas </w:t>
      </w:r>
      <w:r w:rsidR="00712870" w:rsidRPr="001333DF">
        <w:rPr>
          <w:rFonts w:ascii="Times New Roman" w:hAnsi="Times New Roman"/>
          <w:szCs w:val="24"/>
          <w:lang w:val="pt-BR"/>
          <w:rPrChange w:id="1412" w:author="Alexandre Vasconcelos" w:date="2010-04-19T09:24:00Z">
            <w:rPr>
              <w:rFonts w:ascii="Times New Roman" w:hAnsi="Times New Roman"/>
              <w:szCs w:val="24"/>
              <w:lang w:val="pt-BR"/>
            </w:rPr>
          </w:rPrChange>
        </w:rPr>
        <w:t>dos f</w:t>
      </w:r>
      <w:r w:rsidRPr="001333DF">
        <w:rPr>
          <w:rFonts w:ascii="Times New Roman" w:hAnsi="Times New Roman"/>
          <w:szCs w:val="24"/>
          <w:lang w:val="pt-BR"/>
          <w:rPrChange w:id="1413" w:author="Alexandre Vasconcelos" w:date="2010-04-19T09:24:00Z">
            <w:rPr>
              <w:rFonts w:ascii="Times New Roman" w:hAnsi="Times New Roman"/>
              <w:szCs w:val="24"/>
              <w:lang w:val="pt-BR"/>
            </w:rPr>
          </w:rPrChange>
        </w:rPr>
        <w:t xml:space="preserve">luxos de processo são </w:t>
      </w:r>
      <w:r w:rsidR="004935DF" w:rsidRPr="001333DF">
        <w:rPr>
          <w:rFonts w:ascii="Times New Roman" w:hAnsi="Times New Roman"/>
          <w:szCs w:val="24"/>
          <w:lang w:val="pt-BR"/>
          <w:rPrChange w:id="1414" w:author="Alexandre Vasconcelos" w:date="2010-04-19T09:24:00Z">
            <w:rPr>
              <w:rFonts w:ascii="Times New Roman" w:hAnsi="Times New Roman"/>
              <w:szCs w:val="24"/>
              <w:lang w:val="pt-BR"/>
            </w:rPr>
          </w:rPrChange>
        </w:rPr>
        <w:t>descritas a seguir</w:t>
      </w:r>
      <w:r w:rsidR="00364572" w:rsidRPr="001333DF">
        <w:rPr>
          <w:rFonts w:ascii="Times New Roman" w:hAnsi="Times New Roman"/>
          <w:szCs w:val="24"/>
          <w:lang w:val="pt-BR"/>
          <w:rPrChange w:id="1415" w:author="Alexandre Vasconcelos" w:date="2010-04-19T09:24:00Z">
            <w:rPr>
              <w:rFonts w:ascii="Times New Roman" w:hAnsi="Times New Roman"/>
              <w:szCs w:val="24"/>
              <w:lang w:val="pt-BR"/>
            </w:rPr>
          </w:rPrChange>
        </w:rPr>
        <w:t>:</w:t>
      </w:r>
    </w:p>
    <w:p w:rsidR="00364572" w:rsidRPr="001333DF" w:rsidRDefault="00364572" w:rsidP="0077620E">
      <w:pPr>
        <w:numPr>
          <w:ilvl w:val="0"/>
          <w:numId w:val="9"/>
        </w:numPr>
        <w:ind w:left="754" w:hanging="357"/>
        <w:rPr>
          <w:rFonts w:ascii="Times New Roman" w:hAnsi="Times New Roman"/>
          <w:szCs w:val="24"/>
          <w:lang w:val="pt-BR"/>
          <w:rPrChange w:id="1416" w:author="Alexandre Vasconcelos" w:date="2010-04-19T09:24:00Z">
            <w:rPr>
              <w:rFonts w:ascii="Times New Roman" w:hAnsi="Times New Roman"/>
              <w:szCs w:val="24"/>
              <w:lang w:val="pt-BR"/>
            </w:rPr>
          </w:rPrChange>
        </w:rPr>
      </w:pPr>
      <w:r w:rsidRPr="001333DF">
        <w:rPr>
          <w:rFonts w:ascii="Times New Roman" w:hAnsi="Times New Roman"/>
          <w:b/>
          <w:szCs w:val="24"/>
          <w:lang w:val="pt-BR"/>
          <w:rPrChange w:id="1417" w:author="Alexandre Vasconcelos" w:date="2010-04-19T09:24:00Z">
            <w:rPr>
              <w:rFonts w:ascii="Times New Roman" w:hAnsi="Times New Roman"/>
              <w:b/>
              <w:szCs w:val="24"/>
              <w:lang w:val="pt-BR"/>
            </w:rPr>
          </w:rPrChange>
        </w:rPr>
        <w:t>Modelagem do negócio</w:t>
      </w:r>
      <w:r w:rsidRPr="001333DF">
        <w:rPr>
          <w:rFonts w:ascii="Times New Roman" w:hAnsi="Times New Roman"/>
          <w:szCs w:val="24"/>
          <w:lang w:val="pt-BR"/>
          <w:rPrChange w:id="1418" w:author="Alexandre Vasconcelos" w:date="2010-04-19T09:24:00Z">
            <w:rPr>
              <w:rFonts w:ascii="Times New Roman" w:hAnsi="Times New Roman"/>
              <w:szCs w:val="24"/>
              <w:lang w:val="pt-BR"/>
            </w:rPr>
          </w:rPrChange>
        </w:rPr>
        <w:t xml:space="preserve">: </w:t>
      </w:r>
      <w:r w:rsidR="00726835" w:rsidRPr="001333DF">
        <w:rPr>
          <w:rFonts w:ascii="Times New Roman" w:hAnsi="Times New Roman"/>
          <w:szCs w:val="24"/>
          <w:lang w:val="pt-BR"/>
          <w:rPrChange w:id="1419" w:author="Alexandre Vasconcelos" w:date="2010-04-19T09:24:00Z">
            <w:rPr>
              <w:rFonts w:ascii="Times New Roman" w:hAnsi="Times New Roman"/>
              <w:szCs w:val="24"/>
              <w:lang w:val="pt-BR"/>
            </w:rPr>
          </w:rPrChange>
        </w:rPr>
        <w:t>Os objetivos desta disciplina são</w:t>
      </w:r>
      <w:r w:rsidR="00A5480E" w:rsidRPr="001333DF">
        <w:rPr>
          <w:rFonts w:ascii="Times New Roman" w:hAnsi="Times New Roman"/>
          <w:szCs w:val="24"/>
          <w:lang w:val="pt-BR"/>
          <w:rPrChange w:id="1420" w:author="Alexandre Vasconcelos" w:date="2010-04-19T09:24:00Z">
            <w:rPr>
              <w:rFonts w:ascii="Times New Roman" w:hAnsi="Times New Roman"/>
              <w:szCs w:val="24"/>
              <w:lang w:val="pt-BR"/>
            </w:rPr>
          </w:rPrChange>
        </w:rPr>
        <w:t xml:space="preserve"> compreender a estrutura e a dinâmica da organização-</w:t>
      </w:r>
      <w:r w:rsidR="00726835" w:rsidRPr="001333DF">
        <w:rPr>
          <w:rFonts w:ascii="Times New Roman" w:hAnsi="Times New Roman"/>
          <w:szCs w:val="24"/>
          <w:lang w:val="pt-BR"/>
          <w:rPrChange w:id="1421" w:author="Alexandre Vasconcelos" w:date="2010-04-19T09:24:00Z">
            <w:rPr>
              <w:rFonts w:ascii="Times New Roman" w:hAnsi="Times New Roman"/>
              <w:szCs w:val="24"/>
              <w:lang w:val="pt-BR"/>
            </w:rPr>
          </w:rPrChange>
        </w:rPr>
        <w:t xml:space="preserve">alvo; </w:t>
      </w:r>
      <w:r w:rsidR="00A5480E" w:rsidRPr="001333DF">
        <w:rPr>
          <w:rFonts w:ascii="Times New Roman" w:hAnsi="Times New Roman"/>
          <w:szCs w:val="24"/>
          <w:lang w:val="pt-BR"/>
          <w:rPrChange w:id="1422" w:author="Alexandre Vasconcelos" w:date="2010-04-19T09:24:00Z">
            <w:rPr>
              <w:rFonts w:ascii="Times New Roman" w:hAnsi="Times New Roman"/>
              <w:szCs w:val="24"/>
              <w:lang w:val="pt-BR"/>
            </w:rPr>
          </w:rPrChange>
        </w:rPr>
        <w:t xml:space="preserve">entender os problemas da </w:t>
      </w:r>
      <w:r w:rsidR="00726835" w:rsidRPr="001333DF">
        <w:rPr>
          <w:rFonts w:ascii="Times New Roman" w:hAnsi="Times New Roman"/>
          <w:szCs w:val="24"/>
          <w:lang w:val="pt-BR"/>
          <w:rPrChange w:id="1423" w:author="Alexandre Vasconcelos" w:date="2010-04-19T09:24:00Z">
            <w:rPr>
              <w:rFonts w:ascii="Times New Roman" w:hAnsi="Times New Roman"/>
              <w:szCs w:val="24"/>
              <w:lang w:val="pt-BR"/>
            </w:rPr>
          </w:rPrChange>
        </w:rPr>
        <w:t xml:space="preserve">organização; </w:t>
      </w:r>
      <w:r w:rsidR="00A5480E" w:rsidRPr="001333DF">
        <w:rPr>
          <w:rFonts w:ascii="Times New Roman" w:hAnsi="Times New Roman"/>
          <w:szCs w:val="24"/>
          <w:lang w:val="pt-BR"/>
          <w:rPrChange w:id="1424" w:author="Alexandre Vasconcelos" w:date="2010-04-19T09:24:00Z">
            <w:rPr>
              <w:rFonts w:ascii="Times New Roman" w:hAnsi="Times New Roman"/>
              <w:szCs w:val="24"/>
              <w:lang w:val="pt-BR"/>
            </w:rPr>
          </w:rPrChange>
        </w:rPr>
        <w:t xml:space="preserve">fazer com que os </w:t>
      </w:r>
      <w:r w:rsidR="00726835" w:rsidRPr="001333DF">
        <w:rPr>
          <w:rFonts w:ascii="Times New Roman" w:hAnsi="Times New Roman"/>
          <w:szCs w:val="24"/>
          <w:lang w:val="pt-BR"/>
          <w:rPrChange w:id="1425" w:author="Alexandre Vasconcelos" w:date="2010-04-19T09:24:00Z">
            <w:rPr>
              <w:rFonts w:ascii="Times New Roman" w:hAnsi="Times New Roman"/>
              <w:szCs w:val="24"/>
              <w:lang w:val="pt-BR"/>
            </w:rPr>
          </w:rPrChange>
        </w:rPr>
        <w:t>clientes</w:t>
      </w:r>
      <w:r w:rsidR="00FE3F64" w:rsidRPr="001333DF">
        <w:rPr>
          <w:rFonts w:ascii="Times New Roman" w:hAnsi="Times New Roman"/>
          <w:szCs w:val="24"/>
          <w:lang w:val="pt-BR"/>
          <w:rPrChange w:id="1426" w:author="Alexandre Vasconcelos" w:date="2010-04-19T09:24:00Z">
            <w:rPr>
              <w:rFonts w:ascii="Times New Roman" w:hAnsi="Times New Roman"/>
              <w:szCs w:val="24"/>
              <w:lang w:val="pt-BR"/>
            </w:rPr>
          </w:rPrChange>
        </w:rPr>
        <w:t xml:space="preserve"> e</w:t>
      </w:r>
      <w:r w:rsidR="00726835" w:rsidRPr="001333DF">
        <w:rPr>
          <w:rFonts w:ascii="Times New Roman" w:hAnsi="Times New Roman"/>
          <w:szCs w:val="24"/>
          <w:lang w:val="pt-BR"/>
          <w:rPrChange w:id="1427" w:author="Alexandre Vasconcelos" w:date="2010-04-19T09:24:00Z">
            <w:rPr>
              <w:rFonts w:ascii="Times New Roman" w:hAnsi="Times New Roman"/>
              <w:szCs w:val="24"/>
              <w:lang w:val="pt-BR"/>
            </w:rPr>
          </w:rPrChange>
        </w:rPr>
        <w:t xml:space="preserve"> </w:t>
      </w:r>
      <w:r w:rsidR="00A5480E" w:rsidRPr="001333DF">
        <w:rPr>
          <w:rFonts w:ascii="Times New Roman" w:hAnsi="Times New Roman"/>
          <w:szCs w:val="24"/>
          <w:lang w:val="pt-BR"/>
          <w:rPrChange w:id="1428" w:author="Alexandre Vasconcelos" w:date="2010-04-19T09:24:00Z">
            <w:rPr>
              <w:rFonts w:ascii="Times New Roman" w:hAnsi="Times New Roman"/>
              <w:szCs w:val="24"/>
              <w:lang w:val="pt-BR"/>
            </w:rPr>
          </w:rPrChange>
        </w:rPr>
        <w:t xml:space="preserve">desenvolvedores tenham </w:t>
      </w:r>
      <w:r w:rsidR="00FE3F64" w:rsidRPr="001333DF">
        <w:rPr>
          <w:rFonts w:ascii="Times New Roman" w:hAnsi="Times New Roman"/>
          <w:szCs w:val="24"/>
          <w:lang w:val="pt-BR"/>
          <w:rPrChange w:id="1429" w:author="Alexandre Vasconcelos" w:date="2010-04-19T09:24:00Z">
            <w:rPr>
              <w:rFonts w:ascii="Times New Roman" w:hAnsi="Times New Roman"/>
              <w:szCs w:val="24"/>
              <w:lang w:val="pt-BR"/>
            </w:rPr>
          </w:rPrChange>
        </w:rPr>
        <w:t xml:space="preserve">um </w:t>
      </w:r>
      <w:r w:rsidR="00A5480E" w:rsidRPr="001333DF">
        <w:rPr>
          <w:rFonts w:ascii="Times New Roman" w:hAnsi="Times New Roman"/>
          <w:szCs w:val="24"/>
          <w:lang w:val="pt-BR"/>
          <w:rPrChange w:id="1430" w:author="Alexandre Vasconcelos" w:date="2010-04-19T09:24:00Z">
            <w:rPr>
              <w:rFonts w:ascii="Times New Roman" w:hAnsi="Times New Roman"/>
              <w:szCs w:val="24"/>
              <w:lang w:val="pt-BR"/>
            </w:rPr>
          </w:rPrChange>
        </w:rPr>
        <w:t xml:space="preserve">entendimento comum em relação </w:t>
      </w:r>
      <w:r w:rsidR="00726835" w:rsidRPr="001333DF">
        <w:rPr>
          <w:rFonts w:ascii="Times New Roman" w:hAnsi="Times New Roman"/>
          <w:szCs w:val="24"/>
          <w:lang w:val="pt-BR"/>
          <w:rPrChange w:id="1431" w:author="Alexandre Vasconcelos" w:date="2010-04-19T09:24:00Z">
            <w:rPr>
              <w:rFonts w:ascii="Times New Roman" w:hAnsi="Times New Roman"/>
              <w:szCs w:val="24"/>
              <w:lang w:val="pt-BR"/>
            </w:rPr>
          </w:rPrChange>
        </w:rPr>
        <w:t>à</w:t>
      </w:r>
      <w:r w:rsidR="00A5480E" w:rsidRPr="001333DF">
        <w:rPr>
          <w:rFonts w:ascii="Times New Roman" w:hAnsi="Times New Roman"/>
          <w:szCs w:val="24"/>
          <w:lang w:val="pt-BR"/>
          <w:rPrChange w:id="1432" w:author="Alexandre Vasconcelos" w:date="2010-04-19T09:24:00Z">
            <w:rPr>
              <w:rFonts w:ascii="Times New Roman" w:hAnsi="Times New Roman"/>
              <w:szCs w:val="24"/>
              <w:lang w:val="pt-BR"/>
            </w:rPr>
          </w:rPrChange>
        </w:rPr>
        <w:t xml:space="preserve"> organ</w:t>
      </w:r>
      <w:r w:rsidR="00A5480E" w:rsidRPr="001333DF">
        <w:rPr>
          <w:rFonts w:ascii="Times New Roman" w:hAnsi="Times New Roman"/>
          <w:szCs w:val="24"/>
          <w:lang w:val="pt-BR"/>
          <w:rPrChange w:id="1433" w:author="Alexandre Vasconcelos" w:date="2010-04-19T09:24:00Z">
            <w:rPr>
              <w:rFonts w:ascii="Times New Roman" w:hAnsi="Times New Roman"/>
              <w:szCs w:val="24"/>
              <w:lang w:val="pt-BR"/>
            </w:rPr>
          </w:rPrChange>
        </w:rPr>
        <w:t>i</w:t>
      </w:r>
      <w:r w:rsidR="00A5480E" w:rsidRPr="001333DF">
        <w:rPr>
          <w:rFonts w:ascii="Times New Roman" w:hAnsi="Times New Roman"/>
          <w:szCs w:val="24"/>
          <w:lang w:val="pt-BR"/>
          <w:rPrChange w:id="1434" w:author="Alexandre Vasconcelos" w:date="2010-04-19T09:24:00Z">
            <w:rPr>
              <w:rFonts w:ascii="Times New Roman" w:hAnsi="Times New Roman"/>
              <w:szCs w:val="24"/>
              <w:lang w:val="pt-BR"/>
            </w:rPr>
          </w:rPrChange>
        </w:rPr>
        <w:t>zação e obter os requisitos necessários do sistema para sustentar a organização.</w:t>
      </w:r>
    </w:p>
    <w:p w:rsidR="00A5480E" w:rsidRPr="001333DF" w:rsidRDefault="00A5480E" w:rsidP="0011288A">
      <w:pPr>
        <w:ind w:left="754"/>
        <w:rPr>
          <w:rFonts w:ascii="Times New Roman" w:hAnsi="Times New Roman"/>
          <w:szCs w:val="24"/>
          <w:lang w:val="pt-BR"/>
          <w:rPrChange w:id="1435"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1436" w:author="Alexandre Vasconcelos" w:date="2010-04-19T09:24:00Z">
            <w:rPr>
              <w:rFonts w:ascii="Times New Roman" w:hAnsi="Times New Roman"/>
              <w:szCs w:val="24"/>
              <w:lang w:val="pt-BR"/>
            </w:rPr>
          </w:rPrChange>
        </w:rPr>
        <w:t>A disciplina de Modelagem e Negócios é baseada em modelos de casos de uso de n</w:t>
      </w:r>
      <w:r w:rsidRPr="001333DF">
        <w:rPr>
          <w:rFonts w:ascii="Times New Roman" w:hAnsi="Times New Roman"/>
          <w:szCs w:val="24"/>
          <w:lang w:val="pt-BR"/>
          <w:rPrChange w:id="1437" w:author="Alexandre Vasconcelos" w:date="2010-04-19T09:24:00Z">
            <w:rPr>
              <w:rFonts w:ascii="Times New Roman" w:hAnsi="Times New Roman"/>
              <w:szCs w:val="24"/>
              <w:lang w:val="pt-BR"/>
            </w:rPr>
          </w:rPrChange>
        </w:rPr>
        <w:t>e</w:t>
      </w:r>
      <w:r w:rsidRPr="001333DF">
        <w:rPr>
          <w:rFonts w:ascii="Times New Roman" w:hAnsi="Times New Roman"/>
          <w:szCs w:val="24"/>
          <w:lang w:val="pt-BR"/>
          <w:rPrChange w:id="1438" w:author="Alexandre Vasconcelos" w:date="2010-04-19T09:24:00Z">
            <w:rPr>
              <w:rFonts w:ascii="Times New Roman" w:hAnsi="Times New Roman"/>
              <w:szCs w:val="24"/>
              <w:lang w:val="pt-BR"/>
            </w:rPr>
          </w:rPrChange>
        </w:rPr>
        <w:t>gócio e um modelo de objeto de negócio. O modelo de caso de uso de negócio de</w:t>
      </w:r>
      <w:r w:rsidRPr="001333DF">
        <w:rPr>
          <w:rFonts w:ascii="Times New Roman" w:hAnsi="Times New Roman"/>
          <w:szCs w:val="24"/>
          <w:lang w:val="pt-BR"/>
          <w:rPrChange w:id="1439" w:author="Alexandre Vasconcelos" w:date="2010-04-19T09:24:00Z">
            <w:rPr>
              <w:rFonts w:ascii="Times New Roman" w:hAnsi="Times New Roman"/>
              <w:szCs w:val="24"/>
              <w:lang w:val="pt-BR"/>
            </w:rPr>
          </w:rPrChange>
        </w:rPr>
        <w:t>s</w:t>
      </w:r>
      <w:r w:rsidRPr="001333DF">
        <w:rPr>
          <w:rFonts w:ascii="Times New Roman" w:hAnsi="Times New Roman"/>
          <w:szCs w:val="24"/>
          <w:lang w:val="pt-BR"/>
          <w:rPrChange w:id="1440" w:author="Alexandre Vasconcelos" w:date="2010-04-19T09:24:00Z">
            <w:rPr>
              <w:rFonts w:ascii="Times New Roman" w:hAnsi="Times New Roman"/>
              <w:szCs w:val="24"/>
              <w:lang w:val="pt-BR"/>
            </w:rPr>
          </w:rPrChange>
        </w:rPr>
        <w:t xml:space="preserve">creve uma </w:t>
      </w:r>
      <w:r w:rsidR="00367E6F" w:rsidRPr="001333DF">
        <w:rPr>
          <w:rFonts w:ascii="Times New Roman" w:hAnsi="Times New Roman"/>
          <w:szCs w:val="24"/>
          <w:lang w:val="pt-BR"/>
          <w:rPrChange w:id="1441" w:author="Alexandre Vasconcelos" w:date="2010-04-19T09:24:00Z">
            <w:rPr>
              <w:rFonts w:ascii="Times New Roman" w:hAnsi="Times New Roman"/>
              <w:szCs w:val="24"/>
              <w:lang w:val="pt-BR"/>
            </w:rPr>
          </w:rPrChange>
        </w:rPr>
        <w:t>se</w:t>
      </w:r>
      <w:r w:rsidR="007C4002" w:rsidRPr="001333DF">
        <w:rPr>
          <w:rFonts w:ascii="Times New Roman" w:hAnsi="Times New Roman"/>
          <w:szCs w:val="24"/>
          <w:lang w:val="pt-BR"/>
          <w:rPrChange w:id="1442" w:author="Alexandre Vasconcelos" w:date="2010-04-19T09:24:00Z">
            <w:rPr>
              <w:rFonts w:ascii="Times New Roman" w:hAnsi="Times New Roman"/>
              <w:szCs w:val="24"/>
              <w:lang w:val="pt-BR"/>
            </w:rPr>
          </w:rPrChange>
        </w:rPr>
        <w:t>quên</w:t>
      </w:r>
      <w:r w:rsidR="00367E6F" w:rsidRPr="001333DF">
        <w:rPr>
          <w:rFonts w:ascii="Times New Roman" w:hAnsi="Times New Roman"/>
          <w:szCs w:val="24"/>
          <w:lang w:val="pt-BR"/>
          <w:rPrChange w:id="1443" w:author="Alexandre Vasconcelos" w:date="2010-04-19T09:24:00Z">
            <w:rPr>
              <w:rFonts w:ascii="Times New Roman" w:hAnsi="Times New Roman"/>
              <w:szCs w:val="24"/>
              <w:lang w:val="pt-BR"/>
            </w:rPr>
          </w:rPrChange>
        </w:rPr>
        <w:t>cia</w:t>
      </w:r>
      <w:r w:rsidRPr="001333DF">
        <w:rPr>
          <w:rFonts w:ascii="Times New Roman" w:hAnsi="Times New Roman"/>
          <w:szCs w:val="24"/>
          <w:lang w:val="pt-BR"/>
          <w:rPrChange w:id="1444" w:author="Alexandre Vasconcelos" w:date="2010-04-19T09:24:00Z">
            <w:rPr>
              <w:rFonts w:ascii="Times New Roman" w:hAnsi="Times New Roman"/>
              <w:szCs w:val="24"/>
              <w:lang w:val="pt-BR"/>
            </w:rPr>
          </w:rPrChange>
        </w:rPr>
        <w:t xml:space="preserve"> de atividades necessárias para fornecer um resultado para o ator de negócio e o </w:t>
      </w:r>
      <w:commentRangeStart w:id="1445"/>
      <w:r w:rsidRPr="001333DF">
        <w:rPr>
          <w:rFonts w:ascii="Times New Roman" w:hAnsi="Times New Roman"/>
          <w:szCs w:val="24"/>
          <w:lang w:val="pt-BR"/>
          <w:rPrChange w:id="1446" w:author="Alexandre Vasconcelos" w:date="2010-04-19T09:24:00Z">
            <w:rPr>
              <w:rFonts w:ascii="Times New Roman" w:hAnsi="Times New Roman"/>
              <w:szCs w:val="24"/>
              <w:lang w:val="pt-BR"/>
            </w:rPr>
          </w:rPrChange>
        </w:rPr>
        <w:t>modelo de objetos de negócio descreve os casos de uso de negócio</w:t>
      </w:r>
      <w:commentRangeEnd w:id="1445"/>
      <w:r w:rsidR="00FE3F64" w:rsidRPr="001333DF">
        <w:rPr>
          <w:rStyle w:val="Refdecomentrio"/>
          <w:rFonts w:ascii="Times New Roman" w:hAnsi="Times New Roman"/>
          <w:rPrChange w:id="1447" w:author="Alexandre Vasconcelos" w:date="2010-04-19T09:24:00Z">
            <w:rPr>
              <w:rStyle w:val="Refdecomentrio"/>
            </w:rPr>
          </w:rPrChange>
        </w:rPr>
        <w:commentReference w:id="1445"/>
      </w:r>
      <w:r w:rsidRPr="001333DF">
        <w:rPr>
          <w:rFonts w:ascii="Times New Roman" w:hAnsi="Times New Roman"/>
          <w:szCs w:val="24"/>
          <w:lang w:val="pt-BR"/>
        </w:rPr>
        <w:t>.</w:t>
      </w:r>
    </w:p>
    <w:p w:rsidR="00405C4D" w:rsidRPr="001333DF" w:rsidRDefault="00A5480E" w:rsidP="0077620E">
      <w:pPr>
        <w:numPr>
          <w:ilvl w:val="0"/>
          <w:numId w:val="9"/>
        </w:numPr>
        <w:ind w:left="754" w:hanging="357"/>
        <w:rPr>
          <w:rFonts w:ascii="Times New Roman" w:hAnsi="Times New Roman"/>
          <w:szCs w:val="24"/>
          <w:lang w:val="pt-BR"/>
          <w:rPrChange w:id="1448" w:author="Alexandre Vasconcelos" w:date="2010-04-19T09:24:00Z">
            <w:rPr>
              <w:rFonts w:ascii="Times New Roman" w:hAnsi="Times New Roman"/>
              <w:szCs w:val="24"/>
              <w:lang w:val="pt-BR"/>
            </w:rPr>
          </w:rPrChange>
        </w:rPr>
      </w:pPr>
      <w:r w:rsidRPr="001333DF">
        <w:rPr>
          <w:rFonts w:ascii="Times New Roman" w:hAnsi="Times New Roman"/>
          <w:b/>
          <w:szCs w:val="24"/>
          <w:lang w:val="pt-BR"/>
          <w:rPrChange w:id="1449" w:author="Alexandre Vasconcelos" w:date="2010-04-19T09:24:00Z">
            <w:rPr>
              <w:rFonts w:ascii="Times New Roman" w:hAnsi="Times New Roman"/>
              <w:b/>
              <w:szCs w:val="24"/>
              <w:lang w:val="pt-BR"/>
            </w:rPr>
          </w:rPrChange>
        </w:rPr>
        <w:lastRenderedPageBreak/>
        <w:t>Requisitos:</w:t>
      </w:r>
      <w:r w:rsidRPr="001333DF">
        <w:rPr>
          <w:rFonts w:ascii="Times New Roman" w:hAnsi="Times New Roman"/>
          <w:szCs w:val="24"/>
          <w:lang w:val="pt-BR"/>
          <w:rPrChange w:id="1450" w:author="Alexandre Vasconcelos" w:date="2010-04-19T09:24:00Z">
            <w:rPr>
              <w:rFonts w:ascii="Times New Roman" w:hAnsi="Times New Roman"/>
              <w:szCs w:val="24"/>
              <w:lang w:val="pt-BR"/>
            </w:rPr>
          </w:rPrChange>
        </w:rPr>
        <w:t xml:space="preserve"> </w:t>
      </w:r>
      <w:r w:rsidR="00405C4D" w:rsidRPr="001333DF">
        <w:rPr>
          <w:rFonts w:ascii="Times New Roman" w:hAnsi="Times New Roman"/>
          <w:szCs w:val="24"/>
          <w:lang w:val="pt-BR"/>
          <w:rPrChange w:id="1451" w:author="Alexandre Vasconcelos" w:date="2010-04-19T09:24:00Z">
            <w:rPr>
              <w:rFonts w:ascii="Times New Roman" w:hAnsi="Times New Roman"/>
              <w:szCs w:val="24"/>
              <w:lang w:val="pt-BR"/>
            </w:rPr>
          </w:rPrChange>
        </w:rPr>
        <w:t xml:space="preserve">Na disciplina de requisitos o foco é manter concordância entre os clientes e as partes interessadas no que diz respeito </w:t>
      </w:r>
      <w:r w:rsidR="00FE3F64" w:rsidRPr="001333DF">
        <w:rPr>
          <w:rFonts w:ascii="Times New Roman" w:hAnsi="Times New Roman"/>
          <w:szCs w:val="24"/>
          <w:lang w:val="pt-BR"/>
          <w:rPrChange w:id="1452" w:author="Alexandre Vasconcelos" w:date="2010-04-19T09:24:00Z">
            <w:rPr>
              <w:rFonts w:ascii="Times New Roman" w:hAnsi="Times New Roman"/>
              <w:szCs w:val="24"/>
              <w:lang w:val="pt-BR"/>
            </w:rPr>
          </w:rPrChange>
        </w:rPr>
        <w:t>à</w:t>
      </w:r>
      <w:r w:rsidR="00405C4D" w:rsidRPr="001333DF">
        <w:rPr>
          <w:rFonts w:ascii="Times New Roman" w:hAnsi="Times New Roman"/>
          <w:szCs w:val="24"/>
          <w:lang w:val="pt-BR"/>
          <w:rPrChange w:id="1453" w:author="Alexandre Vasconcelos" w:date="2010-04-19T09:24:00Z">
            <w:rPr>
              <w:rFonts w:ascii="Times New Roman" w:hAnsi="Times New Roman"/>
              <w:szCs w:val="24"/>
              <w:lang w:val="pt-BR"/>
            </w:rPr>
          </w:rPrChange>
        </w:rPr>
        <w:t xml:space="preserve">quilo que o sistema deve </w:t>
      </w:r>
      <w:r w:rsidR="00726835" w:rsidRPr="001333DF">
        <w:rPr>
          <w:rFonts w:ascii="Times New Roman" w:hAnsi="Times New Roman"/>
          <w:szCs w:val="24"/>
          <w:lang w:val="pt-BR"/>
          <w:rPrChange w:id="1454" w:author="Alexandre Vasconcelos" w:date="2010-04-19T09:24:00Z">
            <w:rPr>
              <w:rFonts w:ascii="Times New Roman" w:hAnsi="Times New Roman"/>
              <w:szCs w:val="24"/>
              <w:lang w:val="pt-BR"/>
            </w:rPr>
          </w:rPrChange>
        </w:rPr>
        <w:t xml:space="preserve">fazer; </w:t>
      </w:r>
      <w:r w:rsidR="00405C4D" w:rsidRPr="001333DF">
        <w:rPr>
          <w:rFonts w:ascii="Times New Roman" w:hAnsi="Times New Roman"/>
          <w:szCs w:val="24"/>
          <w:lang w:val="pt-BR"/>
          <w:rPrChange w:id="1455" w:author="Alexandre Vasconcelos" w:date="2010-04-19T09:24:00Z">
            <w:rPr>
              <w:rFonts w:ascii="Times New Roman" w:hAnsi="Times New Roman"/>
              <w:szCs w:val="24"/>
              <w:lang w:val="pt-BR"/>
            </w:rPr>
          </w:rPrChange>
        </w:rPr>
        <w:t xml:space="preserve">fornecer aos desenvolvedores uma melhor compreensão dos requisitos do </w:t>
      </w:r>
      <w:r w:rsidR="00726835" w:rsidRPr="001333DF">
        <w:rPr>
          <w:rFonts w:ascii="Times New Roman" w:hAnsi="Times New Roman"/>
          <w:szCs w:val="24"/>
          <w:lang w:val="pt-BR"/>
          <w:rPrChange w:id="1456" w:author="Alexandre Vasconcelos" w:date="2010-04-19T09:24:00Z">
            <w:rPr>
              <w:rFonts w:ascii="Times New Roman" w:hAnsi="Times New Roman"/>
              <w:szCs w:val="24"/>
              <w:lang w:val="pt-BR"/>
            </w:rPr>
          </w:rPrChange>
        </w:rPr>
        <w:t xml:space="preserve">sistema; </w:t>
      </w:r>
      <w:r w:rsidR="00405C4D" w:rsidRPr="001333DF">
        <w:rPr>
          <w:rFonts w:ascii="Times New Roman" w:hAnsi="Times New Roman"/>
          <w:szCs w:val="24"/>
          <w:lang w:val="pt-BR"/>
          <w:rPrChange w:id="1457" w:author="Alexandre Vasconcelos" w:date="2010-04-19T09:24:00Z">
            <w:rPr>
              <w:rFonts w:ascii="Times New Roman" w:hAnsi="Times New Roman"/>
              <w:szCs w:val="24"/>
              <w:lang w:val="pt-BR"/>
            </w:rPr>
          </w:rPrChange>
        </w:rPr>
        <w:t>ter uma b</w:t>
      </w:r>
      <w:r w:rsidR="00405C4D" w:rsidRPr="001333DF">
        <w:rPr>
          <w:rFonts w:ascii="Times New Roman" w:hAnsi="Times New Roman"/>
          <w:szCs w:val="24"/>
          <w:lang w:val="pt-BR"/>
          <w:rPrChange w:id="1458" w:author="Alexandre Vasconcelos" w:date="2010-04-19T09:24:00Z">
            <w:rPr>
              <w:rFonts w:ascii="Times New Roman" w:hAnsi="Times New Roman"/>
              <w:szCs w:val="24"/>
              <w:lang w:val="pt-BR"/>
            </w:rPr>
          </w:rPrChange>
        </w:rPr>
        <w:t>a</w:t>
      </w:r>
      <w:r w:rsidR="00405C4D" w:rsidRPr="001333DF">
        <w:rPr>
          <w:rFonts w:ascii="Times New Roman" w:hAnsi="Times New Roman"/>
          <w:szCs w:val="24"/>
          <w:lang w:val="pt-BR"/>
          <w:rPrChange w:id="1459" w:author="Alexandre Vasconcelos" w:date="2010-04-19T09:24:00Z">
            <w:rPr>
              <w:rFonts w:ascii="Times New Roman" w:hAnsi="Times New Roman"/>
              <w:szCs w:val="24"/>
              <w:lang w:val="pt-BR"/>
            </w:rPr>
          </w:rPrChange>
        </w:rPr>
        <w:t xml:space="preserve">se para estimar custos e prazos de desenvolvimento do sistema e definir uma interface para o usuário ter um entendimento de como o sistema funcionará de acordo com as suas necessidades. </w:t>
      </w:r>
    </w:p>
    <w:p w:rsidR="00FA4681" w:rsidRPr="001333DF" w:rsidRDefault="00405C4D" w:rsidP="007B0F63">
      <w:pPr>
        <w:ind w:left="754"/>
        <w:rPr>
          <w:rFonts w:ascii="Times New Roman" w:hAnsi="Times New Roman"/>
          <w:szCs w:val="24"/>
          <w:lang w:val="pt-BR"/>
          <w:rPrChange w:id="1460"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1461" w:author="Alexandre Vasconcelos" w:date="2010-04-19T09:24:00Z">
            <w:rPr>
              <w:rFonts w:ascii="Times New Roman" w:hAnsi="Times New Roman"/>
              <w:szCs w:val="24"/>
              <w:lang w:val="pt-BR"/>
            </w:rPr>
          </w:rPrChange>
        </w:rPr>
        <w:t xml:space="preserve">Os modelos de caso de uso de negócio e objetos de negócio </w:t>
      </w:r>
      <w:r w:rsidR="007B0F63" w:rsidRPr="001333DF">
        <w:rPr>
          <w:rFonts w:ascii="Times New Roman" w:hAnsi="Times New Roman"/>
          <w:szCs w:val="24"/>
          <w:lang w:val="pt-BR"/>
          <w:rPrChange w:id="1462" w:author="Alexandre Vasconcelos" w:date="2010-04-19T09:24:00Z">
            <w:rPr>
              <w:rFonts w:ascii="Times New Roman" w:hAnsi="Times New Roman"/>
              <w:szCs w:val="24"/>
              <w:lang w:val="pt-BR"/>
            </w:rPr>
          </w:rPrChange>
        </w:rPr>
        <w:t xml:space="preserve">produzidos </w:t>
      </w:r>
      <w:r w:rsidRPr="001333DF">
        <w:rPr>
          <w:rFonts w:ascii="Times New Roman" w:hAnsi="Times New Roman"/>
          <w:szCs w:val="24"/>
          <w:lang w:val="pt-BR"/>
          <w:rPrChange w:id="1463" w:author="Alexandre Vasconcelos" w:date="2010-04-19T09:24:00Z">
            <w:rPr>
              <w:rFonts w:ascii="Times New Roman" w:hAnsi="Times New Roman"/>
              <w:szCs w:val="24"/>
              <w:lang w:val="pt-BR"/>
            </w:rPr>
          </w:rPrChange>
        </w:rPr>
        <w:t xml:space="preserve">na disciplina de Modelagem e Negócio servirão </w:t>
      </w:r>
      <w:r w:rsidR="007B0F63" w:rsidRPr="001333DF">
        <w:rPr>
          <w:rFonts w:ascii="Times New Roman" w:hAnsi="Times New Roman"/>
          <w:szCs w:val="24"/>
          <w:lang w:val="pt-BR"/>
          <w:rPrChange w:id="1464" w:author="Alexandre Vasconcelos" w:date="2010-04-19T09:24:00Z">
            <w:rPr>
              <w:rFonts w:ascii="Times New Roman" w:hAnsi="Times New Roman"/>
              <w:szCs w:val="24"/>
              <w:lang w:val="pt-BR"/>
            </w:rPr>
          </w:rPrChange>
        </w:rPr>
        <w:t xml:space="preserve">como </w:t>
      </w:r>
      <w:r w:rsidRPr="001333DF">
        <w:rPr>
          <w:rFonts w:ascii="Times New Roman" w:hAnsi="Times New Roman"/>
          <w:szCs w:val="24"/>
          <w:lang w:val="pt-BR"/>
          <w:rPrChange w:id="1465" w:author="Alexandre Vasconcelos" w:date="2010-04-19T09:24:00Z">
            <w:rPr>
              <w:rFonts w:ascii="Times New Roman" w:hAnsi="Times New Roman"/>
              <w:szCs w:val="24"/>
              <w:lang w:val="pt-BR"/>
            </w:rPr>
          </w:rPrChange>
        </w:rPr>
        <w:t>informaç</w:t>
      </w:r>
      <w:r w:rsidR="007B0F63" w:rsidRPr="001333DF">
        <w:rPr>
          <w:rFonts w:ascii="Times New Roman" w:hAnsi="Times New Roman"/>
          <w:szCs w:val="24"/>
          <w:lang w:val="pt-BR"/>
          <w:rPrChange w:id="1466" w:author="Alexandre Vasconcelos" w:date="2010-04-19T09:24:00Z">
            <w:rPr>
              <w:rFonts w:ascii="Times New Roman" w:hAnsi="Times New Roman"/>
              <w:szCs w:val="24"/>
              <w:lang w:val="pt-BR"/>
            </w:rPr>
          </w:rPrChange>
        </w:rPr>
        <w:t>ão</w:t>
      </w:r>
      <w:r w:rsidRPr="001333DF">
        <w:rPr>
          <w:rFonts w:ascii="Times New Roman" w:hAnsi="Times New Roman"/>
          <w:szCs w:val="24"/>
          <w:lang w:val="pt-BR"/>
          <w:rPrChange w:id="1467" w:author="Alexandre Vasconcelos" w:date="2010-04-19T09:24:00Z">
            <w:rPr>
              <w:rFonts w:ascii="Times New Roman" w:hAnsi="Times New Roman"/>
              <w:szCs w:val="24"/>
              <w:lang w:val="pt-BR"/>
            </w:rPr>
          </w:rPrChange>
        </w:rPr>
        <w:t xml:space="preserve"> importante para esse fluxo. Além desses </w:t>
      </w:r>
      <w:r w:rsidR="00726835" w:rsidRPr="001333DF">
        <w:rPr>
          <w:rFonts w:ascii="Times New Roman" w:hAnsi="Times New Roman"/>
          <w:szCs w:val="24"/>
          <w:lang w:val="pt-BR"/>
          <w:rPrChange w:id="1468" w:author="Alexandre Vasconcelos" w:date="2010-04-19T09:24:00Z">
            <w:rPr>
              <w:rFonts w:ascii="Times New Roman" w:hAnsi="Times New Roman"/>
              <w:szCs w:val="24"/>
              <w:lang w:val="pt-BR"/>
            </w:rPr>
          </w:rPrChange>
        </w:rPr>
        <w:t xml:space="preserve">documentos, serão criados </w:t>
      </w:r>
      <w:r w:rsidRPr="001333DF">
        <w:rPr>
          <w:rFonts w:ascii="Times New Roman" w:hAnsi="Times New Roman"/>
          <w:szCs w:val="24"/>
          <w:lang w:val="pt-BR"/>
          <w:rPrChange w:id="1469" w:author="Alexandre Vasconcelos" w:date="2010-04-19T09:24:00Z">
            <w:rPr>
              <w:rFonts w:ascii="Times New Roman" w:hAnsi="Times New Roman"/>
              <w:szCs w:val="24"/>
              <w:lang w:val="pt-BR"/>
            </w:rPr>
          </w:rPrChange>
        </w:rPr>
        <w:t xml:space="preserve">um documento de </w:t>
      </w:r>
      <w:r w:rsidR="00726835" w:rsidRPr="001333DF">
        <w:rPr>
          <w:rFonts w:ascii="Times New Roman" w:hAnsi="Times New Roman"/>
          <w:szCs w:val="24"/>
          <w:lang w:val="pt-BR"/>
          <w:rPrChange w:id="1470" w:author="Alexandre Vasconcelos" w:date="2010-04-19T09:24:00Z">
            <w:rPr>
              <w:rFonts w:ascii="Times New Roman" w:hAnsi="Times New Roman"/>
              <w:szCs w:val="24"/>
              <w:lang w:val="pt-BR"/>
            </w:rPr>
          </w:rPrChange>
        </w:rPr>
        <w:t xml:space="preserve">visão, </w:t>
      </w:r>
      <w:r w:rsidR="007B0F63" w:rsidRPr="001333DF">
        <w:rPr>
          <w:rFonts w:ascii="Times New Roman" w:hAnsi="Times New Roman"/>
          <w:szCs w:val="24"/>
          <w:lang w:val="pt-BR"/>
          <w:rPrChange w:id="1471" w:author="Alexandre Vasconcelos" w:date="2010-04-19T09:24:00Z">
            <w:rPr>
              <w:rFonts w:ascii="Times New Roman" w:hAnsi="Times New Roman"/>
              <w:szCs w:val="24"/>
              <w:lang w:val="pt-BR"/>
            </w:rPr>
          </w:rPrChange>
        </w:rPr>
        <w:t xml:space="preserve">um </w:t>
      </w:r>
      <w:r w:rsidRPr="001333DF">
        <w:rPr>
          <w:rFonts w:ascii="Times New Roman" w:hAnsi="Times New Roman"/>
          <w:szCs w:val="24"/>
          <w:lang w:val="pt-BR"/>
          <w:rPrChange w:id="1472" w:author="Alexandre Vasconcelos" w:date="2010-04-19T09:24:00Z">
            <w:rPr>
              <w:rFonts w:ascii="Times New Roman" w:hAnsi="Times New Roman"/>
              <w:szCs w:val="24"/>
              <w:lang w:val="pt-BR"/>
            </w:rPr>
          </w:rPrChange>
        </w:rPr>
        <w:t>modelo de caso</w:t>
      </w:r>
      <w:r w:rsidR="007B0F63" w:rsidRPr="001333DF">
        <w:rPr>
          <w:rFonts w:ascii="Times New Roman" w:hAnsi="Times New Roman"/>
          <w:szCs w:val="24"/>
          <w:lang w:val="pt-BR"/>
          <w:rPrChange w:id="1473" w:author="Alexandre Vasconcelos" w:date="2010-04-19T09:24:00Z">
            <w:rPr>
              <w:rFonts w:ascii="Times New Roman" w:hAnsi="Times New Roman"/>
              <w:szCs w:val="24"/>
              <w:lang w:val="pt-BR"/>
            </w:rPr>
          </w:rPrChange>
        </w:rPr>
        <w:t>s</w:t>
      </w:r>
      <w:r w:rsidRPr="001333DF">
        <w:rPr>
          <w:rFonts w:ascii="Times New Roman" w:hAnsi="Times New Roman"/>
          <w:szCs w:val="24"/>
          <w:lang w:val="pt-BR"/>
          <w:rPrChange w:id="1474" w:author="Alexandre Vasconcelos" w:date="2010-04-19T09:24:00Z">
            <w:rPr>
              <w:rFonts w:ascii="Times New Roman" w:hAnsi="Times New Roman"/>
              <w:szCs w:val="24"/>
              <w:lang w:val="pt-BR"/>
            </w:rPr>
          </w:rPrChange>
        </w:rPr>
        <w:t xml:space="preserve"> de </w:t>
      </w:r>
      <w:r w:rsidR="00726835" w:rsidRPr="001333DF">
        <w:rPr>
          <w:rFonts w:ascii="Times New Roman" w:hAnsi="Times New Roman"/>
          <w:szCs w:val="24"/>
          <w:lang w:val="pt-BR"/>
          <w:rPrChange w:id="1475" w:author="Alexandre Vasconcelos" w:date="2010-04-19T09:24:00Z">
            <w:rPr>
              <w:rFonts w:ascii="Times New Roman" w:hAnsi="Times New Roman"/>
              <w:szCs w:val="24"/>
              <w:lang w:val="pt-BR"/>
            </w:rPr>
          </w:rPrChange>
        </w:rPr>
        <w:t>u</w:t>
      </w:r>
      <w:r w:rsidR="00726835" w:rsidRPr="001333DF">
        <w:rPr>
          <w:rFonts w:ascii="Times New Roman" w:hAnsi="Times New Roman"/>
          <w:szCs w:val="24"/>
          <w:lang w:val="pt-BR"/>
          <w:rPrChange w:id="1476" w:author="Alexandre Vasconcelos" w:date="2010-04-19T09:24:00Z">
            <w:rPr>
              <w:rFonts w:ascii="Times New Roman" w:hAnsi="Times New Roman"/>
              <w:szCs w:val="24"/>
              <w:lang w:val="pt-BR"/>
            </w:rPr>
          </w:rPrChange>
        </w:rPr>
        <w:t xml:space="preserve">so, </w:t>
      </w:r>
      <w:r w:rsidR="007B0F63" w:rsidRPr="001333DF">
        <w:rPr>
          <w:rFonts w:ascii="Times New Roman" w:hAnsi="Times New Roman"/>
          <w:szCs w:val="24"/>
          <w:lang w:val="pt-BR"/>
          <w:rPrChange w:id="1477" w:author="Alexandre Vasconcelos" w:date="2010-04-19T09:24:00Z">
            <w:rPr>
              <w:rFonts w:ascii="Times New Roman" w:hAnsi="Times New Roman"/>
              <w:szCs w:val="24"/>
              <w:lang w:val="pt-BR"/>
            </w:rPr>
          </w:rPrChange>
        </w:rPr>
        <w:t xml:space="preserve">e a </w:t>
      </w:r>
      <w:r w:rsidRPr="001333DF">
        <w:rPr>
          <w:rFonts w:ascii="Times New Roman" w:hAnsi="Times New Roman"/>
          <w:szCs w:val="24"/>
          <w:lang w:val="pt-BR"/>
          <w:rPrChange w:id="1478" w:author="Alexandre Vasconcelos" w:date="2010-04-19T09:24:00Z">
            <w:rPr>
              <w:rFonts w:ascii="Times New Roman" w:hAnsi="Times New Roman"/>
              <w:szCs w:val="24"/>
              <w:lang w:val="pt-BR"/>
            </w:rPr>
          </w:rPrChange>
        </w:rPr>
        <w:t xml:space="preserve">especificação </w:t>
      </w:r>
      <w:r w:rsidR="00726835" w:rsidRPr="001333DF">
        <w:rPr>
          <w:rFonts w:ascii="Times New Roman" w:hAnsi="Times New Roman"/>
          <w:szCs w:val="24"/>
          <w:lang w:val="pt-BR"/>
          <w:rPrChange w:id="1479" w:author="Alexandre Vasconcelos" w:date="2010-04-19T09:24:00Z">
            <w:rPr>
              <w:rFonts w:ascii="Times New Roman" w:hAnsi="Times New Roman"/>
              <w:szCs w:val="24"/>
              <w:lang w:val="pt-BR"/>
            </w:rPr>
          </w:rPrChange>
        </w:rPr>
        <w:t>suplementar</w:t>
      </w:r>
      <w:r w:rsidRPr="001333DF">
        <w:rPr>
          <w:rFonts w:ascii="Times New Roman" w:hAnsi="Times New Roman"/>
          <w:szCs w:val="24"/>
          <w:lang w:val="pt-BR"/>
          <w:rPrChange w:id="1480" w:author="Alexandre Vasconcelos" w:date="2010-04-19T09:24:00Z">
            <w:rPr>
              <w:rFonts w:ascii="Times New Roman" w:hAnsi="Times New Roman"/>
              <w:szCs w:val="24"/>
              <w:lang w:val="pt-BR"/>
            </w:rPr>
          </w:rPrChange>
        </w:rPr>
        <w:t xml:space="preserve">. </w:t>
      </w:r>
      <w:r w:rsidR="007B0F63" w:rsidRPr="001333DF">
        <w:rPr>
          <w:rFonts w:ascii="Times New Roman" w:hAnsi="Times New Roman"/>
          <w:szCs w:val="24"/>
          <w:lang w:val="pt-BR"/>
          <w:rPrChange w:id="1481" w:author="Alexandre Vasconcelos" w:date="2010-04-19T09:24:00Z">
            <w:rPr>
              <w:rFonts w:ascii="Times New Roman" w:hAnsi="Times New Roman"/>
              <w:szCs w:val="24"/>
              <w:lang w:val="pt-BR"/>
            </w:rPr>
          </w:rPrChange>
        </w:rPr>
        <w:t xml:space="preserve">O </w:t>
      </w:r>
      <w:r w:rsidRPr="001333DF">
        <w:rPr>
          <w:rFonts w:ascii="Times New Roman" w:hAnsi="Times New Roman"/>
          <w:szCs w:val="24"/>
          <w:lang w:val="pt-BR"/>
          <w:rPrChange w:id="1482" w:author="Alexandre Vasconcelos" w:date="2010-04-19T09:24:00Z">
            <w:rPr>
              <w:rFonts w:ascii="Times New Roman" w:hAnsi="Times New Roman"/>
              <w:szCs w:val="24"/>
              <w:lang w:val="pt-BR"/>
            </w:rPr>
          </w:rPrChange>
        </w:rPr>
        <w:t>documento de visão descreve qual o entendime</w:t>
      </w:r>
      <w:r w:rsidRPr="001333DF">
        <w:rPr>
          <w:rFonts w:ascii="Times New Roman" w:hAnsi="Times New Roman"/>
          <w:szCs w:val="24"/>
          <w:lang w:val="pt-BR"/>
          <w:rPrChange w:id="1483" w:author="Alexandre Vasconcelos" w:date="2010-04-19T09:24:00Z">
            <w:rPr>
              <w:rFonts w:ascii="Times New Roman" w:hAnsi="Times New Roman"/>
              <w:szCs w:val="24"/>
              <w:lang w:val="pt-BR"/>
            </w:rPr>
          </w:rPrChange>
        </w:rPr>
        <w:t>n</w:t>
      </w:r>
      <w:r w:rsidRPr="001333DF">
        <w:rPr>
          <w:rFonts w:ascii="Times New Roman" w:hAnsi="Times New Roman"/>
          <w:szCs w:val="24"/>
          <w:lang w:val="pt-BR"/>
          <w:rPrChange w:id="1484" w:author="Alexandre Vasconcelos" w:date="2010-04-19T09:24:00Z">
            <w:rPr>
              <w:rFonts w:ascii="Times New Roman" w:hAnsi="Times New Roman"/>
              <w:szCs w:val="24"/>
              <w:lang w:val="pt-BR"/>
            </w:rPr>
          </w:rPrChange>
        </w:rPr>
        <w:t xml:space="preserve">to que as partes envolvidas do sistema </w:t>
      </w:r>
      <w:r w:rsidR="00590C52" w:rsidRPr="001333DF">
        <w:rPr>
          <w:rFonts w:ascii="Times New Roman" w:hAnsi="Times New Roman"/>
          <w:szCs w:val="24"/>
          <w:lang w:val="pt-BR"/>
          <w:rPrChange w:id="1485" w:author="Alexandre Vasconcelos" w:date="2010-04-19T09:24:00Z">
            <w:rPr>
              <w:rFonts w:ascii="Times New Roman" w:hAnsi="Times New Roman"/>
              <w:szCs w:val="24"/>
              <w:lang w:val="pt-BR"/>
            </w:rPr>
          </w:rPrChange>
        </w:rPr>
        <w:t>têm</w:t>
      </w:r>
      <w:r w:rsidRPr="001333DF">
        <w:rPr>
          <w:rFonts w:ascii="Times New Roman" w:hAnsi="Times New Roman"/>
          <w:szCs w:val="24"/>
          <w:lang w:val="pt-BR"/>
          <w:rPrChange w:id="1486" w:author="Alexandre Vasconcelos" w:date="2010-04-19T09:24:00Z">
            <w:rPr>
              <w:rFonts w:ascii="Times New Roman" w:hAnsi="Times New Roman"/>
              <w:szCs w:val="24"/>
              <w:lang w:val="pt-BR"/>
            </w:rPr>
          </w:rPrChange>
        </w:rPr>
        <w:t xml:space="preserve"> </w:t>
      </w:r>
      <w:r w:rsidR="00590C52" w:rsidRPr="001333DF">
        <w:rPr>
          <w:rFonts w:ascii="Times New Roman" w:hAnsi="Times New Roman"/>
          <w:szCs w:val="24"/>
          <w:lang w:val="pt-BR"/>
          <w:rPrChange w:id="1487" w:author="Alexandre Vasconcelos" w:date="2010-04-19T09:24:00Z">
            <w:rPr>
              <w:rFonts w:ascii="Times New Roman" w:hAnsi="Times New Roman"/>
              <w:szCs w:val="24"/>
              <w:lang w:val="pt-BR"/>
            </w:rPr>
          </w:rPrChange>
        </w:rPr>
        <w:t xml:space="preserve">dele. </w:t>
      </w:r>
      <w:r w:rsidR="00FA4681" w:rsidRPr="001333DF">
        <w:rPr>
          <w:rFonts w:ascii="Times New Roman" w:hAnsi="Times New Roman"/>
          <w:szCs w:val="24"/>
          <w:lang w:val="pt-BR"/>
          <w:rPrChange w:id="1488" w:author="Alexandre Vasconcelos" w:date="2010-04-19T09:24:00Z">
            <w:rPr>
              <w:rFonts w:ascii="Times New Roman" w:hAnsi="Times New Roman"/>
              <w:szCs w:val="24"/>
              <w:lang w:val="pt-BR"/>
            </w:rPr>
          </w:rPrChange>
        </w:rPr>
        <w:t>O Modelo de casos de uso descreve as funções fornecidas pelo sistema</w:t>
      </w:r>
      <w:r w:rsidR="007B0F63" w:rsidRPr="001333DF">
        <w:rPr>
          <w:rFonts w:ascii="Times New Roman" w:hAnsi="Times New Roman"/>
          <w:szCs w:val="24"/>
          <w:lang w:val="pt-BR"/>
          <w:rPrChange w:id="1489" w:author="Alexandre Vasconcelos" w:date="2010-04-19T09:24:00Z">
            <w:rPr>
              <w:rFonts w:ascii="Times New Roman" w:hAnsi="Times New Roman"/>
              <w:szCs w:val="24"/>
              <w:lang w:val="pt-BR"/>
            </w:rPr>
          </w:rPrChange>
        </w:rPr>
        <w:t xml:space="preserve">, onde cada caso </w:t>
      </w:r>
      <w:r w:rsidR="00674CFD" w:rsidRPr="001333DF">
        <w:rPr>
          <w:rFonts w:ascii="Times New Roman" w:hAnsi="Times New Roman"/>
          <w:szCs w:val="24"/>
          <w:lang w:val="pt-BR"/>
          <w:rPrChange w:id="1490" w:author="Alexandre Vasconcelos" w:date="2010-04-19T09:24:00Z">
            <w:rPr>
              <w:rFonts w:ascii="Times New Roman" w:hAnsi="Times New Roman"/>
              <w:szCs w:val="24"/>
              <w:lang w:val="pt-BR"/>
            </w:rPr>
          </w:rPrChange>
        </w:rPr>
        <w:t>de uso</w:t>
      </w:r>
      <w:r w:rsidR="00FA4681" w:rsidRPr="001333DF">
        <w:rPr>
          <w:rFonts w:ascii="Times New Roman" w:hAnsi="Times New Roman"/>
          <w:szCs w:val="24"/>
          <w:lang w:val="pt-BR"/>
          <w:rPrChange w:id="1491" w:author="Alexandre Vasconcelos" w:date="2010-04-19T09:24:00Z">
            <w:rPr>
              <w:rFonts w:ascii="Times New Roman" w:hAnsi="Times New Roman"/>
              <w:szCs w:val="24"/>
              <w:lang w:val="pt-BR"/>
            </w:rPr>
          </w:rPrChange>
        </w:rPr>
        <w:t xml:space="preserve"> representa uma</w:t>
      </w:r>
      <w:r w:rsidR="00674CFD" w:rsidRPr="001333DF">
        <w:rPr>
          <w:rFonts w:ascii="Times New Roman" w:hAnsi="Times New Roman"/>
          <w:szCs w:val="24"/>
          <w:lang w:val="pt-BR"/>
          <w:rPrChange w:id="1492" w:author="Alexandre Vasconcelos" w:date="2010-04-19T09:24:00Z">
            <w:rPr>
              <w:rFonts w:ascii="Times New Roman" w:hAnsi="Times New Roman"/>
              <w:szCs w:val="24"/>
              <w:lang w:val="pt-BR"/>
            </w:rPr>
          </w:rPrChange>
        </w:rPr>
        <w:t xml:space="preserve"> </w:t>
      </w:r>
      <w:r w:rsidR="00235964" w:rsidRPr="001333DF">
        <w:rPr>
          <w:rFonts w:ascii="Times New Roman" w:hAnsi="Times New Roman"/>
          <w:szCs w:val="24"/>
          <w:lang w:val="pt-BR"/>
          <w:rPrChange w:id="1493" w:author="Alexandre Vasconcelos" w:date="2010-04-19T09:24:00Z">
            <w:rPr>
              <w:rFonts w:ascii="Times New Roman" w:hAnsi="Times New Roman"/>
              <w:szCs w:val="24"/>
              <w:lang w:val="pt-BR"/>
            </w:rPr>
          </w:rPrChange>
        </w:rPr>
        <w:t>se</w:t>
      </w:r>
      <w:r w:rsidR="007C4002" w:rsidRPr="001333DF">
        <w:rPr>
          <w:rFonts w:ascii="Times New Roman" w:hAnsi="Times New Roman"/>
          <w:szCs w:val="24"/>
          <w:lang w:val="pt-BR"/>
          <w:rPrChange w:id="1494" w:author="Alexandre Vasconcelos" w:date="2010-04-19T09:24:00Z">
            <w:rPr>
              <w:rFonts w:ascii="Times New Roman" w:hAnsi="Times New Roman"/>
              <w:szCs w:val="24"/>
              <w:lang w:val="pt-BR"/>
            </w:rPr>
          </w:rPrChange>
        </w:rPr>
        <w:t>quên</w:t>
      </w:r>
      <w:r w:rsidR="00235964" w:rsidRPr="001333DF">
        <w:rPr>
          <w:rFonts w:ascii="Times New Roman" w:hAnsi="Times New Roman"/>
          <w:szCs w:val="24"/>
          <w:lang w:val="pt-BR"/>
          <w:rPrChange w:id="1495" w:author="Alexandre Vasconcelos" w:date="2010-04-19T09:24:00Z">
            <w:rPr>
              <w:rFonts w:ascii="Times New Roman" w:hAnsi="Times New Roman"/>
              <w:szCs w:val="24"/>
              <w:lang w:val="pt-BR"/>
            </w:rPr>
          </w:rPrChange>
        </w:rPr>
        <w:t>cia</w:t>
      </w:r>
      <w:r w:rsidR="00FA4681" w:rsidRPr="001333DF">
        <w:rPr>
          <w:rFonts w:ascii="Times New Roman" w:hAnsi="Times New Roman"/>
          <w:szCs w:val="24"/>
          <w:lang w:val="pt-BR"/>
          <w:rPrChange w:id="1496" w:author="Alexandre Vasconcelos" w:date="2010-04-19T09:24:00Z">
            <w:rPr>
              <w:rFonts w:ascii="Times New Roman" w:hAnsi="Times New Roman"/>
              <w:szCs w:val="24"/>
              <w:lang w:val="pt-BR"/>
            </w:rPr>
          </w:rPrChange>
        </w:rPr>
        <w:t xml:space="preserve"> de ações que resulta</w:t>
      </w:r>
      <w:r w:rsidR="00674CFD" w:rsidRPr="001333DF">
        <w:rPr>
          <w:rFonts w:ascii="Times New Roman" w:hAnsi="Times New Roman"/>
          <w:szCs w:val="24"/>
          <w:lang w:val="pt-BR"/>
          <w:rPrChange w:id="1497" w:author="Alexandre Vasconcelos" w:date="2010-04-19T09:24:00Z">
            <w:rPr>
              <w:rFonts w:ascii="Times New Roman" w:hAnsi="Times New Roman"/>
              <w:szCs w:val="24"/>
              <w:lang w:val="pt-BR"/>
            </w:rPr>
          </w:rPrChange>
        </w:rPr>
        <w:t xml:space="preserve">m em valor para um ator especifico. </w:t>
      </w:r>
      <w:r w:rsidR="007B0F63" w:rsidRPr="001333DF">
        <w:rPr>
          <w:rFonts w:ascii="Times New Roman" w:hAnsi="Times New Roman"/>
          <w:szCs w:val="24"/>
          <w:lang w:val="pt-BR"/>
          <w:rPrChange w:id="1498" w:author="Alexandre Vasconcelos" w:date="2010-04-19T09:24:00Z">
            <w:rPr>
              <w:rFonts w:ascii="Times New Roman" w:hAnsi="Times New Roman"/>
              <w:szCs w:val="24"/>
              <w:lang w:val="pt-BR"/>
            </w:rPr>
          </w:rPrChange>
        </w:rPr>
        <w:t xml:space="preserve">A </w:t>
      </w:r>
      <w:r w:rsidR="00FA4681" w:rsidRPr="001333DF">
        <w:rPr>
          <w:rFonts w:ascii="Times New Roman" w:hAnsi="Times New Roman"/>
          <w:szCs w:val="24"/>
          <w:lang w:val="pt-BR"/>
          <w:rPrChange w:id="1499" w:author="Alexandre Vasconcelos" w:date="2010-04-19T09:24:00Z">
            <w:rPr>
              <w:rFonts w:ascii="Times New Roman" w:hAnsi="Times New Roman"/>
              <w:szCs w:val="24"/>
              <w:lang w:val="pt-BR"/>
            </w:rPr>
          </w:rPrChange>
        </w:rPr>
        <w:t xml:space="preserve">Especificação suplementar captura os requisitos que não são capturados pelos casos de uso no modelo de casos de uso. </w:t>
      </w:r>
      <w:r w:rsidR="00932D7A" w:rsidRPr="001333DF">
        <w:rPr>
          <w:rFonts w:ascii="Times New Roman" w:hAnsi="Times New Roman"/>
          <w:szCs w:val="24"/>
          <w:lang w:val="pt-BR"/>
          <w:rPrChange w:id="1500" w:author="Alexandre Vasconcelos" w:date="2010-04-19T09:24:00Z">
            <w:rPr>
              <w:rFonts w:ascii="Times New Roman" w:hAnsi="Times New Roman"/>
              <w:szCs w:val="24"/>
              <w:lang w:val="pt-BR"/>
            </w:rPr>
          </w:rPrChange>
        </w:rPr>
        <w:t>E</w:t>
      </w:r>
      <w:r w:rsidR="00FA4681" w:rsidRPr="001333DF">
        <w:rPr>
          <w:rFonts w:ascii="Times New Roman" w:hAnsi="Times New Roman"/>
          <w:szCs w:val="24"/>
          <w:lang w:val="pt-BR"/>
          <w:rPrChange w:id="1501" w:author="Alexandre Vasconcelos" w:date="2010-04-19T09:24:00Z">
            <w:rPr>
              <w:rFonts w:ascii="Times New Roman" w:hAnsi="Times New Roman"/>
              <w:szCs w:val="24"/>
              <w:lang w:val="pt-BR"/>
            </w:rPr>
          </w:rPrChange>
        </w:rPr>
        <w:t>xemplo</w:t>
      </w:r>
      <w:r w:rsidR="00932D7A" w:rsidRPr="001333DF">
        <w:rPr>
          <w:rFonts w:ascii="Times New Roman" w:hAnsi="Times New Roman"/>
          <w:szCs w:val="24"/>
          <w:lang w:val="pt-BR"/>
          <w:rPrChange w:id="1502" w:author="Alexandre Vasconcelos" w:date="2010-04-19T09:24:00Z">
            <w:rPr>
              <w:rFonts w:ascii="Times New Roman" w:hAnsi="Times New Roman"/>
              <w:szCs w:val="24"/>
              <w:lang w:val="pt-BR"/>
            </w:rPr>
          </w:rPrChange>
        </w:rPr>
        <w:t>s</w:t>
      </w:r>
      <w:r w:rsidR="00FA4681" w:rsidRPr="001333DF">
        <w:rPr>
          <w:rFonts w:ascii="Times New Roman" w:hAnsi="Times New Roman"/>
          <w:szCs w:val="24"/>
          <w:lang w:val="pt-BR"/>
          <w:rPrChange w:id="1503" w:author="Alexandre Vasconcelos" w:date="2010-04-19T09:24:00Z">
            <w:rPr>
              <w:rFonts w:ascii="Times New Roman" w:hAnsi="Times New Roman"/>
              <w:szCs w:val="24"/>
              <w:lang w:val="pt-BR"/>
            </w:rPr>
          </w:rPrChange>
        </w:rPr>
        <w:t xml:space="preserve"> de especificação suplementar </w:t>
      </w:r>
      <w:r w:rsidR="00932D7A" w:rsidRPr="001333DF">
        <w:rPr>
          <w:rFonts w:ascii="Times New Roman" w:hAnsi="Times New Roman"/>
          <w:szCs w:val="24"/>
          <w:lang w:val="pt-BR"/>
          <w:rPrChange w:id="1504" w:author="Alexandre Vasconcelos" w:date="2010-04-19T09:24:00Z">
            <w:rPr>
              <w:rFonts w:ascii="Times New Roman" w:hAnsi="Times New Roman"/>
              <w:szCs w:val="24"/>
              <w:lang w:val="pt-BR"/>
            </w:rPr>
          </w:rPrChange>
        </w:rPr>
        <w:t>são</w:t>
      </w:r>
      <w:r w:rsidR="00FA4681" w:rsidRPr="001333DF">
        <w:rPr>
          <w:rFonts w:ascii="Times New Roman" w:hAnsi="Times New Roman"/>
          <w:szCs w:val="24"/>
          <w:lang w:val="pt-BR"/>
          <w:rPrChange w:id="1505" w:author="Alexandre Vasconcelos" w:date="2010-04-19T09:24:00Z">
            <w:rPr>
              <w:rFonts w:ascii="Times New Roman" w:hAnsi="Times New Roman"/>
              <w:szCs w:val="24"/>
              <w:lang w:val="pt-BR"/>
            </w:rPr>
          </w:rPrChange>
        </w:rPr>
        <w:t xml:space="preserve">: </w:t>
      </w:r>
      <w:r w:rsidR="007B0F63" w:rsidRPr="001333DF">
        <w:rPr>
          <w:rFonts w:ascii="Times New Roman" w:hAnsi="Times New Roman"/>
          <w:szCs w:val="24"/>
          <w:lang w:val="pt-BR"/>
          <w:rPrChange w:id="1506" w:author="Alexandre Vasconcelos" w:date="2010-04-19T09:24:00Z">
            <w:rPr>
              <w:rFonts w:ascii="Times New Roman" w:hAnsi="Times New Roman"/>
              <w:szCs w:val="24"/>
              <w:lang w:val="pt-BR"/>
            </w:rPr>
          </w:rPrChange>
        </w:rPr>
        <w:t xml:space="preserve">definição de </w:t>
      </w:r>
      <w:r w:rsidR="00FA4681" w:rsidRPr="001333DF">
        <w:rPr>
          <w:rFonts w:ascii="Times New Roman" w:hAnsi="Times New Roman"/>
          <w:szCs w:val="24"/>
          <w:lang w:val="pt-BR"/>
          <w:rPrChange w:id="1507" w:author="Alexandre Vasconcelos" w:date="2010-04-19T09:24:00Z">
            <w:rPr>
              <w:rFonts w:ascii="Times New Roman" w:hAnsi="Times New Roman"/>
              <w:szCs w:val="24"/>
              <w:lang w:val="pt-BR"/>
            </w:rPr>
          </w:rPrChange>
        </w:rPr>
        <w:t>atributos de qual</w:t>
      </w:r>
      <w:r w:rsidR="00FA4681" w:rsidRPr="001333DF">
        <w:rPr>
          <w:rFonts w:ascii="Times New Roman" w:hAnsi="Times New Roman"/>
          <w:szCs w:val="24"/>
          <w:lang w:val="pt-BR"/>
          <w:rPrChange w:id="1508" w:author="Alexandre Vasconcelos" w:date="2010-04-19T09:24:00Z">
            <w:rPr>
              <w:rFonts w:ascii="Times New Roman" w:hAnsi="Times New Roman"/>
              <w:szCs w:val="24"/>
              <w:lang w:val="pt-BR"/>
            </w:rPr>
          </w:rPrChange>
        </w:rPr>
        <w:t>i</w:t>
      </w:r>
      <w:r w:rsidR="00FA4681" w:rsidRPr="001333DF">
        <w:rPr>
          <w:rFonts w:ascii="Times New Roman" w:hAnsi="Times New Roman"/>
          <w:szCs w:val="24"/>
          <w:lang w:val="pt-BR"/>
          <w:rPrChange w:id="1509" w:author="Alexandre Vasconcelos" w:date="2010-04-19T09:24:00Z">
            <w:rPr>
              <w:rFonts w:ascii="Times New Roman" w:hAnsi="Times New Roman"/>
              <w:szCs w:val="24"/>
              <w:lang w:val="pt-BR"/>
            </w:rPr>
          </w:rPrChange>
        </w:rPr>
        <w:t>dade</w:t>
      </w:r>
      <w:r w:rsidR="007B0F63" w:rsidRPr="001333DF">
        <w:rPr>
          <w:rFonts w:ascii="Times New Roman" w:hAnsi="Times New Roman"/>
          <w:szCs w:val="24"/>
          <w:lang w:val="pt-BR"/>
          <w:rPrChange w:id="1510" w:author="Alexandre Vasconcelos" w:date="2010-04-19T09:24:00Z">
            <w:rPr>
              <w:rFonts w:ascii="Times New Roman" w:hAnsi="Times New Roman"/>
              <w:szCs w:val="24"/>
              <w:lang w:val="pt-BR"/>
            </w:rPr>
          </w:rPrChange>
        </w:rPr>
        <w:t xml:space="preserve">, </w:t>
      </w:r>
      <w:r w:rsidR="00FA4681" w:rsidRPr="001333DF">
        <w:rPr>
          <w:rFonts w:ascii="Times New Roman" w:hAnsi="Times New Roman"/>
          <w:szCs w:val="24"/>
          <w:lang w:val="pt-BR"/>
          <w:rPrChange w:id="1511" w:author="Alexandre Vasconcelos" w:date="2010-04-19T09:24:00Z">
            <w:rPr>
              <w:rFonts w:ascii="Times New Roman" w:hAnsi="Times New Roman"/>
              <w:szCs w:val="24"/>
              <w:lang w:val="pt-BR"/>
            </w:rPr>
          </w:rPrChange>
        </w:rPr>
        <w:t>confiabilidade</w:t>
      </w:r>
      <w:r w:rsidR="007B0F63" w:rsidRPr="001333DF">
        <w:rPr>
          <w:rFonts w:ascii="Times New Roman" w:hAnsi="Times New Roman"/>
          <w:szCs w:val="24"/>
          <w:lang w:val="pt-BR"/>
          <w:rPrChange w:id="1512" w:author="Alexandre Vasconcelos" w:date="2010-04-19T09:24:00Z">
            <w:rPr>
              <w:rFonts w:ascii="Times New Roman" w:hAnsi="Times New Roman"/>
              <w:szCs w:val="24"/>
              <w:lang w:val="pt-BR"/>
            </w:rPr>
          </w:rPrChange>
        </w:rPr>
        <w:t xml:space="preserve"> e</w:t>
      </w:r>
      <w:r w:rsidR="00FA4681" w:rsidRPr="001333DF">
        <w:rPr>
          <w:rFonts w:ascii="Times New Roman" w:hAnsi="Times New Roman"/>
          <w:szCs w:val="24"/>
          <w:lang w:val="pt-BR"/>
          <w:rPrChange w:id="1513" w:author="Alexandre Vasconcelos" w:date="2010-04-19T09:24:00Z">
            <w:rPr>
              <w:rFonts w:ascii="Times New Roman" w:hAnsi="Times New Roman"/>
              <w:szCs w:val="24"/>
              <w:lang w:val="pt-BR"/>
            </w:rPr>
          </w:rPrChange>
        </w:rPr>
        <w:t xml:space="preserve"> usabilidade </w:t>
      </w:r>
      <w:r w:rsidR="007B0F63" w:rsidRPr="001333DF">
        <w:rPr>
          <w:rFonts w:ascii="Times New Roman" w:hAnsi="Times New Roman"/>
          <w:szCs w:val="24"/>
          <w:lang w:val="pt-BR"/>
          <w:rPrChange w:id="1514" w:author="Alexandre Vasconcelos" w:date="2010-04-19T09:24:00Z">
            <w:rPr>
              <w:rFonts w:ascii="Times New Roman" w:hAnsi="Times New Roman"/>
              <w:szCs w:val="24"/>
              <w:lang w:val="pt-BR"/>
            </w:rPr>
          </w:rPrChange>
        </w:rPr>
        <w:t xml:space="preserve">do </w:t>
      </w:r>
      <w:r w:rsidR="00FA4681" w:rsidRPr="001333DF">
        <w:rPr>
          <w:rFonts w:ascii="Times New Roman" w:hAnsi="Times New Roman"/>
          <w:szCs w:val="24"/>
          <w:lang w:val="pt-BR"/>
          <w:rPrChange w:id="1515" w:author="Alexandre Vasconcelos" w:date="2010-04-19T09:24:00Z">
            <w:rPr>
              <w:rFonts w:ascii="Times New Roman" w:hAnsi="Times New Roman"/>
              <w:szCs w:val="24"/>
              <w:lang w:val="pt-BR"/>
            </w:rPr>
          </w:rPrChange>
        </w:rPr>
        <w:t>sistema</w:t>
      </w:r>
      <w:r w:rsidR="007B0F63" w:rsidRPr="001333DF">
        <w:rPr>
          <w:rFonts w:ascii="Times New Roman" w:hAnsi="Times New Roman"/>
          <w:szCs w:val="24"/>
          <w:lang w:val="pt-BR"/>
          <w:rPrChange w:id="1516" w:author="Alexandre Vasconcelos" w:date="2010-04-19T09:24:00Z">
            <w:rPr>
              <w:rFonts w:ascii="Times New Roman" w:hAnsi="Times New Roman"/>
              <w:szCs w:val="24"/>
              <w:lang w:val="pt-BR"/>
            </w:rPr>
          </w:rPrChange>
        </w:rPr>
        <w:t>, bem como a definição da tecnologia necessária para colocar o sistema em uso.</w:t>
      </w:r>
    </w:p>
    <w:p w:rsidR="00674CFD" w:rsidRPr="001333DF" w:rsidRDefault="00674CFD" w:rsidP="007B0F63">
      <w:pPr>
        <w:numPr>
          <w:ilvl w:val="0"/>
          <w:numId w:val="9"/>
        </w:numPr>
        <w:ind w:left="754" w:hanging="357"/>
        <w:rPr>
          <w:rFonts w:ascii="Times New Roman" w:hAnsi="Times New Roman"/>
          <w:szCs w:val="24"/>
          <w:lang w:val="pt-BR"/>
          <w:rPrChange w:id="1517" w:author="Alexandre Vasconcelos" w:date="2010-04-19T09:24:00Z">
            <w:rPr>
              <w:rFonts w:ascii="Times New Roman" w:hAnsi="Times New Roman"/>
              <w:szCs w:val="24"/>
              <w:lang w:val="pt-BR"/>
            </w:rPr>
          </w:rPrChange>
        </w:rPr>
      </w:pPr>
      <w:r w:rsidRPr="001333DF">
        <w:rPr>
          <w:rFonts w:ascii="Times New Roman" w:hAnsi="Times New Roman"/>
          <w:b/>
          <w:szCs w:val="24"/>
          <w:lang w:val="pt-BR"/>
          <w:rPrChange w:id="1518" w:author="Alexandre Vasconcelos" w:date="2010-04-19T09:24:00Z">
            <w:rPr>
              <w:rFonts w:ascii="Times New Roman" w:hAnsi="Times New Roman"/>
              <w:b/>
              <w:szCs w:val="24"/>
              <w:lang w:val="pt-BR"/>
            </w:rPr>
          </w:rPrChange>
        </w:rPr>
        <w:t xml:space="preserve">Análise e </w:t>
      </w:r>
      <w:r w:rsidR="00E54642" w:rsidRPr="001333DF">
        <w:rPr>
          <w:rFonts w:ascii="Times New Roman" w:hAnsi="Times New Roman"/>
          <w:b/>
          <w:szCs w:val="24"/>
          <w:lang w:val="pt-BR"/>
          <w:rPrChange w:id="1519" w:author="Alexandre Vasconcelos" w:date="2010-04-19T09:24:00Z">
            <w:rPr>
              <w:rFonts w:ascii="Times New Roman" w:hAnsi="Times New Roman"/>
              <w:b/>
              <w:szCs w:val="24"/>
              <w:lang w:val="pt-BR"/>
            </w:rPr>
          </w:rPrChange>
        </w:rPr>
        <w:t>Projeto</w:t>
      </w:r>
      <w:r w:rsidR="00590C52" w:rsidRPr="001333DF">
        <w:rPr>
          <w:rFonts w:ascii="Times New Roman" w:hAnsi="Times New Roman"/>
          <w:b/>
          <w:szCs w:val="24"/>
          <w:lang w:val="pt-BR"/>
          <w:rPrChange w:id="1520" w:author="Alexandre Vasconcelos" w:date="2010-04-19T09:24:00Z">
            <w:rPr>
              <w:rFonts w:ascii="Times New Roman" w:hAnsi="Times New Roman"/>
              <w:b/>
              <w:szCs w:val="24"/>
              <w:lang w:val="pt-BR"/>
            </w:rPr>
          </w:rPrChange>
        </w:rPr>
        <w:t xml:space="preserve">: </w:t>
      </w:r>
      <w:r w:rsidR="00A7658E" w:rsidRPr="001333DF">
        <w:rPr>
          <w:rFonts w:ascii="Times New Roman" w:hAnsi="Times New Roman"/>
          <w:szCs w:val="24"/>
          <w:lang w:val="pt-BR"/>
          <w:rPrChange w:id="1521" w:author="Alexandre Vasconcelos" w:date="2010-04-19T09:24:00Z">
            <w:rPr>
              <w:rFonts w:ascii="Times New Roman" w:hAnsi="Times New Roman"/>
              <w:szCs w:val="24"/>
              <w:lang w:val="pt-BR"/>
            </w:rPr>
          </w:rPrChange>
        </w:rPr>
        <w:t xml:space="preserve">Os objetivos desse fluxo é o de mudar os requisitos em um projeto do que o sistema </w:t>
      </w:r>
      <w:r w:rsidR="00590C52" w:rsidRPr="001333DF">
        <w:rPr>
          <w:rFonts w:ascii="Times New Roman" w:hAnsi="Times New Roman"/>
          <w:szCs w:val="24"/>
          <w:lang w:val="pt-BR"/>
          <w:rPrChange w:id="1522" w:author="Alexandre Vasconcelos" w:date="2010-04-19T09:24:00Z">
            <w:rPr>
              <w:rFonts w:ascii="Times New Roman" w:hAnsi="Times New Roman"/>
              <w:szCs w:val="24"/>
              <w:lang w:val="pt-BR"/>
            </w:rPr>
          </w:rPrChange>
        </w:rPr>
        <w:t xml:space="preserve">será; </w:t>
      </w:r>
      <w:r w:rsidR="00A7658E" w:rsidRPr="001333DF">
        <w:rPr>
          <w:rFonts w:ascii="Times New Roman" w:hAnsi="Times New Roman"/>
          <w:szCs w:val="24"/>
          <w:lang w:val="pt-BR"/>
          <w:rPrChange w:id="1523" w:author="Alexandre Vasconcelos" w:date="2010-04-19T09:24:00Z">
            <w:rPr>
              <w:rFonts w:ascii="Times New Roman" w:hAnsi="Times New Roman"/>
              <w:szCs w:val="24"/>
              <w:lang w:val="pt-BR"/>
            </w:rPr>
          </w:rPrChange>
        </w:rPr>
        <w:t xml:space="preserve">Obter uma arquitetura robusta do sistema e adaptar e adaptar o projeto de acordo com o ambiente de </w:t>
      </w:r>
      <w:r w:rsidR="00590C52" w:rsidRPr="001333DF">
        <w:rPr>
          <w:rFonts w:ascii="Times New Roman" w:hAnsi="Times New Roman"/>
          <w:szCs w:val="24"/>
          <w:lang w:val="pt-BR"/>
          <w:rPrChange w:id="1524" w:author="Alexandre Vasconcelos" w:date="2010-04-19T09:24:00Z">
            <w:rPr>
              <w:rFonts w:ascii="Times New Roman" w:hAnsi="Times New Roman"/>
              <w:szCs w:val="24"/>
              <w:lang w:val="pt-BR"/>
            </w:rPr>
          </w:rPrChange>
        </w:rPr>
        <w:t xml:space="preserve">implementação. </w:t>
      </w:r>
      <w:r w:rsidR="00A7658E" w:rsidRPr="001333DF">
        <w:rPr>
          <w:rFonts w:ascii="Times New Roman" w:hAnsi="Times New Roman"/>
          <w:szCs w:val="24"/>
          <w:lang w:val="pt-BR"/>
          <w:rPrChange w:id="1525" w:author="Alexandre Vasconcelos" w:date="2010-04-19T09:24:00Z">
            <w:rPr>
              <w:rFonts w:ascii="Times New Roman" w:hAnsi="Times New Roman"/>
              <w:szCs w:val="24"/>
              <w:lang w:val="pt-BR"/>
            </w:rPr>
          </w:rPrChange>
        </w:rPr>
        <w:t>O modelo de análise e projeto é o principal objetivo dessa disciplina.</w:t>
      </w:r>
      <w:r w:rsidR="00472D43" w:rsidRPr="001333DF">
        <w:rPr>
          <w:rFonts w:ascii="Times New Roman" w:hAnsi="Times New Roman"/>
          <w:szCs w:val="24"/>
          <w:lang w:val="pt-BR"/>
          <w:rPrChange w:id="1526" w:author="Alexandre Vasconcelos" w:date="2010-04-19T09:24:00Z">
            <w:rPr>
              <w:rFonts w:ascii="Times New Roman" w:hAnsi="Times New Roman"/>
              <w:szCs w:val="24"/>
              <w:lang w:val="pt-BR"/>
            </w:rPr>
          </w:rPrChange>
        </w:rPr>
        <w:t xml:space="preserve"> </w:t>
      </w:r>
      <w:r w:rsidR="00A7658E" w:rsidRPr="001333DF">
        <w:rPr>
          <w:rFonts w:ascii="Times New Roman" w:hAnsi="Times New Roman"/>
          <w:szCs w:val="24"/>
          <w:lang w:val="pt-BR"/>
          <w:rPrChange w:id="1527" w:author="Alexandre Vasconcelos" w:date="2010-04-19T09:24:00Z">
            <w:rPr>
              <w:rFonts w:ascii="Times New Roman" w:hAnsi="Times New Roman"/>
              <w:szCs w:val="24"/>
              <w:lang w:val="pt-BR"/>
            </w:rPr>
          </w:rPrChange>
        </w:rPr>
        <w:t xml:space="preserve">O </w:t>
      </w:r>
      <w:r w:rsidR="00551E33" w:rsidRPr="001333DF">
        <w:rPr>
          <w:rFonts w:ascii="Times New Roman" w:hAnsi="Times New Roman"/>
          <w:szCs w:val="24"/>
          <w:lang w:val="pt-BR"/>
          <w:rPrChange w:id="1528" w:author="Alexandre Vasconcelos" w:date="2010-04-19T09:24:00Z">
            <w:rPr>
              <w:rFonts w:ascii="Times New Roman" w:hAnsi="Times New Roman"/>
              <w:szCs w:val="24"/>
              <w:lang w:val="pt-BR"/>
            </w:rPr>
          </w:rPrChange>
        </w:rPr>
        <w:t>modelo de análise e projeto possui a realização dos casos de uso.</w:t>
      </w:r>
      <w:r w:rsidR="00472D43" w:rsidRPr="001333DF">
        <w:rPr>
          <w:rFonts w:ascii="Times New Roman" w:hAnsi="Times New Roman"/>
          <w:szCs w:val="24"/>
          <w:lang w:val="pt-BR"/>
          <w:rPrChange w:id="1529" w:author="Alexandre Vasconcelos" w:date="2010-04-19T09:24:00Z">
            <w:rPr>
              <w:rFonts w:ascii="Times New Roman" w:hAnsi="Times New Roman"/>
              <w:szCs w:val="24"/>
              <w:lang w:val="pt-BR"/>
            </w:rPr>
          </w:rPrChange>
        </w:rPr>
        <w:t xml:space="preserve"> </w:t>
      </w:r>
      <w:r w:rsidR="00551E33" w:rsidRPr="001333DF">
        <w:rPr>
          <w:rFonts w:ascii="Times New Roman" w:hAnsi="Times New Roman"/>
          <w:szCs w:val="24"/>
          <w:lang w:val="pt-BR"/>
          <w:rPrChange w:id="1530" w:author="Alexandre Vasconcelos" w:date="2010-04-19T09:24:00Z">
            <w:rPr>
              <w:rFonts w:ascii="Times New Roman" w:hAnsi="Times New Roman"/>
              <w:szCs w:val="24"/>
              <w:lang w:val="pt-BR"/>
            </w:rPr>
          </w:rPrChange>
        </w:rPr>
        <w:t>A realização de casos de uso expressa o que o design espera de um caso de uso,</w:t>
      </w:r>
      <w:r w:rsidR="00472D43" w:rsidRPr="001333DF">
        <w:rPr>
          <w:rFonts w:ascii="Times New Roman" w:hAnsi="Times New Roman"/>
          <w:szCs w:val="24"/>
          <w:lang w:val="pt-BR"/>
          <w:rPrChange w:id="1531" w:author="Alexandre Vasconcelos" w:date="2010-04-19T09:24:00Z">
            <w:rPr>
              <w:rFonts w:ascii="Times New Roman" w:hAnsi="Times New Roman"/>
              <w:szCs w:val="24"/>
              <w:lang w:val="pt-BR"/>
            </w:rPr>
          </w:rPrChange>
        </w:rPr>
        <w:t xml:space="preserve"> </w:t>
      </w:r>
      <w:r w:rsidR="00551E33" w:rsidRPr="001333DF">
        <w:rPr>
          <w:rFonts w:ascii="Times New Roman" w:hAnsi="Times New Roman"/>
          <w:szCs w:val="24"/>
          <w:lang w:val="pt-BR"/>
          <w:rPrChange w:id="1532" w:author="Alexandre Vasconcelos" w:date="2010-04-19T09:24:00Z">
            <w:rPr>
              <w:rFonts w:ascii="Times New Roman" w:hAnsi="Times New Roman"/>
              <w:szCs w:val="24"/>
              <w:lang w:val="pt-BR"/>
            </w:rPr>
          </w:rPrChange>
        </w:rPr>
        <w:t>um exemplo seria os diagramas de classes das classes e dos subsistemas participantes.</w:t>
      </w:r>
    </w:p>
    <w:p w:rsidR="001E213E" w:rsidRPr="001333DF" w:rsidRDefault="001E213E" w:rsidP="002D066D">
      <w:pPr>
        <w:numPr>
          <w:ilvl w:val="0"/>
          <w:numId w:val="9"/>
        </w:numPr>
        <w:ind w:left="754" w:hanging="357"/>
        <w:rPr>
          <w:rFonts w:ascii="Times New Roman" w:hAnsi="Times New Roman"/>
          <w:szCs w:val="24"/>
          <w:lang w:val="pt-BR"/>
          <w:rPrChange w:id="1533" w:author="Alexandre Vasconcelos" w:date="2010-04-19T09:24:00Z">
            <w:rPr>
              <w:rFonts w:ascii="Times New Roman" w:hAnsi="Times New Roman"/>
              <w:szCs w:val="24"/>
              <w:lang w:val="pt-BR"/>
            </w:rPr>
          </w:rPrChange>
        </w:rPr>
      </w:pPr>
      <w:r w:rsidRPr="001333DF">
        <w:rPr>
          <w:rFonts w:ascii="Times New Roman" w:hAnsi="Times New Roman"/>
          <w:b/>
          <w:szCs w:val="24"/>
          <w:lang w:val="pt-BR"/>
          <w:rPrChange w:id="1534" w:author="Alexandre Vasconcelos" w:date="2010-04-19T09:24:00Z">
            <w:rPr>
              <w:rFonts w:ascii="Times New Roman" w:hAnsi="Times New Roman"/>
              <w:b/>
              <w:szCs w:val="24"/>
              <w:lang w:val="pt-BR"/>
            </w:rPr>
          </w:rPrChange>
        </w:rPr>
        <w:t>Implementação</w:t>
      </w:r>
      <w:r w:rsidR="00693360" w:rsidRPr="001333DF">
        <w:rPr>
          <w:rFonts w:ascii="Times New Roman" w:hAnsi="Times New Roman"/>
          <w:b/>
          <w:szCs w:val="24"/>
          <w:lang w:val="pt-BR"/>
          <w:rPrChange w:id="1535" w:author="Alexandre Vasconcelos" w:date="2010-04-19T09:24:00Z">
            <w:rPr>
              <w:rFonts w:ascii="Times New Roman" w:hAnsi="Times New Roman"/>
              <w:b/>
              <w:szCs w:val="24"/>
              <w:lang w:val="pt-BR"/>
            </w:rPr>
          </w:rPrChange>
        </w:rPr>
        <w:t>:</w:t>
      </w:r>
      <w:r w:rsidR="00693360" w:rsidRPr="001333DF">
        <w:rPr>
          <w:rFonts w:ascii="Times New Roman" w:hAnsi="Times New Roman"/>
          <w:szCs w:val="24"/>
          <w:lang w:val="pt-BR"/>
          <w:rPrChange w:id="1536" w:author="Alexandre Vasconcelos" w:date="2010-04-19T09:24:00Z">
            <w:rPr>
              <w:rFonts w:ascii="Times New Roman" w:hAnsi="Times New Roman"/>
              <w:szCs w:val="24"/>
              <w:lang w:val="pt-BR"/>
            </w:rPr>
          </w:rPrChange>
        </w:rPr>
        <w:t xml:space="preserve"> o objetivo é construir um sistema,</w:t>
      </w:r>
      <w:r w:rsidR="00472D43" w:rsidRPr="001333DF">
        <w:rPr>
          <w:rFonts w:ascii="Times New Roman" w:hAnsi="Times New Roman"/>
          <w:szCs w:val="24"/>
          <w:lang w:val="pt-BR"/>
          <w:rPrChange w:id="1537" w:author="Alexandre Vasconcelos" w:date="2010-04-19T09:24:00Z">
            <w:rPr>
              <w:rFonts w:ascii="Times New Roman" w:hAnsi="Times New Roman"/>
              <w:szCs w:val="24"/>
              <w:lang w:val="pt-BR"/>
            </w:rPr>
          </w:rPrChange>
        </w:rPr>
        <w:t xml:space="preserve"> </w:t>
      </w:r>
      <w:r w:rsidR="00693360" w:rsidRPr="001333DF">
        <w:rPr>
          <w:rFonts w:ascii="Times New Roman" w:hAnsi="Times New Roman"/>
          <w:szCs w:val="24"/>
          <w:lang w:val="pt-BR"/>
          <w:rPrChange w:id="1538" w:author="Alexandre Vasconcelos" w:date="2010-04-19T09:24:00Z">
            <w:rPr>
              <w:rFonts w:ascii="Times New Roman" w:hAnsi="Times New Roman"/>
              <w:szCs w:val="24"/>
              <w:lang w:val="pt-BR"/>
            </w:rPr>
          </w:rPrChange>
        </w:rPr>
        <w:t>produzindo o código em termos de subsistemas de implementação organizados em camadas;</w:t>
      </w:r>
      <w:r w:rsidR="00472D43" w:rsidRPr="001333DF">
        <w:rPr>
          <w:rFonts w:ascii="Times New Roman" w:hAnsi="Times New Roman"/>
          <w:szCs w:val="24"/>
          <w:lang w:val="pt-BR"/>
          <w:rPrChange w:id="1539" w:author="Alexandre Vasconcelos" w:date="2010-04-19T09:24:00Z">
            <w:rPr>
              <w:rFonts w:ascii="Times New Roman" w:hAnsi="Times New Roman"/>
              <w:szCs w:val="24"/>
              <w:lang w:val="pt-BR"/>
            </w:rPr>
          </w:rPrChange>
        </w:rPr>
        <w:t xml:space="preserve"> </w:t>
      </w:r>
      <w:r w:rsidR="00693360" w:rsidRPr="001333DF">
        <w:rPr>
          <w:rFonts w:ascii="Times New Roman" w:hAnsi="Times New Roman"/>
          <w:szCs w:val="24"/>
          <w:lang w:val="pt-BR"/>
          <w:rPrChange w:id="1540" w:author="Alexandre Vasconcelos" w:date="2010-04-19T09:24:00Z">
            <w:rPr>
              <w:rFonts w:ascii="Times New Roman" w:hAnsi="Times New Roman"/>
              <w:szCs w:val="24"/>
              <w:lang w:val="pt-BR"/>
            </w:rPr>
          </w:rPrChange>
        </w:rPr>
        <w:t>implementar classes e o</w:t>
      </w:r>
      <w:r w:rsidR="00693360" w:rsidRPr="001333DF">
        <w:rPr>
          <w:rFonts w:ascii="Times New Roman" w:hAnsi="Times New Roman"/>
          <w:szCs w:val="24"/>
          <w:lang w:val="pt-BR"/>
          <w:rPrChange w:id="1541" w:author="Alexandre Vasconcelos" w:date="2010-04-19T09:24:00Z">
            <w:rPr>
              <w:rFonts w:ascii="Times New Roman" w:hAnsi="Times New Roman"/>
              <w:szCs w:val="24"/>
              <w:lang w:val="pt-BR"/>
            </w:rPr>
          </w:rPrChange>
        </w:rPr>
        <w:t>b</w:t>
      </w:r>
      <w:r w:rsidR="00693360" w:rsidRPr="001333DF">
        <w:rPr>
          <w:rFonts w:ascii="Times New Roman" w:hAnsi="Times New Roman"/>
          <w:szCs w:val="24"/>
          <w:lang w:val="pt-BR"/>
          <w:rPrChange w:id="1542" w:author="Alexandre Vasconcelos" w:date="2010-04-19T09:24:00Z">
            <w:rPr>
              <w:rFonts w:ascii="Times New Roman" w:hAnsi="Times New Roman"/>
              <w:szCs w:val="24"/>
              <w:lang w:val="pt-BR"/>
            </w:rPr>
          </w:rPrChange>
        </w:rPr>
        <w:t>jetos em termos de componentes</w:t>
      </w:r>
      <w:r w:rsidR="00472D43" w:rsidRPr="001333DF">
        <w:rPr>
          <w:rFonts w:ascii="Times New Roman" w:hAnsi="Times New Roman"/>
          <w:szCs w:val="24"/>
          <w:lang w:val="pt-BR"/>
          <w:rPrChange w:id="1543" w:author="Alexandre Vasconcelos" w:date="2010-04-19T09:24:00Z">
            <w:rPr>
              <w:rFonts w:ascii="Times New Roman" w:hAnsi="Times New Roman"/>
              <w:szCs w:val="24"/>
              <w:lang w:val="pt-BR"/>
            </w:rPr>
          </w:rPrChange>
        </w:rPr>
        <w:t xml:space="preserve"> </w:t>
      </w:r>
      <w:r w:rsidR="00693360" w:rsidRPr="001333DF">
        <w:rPr>
          <w:rFonts w:ascii="Times New Roman" w:hAnsi="Times New Roman"/>
          <w:szCs w:val="24"/>
          <w:lang w:val="pt-BR"/>
          <w:rPrChange w:id="1544" w:author="Alexandre Vasconcelos" w:date="2010-04-19T09:24:00Z">
            <w:rPr>
              <w:rFonts w:ascii="Times New Roman" w:hAnsi="Times New Roman"/>
              <w:szCs w:val="24"/>
              <w:lang w:val="pt-BR"/>
            </w:rPr>
          </w:rPrChange>
        </w:rPr>
        <w:t>(arquivo fonte,</w:t>
      </w:r>
      <w:r w:rsidR="00472D43" w:rsidRPr="001333DF">
        <w:rPr>
          <w:rFonts w:ascii="Times New Roman" w:hAnsi="Times New Roman"/>
          <w:szCs w:val="24"/>
          <w:lang w:val="pt-BR"/>
          <w:rPrChange w:id="1545" w:author="Alexandre Vasconcelos" w:date="2010-04-19T09:24:00Z">
            <w:rPr>
              <w:rFonts w:ascii="Times New Roman" w:hAnsi="Times New Roman"/>
              <w:szCs w:val="24"/>
              <w:lang w:val="pt-BR"/>
            </w:rPr>
          </w:rPrChange>
        </w:rPr>
        <w:t xml:space="preserve"> </w:t>
      </w:r>
      <w:r w:rsidR="00693360" w:rsidRPr="001333DF">
        <w:rPr>
          <w:rFonts w:ascii="Times New Roman" w:hAnsi="Times New Roman"/>
          <w:szCs w:val="24"/>
          <w:lang w:val="pt-BR"/>
          <w:rPrChange w:id="1546" w:author="Alexandre Vasconcelos" w:date="2010-04-19T09:24:00Z">
            <w:rPr>
              <w:rFonts w:ascii="Times New Roman" w:hAnsi="Times New Roman"/>
              <w:szCs w:val="24"/>
              <w:lang w:val="pt-BR"/>
            </w:rPr>
          </w:rPrChange>
        </w:rPr>
        <w:t>executável,</w:t>
      </w:r>
      <w:r w:rsidR="00472D43" w:rsidRPr="001333DF">
        <w:rPr>
          <w:rFonts w:ascii="Times New Roman" w:hAnsi="Times New Roman"/>
          <w:szCs w:val="24"/>
          <w:lang w:val="pt-BR"/>
          <w:rPrChange w:id="1547" w:author="Alexandre Vasconcelos" w:date="2010-04-19T09:24:00Z">
            <w:rPr>
              <w:rFonts w:ascii="Times New Roman" w:hAnsi="Times New Roman"/>
              <w:szCs w:val="24"/>
              <w:lang w:val="pt-BR"/>
            </w:rPr>
          </w:rPrChange>
        </w:rPr>
        <w:t xml:space="preserve"> </w:t>
      </w:r>
      <w:r w:rsidR="00693360" w:rsidRPr="001333DF">
        <w:rPr>
          <w:rFonts w:ascii="Times New Roman" w:hAnsi="Times New Roman"/>
          <w:szCs w:val="24"/>
          <w:lang w:val="pt-BR"/>
          <w:rPrChange w:id="1548" w:author="Alexandre Vasconcelos" w:date="2010-04-19T09:24:00Z">
            <w:rPr>
              <w:rFonts w:ascii="Times New Roman" w:hAnsi="Times New Roman"/>
              <w:szCs w:val="24"/>
              <w:lang w:val="pt-BR"/>
            </w:rPr>
          </w:rPrChange>
        </w:rPr>
        <w:t>binários</w:t>
      </w:r>
      <w:r w:rsidR="00E665DC" w:rsidRPr="001333DF">
        <w:rPr>
          <w:rFonts w:ascii="Times New Roman" w:hAnsi="Times New Roman"/>
          <w:szCs w:val="24"/>
          <w:lang w:val="pt-BR"/>
          <w:rPrChange w:id="1549" w:author="Alexandre Vasconcelos" w:date="2010-04-19T09:24:00Z">
            <w:rPr>
              <w:rFonts w:ascii="Times New Roman" w:hAnsi="Times New Roman"/>
              <w:szCs w:val="24"/>
              <w:lang w:val="pt-BR"/>
            </w:rPr>
          </w:rPrChange>
        </w:rPr>
        <w:t xml:space="preserve">, </w:t>
      </w:r>
      <w:r w:rsidR="00693360" w:rsidRPr="001333DF">
        <w:rPr>
          <w:rFonts w:ascii="Times New Roman" w:hAnsi="Times New Roman"/>
          <w:szCs w:val="24"/>
          <w:lang w:val="pt-BR"/>
          <w:rPrChange w:id="1550" w:author="Alexandre Vasconcelos" w:date="2010-04-19T09:24:00Z">
            <w:rPr>
              <w:rFonts w:ascii="Times New Roman" w:hAnsi="Times New Roman"/>
              <w:szCs w:val="24"/>
              <w:lang w:val="pt-BR"/>
            </w:rPr>
          </w:rPrChange>
        </w:rPr>
        <w:t>etc</w:t>
      </w:r>
      <w:r w:rsidR="00E665DC" w:rsidRPr="001333DF">
        <w:rPr>
          <w:rFonts w:ascii="Times New Roman" w:hAnsi="Times New Roman"/>
          <w:szCs w:val="24"/>
          <w:lang w:val="pt-BR"/>
          <w:rPrChange w:id="1551" w:author="Alexandre Vasconcelos" w:date="2010-04-19T09:24:00Z">
            <w:rPr>
              <w:rFonts w:ascii="Times New Roman" w:hAnsi="Times New Roman"/>
              <w:szCs w:val="24"/>
              <w:lang w:val="pt-BR"/>
            </w:rPr>
          </w:rPrChange>
        </w:rPr>
        <w:t>.</w:t>
      </w:r>
      <w:r w:rsidR="00693360" w:rsidRPr="001333DF">
        <w:rPr>
          <w:rFonts w:ascii="Times New Roman" w:hAnsi="Times New Roman"/>
          <w:szCs w:val="24"/>
          <w:lang w:val="pt-BR"/>
          <w:rPrChange w:id="1552" w:author="Alexandre Vasconcelos" w:date="2010-04-19T09:24:00Z">
            <w:rPr>
              <w:rFonts w:ascii="Times New Roman" w:hAnsi="Times New Roman"/>
              <w:szCs w:val="24"/>
              <w:lang w:val="pt-BR"/>
            </w:rPr>
          </w:rPrChange>
        </w:rPr>
        <w:t>). A discipl</w:t>
      </w:r>
      <w:r w:rsidR="00693360" w:rsidRPr="001333DF">
        <w:rPr>
          <w:rFonts w:ascii="Times New Roman" w:hAnsi="Times New Roman"/>
          <w:szCs w:val="24"/>
          <w:lang w:val="pt-BR"/>
          <w:rPrChange w:id="1553" w:author="Alexandre Vasconcelos" w:date="2010-04-19T09:24:00Z">
            <w:rPr>
              <w:rFonts w:ascii="Times New Roman" w:hAnsi="Times New Roman"/>
              <w:szCs w:val="24"/>
              <w:lang w:val="pt-BR"/>
            </w:rPr>
          </w:rPrChange>
        </w:rPr>
        <w:t>i</w:t>
      </w:r>
      <w:r w:rsidR="00693360" w:rsidRPr="001333DF">
        <w:rPr>
          <w:rFonts w:ascii="Times New Roman" w:hAnsi="Times New Roman"/>
          <w:szCs w:val="24"/>
          <w:lang w:val="pt-BR"/>
          <w:rPrChange w:id="1554" w:author="Alexandre Vasconcelos" w:date="2010-04-19T09:24:00Z">
            <w:rPr>
              <w:rFonts w:ascii="Times New Roman" w:hAnsi="Times New Roman"/>
              <w:szCs w:val="24"/>
              <w:lang w:val="pt-BR"/>
            </w:rPr>
          </w:rPrChange>
        </w:rPr>
        <w:t xml:space="preserve">na de implementação </w:t>
      </w:r>
      <w:commentRangeStart w:id="1555"/>
      <w:r w:rsidR="00693360" w:rsidRPr="001333DF">
        <w:rPr>
          <w:rFonts w:ascii="Times New Roman" w:hAnsi="Times New Roman"/>
          <w:szCs w:val="24"/>
          <w:lang w:val="pt-BR"/>
          <w:rPrChange w:id="1556" w:author="Alexandre Vasconcelos" w:date="2010-04-19T09:24:00Z">
            <w:rPr>
              <w:rFonts w:ascii="Times New Roman" w:hAnsi="Times New Roman"/>
              <w:szCs w:val="24"/>
              <w:lang w:val="pt-BR"/>
            </w:rPr>
          </w:rPrChange>
        </w:rPr>
        <w:t xml:space="preserve">limita-se ao escopo do sistema </w:t>
      </w:r>
      <w:commentRangeEnd w:id="1555"/>
      <w:r w:rsidR="00E665DC" w:rsidRPr="001333DF">
        <w:rPr>
          <w:rStyle w:val="Refdecomentrio"/>
          <w:rFonts w:ascii="Times New Roman" w:hAnsi="Times New Roman"/>
          <w:rPrChange w:id="1557" w:author="Alexandre Vasconcelos" w:date="2010-04-19T09:24:00Z">
            <w:rPr>
              <w:rStyle w:val="Refdecomentrio"/>
            </w:rPr>
          </w:rPrChange>
        </w:rPr>
        <w:commentReference w:id="1555"/>
      </w:r>
      <w:r w:rsidR="00693360" w:rsidRPr="001333DF">
        <w:rPr>
          <w:rFonts w:ascii="Times New Roman" w:hAnsi="Times New Roman"/>
          <w:szCs w:val="24"/>
          <w:lang w:val="pt-BR"/>
        </w:rPr>
        <w:t>e como as classes individuais d</w:t>
      </w:r>
      <w:r w:rsidR="00693360" w:rsidRPr="001333DF">
        <w:rPr>
          <w:rFonts w:ascii="Times New Roman" w:hAnsi="Times New Roman"/>
          <w:szCs w:val="24"/>
          <w:lang w:val="pt-BR"/>
          <w:rPrChange w:id="1558" w:author="Alexandre Vasconcelos" w:date="2010-04-19T09:24:00Z">
            <w:rPr>
              <w:rFonts w:ascii="Times New Roman" w:hAnsi="Times New Roman"/>
              <w:szCs w:val="24"/>
              <w:lang w:val="pt-BR"/>
            </w:rPr>
          </w:rPrChange>
        </w:rPr>
        <w:t>e</w:t>
      </w:r>
      <w:r w:rsidR="00693360" w:rsidRPr="001333DF">
        <w:rPr>
          <w:rFonts w:ascii="Times New Roman" w:hAnsi="Times New Roman"/>
          <w:szCs w:val="24"/>
          <w:lang w:val="pt-BR"/>
          <w:rPrChange w:id="1559" w:author="Alexandre Vasconcelos" w:date="2010-04-19T09:24:00Z">
            <w:rPr>
              <w:rFonts w:ascii="Times New Roman" w:hAnsi="Times New Roman"/>
              <w:szCs w:val="24"/>
              <w:lang w:val="pt-BR"/>
            </w:rPr>
          </w:rPrChange>
        </w:rPr>
        <w:t>vem ser testadas em unidades.</w:t>
      </w:r>
    </w:p>
    <w:p w:rsidR="00693360" w:rsidRPr="001333DF" w:rsidRDefault="00693360" w:rsidP="002D066D">
      <w:pPr>
        <w:numPr>
          <w:ilvl w:val="0"/>
          <w:numId w:val="9"/>
        </w:numPr>
        <w:ind w:left="754" w:hanging="357"/>
        <w:rPr>
          <w:rFonts w:ascii="Times New Roman" w:hAnsi="Times New Roman"/>
          <w:szCs w:val="24"/>
          <w:lang w:val="pt-BR"/>
        </w:rPr>
      </w:pPr>
      <w:commentRangeStart w:id="1560"/>
      <w:r w:rsidRPr="001333DF">
        <w:rPr>
          <w:rFonts w:ascii="Times New Roman" w:hAnsi="Times New Roman"/>
          <w:b/>
          <w:szCs w:val="24"/>
          <w:lang w:val="pt-BR"/>
          <w:rPrChange w:id="1561" w:author="Alexandre Vasconcelos" w:date="2010-04-19T09:24:00Z">
            <w:rPr>
              <w:rFonts w:ascii="Times New Roman" w:hAnsi="Times New Roman"/>
              <w:b/>
              <w:szCs w:val="24"/>
              <w:lang w:val="pt-BR"/>
            </w:rPr>
          </w:rPrChange>
        </w:rPr>
        <w:t>Teste:</w:t>
      </w:r>
      <w:r w:rsidRPr="001333DF">
        <w:rPr>
          <w:rFonts w:ascii="Times New Roman" w:hAnsi="Times New Roman"/>
          <w:szCs w:val="24"/>
          <w:lang w:val="pt-BR"/>
          <w:rPrChange w:id="1562" w:author="Alexandre Vasconcelos" w:date="2010-04-19T09:24:00Z">
            <w:rPr>
              <w:rFonts w:ascii="Times New Roman" w:hAnsi="Times New Roman"/>
              <w:szCs w:val="24"/>
              <w:lang w:val="pt-BR"/>
            </w:rPr>
          </w:rPrChange>
        </w:rPr>
        <w:t xml:space="preserve"> a disciplina de teste oferece serviços a outras disciplinas.</w:t>
      </w:r>
      <w:r w:rsidR="00472D43" w:rsidRPr="001333DF">
        <w:rPr>
          <w:rFonts w:ascii="Times New Roman" w:hAnsi="Times New Roman"/>
          <w:szCs w:val="24"/>
          <w:lang w:val="pt-BR"/>
          <w:rPrChange w:id="1563"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1564" w:author="Alexandre Vasconcelos" w:date="2010-04-19T09:24:00Z">
            <w:rPr>
              <w:rFonts w:ascii="Times New Roman" w:hAnsi="Times New Roman"/>
              <w:szCs w:val="24"/>
              <w:lang w:val="pt-BR"/>
            </w:rPr>
          </w:rPrChange>
        </w:rPr>
        <w:t>O teste foca princ</w:t>
      </w:r>
      <w:r w:rsidRPr="001333DF">
        <w:rPr>
          <w:rFonts w:ascii="Times New Roman" w:hAnsi="Times New Roman"/>
          <w:szCs w:val="24"/>
          <w:lang w:val="pt-BR"/>
          <w:rPrChange w:id="1565" w:author="Alexandre Vasconcelos" w:date="2010-04-19T09:24:00Z">
            <w:rPr>
              <w:rFonts w:ascii="Times New Roman" w:hAnsi="Times New Roman"/>
              <w:szCs w:val="24"/>
              <w:lang w:val="pt-BR"/>
            </w:rPr>
          </w:rPrChange>
        </w:rPr>
        <w:t>i</w:t>
      </w:r>
      <w:r w:rsidRPr="001333DF">
        <w:rPr>
          <w:rFonts w:ascii="Times New Roman" w:hAnsi="Times New Roman"/>
          <w:szCs w:val="24"/>
          <w:lang w:val="pt-BR"/>
          <w:rPrChange w:id="1566" w:author="Alexandre Vasconcelos" w:date="2010-04-19T09:24:00Z">
            <w:rPr>
              <w:rFonts w:ascii="Times New Roman" w:hAnsi="Times New Roman"/>
              <w:szCs w:val="24"/>
              <w:lang w:val="pt-BR"/>
            </w:rPr>
          </w:rPrChange>
        </w:rPr>
        <w:t>palmente na</w:t>
      </w:r>
      <w:r w:rsidR="00254230" w:rsidRPr="001333DF">
        <w:rPr>
          <w:rFonts w:ascii="Times New Roman" w:hAnsi="Times New Roman"/>
          <w:szCs w:val="24"/>
          <w:lang w:val="pt-BR"/>
          <w:rPrChange w:id="1567" w:author="Alexandre Vasconcelos" w:date="2010-04-19T09:24:00Z">
            <w:rPr>
              <w:rFonts w:ascii="Times New Roman" w:hAnsi="Times New Roman"/>
              <w:szCs w:val="24"/>
              <w:lang w:val="pt-BR"/>
            </w:rPr>
          </w:rPrChange>
        </w:rPr>
        <w:t xml:space="preserve"> avaliação da</w:t>
      </w:r>
      <w:r w:rsidRPr="001333DF">
        <w:rPr>
          <w:rFonts w:ascii="Times New Roman" w:hAnsi="Times New Roman"/>
          <w:szCs w:val="24"/>
          <w:lang w:val="pt-BR"/>
          <w:rPrChange w:id="1568" w:author="Alexandre Vasconcelos" w:date="2010-04-19T09:24:00Z">
            <w:rPr>
              <w:rFonts w:ascii="Times New Roman" w:hAnsi="Times New Roman"/>
              <w:szCs w:val="24"/>
              <w:lang w:val="pt-BR"/>
            </w:rPr>
          </w:rPrChange>
        </w:rPr>
        <w:t xml:space="preserve"> qualidade do produto,</w:t>
      </w:r>
      <w:r w:rsidR="00472D43" w:rsidRPr="001333DF">
        <w:rPr>
          <w:rFonts w:ascii="Times New Roman" w:hAnsi="Times New Roman"/>
          <w:szCs w:val="24"/>
          <w:lang w:val="pt-BR"/>
          <w:rPrChange w:id="1569"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1570" w:author="Alexandre Vasconcelos" w:date="2010-04-19T09:24:00Z">
            <w:rPr>
              <w:rFonts w:ascii="Times New Roman" w:hAnsi="Times New Roman"/>
              <w:szCs w:val="24"/>
              <w:lang w:val="pt-BR"/>
            </w:rPr>
          </w:rPrChange>
        </w:rPr>
        <w:t>realizada através de algumas práticas:</w:t>
      </w:r>
      <w:r w:rsidR="00472D43" w:rsidRPr="001333DF">
        <w:rPr>
          <w:rFonts w:ascii="Times New Roman" w:hAnsi="Times New Roman"/>
          <w:szCs w:val="24"/>
          <w:lang w:val="pt-BR"/>
          <w:rPrChange w:id="1571" w:author="Alexandre Vasconcelos" w:date="2010-04-19T09:24:00Z">
            <w:rPr>
              <w:rFonts w:ascii="Times New Roman" w:hAnsi="Times New Roman"/>
              <w:szCs w:val="24"/>
              <w:lang w:val="pt-BR"/>
            </w:rPr>
          </w:rPrChange>
        </w:rPr>
        <w:t xml:space="preserve"> </w:t>
      </w:r>
      <w:r w:rsidR="00254230" w:rsidRPr="001333DF">
        <w:rPr>
          <w:rFonts w:ascii="Times New Roman" w:hAnsi="Times New Roman"/>
          <w:szCs w:val="24"/>
          <w:lang w:val="pt-BR"/>
          <w:rPrChange w:id="1572" w:author="Alexandre Vasconcelos" w:date="2010-04-19T09:24:00Z">
            <w:rPr>
              <w:rFonts w:ascii="Times New Roman" w:hAnsi="Times New Roman"/>
              <w:szCs w:val="24"/>
              <w:lang w:val="pt-BR"/>
            </w:rPr>
          </w:rPrChange>
        </w:rPr>
        <w:t xml:space="preserve">encontrar e documentar erros </w:t>
      </w:r>
      <w:r w:rsidR="00D746CC" w:rsidRPr="001333DF">
        <w:rPr>
          <w:rFonts w:ascii="Times New Roman" w:hAnsi="Times New Roman"/>
          <w:szCs w:val="24"/>
          <w:lang w:val="pt-BR"/>
          <w:rPrChange w:id="1573" w:author="Alexandre Vasconcelos" w:date="2010-04-19T09:24:00Z">
            <w:rPr>
              <w:rFonts w:ascii="Times New Roman" w:hAnsi="Times New Roman"/>
              <w:szCs w:val="24"/>
              <w:lang w:val="pt-BR"/>
            </w:rPr>
          </w:rPrChange>
        </w:rPr>
        <w:t>no</w:t>
      </w:r>
      <w:r w:rsidR="00254230" w:rsidRPr="001333DF">
        <w:rPr>
          <w:rFonts w:ascii="Times New Roman" w:hAnsi="Times New Roman"/>
          <w:szCs w:val="24"/>
          <w:lang w:val="pt-BR"/>
          <w:rPrChange w:id="1574" w:author="Alexandre Vasconcelos" w:date="2010-04-19T09:24:00Z">
            <w:rPr>
              <w:rFonts w:ascii="Times New Roman" w:hAnsi="Times New Roman"/>
              <w:szCs w:val="24"/>
              <w:lang w:val="pt-BR"/>
            </w:rPr>
          </w:rPrChange>
        </w:rPr>
        <w:t xml:space="preserve"> software,</w:t>
      </w:r>
      <w:r w:rsidR="00472D43" w:rsidRPr="001333DF">
        <w:rPr>
          <w:rFonts w:ascii="Times New Roman" w:hAnsi="Times New Roman"/>
          <w:szCs w:val="24"/>
          <w:lang w:val="pt-BR"/>
          <w:rPrChange w:id="1575" w:author="Alexandre Vasconcelos" w:date="2010-04-19T09:24:00Z">
            <w:rPr>
              <w:rFonts w:ascii="Times New Roman" w:hAnsi="Times New Roman"/>
              <w:szCs w:val="24"/>
              <w:lang w:val="pt-BR"/>
            </w:rPr>
          </w:rPrChange>
        </w:rPr>
        <w:t xml:space="preserve"> </w:t>
      </w:r>
      <w:r w:rsidR="00254230" w:rsidRPr="001333DF">
        <w:rPr>
          <w:rFonts w:ascii="Times New Roman" w:hAnsi="Times New Roman"/>
          <w:szCs w:val="24"/>
          <w:lang w:val="pt-BR"/>
          <w:rPrChange w:id="1576" w:author="Alexandre Vasconcelos" w:date="2010-04-19T09:24:00Z">
            <w:rPr>
              <w:rFonts w:ascii="Times New Roman" w:hAnsi="Times New Roman"/>
              <w:szCs w:val="24"/>
              <w:lang w:val="pt-BR"/>
            </w:rPr>
          </w:rPrChange>
        </w:rPr>
        <w:t>validar as funções da maneira que foi pr</w:t>
      </w:r>
      <w:r w:rsidR="00254230" w:rsidRPr="001333DF">
        <w:rPr>
          <w:rFonts w:ascii="Times New Roman" w:hAnsi="Times New Roman"/>
          <w:szCs w:val="24"/>
          <w:lang w:val="pt-BR"/>
          <w:rPrChange w:id="1577" w:author="Alexandre Vasconcelos" w:date="2010-04-19T09:24:00Z">
            <w:rPr>
              <w:rFonts w:ascii="Times New Roman" w:hAnsi="Times New Roman"/>
              <w:szCs w:val="24"/>
              <w:lang w:val="pt-BR"/>
            </w:rPr>
          </w:rPrChange>
        </w:rPr>
        <w:t>o</w:t>
      </w:r>
      <w:r w:rsidR="00254230" w:rsidRPr="001333DF">
        <w:rPr>
          <w:rFonts w:ascii="Times New Roman" w:hAnsi="Times New Roman"/>
          <w:szCs w:val="24"/>
          <w:lang w:val="pt-BR"/>
          <w:rPrChange w:id="1578" w:author="Alexandre Vasconcelos" w:date="2010-04-19T09:24:00Z">
            <w:rPr>
              <w:rFonts w:ascii="Times New Roman" w:hAnsi="Times New Roman"/>
              <w:szCs w:val="24"/>
              <w:lang w:val="pt-BR"/>
            </w:rPr>
          </w:rPrChange>
        </w:rPr>
        <w:t>jetada,</w:t>
      </w:r>
      <w:r w:rsidR="00472D43" w:rsidRPr="001333DF">
        <w:rPr>
          <w:rFonts w:ascii="Times New Roman" w:hAnsi="Times New Roman"/>
          <w:szCs w:val="24"/>
          <w:lang w:val="pt-BR"/>
          <w:rPrChange w:id="1579" w:author="Alexandre Vasconcelos" w:date="2010-04-19T09:24:00Z">
            <w:rPr>
              <w:rFonts w:ascii="Times New Roman" w:hAnsi="Times New Roman"/>
              <w:szCs w:val="24"/>
              <w:lang w:val="pt-BR"/>
            </w:rPr>
          </w:rPrChange>
        </w:rPr>
        <w:t xml:space="preserve"> </w:t>
      </w:r>
      <w:r w:rsidR="00254230" w:rsidRPr="001333DF">
        <w:rPr>
          <w:rFonts w:ascii="Times New Roman" w:hAnsi="Times New Roman"/>
          <w:szCs w:val="24"/>
          <w:lang w:val="pt-BR"/>
          <w:rPrChange w:id="1580" w:author="Alexandre Vasconcelos" w:date="2010-04-19T09:24:00Z">
            <w:rPr>
              <w:rFonts w:ascii="Times New Roman" w:hAnsi="Times New Roman"/>
              <w:szCs w:val="24"/>
              <w:lang w:val="pt-BR"/>
            </w:rPr>
          </w:rPrChange>
        </w:rPr>
        <w:t>verificar se os requisitos foram implementados de forma correta.</w:t>
      </w:r>
      <w:r w:rsidR="00D746CC" w:rsidRPr="001333DF">
        <w:rPr>
          <w:rFonts w:ascii="Times New Roman" w:hAnsi="Times New Roman"/>
          <w:szCs w:val="24"/>
          <w:lang w:val="pt-BR"/>
          <w:rPrChange w:id="1581" w:author="Alexandre Vasconcelos" w:date="2010-04-19T09:24:00Z">
            <w:rPr>
              <w:rFonts w:ascii="Times New Roman" w:hAnsi="Times New Roman"/>
              <w:szCs w:val="24"/>
              <w:lang w:val="pt-BR"/>
            </w:rPr>
          </w:rPrChange>
        </w:rPr>
        <w:t xml:space="preserve"> </w:t>
      </w:r>
      <w:r w:rsidR="00552F15" w:rsidRPr="001333DF">
        <w:rPr>
          <w:rFonts w:ascii="Times New Roman" w:hAnsi="Times New Roman"/>
          <w:szCs w:val="24"/>
          <w:lang w:val="pt-BR"/>
          <w:rPrChange w:id="1582" w:author="Alexandre Vasconcelos" w:date="2010-04-19T09:24:00Z">
            <w:rPr>
              <w:rFonts w:ascii="Times New Roman" w:hAnsi="Times New Roman"/>
              <w:szCs w:val="24"/>
              <w:lang w:val="pt-BR"/>
            </w:rPr>
          </w:rPrChange>
        </w:rPr>
        <w:t>Uma difere</w:t>
      </w:r>
      <w:r w:rsidR="00552F15" w:rsidRPr="001333DF">
        <w:rPr>
          <w:rFonts w:ascii="Times New Roman" w:hAnsi="Times New Roman"/>
          <w:szCs w:val="24"/>
          <w:lang w:val="pt-BR"/>
          <w:rPrChange w:id="1583" w:author="Alexandre Vasconcelos" w:date="2010-04-19T09:24:00Z">
            <w:rPr>
              <w:rFonts w:ascii="Times New Roman" w:hAnsi="Times New Roman"/>
              <w:szCs w:val="24"/>
              <w:lang w:val="pt-BR"/>
            </w:rPr>
          </w:rPrChange>
        </w:rPr>
        <w:t>n</w:t>
      </w:r>
      <w:r w:rsidR="00552F15" w:rsidRPr="001333DF">
        <w:rPr>
          <w:rFonts w:ascii="Times New Roman" w:hAnsi="Times New Roman"/>
          <w:szCs w:val="24"/>
          <w:lang w:val="pt-BR"/>
          <w:rPrChange w:id="1584" w:author="Alexandre Vasconcelos" w:date="2010-04-19T09:24:00Z">
            <w:rPr>
              <w:rFonts w:ascii="Times New Roman" w:hAnsi="Times New Roman"/>
              <w:szCs w:val="24"/>
              <w:lang w:val="pt-BR"/>
            </w:rPr>
          </w:rPrChange>
        </w:rPr>
        <w:t>ça interessante entre o teste e as outras disciplinas do RUP é que a sua principal fin</w:t>
      </w:r>
      <w:r w:rsidR="00552F15" w:rsidRPr="001333DF">
        <w:rPr>
          <w:rFonts w:ascii="Times New Roman" w:hAnsi="Times New Roman"/>
          <w:szCs w:val="24"/>
          <w:lang w:val="pt-BR"/>
          <w:rPrChange w:id="1585" w:author="Alexandre Vasconcelos" w:date="2010-04-19T09:24:00Z">
            <w:rPr>
              <w:rFonts w:ascii="Times New Roman" w:hAnsi="Times New Roman"/>
              <w:szCs w:val="24"/>
              <w:lang w:val="pt-BR"/>
            </w:rPr>
          </w:rPrChange>
        </w:rPr>
        <w:t>a</w:t>
      </w:r>
      <w:r w:rsidR="00552F15" w:rsidRPr="001333DF">
        <w:rPr>
          <w:rFonts w:ascii="Times New Roman" w:hAnsi="Times New Roman"/>
          <w:szCs w:val="24"/>
          <w:lang w:val="pt-BR"/>
          <w:rPrChange w:id="1586" w:author="Alexandre Vasconcelos" w:date="2010-04-19T09:24:00Z">
            <w:rPr>
              <w:rFonts w:ascii="Times New Roman" w:hAnsi="Times New Roman"/>
              <w:szCs w:val="24"/>
              <w:lang w:val="pt-BR"/>
            </w:rPr>
          </w:rPrChange>
        </w:rPr>
        <w:t>lidade é localizar e expor os pontos fracos do software.</w:t>
      </w:r>
      <w:r w:rsidR="00D746CC" w:rsidRPr="001333DF">
        <w:rPr>
          <w:rFonts w:ascii="Times New Roman" w:hAnsi="Times New Roman"/>
          <w:szCs w:val="24"/>
          <w:lang w:val="pt-BR"/>
          <w:rPrChange w:id="1587" w:author="Alexandre Vasconcelos" w:date="2010-04-19T09:24:00Z">
            <w:rPr>
              <w:rFonts w:ascii="Times New Roman" w:hAnsi="Times New Roman"/>
              <w:szCs w:val="24"/>
              <w:lang w:val="pt-BR"/>
            </w:rPr>
          </w:rPrChange>
        </w:rPr>
        <w:t xml:space="preserve"> </w:t>
      </w:r>
      <w:commentRangeEnd w:id="1560"/>
      <w:r w:rsidR="00D746CC" w:rsidRPr="001333DF">
        <w:rPr>
          <w:rStyle w:val="Refdecomentrio"/>
          <w:rFonts w:ascii="Times New Roman" w:hAnsi="Times New Roman"/>
          <w:rPrChange w:id="1588" w:author="Alexandre Vasconcelos" w:date="2010-04-19T09:24:00Z">
            <w:rPr>
              <w:rStyle w:val="Refdecomentrio"/>
            </w:rPr>
          </w:rPrChange>
        </w:rPr>
        <w:commentReference w:id="1560"/>
      </w:r>
    </w:p>
    <w:p w:rsidR="008B0AD3" w:rsidRPr="001333DF" w:rsidRDefault="008B0AD3" w:rsidP="002D066D">
      <w:pPr>
        <w:numPr>
          <w:ilvl w:val="0"/>
          <w:numId w:val="9"/>
        </w:numPr>
        <w:ind w:left="754" w:hanging="357"/>
        <w:rPr>
          <w:rFonts w:ascii="Times New Roman" w:hAnsi="Times New Roman"/>
          <w:szCs w:val="24"/>
          <w:lang w:val="pt-BR"/>
          <w:rPrChange w:id="1589" w:author="Alexandre Vasconcelos" w:date="2010-04-19T09:24:00Z">
            <w:rPr>
              <w:rFonts w:ascii="Times New Roman" w:hAnsi="Times New Roman"/>
              <w:szCs w:val="24"/>
              <w:lang w:val="pt-BR"/>
            </w:rPr>
          </w:rPrChange>
        </w:rPr>
      </w:pPr>
      <w:r w:rsidRPr="001333DF">
        <w:rPr>
          <w:rFonts w:ascii="Times New Roman" w:hAnsi="Times New Roman"/>
          <w:b/>
          <w:szCs w:val="24"/>
          <w:lang w:val="pt-BR"/>
          <w:rPrChange w:id="1590" w:author="Alexandre Vasconcelos" w:date="2010-04-19T09:24:00Z">
            <w:rPr>
              <w:rFonts w:ascii="Times New Roman" w:hAnsi="Times New Roman"/>
              <w:b/>
              <w:szCs w:val="24"/>
              <w:lang w:val="pt-BR"/>
            </w:rPr>
          </w:rPrChange>
        </w:rPr>
        <w:t>Implantação:</w:t>
      </w:r>
      <w:r w:rsidRPr="001333DF">
        <w:rPr>
          <w:rFonts w:ascii="Times New Roman" w:hAnsi="Times New Roman"/>
          <w:szCs w:val="24"/>
          <w:lang w:val="pt-BR"/>
          <w:rPrChange w:id="1591" w:author="Alexandre Vasconcelos" w:date="2010-04-19T09:24:00Z">
            <w:rPr>
              <w:rFonts w:ascii="Times New Roman" w:hAnsi="Times New Roman"/>
              <w:szCs w:val="24"/>
              <w:lang w:val="pt-BR"/>
            </w:rPr>
          </w:rPrChange>
        </w:rPr>
        <w:t xml:space="preserve"> </w:t>
      </w:r>
      <w:r w:rsidR="00552F15" w:rsidRPr="001333DF">
        <w:rPr>
          <w:rFonts w:ascii="Times New Roman" w:hAnsi="Times New Roman"/>
          <w:szCs w:val="24"/>
          <w:lang w:val="pt-BR"/>
          <w:rPrChange w:id="1592" w:author="Alexandre Vasconcelos" w:date="2010-04-19T09:24:00Z">
            <w:rPr>
              <w:rFonts w:ascii="Times New Roman" w:hAnsi="Times New Roman"/>
              <w:szCs w:val="24"/>
              <w:lang w:val="pt-BR"/>
            </w:rPr>
          </w:rPrChange>
        </w:rPr>
        <w:t>Descreve as atividades que possibilit</w:t>
      </w:r>
      <w:r w:rsidR="00196C67" w:rsidRPr="001333DF">
        <w:rPr>
          <w:rFonts w:ascii="Times New Roman" w:hAnsi="Times New Roman"/>
          <w:szCs w:val="24"/>
          <w:lang w:val="pt-BR"/>
          <w:rPrChange w:id="1593" w:author="Alexandre Vasconcelos" w:date="2010-04-19T09:24:00Z">
            <w:rPr>
              <w:rFonts w:ascii="Times New Roman" w:hAnsi="Times New Roman"/>
              <w:szCs w:val="24"/>
              <w:lang w:val="pt-BR"/>
            </w:rPr>
          </w:rPrChange>
        </w:rPr>
        <w:t>a</w:t>
      </w:r>
      <w:r w:rsidR="00552F15" w:rsidRPr="001333DF">
        <w:rPr>
          <w:rFonts w:ascii="Times New Roman" w:hAnsi="Times New Roman"/>
          <w:szCs w:val="24"/>
          <w:lang w:val="pt-BR"/>
          <w:rPrChange w:id="1594" w:author="Alexandre Vasconcelos" w:date="2010-04-19T09:24:00Z">
            <w:rPr>
              <w:rFonts w:ascii="Times New Roman" w:hAnsi="Times New Roman"/>
              <w:szCs w:val="24"/>
              <w:lang w:val="pt-BR"/>
            </w:rPr>
          </w:rPrChange>
        </w:rPr>
        <w:t xml:space="preserve">m que o software </w:t>
      </w:r>
      <w:r w:rsidR="00196C67" w:rsidRPr="001333DF">
        <w:rPr>
          <w:rFonts w:ascii="Times New Roman" w:hAnsi="Times New Roman"/>
          <w:szCs w:val="24"/>
          <w:lang w:val="pt-BR"/>
          <w:rPrChange w:id="1595" w:author="Alexandre Vasconcelos" w:date="2010-04-19T09:24:00Z">
            <w:rPr>
              <w:rFonts w:ascii="Times New Roman" w:hAnsi="Times New Roman"/>
              <w:szCs w:val="24"/>
              <w:lang w:val="pt-BR"/>
            </w:rPr>
          </w:rPrChange>
        </w:rPr>
        <w:t xml:space="preserve">seja </w:t>
      </w:r>
      <w:r w:rsidR="00552F15" w:rsidRPr="001333DF">
        <w:rPr>
          <w:rFonts w:ascii="Times New Roman" w:hAnsi="Times New Roman"/>
          <w:szCs w:val="24"/>
          <w:lang w:val="pt-BR"/>
          <w:rPrChange w:id="1596" w:author="Alexandre Vasconcelos" w:date="2010-04-19T09:24:00Z">
            <w:rPr>
              <w:rFonts w:ascii="Times New Roman" w:hAnsi="Times New Roman"/>
              <w:szCs w:val="24"/>
              <w:lang w:val="pt-BR"/>
            </w:rPr>
          </w:rPrChange>
        </w:rPr>
        <w:t>disponib</w:t>
      </w:r>
      <w:r w:rsidR="00552F15" w:rsidRPr="001333DF">
        <w:rPr>
          <w:rFonts w:ascii="Times New Roman" w:hAnsi="Times New Roman"/>
          <w:szCs w:val="24"/>
          <w:lang w:val="pt-BR"/>
          <w:rPrChange w:id="1597" w:author="Alexandre Vasconcelos" w:date="2010-04-19T09:24:00Z">
            <w:rPr>
              <w:rFonts w:ascii="Times New Roman" w:hAnsi="Times New Roman"/>
              <w:szCs w:val="24"/>
              <w:lang w:val="pt-BR"/>
            </w:rPr>
          </w:rPrChange>
        </w:rPr>
        <w:t>i</w:t>
      </w:r>
      <w:r w:rsidR="00552F15" w:rsidRPr="001333DF">
        <w:rPr>
          <w:rFonts w:ascii="Times New Roman" w:hAnsi="Times New Roman"/>
          <w:szCs w:val="24"/>
          <w:lang w:val="pt-BR"/>
          <w:rPrChange w:id="1598" w:author="Alexandre Vasconcelos" w:date="2010-04-19T09:24:00Z">
            <w:rPr>
              <w:rFonts w:ascii="Times New Roman" w:hAnsi="Times New Roman"/>
              <w:szCs w:val="24"/>
              <w:lang w:val="pt-BR"/>
            </w:rPr>
          </w:rPrChange>
        </w:rPr>
        <w:t xml:space="preserve">lizado para o usuário </w:t>
      </w:r>
      <w:r w:rsidR="00196C67" w:rsidRPr="001333DF">
        <w:rPr>
          <w:rFonts w:ascii="Times New Roman" w:hAnsi="Times New Roman"/>
          <w:szCs w:val="24"/>
          <w:lang w:val="pt-BR"/>
          <w:rPrChange w:id="1599" w:author="Alexandre Vasconcelos" w:date="2010-04-19T09:24:00Z">
            <w:rPr>
              <w:rFonts w:ascii="Times New Roman" w:hAnsi="Times New Roman"/>
              <w:szCs w:val="24"/>
              <w:lang w:val="pt-BR"/>
            </w:rPr>
          </w:rPrChange>
        </w:rPr>
        <w:t xml:space="preserve">final. </w:t>
      </w:r>
      <w:r w:rsidR="00001C16" w:rsidRPr="001333DF">
        <w:rPr>
          <w:rFonts w:ascii="Times New Roman" w:hAnsi="Times New Roman"/>
          <w:szCs w:val="24"/>
          <w:lang w:val="pt-BR"/>
          <w:rPrChange w:id="1600" w:author="Alexandre Vasconcelos" w:date="2010-04-19T09:24:00Z">
            <w:rPr>
              <w:rFonts w:ascii="Times New Roman" w:hAnsi="Times New Roman"/>
              <w:szCs w:val="24"/>
              <w:lang w:val="pt-BR"/>
            </w:rPr>
          </w:rPrChange>
        </w:rPr>
        <w:t xml:space="preserve"> </w:t>
      </w:r>
      <w:r w:rsidR="009C2235" w:rsidRPr="001333DF">
        <w:rPr>
          <w:rFonts w:ascii="Times New Roman" w:hAnsi="Times New Roman"/>
          <w:szCs w:val="24"/>
          <w:lang w:val="pt-BR"/>
          <w:rPrChange w:id="1601" w:author="Alexandre Vasconcelos" w:date="2010-04-19T09:24:00Z">
            <w:rPr>
              <w:rFonts w:ascii="Times New Roman" w:hAnsi="Times New Roman"/>
              <w:szCs w:val="24"/>
              <w:lang w:val="pt-BR"/>
            </w:rPr>
          </w:rPrChange>
        </w:rPr>
        <w:t>A ênfase</w:t>
      </w:r>
      <w:r w:rsidR="00001C16" w:rsidRPr="001333DF">
        <w:rPr>
          <w:rFonts w:ascii="Times New Roman" w:hAnsi="Times New Roman"/>
          <w:szCs w:val="24"/>
          <w:lang w:val="pt-BR"/>
          <w:rPrChange w:id="1602" w:author="Alexandre Vasconcelos" w:date="2010-04-19T09:24:00Z">
            <w:rPr>
              <w:rFonts w:ascii="Times New Roman" w:hAnsi="Times New Roman"/>
              <w:szCs w:val="24"/>
              <w:lang w:val="pt-BR"/>
            </w:rPr>
          </w:rPrChange>
        </w:rPr>
        <w:t xml:space="preserve"> da disciplina de implantação </w:t>
      </w:r>
      <w:r w:rsidR="009C2235" w:rsidRPr="001333DF">
        <w:rPr>
          <w:rFonts w:ascii="Times New Roman" w:hAnsi="Times New Roman"/>
          <w:szCs w:val="24"/>
          <w:lang w:val="pt-BR"/>
          <w:rPrChange w:id="1603" w:author="Alexandre Vasconcelos" w:date="2010-04-19T09:24:00Z">
            <w:rPr>
              <w:rFonts w:ascii="Times New Roman" w:hAnsi="Times New Roman"/>
              <w:szCs w:val="24"/>
              <w:lang w:val="pt-BR"/>
            </w:rPr>
          </w:rPrChange>
        </w:rPr>
        <w:t>é testar o produto no ambiente de implantação,</w:t>
      </w:r>
      <w:r w:rsidR="00196C67" w:rsidRPr="001333DF">
        <w:rPr>
          <w:rFonts w:ascii="Times New Roman" w:hAnsi="Times New Roman"/>
          <w:szCs w:val="24"/>
          <w:lang w:val="pt-BR"/>
          <w:rPrChange w:id="1604" w:author="Alexandre Vasconcelos" w:date="2010-04-19T09:24:00Z">
            <w:rPr>
              <w:rFonts w:ascii="Times New Roman" w:hAnsi="Times New Roman"/>
              <w:szCs w:val="24"/>
              <w:lang w:val="pt-BR"/>
            </w:rPr>
          </w:rPrChange>
        </w:rPr>
        <w:t xml:space="preserve"> </w:t>
      </w:r>
      <w:r w:rsidR="009C2235" w:rsidRPr="001333DF">
        <w:rPr>
          <w:rFonts w:ascii="Times New Roman" w:hAnsi="Times New Roman"/>
          <w:szCs w:val="24"/>
          <w:lang w:val="pt-BR"/>
          <w:rPrChange w:id="1605" w:author="Alexandre Vasconcelos" w:date="2010-04-19T09:24:00Z">
            <w:rPr>
              <w:rFonts w:ascii="Times New Roman" w:hAnsi="Times New Roman"/>
              <w:szCs w:val="24"/>
              <w:lang w:val="pt-BR"/>
            </w:rPr>
          </w:rPrChange>
        </w:rPr>
        <w:t>onde são realizado</w:t>
      </w:r>
      <w:r w:rsidR="00196C67" w:rsidRPr="001333DF">
        <w:rPr>
          <w:rFonts w:ascii="Times New Roman" w:hAnsi="Times New Roman"/>
          <w:szCs w:val="24"/>
          <w:lang w:val="pt-BR"/>
          <w:rPrChange w:id="1606" w:author="Alexandre Vasconcelos" w:date="2010-04-19T09:24:00Z">
            <w:rPr>
              <w:rFonts w:ascii="Times New Roman" w:hAnsi="Times New Roman"/>
              <w:szCs w:val="24"/>
              <w:lang w:val="pt-BR"/>
            </w:rPr>
          </w:rPrChange>
        </w:rPr>
        <w:t>s</w:t>
      </w:r>
      <w:r w:rsidR="009C2235" w:rsidRPr="001333DF">
        <w:rPr>
          <w:rFonts w:ascii="Times New Roman" w:hAnsi="Times New Roman"/>
          <w:szCs w:val="24"/>
          <w:lang w:val="pt-BR"/>
          <w:rPrChange w:id="1607" w:author="Alexandre Vasconcelos" w:date="2010-04-19T09:24:00Z">
            <w:rPr>
              <w:rFonts w:ascii="Times New Roman" w:hAnsi="Times New Roman"/>
              <w:szCs w:val="24"/>
              <w:lang w:val="pt-BR"/>
            </w:rPr>
          </w:rPrChange>
        </w:rPr>
        <w:t xml:space="preserve"> testes beta</w:t>
      </w:r>
      <w:r w:rsidR="00196C67" w:rsidRPr="001333DF">
        <w:rPr>
          <w:rFonts w:ascii="Times New Roman" w:hAnsi="Times New Roman"/>
          <w:szCs w:val="24"/>
          <w:lang w:val="pt-BR"/>
          <w:rPrChange w:id="1608" w:author="Alexandre Vasconcelos" w:date="2010-04-19T09:24:00Z">
            <w:rPr>
              <w:rFonts w:ascii="Times New Roman" w:hAnsi="Times New Roman"/>
              <w:szCs w:val="24"/>
              <w:lang w:val="pt-BR"/>
            </w:rPr>
          </w:rPrChange>
        </w:rPr>
        <w:t xml:space="preserve"> </w:t>
      </w:r>
      <w:r w:rsidR="009C2235" w:rsidRPr="001333DF">
        <w:rPr>
          <w:rFonts w:ascii="Times New Roman" w:hAnsi="Times New Roman"/>
          <w:szCs w:val="24"/>
          <w:lang w:val="pt-BR"/>
          <w:rPrChange w:id="1609" w:author="Alexandre Vasconcelos" w:date="2010-04-19T09:24:00Z">
            <w:rPr>
              <w:rFonts w:ascii="Times New Roman" w:hAnsi="Times New Roman"/>
              <w:szCs w:val="24"/>
              <w:lang w:val="pt-BR"/>
            </w:rPr>
          </w:rPrChange>
        </w:rPr>
        <w:t xml:space="preserve">antes </w:t>
      </w:r>
      <w:r w:rsidR="00196C67" w:rsidRPr="001333DF">
        <w:rPr>
          <w:rFonts w:ascii="Times New Roman" w:hAnsi="Times New Roman"/>
          <w:szCs w:val="24"/>
          <w:lang w:val="pt-BR"/>
          <w:rPrChange w:id="1610" w:author="Alexandre Vasconcelos" w:date="2010-04-19T09:24:00Z">
            <w:rPr>
              <w:rFonts w:ascii="Times New Roman" w:hAnsi="Times New Roman"/>
              <w:szCs w:val="24"/>
              <w:lang w:val="pt-BR"/>
            </w:rPr>
          </w:rPrChange>
        </w:rPr>
        <w:t xml:space="preserve">do mesmo </w:t>
      </w:r>
      <w:r w:rsidR="009C2235" w:rsidRPr="001333DF">
        <w:rPr>
          <w:rFonts w:ascii="Times New Roman" w:hAnsi="Times New Roman"/>
          <w:szCs w:val="24"/>
          <w:lang w:val="pt-BR"/>
          <w:rPrChange w:id="1611" w:author="Alexandre Vasconcelos" w:date="2010-04-19T09:24:00Z">
            <w:rPr>
              <w:rFonts w:ascii="Times New Roman" w:hAnsi="Times New Roman"/>
              <w:szCs w:val="24"/>
              <w:lang w:val="pt-BR"/>
            </w:rPr>
          </w:rPrChange>
        </w:rPr>
        <w:t>ser e</w:t>
      </w:r>
      <w:r w:rsidR="009C2235" w:rsidRPr="001333DF">
        <w:rPr>
          <w:rFonts w:ascii="Times New Roman" w:hAnsi="Times New Roman"/>
          <w:szCs w:val="24"/>
          <w:lang w:val="pt-BR"/>
          <w:rPrChange w:id="1612" w:author="Alexandre Vasconcelos" w:date="2010-04-19T09:24:00Z">
            <w:rPr>
              <w:rFonts w:ascii="Times New Roman" w:hAnsi="Times New Roman"/>
              <w:szCs w:val="24"/>
              <w:lang w:val="pt-BR"/>
            </w:rPr>
          </w:rPrChange>
        </w:rPr>
        <w:t>n</w:t>
      </w:r>
      <w:r w:rsidR="009C2235" w:rsidRPr="001333DF">
        <w:rPr>
          <w:rFonts w:ascii="Times New Roman" w:hAnsi="Times New Roman"/>
          <w:szCs w:val="24"/>
          <w:lang w:val="pt-BR"/>
          <w:rPrChange w:id="1613" w:author="Alexandre Vasconcelos" w:date="2010-04-19T09:24:00Z">
            <w:rPr>
              <w:rFonts w:ascii="Times New Roman" w:hAnsi="Times New Roman"/>
              <w:szCs w:val="24"/>
              <w:lang w:val="pt-BR"/>
            </w:rPr>
          </w:rPrChange>
        </w:rPr>
        <w:t>tregue ao usuário final.</w:t>
      </w:r>
    </w:p>
    <w:p w:rsidR="001E213E" w:rsidRPr="001333DF" w:rsidRDefault="004935DF" w:rsidP="00001C16">
      <w:pPr>
        <w:rPr>
          <w:rFonts w:ascii="Times New Roman" w:hAnsi="Times New Roman"/>
          <w:szCs w:val="24"/>
          <w:lang w:val="pt-BR"/>
          <w:rPrChange w:id="1614"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1615" w:author="Alexandre Vasconcelos" w:date="2010-04-19T09:24:00Z">
            <w:rPr>
              <w:rFonts w:ascii="Times New Roman" w:hAnsi="Times New Roman"/>
              <w:szCs w:val="24"/>
              <w:lang w:val="pt-BR"/>
            </w:rPr>
          </w:rPrChange>
        </w:rPr>
        <w:t>As disciplinas dos fluxos de suporte são descritas a seguir:</w:t>
      </w:r>
    </w:p>
    <w:p w:rsidR="00C817F6" w:rsidRPr="001333DF" w:rsidRDefault="005C3170" w:rsidP="002D066D">
      <w:pPr>
        <w:numPr>
          <w:ilvl w:val="0"/>
          <w:numId w:val="9"/>
        </w:numPr>
        <w:ind w:left="754" w:hanging="357"/>
        <w:rPr>
          <w:rFonts w:ascii="Times New Roman" w:hAnsi="Times New Roman"/>
          <w:szCs w:val="24"/>
          <w:lang w:val="pt-BR"/>
        </w:rPr>
      </w:pPr>
      <w:commentRangeStart w:id="1616"/>
      <w:r w:rsidRPr="001333DF">
        <w:rPr>
          <w:rFonts w:ascii="Times New Roman" w:hAnsi="Times New Roman"/>
          <w:b/>
          <w:szCs w:val="24"/>
          <w:lang w:val="pt-BR"/>
          <w:rPrChange w:id="1617" w:author="Alexandre Vasconcelos" w:date="2010-04-19T09:24:00Z">
            <w:rPr>
              <w:rFonts w:ascii="Times New Roman" w:hAnsi="Times New Roman"/>
              <w:b/>
              <w:szCs w:val="24"/>
              <w:lang w:val="pt-BR"/>
            </w:rPr>
          </w:rPrChange>
        </w:rPr>
        <w:t>Ambiente:</w:t>
      </w:r>
      <w:r w:rsidR="00C817F6" w:rsidRPr="001333DF">
        <w:rPr>
          <w:rFonts w:ascii="Times New Roman" w:hAnsi="Times New Roman"/>
          <w:szCs w:val="24"/>
          <w:lang w:val="pt-BR"/>
          <w:rPrChange w:id="1618" w:author="Alexandre Vasconcelos" w:date="2010-04-19T09:24:00Z">
            <w:rPr>
              <w:rFonts w:ascii="Times New Roman" w:hAnsi="Times New Roman"/>
              <w:szCs w:val="24"/>
              <w:lang w:val="pt-BR"/>
            </w:rPr>
          </w:rPrChange>
        </w:rPr>
        <w:t xml:space="preserve"> A disciplina de ambiente oferece o ambiente de suporte para um projeto.</w:t>
      </w:r>
      <w:r w:rsidR="00B465FC" w:rsidRPr="001333DF">
        <w:rPr>
          <w:rFonts w:ascii="Times New Roman" w:hAnsi="Times New Roman"/>
          <w:szCs w:val="24"/>
          <w:lang w:val="pt-BR"/>
          <w:rPrChange w:id="1619" w:author="Alexandre Vasconcelos" w:date="2010-04-19T09:24:00Z">
            <w:rPr>
              <w:rFonts w:ascii="Times New Roman" w:hAnsi="Times New Roman"/>
              <w:szCs w:val="24"/>
              <w:lang w:val="pt-BR"/>
            </w:rPr>
          </w:rPrChange>
        </w:rPr>
        <w:t xml:space="preserve"> </w:t>
      </w:r>
      <w:r w:rsidR="00C817F6" w:rsidRPr="001333DF">
        <w:rPr>
          <w:rFonts w:ascii="Times New Roman" w:hAnsi="Times New Roman"/>
          <w:szCs w:val="24"/>
          <w:lang w:val="pt-BR"/>
          <w:rPrChange w:id="1620" w:author="Alexandre Vasconcelos" w:date="2010-04-19T09:24:00Z">
            <w:rPr>
              <w:rFonts w:ascii="Times New Roman" w:hAnsi="Times New Roman"/>
              <w:szCs w:val="24"/>
              <w:lang w:val="pt-BR"/>
            </w:rPr>
          </w:rPrChange>
        </w:rPr>
        <w:t>Ao fazer isso, ela também serve de suporte a todas as outras disciplinas.</w:t>
      </w:r>
      <w:r w:rsidR="00B465FC" w:rsidRPr="001333DF">
        <w:rPr>
          <w:rFonts w:ascii="Times New Roman" w:hAnsi="Times New Roman"/>
          <w:szCs w:val="24"/>
          <w:lang w:val="pt-BR"/>
          <w:rPrChange w:id="1621" w:author="Alexandre Vasconcelos" w:date="2010-04-19T09:24:00Z">
            <w:rPr>
              <w:rFonts w:ascii="Times New Roman" w:hAnsi="Times New Roman"/>
              <w:szCs w:val="24"/>
              <w:lang w:val="pt-BR"/>
            </w:rPr>
          </w:rPrChange>
        </w:rPr>
        <w:t xml:space="preserve"> </w:t>
      </w:r>
      <w:r w:rsidR="00C817F6" w:rsidRPr="001333DF">
        <w:rPr>
          <w:rFonts w:ascii="Times New Roman" w:hAnsi="Times New Roman"/>
          <w:szCs w:val="24"/>
          <w:lang w:val="pt-BR"/>
          <w:rPrChange w:id="1622" w:author="Alexandre Vasconcelos" w:date="2010-04-19T09:24:00Z">
            <w:rPr>
              <w:rFonts w:ascii="Times New Roman" w:hAnsi="Times New Roman"/>
              <w:szCs w:val="24"/>
              <w:lang w:val="pt-BR"/>
            </w:rPr>
          </w:rPrChange>
        </w:rPr>
        <w:t>A  meta das atividades dessa disciplina é oferecer à organização o ambiente de desenvolvimento d</w:t>
      </w:r>
      <w:r w:rsidR="00001C16" w:rsidRPr="001333DF">
        <w:rPr>
          <w:rFonts w:ascii="Times New Roman" w:hAnsi="Times New Roman"/>
          <w:szCs w:val="24"/>
          <w:lang w:val="pt-BR"/>
          <w:rPrChange w:id="1623" w:author="Alexandre Vasconcelos" w:date="2010-04-19T09:24:00Z">
            <w:rPr>
              <w:rFonts w:ascii="Times New Roman" w:hAnsi="Times New Roman"/>
              <w:szCs w:val="24"/>
              <w:lang w:val="pt-BR"/>
            </w:rPr>
          </w:rPrChange>
        </w:rPr>
        <w:t>e software,</w:t>
      </w:r>
      <w:r w:rsidR="00B465FC" w:rsidRPr="001333DF">
        <w:rPr>
          <w:rFonts w:ascii="Times New Roman" w:hAnsi="Times New Roman"/>
          <w:szCs w:val="24"/>
          <w:lang w:val="pt-BR"/>
          <w:rPrChange w:id="1624" w:author="Alexandre Vasconcelos" w:date="2010-04-19T09:24:00Z">
            <w:rPr>
              <w:rFonts w:ascii="Times New Roman" w:hAnsi="Times New Roman"/>
              <w:szCs w:val="24"/>
              <w:lang w:val="pt-BR"/>
            </w:rPr>
          </w:rPrChange>
        </w:rPr>
        <w:t xml:space="preserve"> </w:t>
      </w:r>
      <w:r w:rsidR="00001C16" w:rsidRPr="001333DF">
        <w:rPr>
          <w:rFonts w:ascii="Times New Roman" w:hAnsi="Times New Roman"/>
          <w:szCs w:val="24"/>
          <w:lang w:val="pt-BR"/>
          <w:rPrChange w:id="1625" w:author="Alexandre Vasconcelos" w:date="2010-04-19T09:24:00Z">
            <w:rPr>
              <w:rFonts w:ascii="Times New Roman" w:hAnsi="Times New Roman"/>
              <w:szCs w:val="24"/>
              <w:lang w:val="pt-BR"/>
            </w:rPr>
          </w:rPrChange>
        </w:rPr>
        <w:t xml:space="preserve">processos e ferramentas </w:t>
      </w:r>
      <w:r w:rsidR="00C817F6" w:rsidRPr="001333DF">
        <w:rPr>
          <w:rFonts w:ascii="Times New Roman" w:hAnsi="Times New Roman"/>
          <w:szCs w:val="24"/>
          <w:lang w:val="pt-BR"/>
          <w:rPrChange w:id="1626" w:author="Alexandre Vasconcelos" w:date="2010-04-19T09:24:00Z">
            <w:rPr>
              <w:rFonts w:ascii="Times New Roman" w:hAnsi="Times New Roman"/>
              <w:szCs w:val="24"/>
              <w:lang w:val="pt-BR"/>
            </w:rPr>
          </w:rPrChange>
        </w:rPr>
        <w:t>que dará suporte à equipe de desenvolvimento.</w:t>
      </w:r>
      <w:commentRangeEnd w:id="1616"/>
      <w:r w:rsidR="00B465FC" w:rsidRPr="001333DF">
        <w:rPr>
          <w:rStyle w:val="Refdecomentrio"/>
          <w:rFonts w:ascii="Times New Roman" w:hAnsi="Times New Roman"/>
          <w:rPrChange w:id="1627" w:author="Alexandre Vasconcelos" w:date="2010-04-19T09:24:00Z">
            <w:rPr>
              <w:rStyle w:val="Refdecomentrio"/>
            </w:rPr>
          </w:rPrChange>
        </w:rPr>
        <w:commentReference w:id="1616"/>
      </w:r>
    </w:p>
    <w:p w:rsidR="003108F0" w:rsidRPr="001333DF" w:rsidRDefault="00C817F6" w:rsidP="002D066D">
      <w:pPr>
        <w:numPr>
          <w:ilvl w:val="0"/>
          <w:numId w:val="9"/>
        </w:numPr>
        <w:ind w:left="754" w:hanging="357"/>
        <w:rPr>
          <w:rFonts w:ascii="Times New Roman" w:hAnsi="Times New Roman"/>
          <w:szCs w:val="24"/>
          <w:lang w:val="pt-BR"/>
          <w:rPrChange w:id="1628" w:author="Alexandre Vasconcelos" w:date="2010-04-19T09:24:00Z">
            <w:rPr>
              <w:rFonts w:ascii="Times New Roman" w:hAnsi="Times New Roman"/>
              <w:szCs w:val="24"/>
              <w:lang w:val="pt-BR"/>
            </w:rPr>
          </w:rPrChange>
        </w:rPr>
      </w:pPr>
      <w:r w:rsidRPr="001333DF">
        <w:rPr>
          <w:rFonts w:ascii="Times New Roman" w:hAnsi="Times New Roman"/>
          <w:b/>
          <w:szCs w:val="24"/>
          <w:lang w:val="pt-BR"/>
        </w:rPr>
        <w:lastRenderedPageBreak/>
        <w:t>Gerência de con</w:t>
      </w:r>
      <w:r w:rsidR="00B465FC" w:rsidRPr="001333DF">
        <w:rPr>
          <w:rFonts w:ascii="Times New Roman" w:hAnsi="Times New Roman"/>
          <w:b/>
          <w:szCs w:val="24"/>
          <w:lang w:val="pt-BR"/>
          <w:rPrChange w:id="1629" w:author="Alexandre Vasconcelos" w:date="2010-04-19T09:24:00Z">
            <w:rPr>
              <w:rFonts w:ascii="Times New Roman" w:hAnsi="Times New Roman"/>
              <w:b/>
              <w:szCs w:val="24"/>
              <w:lang w:val="pt-BR"/>
            </w:rPr>
          </w:rPrChange>
        </w:rPr>
        <w:t>f</w:t>
      </w:r>
      <w:r w:rsidR="007C6386" w:rsidRPr="001333DF">
        <w:rPr>
          <w:rFonts w:ascii="Times New Roman" w:hAnsi="Times New Roman"/>
          <w:b/>
          <w:szCs w:val="24"/>
          <w:lang w:val="pt-BR"/>
          <w:rPrChange w:id="1630" w:author="Alexandre Vasconcelos" w:date="2010-04-19T09:24:00Z">
            <w:rPr>
              <w:rFonts w:ascii="Times New Roman" w:hAnsi="Times New Roman"/>
              <w:b/>
              <w:szCs w:val="24"/>
              <w:lang w:val="pt-BR"/>
            </w:rPr>
          </w:rPrChange>
        </w:rPr>
        <w:t>igura</w:t>
      </w:r>
      <w:r w:rsidRPr="001333DF">
        <w:rPr>
          <w:rFonts w:ascii="Times New Roman" w:hAnsi="Times New Roman"/>
          <w:b/>
          <w:szCs w:val="24"/>
          <w:lang w:val="pt-BR"/>
          <w:rPrChange w:id="1631" w:author="Alexandre Vasconcelos" w:date="2010-04-19T09:24:00Z">
            <w:rPr>
              <w:rFonts w:ascii="Times New Roman" w:hAnsi="Times New Roman"/>
              <w:b/>
              <w:szCs w:val="24"/>
              <w:lang w:val="pt-BR"/>
            </w:rPr>
          </w:rPrChange>
        </w:rPr>
        <w:t>ção e mudanças:</w:t>
      </w:r>
      <w:r w:rsidR="00001C16" w:rsidRPr="001333DF">
        <w:rPr>
          <w:rFonts w:ascii="Times New Roman" w:hAnsi="Times New Roman"/>
          <w:szCs w:val="24"/>
          <w:lang w:val="pt-BR"/>
          <w:rPrChange w:id="1632" w:author="Alexandre Vasconcelos" w:date="2010-04-19T09:24:00Z">
            <w:rPr>
              <w:rFonts w:ascii="Times New Roman" w:hAnsi="Times New Roman"/>
              <w:szCs w:val="24"/>
              <w:lang w:val="pt-BR"/>
            </w:rPr>
          </w:rPrChange>
        </w:rPr>
        <w:t xml:space="preserve"> </w:t>
      </w:r>
      <w:r w:rsidR="00DB34B5" w:rsidRPr="001333DF">
        <w:rPr>
          <w:rFonts w:ascii="Times New Roman" w:hAnsi="Times New Roman"/>
          <w:szCs w:val="24"/>
          <w:lang w:val="pt-BR"/>
          <w:rPrChange w:id="1633" w:author="Alexandre Vasconcelos" w:date="2010-04-19T09:24:00Z">
            <w:rPr>
              <w:rFonts w:ascii="Times New Roman" w:hAnsi="Times New Roman"/>
              <w:szCs w:val="24"/>
              <w:lang w:val="pt-BR"/>
            </w:rPr>
          </w:rPrChange>
        </w:rPr>
        <w:t xml:space="preserve">O gerenciamento de </w:t>
      </w:r>
      <w:r w:rsidR="00B465FC" w:rsidRPr="001333DF">
        <w:rPr>
          <w:rFonts w:ascii="Times New Roman" w:hAnsi="Times New Roman"/>
          <w:szCs w:val="24"/>
          <w:lang w:val="pt-BR"/>
          <w:rPrChange w:id="1634" w:author="Alexandre Vasconcelos" w:date="2010-04-19T09:24:00Z">
            <w:rPr>
              <w:rFonts w:ascii="Times New Roman" w:hAnsi="Times New Roman"/>
              <w:szCs w:val="24"/>
              <w:lang w:val="pt-BR"/>
            </w:rPr>
          </w:rPrChange>
        </w:rPr>
        <w:t>configuração</w:t>
      </w:r>
      <w:r w:rsidR="00DB34B5" w:rsidRPr="001333DF">
        <w:rPr>
          <w:rFonts w:ascii="Times New Roman" w:hAnsi="Times New Roman"/>
          <w:szCs w:val="24"/>
          <w:lang w:val="pt-BR"/>
          <w:rPrChange w:id="1635" w:author="Alexandre Vasconcelos" w:date="2010-04-19T09:24:00Z">
            <w:rPr>
              <w:rFonts w:ascii="Times New Roman" w:hAnsi="Times New Roman"/>
              <w:szCs w:val="24"/>
              <w:lang w:val="pt-BR"/>
            </w:rPr>
          </w:rPrChange>
        </w:rPr>
        <w:t xml:space="preserve"> e muda</w:t>
      </w:r>
      <w:r w:rsidR="00DB34B5" w:rsidRPr="001333DF">
        <w:rPr>
          <w:rFonts w:ascii="Times New Roman" w:hAnsi="Times New Roman"/>
          <w:szCs w:val="24"/>
          <w:lang w:val="pt-BR"/>
          <w:rPrChange w:id="1636" w:author="Alexandre Vasconcelos" w:date="2010-04-19T09:24:00Z">
            <w:rPr>
              <w:rFonts w:ascii="Times New Roman" w:hAnsi="Times New Roman"/>
              <w:szCs w:val="24"/>
              <w:lang w:val="pt-BR"/>
            </w:rPr>
          </w:rPrChange>
        </w:rPr>
        <w:t>n</w:t>
      </w:r>
      <w:r w:rsidR="00DB34B5" w:rsidRPr="001333DF">
        <w:rPr>
          <w:rFonts w:ascii="Times New Roman" w:hAnsi="Times New Roman"/>
          <w:szCs w:val="24"/>
          <w:lang w:val="pt-BR"/>
          <w:rPrChange w:id="1637" w:author="Alexandre Vasconcelos" w:date="2010-04-19T09:24:00Z">
            <w:rPr>
              <w:rFonts w:ascii="Times New Roman" w:hAnsi="Times New Roman"/>
              <w:szCs w:val="24"/>
              <w:lang w:val="pt-BR"/>
            </w:rPr>
          </w:rPrChange>
        </w:rPr>
        <w:t xml:space="preserve">ças envolve a identificação de itens de </w:t>
      </w:r>
      <w:r w:rsidR="00B465FC" w:rsidRPr="001333DF">
        <w:rPr>
          <w:rFonts w:ascii="Times New Roman" w:hAnsi="Times New Roman"/>
          <w:szCs w:val="24"/>
          <w:lang w:val="pt-BR"/>
          <w:rPrChange w:id="1638" w:author="Alexandre Vasconcelos" w:date="2010-04-19T09:24:00Z">
            <w:rPr>
              <w:rFonts w:ascii="Times New Roman" w:hAnsi="Times New Roman"/>
              <w:szCs w:val="24"/>
              <w:lang w:val="pt-BR"/>
            </w:rPr>
          </w:rPrChange>
        </w:rPr>
        <w:t>configuração</w:t>
      </w:r>
      <w:r w:rsidR="00DB34B5" w:rsidRPr="001333DF">
        <w:rPr>
          <w:rFonts w:ascii="Times New Roman" w:hAnsi="Times New Roman"/>
          <w:szCs w:val="24"/>
          <w:lang w:val="pt-BR"/>
          <w:rPrChange w:id="1639" w:author="Alexandre Vasconcelos" w:date="2010-04-19T09:24:00Z">
            <w:rPr>
              <w:rFonts w:ascii="Times New Roman" w:hAnsi="Times New Roman"/>
              <w:szCs w:val="24"/>
              <w:lang w:val="pt-BR"/>
            </w:rPr>
          </w:rPrChange>
        </w:rPr>
        <w:t>,</w:t>
      </w:r>
      <w:r w:rsidR="00472D43" w:rsidRPr="001333DF">
        <w:rPr>
          <w:rFonts w:ascii="Times New Roman" w:hAnsi="Times New Roman"/>
          <w:szCs w:val="24"/>
          <w:lang w:val="pt-BR"/>
          <w:rPrChange w:id="1640" w:author="Alexandre Vasconcelos" w:date="2010-04-19T09:24:00Z">
            <w:rPr>
              <w:rFonts w:ascii="Times New Roman" w:hAnsi="Times New Roman"/>
              <w:szCs w:val="24"/>
              <w:lang w:val="pt-BR"/>
            </w:rPr>
          </w:rPrChange>
        </w:rPr>
        <w:t xml:space="preserve"> </w:t>
      </w:r>
      <w:r w:rsidR="00DB34B5" w:rsidRPr="001333DF">
        <w:rPr>
          <w:rFonts w:ascii="Times New Roman" w:hAnsi="Times New Roman"/>
          <w:szCs w:val="24"/>
          <w:lang w:val="pt-BR"/>
          <w:rPrChange w:id="1641" w:author="Alexandre Vasconcelos" w:date="2010-04-19T09:24:00Z">
            <w:rPr>
              <w:rFonts w:ascii="Times New Roman" w:hAnsi="Times New Roman"/>
              <w:szCs w:val="24"/>
              <w:lang w:val="pt-BR"/>
            </w:rPr>
          </w:rPrChange>
        </w:rPr>
        <w:t xml:space="preserve">restrições a mudanças nestes </w:t>
      </w:r>
      <w:r w:rsidR="00DB34B5" w:rsidRPr="001333DF">
        <w:rPr>
          <w:rFonts w:ascii="Times New Roman" w:hAnsi="Times New Roman"/>
          <w:szCs w:val="24"/>
          <w:lang w:val="pt-BR"/>
          <w:rPrChange w:id="1642" w:author="Alexandre Vasconcelos" w:date="2010-04-19T09:24:00Z">
            <w:rPr>
              <w:rFonts w:ascii="Times New Roman" w:hAnsi="Times New Roman"/>
              <w:szCs w:val="24"/>
              <w:lang w:val="pt-BR"/>
            </w:rPr>
          </w:rPrChange>
        </w:rPr>
        <w:t>i</w:t>
      </w:r>
      <w:r w:rsidR="00DB34B5" w:rsidRPr="001333DF">
        <w:rPr>
          <w:rFonts w:ascii="Times New Roman" w:hAnsi="Times New Roman"/>
          <w:szCs w:val="24"/>
          <w:lang w:val="pt-BR"/>
          <w:rPrChange w:id="1643" w:author="Alexandre Vasconcelos" w:date="2010-04-19T09:24:00Z">
            <w:rPr>
              <w:rFonts w:ascii="Times New Roman" w:hAnsi="Times New Roman"/>
              <w:szCs w:val="24"/>
              <w:lang w:val="pt-BR"/>
            </w:rPr>
          </w:rPrChange>
        </w:rPr>
        <w:t>tens,</w:t>
      </w:r>
      <w:r w:rsidR="00472D43" w:rsidRPr="001333DF">
        <w:rPr>
          <w:rFonts w:ascii="Times New Roman" w:hAnsi="Times New Roman"/>
          <w:szCs w:val="24"/>
          <w:lang w:val="pt-BR"/>
          <w:rPrChange w:id="1644" w:author="Alexandre Vasconcelos" w:date="2010-04-19T09:24:00Z">
            <w:rPr>
              <w:rFonts w:ascii="Times New Roman" w:hAnsi="Times New Roman"/>
              <w:szCs w:val="24"/>
              <w:lang w:val="pt-BR"/>
            </w:rPr>
          </w:rPrChange>
        </w:rPr>
        <w:t xml:space="preserve"> </w:t>
      </w:r>
      <w:r w:rsidR="00DB34B5" w:rsidRPr="001333DF">
        <w:rPr>
          <w:rFonts w:ascii="Times New Roman" w:hAnsi="Times New Roman"/>
          <w:szCs w:val="24"/>
          <w:lang w:val="pt-BR"/>
          <w:rPrChange w:id="1645" w:author="Alexandre Vasconcelos" w:date="2010-04-19T09:24:00Z">
            <w:rPr>
              <w:rFonts w:ascii="Times New Roman" w:hAnsi="Times New Roman"/>
              <w:szCs w:val="24"/>
              <w:lang w:val="pt-BR"/>
            </w:rPr>
          </w:rPrChange>
        </w:rPr>
        <w:t xml:space="preserve">verificação de mudanças feitas nos itens e definição e gerenciamento das </w:t>
      </w:r>
      <w:r w:rsidR="00732A3B" w:rsidRPr="001333DF">
        <w:rPr>
          <w:rFonts w:ascii="Times New Roman" w:hAnsi="Times New Roman"/>
          <w:szCs w:val="24"/>
          <w:lang w:val="pt-BR"/>
          <w:rPrChange w:id="1646" w:author="Alexandre Vasconcelos" w:date="2010-04-19T09:24:00Z">
            <w:rPr>
              <w:rFonts w:ascii="Times New Roman" w:hAnsi="Times New Roman"/>
              <w:szCs w:val="24"/>
              <w:lang w:val="pt-BR"/>
            </w:rPr>
          </w:rPrChange>
        </w:rPr>
        <w:t>conf</w:t>
      </w:r>
      <w:r w:rsidR="00732A3B" w:rsidRPr="001333DF">
        <w:rPr>
          <w:rFonts w:ascii="Times New Roman" w:hAnsi="Times New Roman"/>
          <w:szCs w:val="24"/>
          <w:lang w:val="pt-BR"/>
          <w:rPrChange w:id="1647" w:author="Alexandre Vasconcelos" w:date="2010-04-19T09:24:00Z">
            <w:rPr>
              <w:rFonts w:ascii="Times New Roman" w:hAnsi="Times New Roman"/>
              <w:szCs w:val="24"/>
              <w:lang w:val="pt-BR"/>
            </w:rPr>
          </w:rPrChange>
        </w:rPr>
        <w:t>i</w:t>
      </w:r>
      <w:r w:rsidR="00732A3B" w:rsidRPr="001333DF">
        <w:rPr>
          <w:rFonts w:ascii="Times New Roman" w:hAnsi="Times New Roman"/>
          <w:szCs w:val="24"/>
          <w:lang w:val="pt-BR"/>
          <w:rPrChange w:id="1648" w:author="Alexandre Vasconcelos" w:date="2010-04-19T09:24:00Z">
            <w:rPr>
              <w:rFonts w:ascii="Times New Roman" w:hAnsi="Times New Roman"/>
              <w:szCs w:val="24"/>
              <w:lang w:val="pt-BR"/>
            </w:rPr>
          </w:rPrChange>
        </w:rPr>
        <w:t>gurações</w:t>
      </w:r>
      <w:r w:rsidR="00DB34B5" w:rsidRPr="001333DF">
        <w:rPr>
          <w:rFonts w:ascii="Times New Roman" w:hAnsi="Times New Roman"/>
          <w:szCs w:val="24"/>
          <w:lang w:val="pt-BR"/>
          <w:rPrChange w:id="1649" w:author="Alexandre Vasconcelos" w:date="2010-04-19T09:24:00Z">
            <w:rPr>
              <w:rFonts w:ascii="Times New Roman" w:hAnsi="Times New Roman"/>
              <w:szCs w:val="24"/>
              <w:lang w:val="pt-BR"/>
            </w:rPr>
          </w:rPrChange>
        </w:rPr>
        <w:t xml:space="preserve"> dos mesmos </w:t>
      </w:r>
      <w:r w:rsidR="003F50A3" w:rsidRPr="001333DF">
        <w:rPr>
          <w:rFonts w:ascii="Times New Roman" w:hAnsi="Times New Roman"/>
          <w:szCs w:val="24"/>
          <w:lang w:val="pt-BR"/>
          <w:rPrChange w:id="1650" w:author="Alexandre Vasconcelos" w:date="2010-04-19T09:24:00Z">
            <w:rPr>
              <w:rFonts w:ascii="Times New Roman" w:hAnsi="Times New Roman"/>
              <w:szCs w:val="24"/>
              <w:lang w:val="pt-BR"/>
            </w:rPr>
          </w:rPrChange>
        </w:rPr>
        <w:t>durante o</w:t>
      </w:r>
      <w:r w:rsidR="00DB34B5" w:rsidRPr="001333DF">
        <w:rPr>
          <w:rFonts w:ascii="Times New Roman" w:hAnsi="Times New Roman"/>
          <w:szCs w:val="24"/>
          <w:lang w:val="pt-BR"/>
          <w:rPrChange w:id="1651" w:author="Alexandre Vasconcelos" w:date="2010-04-19T09:24:00Z">
            <w:rPr>
              <w:rFonts w:ascii="Times New Roman" w:hAnsi="Times New Roman"/>
              <w:szCs w:val="24"/>
              <w:lang w:val="pt-BR"/>
            </w:rPr>
          </w:rPrChange>
        </w:rPr>
        <w:t xml:space="preserve"> processo de desenvolvimento.</w:t>
      </w:r>
      <w:r w:rsidR="004606D0" w:rsidRPr="001333DF">
        <w:rPr>
          <w:rFonts w:ascii="Times New Roman" w:hAnsi="Times New Roman"/>
          <w:szCs w:val="24"/>
          <w:lang w:val="pt-BR"/>
          <w:rPrChange w:id="1652" w:author="Alexandre Vasconcelos" w:date="2010-04-19T09:24:00Z">
            <w:rPr>
              <w:rFonts w:ascii="Times New Roman" w:hAnsi="Times New Roman"/>
              <w:szCs w:val="24"/>
              <w:lang w:val="pt-BR"/>
            </w:rPr>
          </w:rPrChange>
        </w:rPr>
        <w:t xml:space="preserve"> </w:t>
      </w:r>
      <w:r w:rsidR="00DB34B5" w:rsidRPr="001333DF">
        <w:rPr>
          <w:rFonts w:ascii="Times New Roman" w:hAnsi="Times New Roman"/>
          <w:szCs w:val="24"/>
          <w:lang w:val="pt-BR"/>
          <w:rPrChange w:id="1653" w:author="Alexandre Vasconcelos" w:date="2010-04-19T09:24:00Z">
            <w:rPr>
              <w:rFonts w:ascii="Times New Roman" w:hAnsi="Times New Roman"/>
              <w:szCs w:val="24"/>
              <w:lang w:val="pt-BR"/>
            </w:rPr>
          </w:rPrChange>
        </w:rPr>
        <w:t>Os métodos,</w:t>
      </w:r>
      <w:r w:rsidR="003F50A3" w:rsidRPr="001333DF">
        <w:rPr>
          <w:rFonts w:ascii="Times New Roman" w:hAnsi="Times New Roman"/>
          <w:szCs w:val="24"/>
          <w:lang w:val="pt-BR"/>
          <w:rPrChange w:id="1654" w:author="Alexandre Vasconcelos" w:date="2010-04-19T09:24:00Z">
            <w:rPr>
              <w:rFonts w:ascii="Times New Roman" w:hAnsi="Times New Roman"/>
              <w:szCs w:val="24"/>
              <w:lang w:val="pt-BR"/>
            </w:rPr>
          </w:rPrChange>
        </w:rPr>
        <w:t xml:space="preserve"> </w:t>
      </w:r>
      <w:r w:rsidR="00DB34B5" w:rsidRPr="001333DF">
        <w:rPr>
          <w:rFonts w:ascii="Times New Roman" w:hAnsi="Times New Roman"/>
          <w:szCs w:val="24"/>
          <w:lang w:val="pt-BR"/>
          <w:rPrChange w:id="1655" w:author="Alexandre Vasconcelos" w:date="2010-04-19T09:24:00Z">
            <w:rPr>
              <w:rFonts w:ascii="Times New Roman" w:hAnsi="Times New Roman"/>
              <w:szCs w:val="24"/>
              <w:lang w:val="pt-BR"/>
            </w:rPr>
          </w:rPrChange>
        </w:rPr>
        <w:t>processos</w:t>
      </w:r>
      <w:r w:rsidR="003F50A3" w:rsidRPr="001333DF">
        <w:rPr>
          <w:rFonts w:ascii="Times New Roman" w:hAnsi="Times New Roman"/>
          <w:szCs w:val="24"/>
          <w:lang w:val="pt-BR"/>
          <w:rPrChange w:id="1656" w:author="Alexandre Vasconcelos" w:date="2010-04-19T09:24:00Z">
            <w:rPr>
              <w:rFonts w:ascii="Times New Roman" w:hAnsi="Times New Roman"/>
              <w:szCs w:val="24"/>
              <w:lang w:val="pt-BR"/>
            </w:rPr>
          </w:rPrChange>
        </w:rPr>
        <w:t xml:space="preserve"> e</w:t>
      </w:r>
      <w:r w:rsidR="00DB34B5" w:rsidRPr="001333DF">
        <w:rPr>
          <w:rFonts w:ascii="Times New Roman" w:hAnsi="Times New Roman"/>
          <w:szCs w:val="24"/>
          <w:lang w:val="pt-BR"/>
          <w:rPrChange w:id="1657" w:author="Alexandre Vasconcelos" w:date="2010-04-19T09:24:00Z">
            <w:rPr>
              <w:rFonts w:ascii="Times New Roman" w:hAnsi="Times New Roman"/>
              <w:szCs w:val="24"/>
              <w:lang w:val="pt-BR"/>
            </w:rPr>
          </w:rPrChange>
        </w:rPr>
        <w:t xml:space="preserve"> ferramentas que são usados para fazer esse controle em uma organização pode</w:t>
      </w:r>
      <w:r w:rsidR="003F50A3" w:rsidRPr="001333DF">
        <w:rPr>
          <w:rFonts w:ascii="Times New Roman" w:hAnsi="Times New Roman"/>
          <w:szCs w:val="24"/>
          <w:lang w:val="pt-BR"/>
          <w:rPrChange w:id="1658" w:author="Alexandre Vasconcelos" w:date="2010-04-19T09:24:00Z">
            <w:rPr>
              <w:rFonts w:ascii="Times New Roman" w:hAnsi="Times New Roman"/>
              <w:szCs w:val="24"/>
              <w:lang w:val="pt-BR"/>
            </w:rPr>
          </w:rPrChange>
        </w:rPr>
        <w:t>m</w:t>
      </w:r>
      <w:r w:rsidR="00DB34B5" w:rsidRPr="001333DF">
        <w:rPr>
          <w:rFonts w:ascii="Times New Roman" w:hAnsi="Times New Roman"/>
          <w:szCs w:val="24"/>
          <w:lang w:val="pt-BR"/>
          <w:rPrChange w:id="1659" w:author="Alexandre Vasconcelos" w:date="2010-04-19T09:24:00Z">
            <w:rPr>
              <w:rFonts w:ascii="Times New Roman" w:hAnsi="Times New Roman"/>
              <w:szCs w:val="24"/>
              <w:lang w:val="pt-BR"/>
            </w:rPr>
          </w:rPrChange>
        </w:rPr>
        <w:t xml:space="preserve"> ser considerad</w:t>
      </w:r>
      <w:r w:rsidR="003F50A3" w:rsidRPr="001333DF">
        <w:rPr>
          <w:rFonts w:ascii="Times New Roman" w:hAnsi="Times New Roman"/>
          <w:szCs w:val="24"/>
          <w:lang w:val="pt-BR"/>
          <w:rPrChange w:id="1660" w:author="Alexandre Vasconcelos" w:date="2010-04-19T09:24:00Z">
            <w:rPr>
              <w:rFonts w:ascii="Times New Roman" w:hAnsi="Times New Roman"/>
              <w:szCs w:val="24"/>
              <w:lang w:val="pt-BR"/>
            </w:rPr>
          </w:rPrChange>
        </w:rPr>
        <w:t>os</w:t>
      </w:r>
      <w:r w:rsidR="00DB34B5" w:rsidRPr="001333DF">
        <w:rPr>
          <w:rFonts w:ascii="Times New Roman" w:hAnsi="Times New Roman"/>
          <w:szCs w:val="24"/>
          <w:lang w:val="pt-BR"/>
          <w:rPrChange w:id="1661" w:author="Alexandre Vasconcelos" w:date="2010-04-19T09:24:00Z">
            <w:rPr>
              <w:rFonts w:ascii="Times New Roman" w:hAnsi="Times New Roman"/>
              <w:szCs w:val="24"/>
              <w:lang w:val="pt-BR"/>
            </w:rPr>
          </w:rPrChange>
        </w:rPr>
        <w:t xml:space="preserve"> como </w:t>
      </w:r>
      <w:r w:rsidR="003F50A3" w:rsidRPr="001333DF">
        <w:rPr>
          <w:rFonts w:ascii="Times New Roman" w:hAnsi="Times New Roman"/>
          <w:szCs w:val="24"/>
          <w:lang w:val="pt-BR"/>
          <w:rPrChange w:id="1662" w:author="Alexandre Vasconcelos" w:date="2010-04-19T09:24:00Z">
            <w:rPr>
              <w:rFonts w:ascii="Times New Roman" w:hAnsi="Times New Roman"/>
              <w:szCs w:val="24"/>
              <w:lang w:val="pt-BR"/>
            </w:rPr>
          </w:rPrChange>
        </w:rPr>
        <w:t xml:space="preserve">o </w:t>
      </w:r>
      <w:r w:rsidR="00DB34B5" w:rsidRPr="001333DF">
        <w:rPr>
          <w:rFonts w:ascii="Times New Roman" w:hAnsi="Times New Roman"/>
          <w:szCs w:val="24"/>
          <w:lang w:val="pt-BR"/>
          <w:rPrChange w:id="1663" w:author="Alexandre Vasconcelos" w:date="2010-04-19T09:24:00Z">
            <w:rPr>
              <w:rFonts w:ascii="Times New Roman" w:hAnsi="Times New Roman"/>
              <w:szCs w:val="24"/>
              <w:lang w:val="pt-BR"/>
            </w:rPr>
          </w:rPrChange>
        </w:rPr>
        <w:t xml:space="preserve">sistema </w:t>
      </w:r>
      <w:r w:rsidR="00DE1A82" w:rsidRPr="001333DF">
        <w:rPr>
          <w:rFonts w:ascii="Times New Roman" w:hAnsi="Times New Roman"/>
          <w:szCs w:val="24"/>
          <w:lang w:val="pt-BR"/>
          <w:rPrChange w:id="1664" w:author="Alexandre Vasconcelos" w:date="2010-04-19T09:24:00Z">
            <w:rPr>
              <w:rFonts w:ascii="Times New Roman" w:hAnsi="Times New Roman"/>
              <w:szCs w:val="24"/>
              <w:lang w:val="pt-BR"/>
            </w:rPr>
          </w:rPrChange>
        </w:rPr>
        <w:t>de gerência de configuração</w:t>
      </w:r>
      <w:r w:rsidR="004E6D8D" w:rsidRPr="001333DF">
        <w:rPr>
          <w:rFonts w:ascii="Times New Roman" w:hAnsi="Times New Roman"/>
          <w:szCs w:val="24"/>
          <w:lang w:val="pt-BR"/>
          <w:rPrChange w:id="1665" w:author="Alexandre Vasconcelos" w:date="2010-04-19T09:24:00Z">
            <w:rPr>
              <w:rFonts w:ascii="Times New Roman" w:hAnsi="Times New Roman"/>
              <w:szCs w:val="24"/>
              <w:lang w:val="pt-BR"/>
            </w:rPr>
          </w:rPrChange>
        </w:rPr>
        <w:t xml:space="preserve"> (SGC)</w:t>
      </w:r>
      <w:r w:rsidR="00340A47" w:rsidRPr="001333DF">
        <w:rPr>
          <w:rFonts w:ascii="Times New Roman" w:hAnsi="Times New Roman"/>
          <w:szCs w:val="24"/>
          <w:lang w:val="pt-BR"/>
          <w:rPrChange w:id="1666" w:author="Alexandre Vasconcelos" w:date="2010-04-19T09:24:00Z">
            <w:rPr>
              <w:rFonts w:ascii="Times New Roman" w:hAnsi="Times New Roman"/>
              <w:szCs w:val="24"/>
              <w:lang w:val="pt-BR"/>
            </w:rPr>
          </w:rPrChange>
        </w:rPr>
        <w:t>.</w:t>
      </w:r>
      <w:r w:rsidR="001C71A7" w:rsidRPr="001333DF">
        <w:rPr>
          <w:rFonts w:ascii="Times New Roman" w:hAnsi="Times New Roman"/>
          <w:szCs w:val="24"/>
          <w:lang w:val="pt-BR"/>
          <w:rPrChange w:id="1667" w:author="Alexandre Vasconcelos" w:date="2010-04-19T09:24:00Z">
            <w:rPr>
              <w:rFonts w:ascii="Times New Roman" w:hAnsi="Times New Roman"/>
              <w:szCs w:val="24"/>
              <w:lang w:val="pt-BR"/>
            </w:rPr>
          </w:rPrChange>
        </w:rPr>
        <w:t xml:space="preserve"> </w:t>
      </w:r>
      <w:r w:rsidR="003108F0" w:rsidRPr="001333DF">
        <w:rPr>
          <w:rFonts w:ascii="Times New Roman" w:hAnsi="Times New Roman"/>
          <w:szCs w:val="24"/>
          <w:lang w:val="pt-BR"/>
          <w:rPrChange w:id="1668" w:author="Alexandre Vasconcelos" w:date="2010-04-19T09:24:00Z">
            <w:rPr>
              <w:rFonts w:ascii="Times New Roman" w:hAnsi="Times New Roman"/>
              <w:szCs w:val="24"/>
              <w:lang w:val="pt-BR"/>
            </w:rPr>
          </w:rPrChange>
        </w:rPr>
        <w:t>O</w:t>
      </w:r>
      <w:r w:rsidR="004E6D8D" w:rsidRPr="001333DF">
        <w:rPr>
          <w:rFonts w:ascii="Times New Roman" w:hAnsi="Times New Roman"/>
          <w:szCs w:val="24"/>
          <w:lang w:val="pt-BR"/>
          <w:rPrChange w:id="1669" w:author="Alexandre Vasconcelos" w:date="2010-04-19T09:24:00Z">
            <w:rPr>
              <w:rFonts w:ascii="Times New Roman" w:hAnsi="Times New Roman"/>
              <w:szCs w:val="24"/>
              <w:lang w:val="pt-BR"/>
            </w:rPr>
          </w:rPrChange>
        </w:rPr>
        <w:t xml:space="preserve"> SGC </w:t>
      </w:r>
      <w:r w:rsidR="003108F0" w:rsidRPr="001333DF">
        <w:rPr>
          <w:rFonts w:ascii="Times New Roman" w:hAnsi="Times New Roman"/>
          <w:szCs w:val="24"/>
          <w:lang w:val="pt-BR"/>
          <w:rPrChange w:id="1670" w:author="Alexandre Vasconcelos" w:date="2010-04-19T09:24:00Z">
            <w:rPr>
              <w:rFonts w:ascii="Times New Roman" w:hAnsi="Times New Roman"/>
              <w:szCs w:val="24"/>
              <w:lang w:val="pt-BR"/>
            </w:rPr>
          </w:rPrChange>
        </w:rPr>
        <w:t>manuseia informações importantes sobre o processo de desenvolvimento,</w:t>
      </w:r>
      <w:r w:rsidR="00472D43" w:rsidRPr="001333DF">
        <w:rPr>
          <w:rFonts w:ascii="Times New Roman" w:hAnsi="Times New Roman"/>
          <w:szCs w:val="24"/>
          <w:lang w:val="pt-BR"/>
          <w:rPrChange w:id="1671" w:author="Alexandre Vasconcelos" w:date="2010-04-19T09:24:00Z">
            <w:rPr>
              <w:rFonts w:ascii="Times New Roman" w:hAnsi="Times New Roman"/>
              <w:szCs w:val="24"/>
              <w:lang w:val="pt-BR"/>
            </w:rPr>
          </w:rPrChange>
        </w:rPr>
        <w:t xml:space="preserve"> </w:t>
      </w:r>
      <w:r w:rsidR="004E6D8D" w:rsidRPr="001333DF">
        <w:rPr>
          <w:rFonts w:ascii="Times New Roman" w:hAnsi="Times New Roman"/>
          <w:szCs w:val="24"/>
          <w:lang w:val="pt-BR"/>
          <w:rPrChange w:id="1672" w:author="Alexandre Vasconcelos" w:date="2010-04-19T09:24:00Z">
            <w:rPr>
              <w:rFonts w:ascii="Times New Roman" w:hAnsi="Times New Roman"/>
              <w:szCs w:val="24"/>
              <w:lang w:val="pt-BR"/>
            </w:rPr>
          </w:rPrChange>
        </w:rPr>
        <w:t xml:space="preserve">sobre </w:t>
      </w:r>
      <w:r w:rsidR="003108F0" w:rsidRPr="001333DF">
        <w:rPr>
          <w:rFonts w:ascii="Times New Roman" w:hAnsi="Times New Roman"/>
          <w:szCs w:val="24"/>
          <w:lang w:val="pt-BR"/>
          <w:rPrChange w:id="1673" w:author="Alexandre Vasconcelos" w:date="2010-04-19T09:24:00Z">
            <w:rPr>
              <w:rFonts w:ascii="Times New Roman" w:hAnsi="Times New Roman"/>
              <w:szCs w:val="24"/>
              <w:lang w:val="pt-BR"/>
            </w:rPr>
          </w:rPrChange>
        </w:rPr>
        <w:t>a implantação e manutenção</w:t>
      </w:r>
      <w:r w:rsidR="004E6D8D" w:rsidRPr="001333DF">
        <w:rPr>
          <w:rFonts w:ascii="Times New Roman" w:hAnsi="Times New Roman"/>
          <w:szCs w:val="24"/>
          <w:lang w:val="pt-BR"/>
          <w:rPrChange w:id="1674" w:author="Alexandre Vasconcelos" w:date="2010-04-19T09:24:00Z">
            <w:rPr>
              <w:rFonts w:ascii="Times New Roman" w:hAnsi="Times New Roman"/>
              <w:szCs w:val="24"/>
              <w:lang w:val="pt-BR"/>
            </w:rPr>
          </w:rPrChange>
        </w:rPr>
        <w:t xml:space="preserve"> do software</w:t>
      </w:r>
      <w:r w:rsidR="003108F0" w:rsidRPr="001333DF">
        <w:rPr>
          <w:rFonts w:ascii="Times New Roman" w:hAnsi="Times New Roman"/>
          <w:szCs w:val="24"/>
          <w:lang w:val="pt-BR"/>
          <w:rPrChange w:id="1675" w:author="Alexandre Vasconcelos" w:date="2010-04-19T09:24:00Z">
            <w:rPr>
              <w:rFonts w:ascii="Times New Roman" w:hAnsi="Times New Roman"/>
              <w:szCs w:val="24"/>
              <w:lang w:val="pt-BR"/>
            </w:rPr>
          </w:rPrChange>
        </w:rPr>
        <w:t>,</w:t>
      </w:r>
      <w:r w:rsidR="004E6D8D" w:rsidRPr="001333DF">
        <w:rPr>
          <w:rFonts w:ascii="Times New Roman" w:hAnsi="Times New Roman"/>
          <w:szCs w:val="24"/>
          <w:lang w:val="pt-BR"/>
          <w:rPrChange w:id="1676" w:author="Alexandre Vasconcelos" w:date="2010-04-19T09:24:00Z">
            <w:rPr>
              <w:rFonts w:ascii="Times New Roman" w:hAnsi="Times New Roman"/>
              <w:szCs w:val="24"/>
              <w:lang w:val="pt-BR"/>
            </w:rPr>
          </w:rPrChange>
        </w:rPr>
        <w:t xml:space="preserve"> </w:t>
      </w:r>
      <w:r w:rsidR="003108F0" w:rsidRPr="001333DF">
        <w:rPr>
          <w:rFonts w:ascii="Times New Roman" w:hAnsi="Times New Roman"/>
          <w:szCs w:val="24"/>
          <w:lang w:val="pt-BR"/>
          <w:rPrChange w:id="1677" w:author="Alexandre Vasconcelos" w:date="2010-04-19T09:24:00Z">
            <w:rPr>
              <w:rFonts w:ascii="Times New Roman" w:hAnsi="Times New Roman"/>
              <w:szCs w:val="24"/>
              <w:lang w:val="pt-BR"/>
            </w:rPr>
          </w:rPrChange>
        </w:rPr>
        <w:t xml:space="preserve">além de conservar o acervo </w:t>
      </w:r>
      <w:r w:rsidR="00701C35" w:rsidRPr="001333DF">
        <w:rPr>
          <w:rFonts w:ascii="Times New Roman" w:hAnsi="Times New Roman"/>
          <w:szCs w:val="24"/>
          <w:lang w:val="pt-BR"/>
          <w:rPrChange w:id="1678" w:author="Alexandre Vasconcelos" w:date="2010-04-19T09:24:00Z">
            <w:rPr>
              <w:rFonts w:ascii="Times New Roman" w:hAnsi="Times New Roman"/>
              <w:szCs w:val="24"/>
              <w:lang w:val="pt-BR"/>
            </w:rPr>
          </w:rPrChange>
        </w:rPr>
        <w:t>de artefatos potencialmente re</w:t>
      </w:r>
      <w:r w:rsidR="00701C35" w:rsidRPr="001333DF">
        <w:rPr>
          <w:rFonts w:ascii="Times New Roman" w:hAnsi="Times New Roman"/>
          <w:szCs w:val="24"/>
          <w:lang w:val="pt-BR"/>
          <w:rPrChange w:id="1679" w:author="Alexandre Vasconcelos" w:date="2010-04-19T09:24:00Z">
            <w:rPr>
              <w:rFonts w:ascii="Times New Roman" w:hAnsi="Times New Roman"/>
              <w:szCs w:val="24"/>
              <w:lang w:val="pt-BR"/>
            </w:rPr>
          </w:rPrChange>
        </w:rPr>
        <w:t>u</w:t>
      </w:r>
      <w:r w:rsidR="00701C35" w:rsidRPr="001333DF">
        <w:rPr>
          <w:rFonts w:ascii="Times New Roman" w:hAnsi="Times New Roman"/>
          <w:szCs w:val="24"/>
          <w:lang w:val="pt-BR"/>
          <w:rPrChange w:id="1680" w:author="Alexandre Vasconcelos" w:date="2010-04-19T09:24:00Z">
            <w:rPr>
              <w:rFonts w:ascii="Times New Roman" w:hAnsi="Times New Roman"/>
              <w:szCs w:val="24"/>
              <w:lang w:val="pt-BR"/>
            </w:rPr>
          </w:rPrChange>
        </w:rPr>
        <w:t>sáveis</w:t>
      </w:r>
      <w:r w:rsidR="004E6D8D" w:rsidRPr="001333DF">
        <w:rPr>
          <w:rFonts w:ascii="Times New Roman" w:hAnsi="Times New Roman"/>
          <w:szCs w:val="24"/>
          <w:lang w:val="pt-BR"/>
          <w:rPrChange w:id="1681" w:author="Alexandre Vasconcelos" w:date="2010-04-19T09:24:00Z">
            <w:rPr>
              <w:rFonts w:ascii="Times New Roman" w:hAnsi="Times New Roman"/>
              <w:szCs w:val="24"/>
              <w:lang w:val="pt-BR"/>
            </w:rPr>
          </w:rPrChange>
        </w:rPr>
        <w:t xml:space="preserve"> que resultam</w:t>
      </w:r>
      <w:r w:rsidR="00701C35" w:rsidRPr="001333DF">
        <w:rPr>
          <w:rFonts w:ascii="Times New Roman" w:hAnsi="Times New Roman"/>
          <w:szCs w:val="24"/>
          <w:lang w:val="pt-BR"/>
          <w:rPrChange w:id="1682" w:author="Alexandre Vasconcelos" w:date="2010-04-19T09:24:00Z">
            <w:rPr>
              <w:rFonts w:ascii="Times New Roman" w:hAnsi="Times New Roman"/>
              <w:szCs w:val="24"/>
              <w:lang w:val="pt-BR"/>
            </w:rPr>
          </w:rPrChange>
        </w:rPr>
        <w:t xml:space="preserve"> da execução destes processos.</w:t>
      </w:r>
    </w:p>
    <w:p w:rsidR="00C817F6" w:rsidRPr="001333DF" w:rsidRDefault="006F4F39" w:rsidP="002D066D">
      <w:pPr>
        <w:ind w:left="754"/>
        <w:rPr>
          <w:rFonts w:ascii="Times New Roman" w:hAnsi="Times New Roman"/>
          <w:szCs w:val="24"/>
          <w:lang w:val="pt-BR"/>
          <w:rPrChange w:id="1683"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1684" w:author="Alexandre Vasconcelos" w:date="2010-04-19T09:24:00Z">
            <w:rPr>
              <w:rFonts w:ascii="Times New Roman" w:hAnsi="Times New Roman"/>
              <w:szCs w:val="24"/>
              <w:lang w:val="pt-BR"/>
            </w:rPr>
          </w:rPrChange>
        </w:rPr>
        <w:t xml:space="preserve">O SGC é </w:t>
      </w:r>
      <w:r w:rsidR="00701C35" w:rsidRPr="001333DF">
        <w:rPr>
          <w:rFonts w:ascii="Times New Roman" w:hAnsi="Times New Roman"/>
          <w:szCs w:val="24"/>
          <w:lang w:val="pt-BR"/>
          <w:rPrChange w:id="1685" w:author="Alexandre Vasconcelos" w:date="2010-04-19T09:24:00Z">
            <w:rPr>
              <w:rFonts w:ascii="Times New Roman" w:hAnsi="Times New Roman"/>
              <w:szCs w:val="24"/>
              <w:lang w:val="pt-BR"/>
            </w:rPr>
          </w:rPrChange>
        </w:rPr>
        <w:t xml:space="preserve">essencial para o controle </w:t>
      </w:r>
      <w:r w:rsidRPr="001333DF">
        <w:rPr>
          <w:rFonts w:ascii="Times New Roman" w:hAnsi="Times New Roman"/>
          <w:szCs w:val="24"/>
          <w:lang w:val="pt-BR"/>
          <w:rPrChange w:id="1686" w:author="Alexandre Vasconcelos" w:date="2010-04-19T09:24:00Z">
            <w:rPr>
              <w:rFonts w:ascii="Times New Roman" w:hAnsi="Times New Roman"/>
              <w:szCs w:val="24"/>
              <w:lang w:val="pt-BR"/>
            </w:rPr>
          </w:rPrChange>
        </w:rPr>
        <w:t>dos</w:t>
      </w:r>
      <w:r w:rsidR="00701C35" w:rsidRPr="001333DF">
        <w:rPr>
          <w:rFonts w:ascii="Times New Roman" w:hAnsi="Times New Roman"/>
          <w:szCs w:val="24"/>
          <w:lang w:val="pt-BR"/>
          <w:rPrChange w:id="1687" w:author="Alexandre Vasconcelos" w:date="2010-04-19T09:24:00Z">
            <w:rPr>
              <w:rFonts w:ascii="Times New Roman" w:hAnsi="Times New Roman"/>
              <w:szCs w:val="24"/>
              <w:lang w:val="pt-BR"/>
            </w:rPr>
          </w:rPrChange>
        </w:rPr>
        <w:t xml:space="preserve"> artefatos produzidos pelas várias pessoas que trabalham em um projeto.</w:t>
      </w:r>
      <w:r w:rsidR="00472D43" w:rsidRPr="001333DF">
        <w:rPr>
          <w:rFonts w:ascii="Times New Roman" w:hAnsi="Times New Roman"/>
          <w:szCs w:val="24"/>
          <w:lang w:val="pt-BR"/>
          <w:rPrChange w:id="1688" w:author="Alexandre Vasconcelos" w:date="2010-04-19T09:24:00Z">
            <w:rPr>
              <w:rFonts w:ascii="Times New Roman" w:hAnsi="Times New Roman"/>
              <w:szCs w:val="24"/>
              <w:lang w:val="pt-BR"/>
            </w:rPr>
          </w:rPrChange>
        </w:rPr>
        <w:t xml:space="preserve"> </w:t>
      </w:r>
      <w:r w:rsidR="00701C35" w:rsidRPr="001333DF">
        <w:rPr>
          <w:rFonts w:ascii="Times New Roman" w:hAnsi="Times New Roman"/>
          <w:szCs w:val="24"/>
          <w:lang w:val="pt-BR"/>
          <w:rPrChange w:id="1689" w:author="Alexandre Vasconcelos" w:date="2010-04-19T09:24:00Z">
            <w:rPr>
              <w:rFonts w:ascii="Times New Roman" w:hAnsi="Times New Roman"/>
              <w:szCs w:val="24"/>
              <w:lang w:val="pt-BR"/>
            </w:rPr>
          </w:rPrChange>
        </w:rPr>
        <w:t xml:space="preserve">O controle ajuda a evitar </w:t>
      </w:r>
      <w:commentRangeStart w:id="1690"/>
      <w:r w:rsidR="00701C35" w:rsidRPr="001333DF">
        <w:rPr>
          <w:rFonts w:ascii="Times New Roman" w:hAnsi="Times New Roman"/>
          <w:szCs w:val="24"/>
          <w:lang w:val="pt-BR"/>
          <w:rPrChange w:id="1691" w:author="Alexandre Vasconcelos" w:date="2010-04-19T09:24:00Z">
            <w:rPr>
              <w:rFonts w:ascii="Times New Roman" w:hAnsi="Times New Roman"/>
              <w:szCs w:val="24"/>
              <w:lang w:val="pt-BR"/>
            </w:rPr>
          </w:rPrChange>
        </w:rPr>
        <w:t xml:space="preserve">confusões dispendiosas </w:t>
      </w:r>
      <w:commentRangeEnd w:id="1690"/>
      <w:r w:rsidRPr="001333DF">
        <w:rPr>
          <w:rStyle w:val="Refdecomentrio"/>
          <w:rFonts w:ascii="Times New Roman" w:hAnsi="Times New Roman"/>
          <w:rPrChange w:id="1692" w:author="Alexandre Vasconcelos" w:date="2010-04-19T09:24:00Z">
            <w:rPr>
              <w:rStyle w:val="Refdecomentrio"/>
            </w:rPr>
          </w:rPrChange>
        </w:rPr>
        <w:commentReference w:id="1690"/>
      </w:r>
      <w:r w:rsidR="00701C35" w:rsidRPr="001333DF">
        <w:rPr>
          <w:rFonts w:ascii="Times New Roman" w:hAnsi="Times New Roman"/>
          <w:szCs w:val="24"/>
          <w:lang w:val="pt-BR"/>
        </w:rPr>
        <w:t>e garante que os artefatos resultantes não são conflitantes em r</w:t>
      </w:r>
      <w:r w:rsidR="00701C35" w:rsidRPr="001333DF">
        <w:rPr>
          <w:rFonts w:ascii="Times New Roman" w:hAnsi="Times New Roman"/>
          <w:szCs w:val="24"/>
          <w:lang w:val="pt-BR"/>
          <w:rPrChange w:id="1693" w:author="Alexandre Vasconcelos" w:date="2010-04-19T09:24:00Z">
            <w:rPr>
              <w:rFonts w:ascii="Times New Roman" w:hAnsi="Times New Roman"/>
              <w:szCs w:val="24"/>
              <w:lang w:val="pt-BR"/>
            </w:rPr>
          </w:rPrChange>
        </w:rPr>
        <w:t>elação a questões como:</w:t>
      </w:r>
      <w:r w:rsidR="00472D43" w:rsidRPr="001333DF">
        <w:rPr>
          <w:rFonts w:ascii="Times New Roman" w:hAnsi="Times New Roman"/>
          <w:szCs w:val="24"/>
          <w:lang w:val="pt-BR"/>
          <w:rPrChange w:id="1694" w:author="Alexandre Vasconcelos" w:date="2010-04-19T09:24:00Z">
            <w:rPr>
              <w:rFonts w:ascii="Times New Roman" w:hAnsi="Times New Roman"/>
              <w:szCs w:val="24"/>
              <w:lang w:val="pt-BR"/>
            </w:rPr>
          </w:rPrChange>
        </w:rPr>
        <w:t xml:space="preserve"> </w:t>
      </w:r>
      <w:r w:rsidR="00701C35" w:rsidRPr="001333DF">
        <w:rPr>
          <w:rFonts w:ascii="Times New Roman" w:hAnsi="Times New Roman"/>
          <w:szCs w:val="24"/>
          <w:lang w:val="pt-BR"/>
          <w:rPrChange w:id="1695" w:author="Alexandre Vasconcelos" w:date="2010-04-19T09:24:00Z">
            <w:rPr>
              <w:rFonts w:ascii="Times New Roman" w:hAnsi="Times New Roman"/>
              <w:szCs w:val="24"/>
              <w:lang w:val="pt-BR"/>
            </w:rPr>
          </w:rPrChange>
        </w:rPr>
        <w:t>atualiz</w:t>
      </w:r>
      <w:r w:rsidR="00701C35" w:rsidRPr="001333DF">
        <w:rPr>
          <w:rFonts w:ascii="Times New Roman" w:hAnsi="Times New Roman"/>
          <w:szCs w:val="24"/>
          <w:lang w:val="pt-BR"/>
          <w:rPrChange w:id="1696" w:author="Alexandre Vasconcelos" w:date="2010-04-19T09:24:00Z">
            <w:rPr>
              <w:rFonts w:ascii="Times New Roman" w:hAnsi="Times New Roman"/>
              <w:szCs w:val="24"/>
              <w:lang w:val="pt-BR"/>
            </w:rPr>
          </w:rPrChange>
        </w:rPr>
        <w:t>a</w:t>
      </w:r>
      <w:r w:rsidR="00701C35" w:rsidRPr="001333DF">
        <w:rPr>
          <w:rFonts w:ascii="Times New Roman" w:hAnsi="Times New Roman"/>
          <w:szCs w:val="24"/>
          <w:lang w:val="pt-BR"/>
          <w:rPrChange w:id="1697" w:author="Alexandre Vasconcelos" w:date="2010-04-19T09:24:00Z">
            <w:rPr>
              <w:rFonts w:ascii="Times New Roman" w:hAnsi="Times New Roman"/>
              <w:szCs w:val="24"/>
              <w:lang w:val="pt-BR"/>
            </w:rPr>
          </w:rPrChange>
        </w:rPr>
        <w:t>ção simultânea,</w:t>
      </w:r>
      <w:r w:rsidR="00472D43" w:rsidRPr="001333DF">
        <w:rPr>
          <w:rFonts w:ascii="Times New Roman" w:hAnsi="Times New Roman"/>
          <w:szCs w:val="24"/>
          <w:lang w:val="pt-BR"/>
          <w:rPrChange w:id="1698" w:author="Alexandre Vasconcelos" w:date="2010-04-19T09:24:00Z">
            <w:rPr>
              <w:rFonts w:ascii="Times New Roman" w:hAnsi="Times New Roman"/>
              <w:szCs w:val="24"/>
              <w:lang w:val="pt-BR"/>
            </w:rPr>
          </w:rPrChange>
        </w:rPr>
        <w:t xml:space="preserve"> </w:t>
      </w:r>
      <w:commentRangeStart w:id="1699"/>
      <w:r w:rsidR="00701C35" w:rsidRPr="001333DF">
        <w:rPr>
          <w:rFonts w:ascii="Times New Roman" w:hAnsi="Times New Roman"/>
          <w:szCs w:val="24"/>
          <w:lang w:val="pt-BR"/>
          <w:rPrChange w:id="1700" w:author="Alexandre Vasconcelos" w:date="2010-04-19T09:24:00Z">
            <w:rPr>
              <w:rFonts w:ascii="Times New Roman" w:hAnsi="Times New Roman"/>
              <w:szCs w:val="24"/>
              <w:lang w:val="pt-BR"/>
            </w:rPr>
          </w:rPrChange>
        </w:rPr>
        <w:t xml:space="preserve">notificação limitada </w:t>
      </w:r>
      <w:commentRangeEnd w:id="1699"/>
      <w:r w:rsidRPr="001333DF">
        <w:rPr>
          <w:rStyle w:val="Refdecomentrio"/>
          <w:rFonts w:ascii="Times New Roman" w:hAnsi="Times New Roman"/>
          <w:rPrChange w:id="1701" w:author="Alexandre Vasconcelos" w:date="2010-04-19T09:24:00Z">
            <w:rPr>
              <w:rStyle w:val="Refdecomentrio"/>
            </w:rPr>
          </w:rPrChange>
        </w:rPr>
        <w:commentReference w:id="1699"/>
      </w:r>
      <w:r w:rsidR="00701C35" w:rsidRPr="001333DF">
        <w:rPr>
          <w:rFonts w:ascii="Times New Roman" w:hAnsi="Times New Roman"/>
          <w:szCs w:val="24"/>
          <w:lang w:val="pt-BR"/>
        </w:rPr>
        <w:t>e múltiplas versões.</w:t>
      </w:r>
    </w:p>
    <w:p w:rsidR="001114E0" w:rsidRPr="001333DF" w:rsidRDefault="00C817F6" w:rsidP="002D066D">
      <w:pPr>
        <w:numPr>
          <w:ilvl w:val="0"/>
          <w:numId w:val="9"/>
        </w:numPr>
        <w:ind w:left="754" w:hanging="357"/>
        <w:rPr>
          <w:rFonts w:ascii="Times New Roman" w:hAnsi="Times New Roman"/>
          <w:szCs w:val="24"/>
          <w:lang w:val="pt-BR"/>
          <w:rPrChange w:id="1702" w:author="Alexandre Vasconcelos" w:date="2010-04-19T09:24:00Z">
            <w:rPr>
              <w:rFonts w:ascii="Times New Roman" w:hAnsi="Times New Roman"/>
              <w:szCs w:val="24"/>
              <w:lang w:val="pt-BR"/>
            </w:rPr>
          </w:rPrChange>
        </w:rPr>
      </w:pPr>
      <w:r w:rsidRPr="001333DF">
        <w:rPr>
          <w:rFonts w:ascii="Times New Roman" w:hAnsi="Times New Roman"/>
          <w:b/>
          <w:szCs w:val="24"/>
          <w:lang w:val="pt-BR"/>
          <w:rPrChange w:id="1703" w:author="Alexandre Vasconcelos" w:date="2010-04-19T09:24:00Z">
            <w:rPr>
              <w:rFonts w:ascii="Times New Roman" w:hAnsi="Times New Roman"/>
              <w:b/>
              <w:szCs w:val="24"/>
              <w:lang w:val="pt-BR"/>
            </w:rPr>
          </w:rPrChange>
        </w:rPr>
        <w:t>Gerência de projetos:</w:t>
      </w:r>
      <w:r w:rsidR="002D066D" w:rsidRPr="001333DF">
        <w:rPr>
          <w:rFonts w:ascii="Times New Roman" w:hAnsi="Times New Roman"/>
          <w:szCs w:val="24"/>
          <w:lang w:val="pt-BR"/>
          <w:rPrChange w:id="1704" w:author="Alexandre Vasconcelos" w:date="2010-04-19T09:24:00Z">
            <w:rPr>
              <w:rFonts w:ascii="Times New Roman" w:hAnsi="Times New Roman"/>
              <w:szCs w:val="24"/>
              <w:lang w:val="pt-BR"/>
            </w:rPr>
          </w:rPrChange>
        </w:rPr>
        <w:t xml:space="preserve"> </w:t>
      </w:r>
      <w:r w:rsidR="001114E0" w:rsidRPr="001333DF">
        <w:rPr>
          <w:rFonts w:ascii="Times New Roman" w:hAnsi="Times New Roman"/>
          <w:szCs w:val="24"/>
          <w:lang w:val="pt-BR"/>
          <w:rPrChange w:id="1705" w:author="Alexandre Vasconcelos" w:date="2010-04-19T09:24:00Z">
            <w:rPr>
              <w:rFonts w:ascii="Times New Roman" w:hAnsi="Times New Roman"/>
              <w:szCs w:val="24"/>
              <w:lang w:val="pt-BR"/>
            </w:rPr>
          </w:rPrChange>
        </w:rPr>
        <w:t>O gerenciamento de projetos de software é a arte de balancear os objetivos,</w:t>
      </w:r>
      <w:r w:rsidR="00472D43" w:rsidRPr="001333DF">
        <w:rPr>
          <w:rFonts w:ascii="Times New Roman" w:hAnsi="Times New Roman"/>
          <w:szCs w:val="24"/>
          <w:lang w:val="pt-BR"/>
          <w:rPrChange w:id="1706" w:author="Alexandre Vasconcelos" w:date="2010-04-19T09:24:00Z">
            <w:rPr>
              <w:rFonts w:ascii="Times New Roman" w:hAnsi="Times New Roman"/>
              <w:szCs w:val="24"/>
              <w:lang w:val="pt-BR"/>
            </w:rPr>
          </w:rPrChange>
        </w:rPr>
        <w:t xml:space="preserve"> </w:t>
      </w:r>
      <w:r w:rsidR="00AD267F" w:rsidRPr="001333DF">
        <w:rPr>
          <w:rFonts w:ascii="Times New Roman" w:hAnsi="Times New Roman"/>
          <w:szCs w:val="24"/>
          <w:lang w:val="pt-BR"/>
          <w:rPrChange w:id="1707" w:author="Alexandre Vasconcelos" w:date="2010-04-19T09:24:00Z">
            <w:rPr>
              <w:rFonts w:ascii="Times New Roman" w:hAnsi="Times New Roman"/>
              <w:szCs w:val="24"/>
              <w:lang w:val="pt-BR"/>
            </w:rPr>
          </w:rPrChange>
        </w:rPr>
        <w:t xml:space="preserve">o </w:t>
      </w:r>
      <w:r w:rsidR="001114E0" w:rsidRPr="001333DF">
        <w:rPr>
          <w:rFonts w:ascii="Times New Roman" w:hAnsi="Times New Roman"/>
          <w:szCs w:val="24"/>
          <w:lang w:val="pt-BR"/>
          <w:rPrChange w:id="1708" w:author="Alexandre Vasconcelos" w:date="2010-04-19T09:24:00Z">
            <w:rPr>
              <w:rFonts w:ascii="Times New Roman" w:hAnsi="Times New Roman"/>
              <w:szCs w:val="24"/>
              <w:lang w:val="pt-BR"/>
            </w:rPr>
          </w:rPrChange>
        </w:rPr>
        <w:t xml:space="preserve">gerenciamento de riscos e </w:t>
      </w:r>
      <w:r w:rsidR="00AD267F" w:rsidRPr="001333DF">
        <w:rPr>
          <w:rFonts w:ascii="Times New Roman" w:hAnsi="Times New Roman"/>
          <w:szCs w:val="24"/>
          <w:lang w:val="pt-BR"/>
          <w:rPrChange w:id="1709" w:author="Alexandre Vasconcelos" w:date="2010-04-19T09:24:00Z">
            <w:rPr>
              <w:rFonts w:ascii="Times New Roman" w:hAnsi="Times New Roman"/>
              <w:szCs w:val="24"/>
              <w:lang w:val="pt-BR"/>
            </w:rPr>
          </w:rPrChange>
        </w:rPr>
        <w:t xml:space="preserve">as </w:t>
      </w:r>
      <w:r w:rsidR="001114E0" w:rsidRPr="001333DF">
        <w:rPr>
          <w:rFonts w:ascii="Times New Roman" w:hAnsi="Times New Roman"/>
          <w:szCs w:val="24"/>
          <w:lang w:val="pt-BR"/>
          <w:rPrChange w:id="1710" w:author="Alexandre Vasconcelos" w:date="2010-04-19T09:24:00Z">
            <w:rPr>
              <w:rFonts w:ascii="Times New Roman" w:hAnsi="Times New Roman"/>
              <w:szCs w:val="24"/>
              <w:lang w:val="pt-BR"/>
            </w:rPr>
          </w:rPrChange>
        </w:rPr>
        <w:t>restrições para entregar,</w:t>
      </w:r>
      <w:r w:rsidR="00472D43" w:rsidRPr="001333DF">
        <w:rPr>
          <w:rFonts w:ascii="Times New Roman" w:hAnsi="Times New Roman"/>
          <w:szCs w:val="24"/>
          <w:lang w:val="pt-BR"/>
          <w:rPrChange w:id="1711" w:author="Alexandre Vasconcelos" w:date="2010-04-19T09:24:00Z">
            <w:rPr>
              <w:rFonts w:ascii="Times New Roman" w:hAnsi="Times New Roman"/>
              <w:szCs w:val="24"/>
              <w:lang w:val="pt-BR"/>
            </w:rPr>
          </w:rPrChange>
        </w:rPr>
        <w:t xml:space="preserve"> </w:t>
      </w:r>
      <w:r w:rsidR="001114E0" w:rsidRPr="001333DF">
        <w:rPr>
          <w:rFonts w:ascii="Times New Roman" w:hAnsi="Times New Roman"/>
          <w:szCs w:val="24"/>
          <w:lang w:val="pt-BR"/>
          <w:rPrChange w:id="1712" w:author="Alexandre Vasconcelos" w:date="2010-04-19T09:24:00Z">
            <w:rPr>
              <w:rFonts w:ascii="Times New Roman" w:hAnsi="Times New Roman"/>
              <w:szCs w:val="24"/>
              <w:lang w:val="pt-BR"/>
            </w:rPr>
          </w:rPrChange>
        </w:rPr>
        <w:t>com sucesso,</w:t>
      </w:r>
      <w:r w:rsidR="00472D43" w:rsidRPr="001333DF">
        <w:rPr>
          <w:rFonts w:ascii="Times New Roman" w:hAnsi="Times New Roman"/>
          <w:szCs w:val="24"/>
          <w:lang w:val="pt-BR"/>
          <w:rPrChange w:id="1713" w:author="Alexandre Vasconcelos" w:date="2010-04-19T09:24:00Z">
            <w:rPr>
              <w:rFonts w:ascii="Times New Roman" w:hAnsi="Times New Roman"/>
              <w:szCs w:val="24"/>
              <w:lang w:val="pt-BR"/>
            </w:rPr>
          </w:rPrChange>
        </w:rPr>
        <w:t xml:space="preserve"> </w:t>
      </w:r>
      <w:r w:rsidR="001114E0" w:rsidRPr="001333DF">
        <w:rPr>
          <w:rFonts w:ascii="Times New Roman" w:hAnsi="Times New Roman"/>
          <w:szCs w:val="24"/>
          <w:lang w:val="pt-BR"/>
          <w:rPrChange w:id="1714" w:author="Alexandre Vasconcelos" w:date="2010-04-19T09:24:00Z">
            <w:rPr>
              <w:rFonts w:ascii="Times New Roman" w:hAnsi="Times New Roman"/>
              <w:szCs w:val="24"/>
              <w:lang w:val="pt-BR"/>
            </w:rPr>
          </w:rPrChange>
        </w:rPr>
        <w:t xml:space="preserve">um produto que esteja de acordo com as necessidades dos clientes e </w:t>
      </w:r>
      <w:r w:rsidR="007D74D3" w:rsidRPr="001333DF">
        <w:rPr>
          <w:rFonts w:ascii="Times New Roman" w:hAnsi="Times New Roman"/>
          <w:szCs w:val="24"/>
          <w:lang w:val="pt-BR"/>
          <w:rPrChange w:id="1715" w:author="Alexandre Vasconcelos" w:date="2010-04-19T09:24:00Z">
            <w:rPr>
              <w:rFonts w:ascii="Times New Roman" w:hAnsi="Times New Roman"/>
              <w:szCs w:val="24"/>
              <w:lang w:val="pt-BR"/>
            </w:rPr>
          </w:rPrChange>
        </w:rPr>
        <w:t xml:space="preserve">usuários. </w:t>
      </w:r>
      <w:r w:rsidR="001114E0" w:rsidRPr="001333DF">
        <w:rPr>
          <w:rFonts w:ascii="Times New Roman" w:hAnsi="Times New Roman"/>
          <w:szCs w:val="24"/>
          <w:lang w:val="pt-BR"/>
          <w:rPrChange w:id="1716" w:author="Alexandre Vasconcelos" w:date="2010-04-19T09:24:00Z">
            <w:rPr>
              <w:rFonts w:ascii="Times New Roman" w:hAnsi="Times New Roman"/>
              <w:szCs w:val="24"/>
              <w:lang w:val="pt-BR"/>
            </w:rPr>
          </w:rPrChange>
        </w:rPr>
        <w:t>A meta do gerenciamento de projetos do RUP é tornar esta tarefa mais fácil.</w:t>
      </w:r>
      <w:r w:rsidR="00472D43" w:rsidRPr="001333DF">
        <w:rPr>
          <w:rFonts w:ascii="Times New Roman" w:hAnsi="Times New Roman"/>
          <w:szCs w:val="24"/>
          <w:lang w:val="pt-BR"/>
          <w:rPrChange w:id="1717" w:author="Alexandre Vasconcelos" w:date="2010-04-19T09:24:00Z">
            <w:rPr>
              <w:rFonts w:ascii="Times New Roman" w:hAnsi="Times New Roman"/>
              <w:szCs w:val="24"/>
              <w:lang w:val="pt-BR"/>
            </w:rPr>
          </w:rPrChange>
        </w:rPr>
        <w:t xml:space="preserve"> </w:t>
      </w:r>
      <w:r w:rsidR="001114E0" w:rsidRPr="001333DF">
        <w:rPr>
          <w:rFonts w:ascii="Times New Roman" w:hAnsi="Times New Roman"/>
          <w:szCs w:val="24"/>
          <w:lang w:val="pt-BR"/>
          <w:rPrChange w:id="1718" w:author="Alexandre Vasconcelos" w:date="2010-04-19T09:24:00Z">
            <w:rPr>
              <w:rFonts w:ascii="Times New Roman" w:hAnsi="Times New Roman"/>
              <w:szCs w:val="24"/>
              <w:lang w:val="pt-BR"/>
            </w:rPr>
          </w:rPrChange>
        </w:rPr>
        <w:t>O propósito do fl</w:t>
      </w:r>
      <w:r w:rsidR="001114E0" w:rsidRPr="001333DF">
        <w:rPr>
          <w:rFonts w:ascii="Times New Roman" w:hAnsi="Times New Roman"/>
          <w:szCs w:val="24"/>
          <w:lang w:val="pt-BR"/>
          <w:rPrChange w:id="1719" w:author="Alexandre Vasconcelos" w:date="2010-04-19T09:24:00Z">
            <w:rPr>
              <w:rFonts w:ascii="Times New Roman" w:hAnsi="Times New Roman"/>
              <w:szCs w:val="24"/>
              <w:lang w:val="pt-BR"/>
            </w:rPr>
          </w:rPrChange>
        </w:rPr>
        <w:t>u</w:t>
      </w:r>
      <w:r w:rsidR="001114E0" w:rsidRPr="001333DF">
        <w:rPr>
          <w:rFonts w:ascii="Times New Roman" w:hAnsi="Times New Roman"/>
          <w:szCs w:val="24"/>
          <w:lang w:val="pt-BR"/>
          <w:rPrChange w:id="1720" w:author="Alexandre Vasconcelos" w:date="2010-04-19T09:24:00Z">
            <w:rPr>
              <w:rFonts w:ascii="Times New Roman" w:hAnsi="Times New Roman"/>
              <w:szCs w:val="24"/>
              <w:lang w:val="pt-BR"/>
            </w:rPr>
          </w:rPrChange>
        </w:rPr>
        <w:t xml:space="preserve">xo de gerenciamento de projetos é </w:t>
      </w:r>
      <w:r w:rsidR="00472D43" w:rsidRPr="001333DF">
        <w:rPr>
          <w:rFonts w:ascii="Times New Roman" w:hAnsi="Times New Roman"/>
          <w:szCs w:val="24"/>
          <w:lang w:val="pt-BR"/>
          <w:rPrChange w:id="1721" w:author="Alexandre Vasconcelos" w:date="2010-04-19T09:24:00Z">
            <w:rPr>
              <w:rFonts w:ascii="Times New Roman" w:hAnsi="Times New Roman"/>
              <w:szCs w:val="24"/>
              <w:lang w:val="pt-BR"/>
            </w:rPr>
          </w:rPrChange>
        </w:rPr>
        <w:t>fornecer</w:t>
      </w:r>
      <w:r w:rsidR="001114E0" w:rsidRPr="001333DF">
        <w:rPr>
          <w:rFonts w:ascii="Times New Roman" w:hAnsi="Times New Roman"/>
          <w:szCs w:val="24"/>
          <w:lang w:val="pt-BR"/>
          <w:rPrChange w:id="1722" w:author="Alexandre Vasconcelos" w:date="2010-04-19T09:24:00Z">
            <w:rPr>
              <w:rFonts w:ascii="Times New Roman" w:hAnsi="Times New Roman"/>
              <w:szCs w:val="24"/>
              <w:lang w:val="pt-BR"/>
            </w:rPr>
          </w:rPrChange>
        </w:rPr>
        <w:t xml:space="preserve"> um framework para gerenciamento de pr</w:t>
      </w:r>
      <w:r w:rsidR="001114E0" w:rsidRPr="001333DF">
        <w:rPr>
          <w:rFonts w:ascii="Times New Roman" w:hAnsi="Times New Roman"/>
          <w:szCs w:val="24"/>
          <w:lang w:val="pt-BR"/>
          <w:rPrChange w:id="1723" w:author="Alexandre Vasconcelos" w:date="2010-04-19T09:24:00Z">
            <w:rPr>
              <w:rFonts w:ascii="Times New Roman" w:hAnsi="Times New Roman"/>
              <w:szCs w:val="24"/>
              <w:lang w:val="pt-BR"/>
            </w:rPr>
          </w:rPrChange>
        </w:rPr>
        <w:t>o</w:t>
      </w:r>
      <w:r w:rsidR="001114E0" w:rsidRPr="001333DF">
        <w:rPr>
          <w:rFonts w:ascii="Times New Roman" w:hAnsi="Times New Roman"/>
          <w:szCs w:val="24"/>
          <w:lang w:val="pt-BR"/>
          <w:rPrChange w:id="1724" w:author="Alexandre Vasconcelos" w:date="2010-04-19T09:24:00Z">
            <w:rPr>
              <w:rFonts w:ascii="Times New Roman" w:hAnsi="Times New Roman"/>
              <w:szCs w:val="24"/>
              <w:lang w:val="pt-BR"/>
            </w:rPr>
          </w:rPrChange>
        </w:rPr>
        <w:t>jetos de software;</w:t>
      </w:r>
      <w:r w:rsidR="00472D43" w:rsidRPr="001333DF">
        <w:rPr>
          <w:rFonts w:ascii="Times New Roman" w:hAnsi="Times New Roman"/>
          <w:szCs w:val="24"/>
          <w:lang w:val="pt-BR"/>
          <w:rPrChange w:id="1725" w:author="Alexandre Vasconcelos" w:date="2010-04-19T09:24:00Z">
            <w:rPr>
              <w:rFonts w:ascii="Times New Roman" w:hAnsi="Times New Roman"/>
              <w:szCs w:val="24"/>
              <w:lang w:val="pt-BR"/>
            </w:rPr>
          </w:rPrChange>
        </w:rPr>
        <w:t xml:space="preserve"> </w:t>
      </w:r>
      <w:r w:rsidR="001114E0" w:rsidRPr="001333DF">
        <w:rPr>
          <w:rFonts w:ascii="Times New Roman" w:hAnsi="Times New Roman"/>
          <w:szCs w:val="24"/>
          <w:lang w:val="pt-BR"/>
          <w:rPrChange w:id="1726" w:author="Alexandre Vasconcelos" w:date="2010-04-19T09:24:00Z">
            <w:rPr>
              <w:rFonts w:ascii="Times New Roman" w:hAnsi="Times New Roman"/>
              <w:szCs w:val="24"/>
              <w:lang w:val="pt-BR"/>
            </w:rPr>
          </w:rPrChange>
        </w:rPr>
        <w:t>providenciar g</w:t>
      </w:r>
      <w:r w:rsidR="008348A6" w:rsidRPr="001333DF">
        <w:rPr>
          <w:rFonts w:ascii="Times New Roman" w:hAnsi="Times New Roman"/>
          <w:szCs w:val="24"/>
          <w:lang w:val="pt-BR"/>
          <w:rPrChange w:id="1727" w:author="Alexandre Vasconcelos" w:date="2010-04-19T09:24:00Z">
            <w:rPr>
              <w:rFonts w:ascii="Times New Roman" w:hAnsi="Times New Roman"/>
              <w:szCs w:val="24"/>
              <w:lang w:val="pt-BR"/>
            </w:rPr>
          </w:rPrChange>
        </w:rPr>
        <w:t>uias</w:t>
      </w:r>
      <w:r w:rsidR="007D74D3" w:rsidRPr="001333DF">
        <w:rPr>
          <w:rFonts w:ascii="Times New Roman" w:hAnsi="Times New Roman"/>
          <w:szCs w:val="24"/>
          <w:lang w:val="pt-BR"/>
          <w:rPrChange w:id="1728" w:author="Alexandre Vasconcelos" w:date="2010-04-19T09:24:00Z">
            <w:rPr>
              <w:rFonts w:ascii="Times New Roman" w:hAnsi="Times New Roman"/>
              <w:szCs w:val="24"/>
              <w:lang w:val="pt-BR"/>
            </w:rPr>
          </w:rPrChange>
        </w:rPr>
        <w:t xml:space="preserve"> </w:t>
      </w:r>
      <w:r w:rsidR="001114E0" w:rsidRPr="001333DF">
        <w:rPr>
          <w:rFonts w:ascii="Times New Roman" w:hAnsi="Times New Roman"/>
          <w:szCs w:val="24"/>
          <w:lang w:val="pt-BR"/>
          <w:rPrChange w:id="1729" w:author="Alexandre Vasconcelos" w:date="2010-04-19T09:24:00Z">
            <w:rPr>
              <w:rFonts w:ascii="Times New Roman" w:hAnsi="Times New Roman"/>
              <w:szCs w:val="24"/>
              <w:lang w:val="pt-BR"/>
            </w:rPr>
          </w:rPrChange>
        </w:rPr>
        <w:t>para o planejamento,</w:t>
      </w:r>
      <w:r w:rsidR="00472D43" w:rsidRPr="001333DF">
        <w:rPr>
          <w:rFonts w:ascii="Times New Roman" w:hAnsi="Times New Roman"/>
          <w:szCs w:val="24"/>
          <w:lang w:val="pt-BR"/>
          <w:rPrChange w:id="1730" w:author="Alexandre Vasconcelos" w:date="2010-04-19T09:24:00Z">
            <w:rPr>
              <w:rFonts w:ascii="Times New Roman" w:hAnsi="Times New Roman"/>
              <w:szCs w:val="24"/>
              <w:lang w:val="pt-BR"/>
            </w:rPr>
          </w:rPrChange>
        </w:rPr>
        <w:t xml:space="preserve"> </w:t>
      </w:r>
      <w:r w:rsidR="001114E0" w:rsidRPr="001333DF">
        <w:rPr>
          <w:rFonts w:ascii="Times New Roman" w:hAnsi="Times New Roman"/>
          <w:szCs w:val="24"/>
          <w:lang w:val="pt-BR"/>
          <w:rPrChange w:id="1731" w:author="Alexandre Vasconcelos" w:date="2010-04-19T09:24:00Z">
            <w:rPr>
              <w:rFonts w:ascii="Times New Roman" w:hAnsi="Times New Roman"/>
              <w:szCs w:val="24"/>
              <w:lang w:val="pt-BR"/>
            </w:rPr>
          </w:rPrChange>
        </w:rPr>
        <w:t>recrutamento de pessoal,</w:t>
      </w:r>
      <w:r w:rsidR="00472D43" w:rsidRPr="001333DF">
        <w:rPr>
          <w:rFonts w:ascii="Times New Roman" w:hAnsi="Times New Roman"/>
          <w:szCs w:val="24"/>
          <w:lang w:val="pt-BR"/>
          <w:rPrChange w:id="1732" w:author="Alexandre Vasconcelos" w:date="2010-04-19T09:24:00Z">
            <w:rPr>
              <w:rFonts w:ascii="Times New Roman" w:hAnsi="Times New Roman"/>
              <w:szCs w:val="24"/>
              <w:lang w:val="pt-BR"/>
            </w:rPr>
          </w:rPrChange>
        </w:rPr>
        <w:t xml:space="preserve"> </w:t>
      </w:r>
      <w:r w:rsidR="001114E0" w:rsidRPr="001333DF">
        <w:rPr>
          <w:rFonts w:ascii="Times New Roman" w:hAnsi="Times New Roman"/>
          <w:szCs w:val="24"/>
          <w:lang w:val="pt-BR"/>
          <w:rPrChange w:id="1733" w:author="Alexandre Vasconcelos" w:date="2010-04-19T09:24:00Z">
            <w:rPr>
              <w:rFonts w:ascii="Times New Roman" w:hAnsi="Times New Roman"/>
              <w:szCs w:val="24"/>
              <w:lang w:val="pt-BR"/>
            </w:rPr>
          </w:rPrChange>
        </w:rPr>
        <w:t>execução e monitoração dos projetos</w:t>
      </w:r>
      <w:r w:rsidR="00AD267F" w:rsidRPr="001333DF">
        <w:rPr>
          <w:rFonts w:ascii="Times New Roman" w:hAnsi="Times New Roman"/>
          <w:szCs w:val="24"/>
          <w:lang w:val="pt-BR"/>
          <w:rPrChange w:id="1734" w:author="Alexandre Vasconcelos" w:date="2010-04-19T09:24:00Z">
            <w:rPr>
              <w:rFonts w:ascii="Times New Roman" w:hAnsi="Times New Roman"/>
              <w:szCs w:val="24"/>
              <w:lang w:val="pt-BR"/>
            </w:rPr>
          </w:rPrChange>
        </w:rPr>
        <w:t>;</w:t>
      </w:r>
      <w:r w:rsidR="001114E0" w:rsidRPr="001333DF">
        <w:rPr>
          <w:rFonts w:ascii="Times New Roman" w:hAnsi="Times New Roman"/>
          <w:szCs w:val="24"/>
          <w:lang w:val="pt-BR"/>
          <w:rPrChange w:id="1735" w:author="Alexandre Vasconcelos" w:date="2010-04-19T09:24:00Z">
            <w:rPr>
              <w:rFonts w:ascii="Times New Roman" w:hAnsi="Times New Roman"/>
              <w:szCs w:val="24"/>
              <w:lang w:val="pt-BR"/>
            </w:rPr>
          </w:rPrChange>
        </w:rPr>
        <w:t xml:space="preserve"> e providenciar um framework para o gerenci</w:t>
      </w:r>
      <w:r w:rsidR="001114E0" w:rsidRPr="001333DF">
        <w:rPr>
          <w:rFonts w:ascii="Times New Roman" w:hAnsi="Times New Roman"/>
          <w:szCs w:val="24"/>
          <w:lang w:val="pt-BR"/>
          <w:rPrChange w:id="1736" w:author="Alexandre Vasconcelos" w:date="2010-04-19T09:24:00Z">
            <w:rPr>
              <w:rFonts w:ascii="Times New Roman" w:hAnsi="Times New Roman"/>
              <w:szCs w:val="24"/>
              <w:lang w:val="pt-BR"/>
            </w:rPr>
          </w:rPrChange>
        </w:rPr>
        <w:t>a</w:t>
      </w:r>
      <w:r w:rsidR="001114E0" w:rsidRPr="001333DF">
        <w:rPr>
          <w:rFonts w:ascii="Times New Roman" w:hAnsi="Times New Roman"/>
          <w:szCs w:val="24"/>
          <w:lang w:val="pt-BR"/>
          <w:rPrChange w:id="1737" w:author="Alexandre Vasconcelos" w:date="2010-04-19T09:24:00Z">
            <w:rPr>
              <w:rFonts w:ascii="Times New Roman" w:hAnsi="Times New Roman"/>
              <w:szCs w:val="24"/>
              <w:lang w:val="pt-BR"/>
            </w:rPr>
          </w:rPrChange>
        </w:rPr>
        <w:t>mento de riscos.</w:t>
      </w:r>
    </w:p>
    <w:p w:rsidR="00CE5B90" w:rsidRPr="001333DF" w:rsidRDefault="007642C0" w:rsidP="00E91104">
      <w:pPr>
        <w:pStyle w:val="Ttulo1"/>
        <w:numPr>
          <w:ilvl w:val="1"/>
          <w:numId w:val="27"/>
        </w:numPr>
        <w:rPr>
          <w:rFonts w:ascii="Times New Roman" w:hAnsi="Times New Roman"/>
          <w:lang w:val="pt-BR"/>
          <w:rPrChange w:id="1738" w:author="Alexandre Vasconcelos" w:date="2010-04-19T09:24:00Z">
            <w:rPr>
              <w:lang w:val="pt-BR"/>
            </w:rPr>
          </w:rPrChange>
        </w:rPr>
      </w:pPr>
      <w:r w:rsidRPr="001333DF">
        <w:rPr>
          <w:rFonts w:ascii="Times New Roman" w:hAnsi="Times New Roman"/>
          <w:lang w:val="pt-BR"/>
          <w:rPrChange w:id="1739" w:author="Alexandre Vasconcelos" w:date="2010-04-19T09:24:00Z">
            <w:rPr>
              <w:lang w:val="pt-BR"/>
            </w:rPr>
          </w:rPrChange>
        </w:rPr>
        <w:t xml:space="preserve"> </w:t>
      </w:r>
      <w:bookmarkStart w:id="1740" w:name="_Toc247425753"/>
      <w:r w:rsidR="00CE5B90" w:rsidRPr="001333DF">
        <w:rPr>
          <w:rFonts w:ascii="Times New Roman" w:hAnsi="Times New Roman"/>
          <w:lang w:val="pt-BR"/>
          <w:rPrChange w:id="1741" w:author="Alexandre Vasconcelos" w:date="2010-04-19T09:24:00Z">
            <w:rPr>
              <w:lang w:val="pt-BR"/>
            </w:rPr>
          </w:rPrChange>
        </w:rPr>
        <w:t>OpenUp</w:t>
      </w:r>
      <w:bookmarkEnd w:id="1740"/>
    </w:p>
    <w:p w:rsidR="006E0599" w:rsidRPr="001333DF" w:rsidRDefault="00877B1C" w:rsidP="006E0599">
      <w:pPr>
        <w:rPr>
          <w:rFonts w:ascii="Times New Roman" w:hAnsi="Times New Roman"/>
          <w:szCs w:val="24"/>
          <w:lang w:val="pt-BR"/>
          <w:rPrChange w:id="1742" w:author="Alexandre Vasconcelos" w:date="2010-04-19T09:24:00Z">
            <w:rPr>
              <w:rFonts w:ascii="Times New Roman" w:hAnsi="Times New Roman"/>
              <w:szCs w:val="24"/>
              <w:lang w:val="pt-BR"/>
            </w:rPr>
          </w:rPrChange>
        </w:rPr>
      </w:pPr>
      <w:r w:rsidRPr="001333DF">
        <w:rPr>
          <w:rFonts w:ascii="Times New Roman" w:hAnsi="Times New Roman"/>
          <w:szCs w:val="24"/>
          <w:lang w:val="pt-BR"/>
        </w:rPr>
        <w:t>Originalmente</w:t>
      </w:r>
      <w:r w:rsidR="00D1762A" w:rsidRPr="001333DF">
        <w:rPr>
          <w:rFonts w:ascii="Times New Roman" w:hAnsi="Times New Roman"/>
          <w:szCs w:val="24"/>
          <w:lang w:val="pt-BR"/>
          <w:rPrChange w:id="1743" w:author="Alexandre Vasconcelos" w:date="2010-04-19T09:24:00Z">
            <w:rPr>
              <w:rFonts w:ascii="Times New Roman" w:hAnsi="Times New Roman"/>
              <w:szCs w:val="24"/>
              <w:lang w:val="pt-BR"/>
            </w:rPr>
          </w:rPrChange>
        </w:rPr>
        <w:t>,</w:t>
      </w:r>
      <w:r w:rsidR="006E0599" w:rsidRPr="001333DF">
        <w:rPr>
          <w:rFonts w:ascii="Times New Roman" w:hAnsi="Times New Roman"/>
          <w:szCs w:val="24"/>
          <w:lang w:val="pt-BR"/>
          <w:rPrChange w:id="1744" w:author="Alexandre Vasconcelos" w:date="2010-04-19T09:24:00Z">
            <w:rPr>
              <w:rFonts w:ascii="Times New Roman" w:hAnsi="Times New Roman"/>
              <w:szCs w:val="24"/>
              <w:lang w:val="pt-BR"/>
            </w:rPr>
          </w:rPrChange>
        </w:rPr>
        <w:t xml:space="preserve"> o OpenUp </w:t>
      </w:r>
      <w:r w:rsidR="003F57DB" w:rsidRPr="001333DF">
        <w:rPr>
          <w:rFonts w:ascii="Times New Roman" w:hAnsi="Times New Roman"/>
          <w:szCs w:val="24"/>
          <w:lang w:val="pt-BR"/>
          <w:rPrChange w:id="1745" w:author="Alexandre Vasconcelos" w:date="2010-04-19T09:24:00Z">
            <w:rPr>
              <w:rFonts w:ascii="Times New Roman" w:hAnsi="Times New Roman"/>
              <w:szCs w:val="24"/>
              <w:lang w:val="pt-BR"/>
            </w:rPr>
          </w:rPrChange>
        </w:rPr>
        <w:t>(</w:t>
      </w:r>
      <w:r w:rsidR="003F57DB" w:rsidRPr="001333DF">
        <w:rPr>
          <w:rFonts w:ascii="Times New Roman" w:hAnsi="Times New Roman"/>
          <w:i/>
          <w:iCs/>
          <w:szCs w:val="24"/>
          <w:lang w:val="pt-BR"/>
          <w:rPrChange w:id="1746" w:author="Alexandre Vasconcelos" w:date="2010-04-19T09:24:00Z">
            <w:rPr>
              <w:rFonts w:ascii="Times New Roman" w:hAnsi="Times New Roman"/>
              <w:i/>
              <w:iCs/>
              <w:szCs w:val="24"/>
              <w:lang w:val="pt-BR"/>
            </w:rPr>
          </w:rPrChange>
        </w:rPr>
        <w:t>Open Unified Process</w:t>
      </w:r>
      <w:r w:rsidR="003F57DB" w:rsidRPr="001333DF">
        <w:rPr>
          <w:rFonts w:ascii="Times New Roman" w:hAnsi="Times New Roman"/>
          <w:szCs w:val="24"/>
          <w:lang w:val="pt-BR"/>
          <w:rPrChange w:id="1747" w:author="Alexandre Vasconcelos" w:date="2010-04-19T09:24:00Z">
            <w:rPr>
              <w:rFonts w:ascii="Times New Roman" w:hAnsi="Times New Roman"/>
              <w:szCs w:val="24"/>
              <w:lang w:val="pt-BR"/>
            </w:rPr>
          </w:rPrChange>
        </w:rPr>
        <w:t xml:space="preserve">) </w:t>
      </w:r>
      <w:r w:rsidR="006E0599" w:rsidRPr="001333DF">
        <w:rPr>
          <w:rFonts w:ascii="Times New Roman" w:hAnsi="Times New Roman"/>
          <w:szCs w:val="24"/>
          <w:lang w:val="pt-BR"/>
          <w:rPrChange w:id="1748" w:author="Alexandre Vasconcelos" w:date="2010-04-19T09:24:00Z">
            <w:rPr>
              <w:rFonts w:ascii="Times New Roman" w:hAnsi="Times New Roman"/>
              <w:szCs w:val="24"/>
              <w:lang w:val="pt-BR"/>
            </w:rPr>
          </w:rPrChange>
        </w:rPr>
        <w:t>era conhecido como BUP</w:t>
      </w:r>
      <w:r w:rsidR="00472D43" w:rsidRPr="001333DF">
        <w:rPr>
          <w:rFonts w:ascii="Times New Roman" w:hAnsi="Times New Roman"/>
          <w:szCs w:val="24"/>
          <w:lang w:val="pt-BR"/>
          <w:rPrChange w:id="1749" w:author="Alexandre Vasconcelos" w:date="2010-04-19T09:24:00Z">
            <w:rPr>
              <w:rFonts w:ascii="Times New Roman" w:hAnsi="Times New Roman"/>
              <w:szCs w:val="24"/>
              <w:lang w:val="pt-BR"/>
            </w:rPr>
          </w:rPrChange>
        </w:rPr>
        <w:t xml:space="preserve"> </w:t>
      </w:r>
      <w:r w:rsidR="006E0599" w:rsidRPr="001333DF">
        <w:rPr>
          <w:rFonts w:ascii="Times New Roman" w:hAnsi="Times New Roman"/>
          <w:szCs w:val="24"/>
          <w:lang w:val="pt-BR"/>
          <w:rPrChange w:id="1750" w:author="Alexandre Vasconcelos" w:date="2010-04-19T09:24:00Z">
            <w:rPr>
              <w:rFonts w:ascii="Times New Roman" w:hAnsi="Times New Roman"/>
              <w:szCs w:val="24"/>
              <w:lang w:val="pt-BR"/>
            </w:rPr>
          </w:rPrChange>
        </w:rPr>
        <w:t>(</w:t>
      </w:r>
      <w:r w:rsidR="006E0599" w:rsidRPr="001333DF">
        <w:rPr>
          <w:rFonts w:ascii="Times New Roman" w:hAnsi="Times New Roman"/>
          <w:i/>
          <w:szCs w:val="24"/>
          <w:lang w:val="pt-BR"/>
          <w:rPrChange w:id="1751" w:author="Alexandre Vasconcelos" w:date="2010-04-19T09:24:00Z">
            <w:rPr>
              <w:rFonts w:ascii="Times New Roman" w:hAnsi="Times New Roman"/>
              <w:i/>
              <w:szCs w:val="24"/>
              <w:lang w:val="pt-BR"/>
            </w:rPr>
          </w:rPrChange>
        </w:rPr>
        <w:t>Basic Unified Process</w:t>
      </w:r>
      <w:r w:rsidR="006E0599" w:rsidRPr="001333DF">
        <w:rPr>
          <w:rFonts w:ascii="Times New Roman" w:hAnsi="Times New Roman"/>
          <w:szCs w:val="24"/>
          <w:lang w:val="pt-BR"/>
          <w:rPrChange w:id="1752" w:author="Alexandre Vasconcelos" w:date="2010-04-19T09:24:00Z">
            <w:rPr>
              <w:rFonts w:ascii="Times New Roman" w:hAnsi="Times New Roman"/>
              <w:szCs w:val="24"/>
              <w:lang w:val="pt-BR"/>
            </w:rPr>
          </w:rPrChange>
        </w:rPr>
        <w:t>)</w:t>
      </w:r>
      <w:r w:rsidR="00D1762A" w:rsidRPr="001333DF">
        <w:rPr>
          <w:rFonts w:ascii="Times New Roman" w:hAnsi="Times New Roman"/>
          <w:szCs w:val="24"/>
          <w:lang w:val="pt-BR"/>
          <w:rPrChange w:id="1753" w:author="Alexandre Vasconcelos" w:date="2010-04-19T09:24:00Z">
            <w:rPr>
              <w:rFonts w:ascii="Times New Roman" w:hAnsi="Times New Roman"/>
              <w:szCs w:val="24"/>
              <w:lang w:val="pt-BR"/>
            </w:rPr>
          </w:rPrChange>
        </w:rPr>
        <w:t>. Em 2005, a IBM liberou o processo</w:t>
      </w:r>
      <w:r w:rsidR="006E0599" w:rsidRPr="001333DF">
        <w:rPr>
          <w:rFonts w:ascii="Times New Roman" w:hAnsi="Times New Roman"/>
          <w:szCs w:val="24"/>
          <w:lang w:val="pt-BR"/>
          <w:rPrChange w:id="1754" w:author="Alexandre Vasconcelos" w:date="2010-04-19T09:24:00Z">
            <w:rPr>
              <w:rFonts w:ascii="Times New Roman" w:hAnsi="Times New Roman"/>
              <w:szCs w:val="24"/>
              <w:lang w:val="pt-BR"/>
            </w:rPr>
          </w:rPrChange>
        </w:rPr>
        <w:t xml:space="preserve"> para a fundação Eclipse e </w:t>
      </w:r>
      <w:r w:rsidR="00D1762A" w:rsidRPr="001333DF">
        <w:rPr>
          <w:rFonts w:ascii="Times New Roman" w:hAnsi="Times New Roman"/>
          <w:szCs w:val="24"/>
          <w:lang w:val="pt-BR"/>
          <w:rPrChange w:id="1755" w:author="Alexandre Vasconcelos" w:date="2010-04-19T09:24:00Z">
            <w:rPr>
              <w:rFonts w:ascii="Times New Roman" w:hAnsi="Times New Roman"/>
              <w:szCs w:val="24"/>
              <w:lang w:val="pt-BR"/>
            </w:rPr>
          </w:rPrChange>
        </w:rPr>
        <w:t xml:space="preserve">este foi </w:t>
      </w:r>
      <w:r w:rsidR="006E0599" w:rsidRPr="001333DF">
        <w:rPr>
          <w:rFonts w:ascii="Times New Roman" w:hAnsi="Times New Roman"/>
          <w:szCs w:val="24"/>
          <w:lang w:val="pt-BR"/>
          <w:rPrChange w:id="1756" w:author="Alexandre Vasconcelos" w:date="2010-04-19T09:24:00Z">
            <w:rPr>
              <w:rFonts w:ascii="Times New Roman" w:hAnsi="Times New Roman"/>
              <w:szCs w:val="24"/>
              <w:lang w:val="pt-BR"/>
            </w:rPr>
          </w:rPrChange>
        </w:rPr>
        <w:t>renomeado para OpenUp</w:t>
      </w:r>
      <w:r w:rsidR="00472D43" w:rsidRPr="001333DF">
        <w:rPr>
          <w:rFonts w:ascii="Times New Roman" w:hAnsi="Times New Roman"/>
          <w:szCs w:val="24"/>
          <w:lang w:val="pt-BR"/>
          <w:rPrChange w:id="1757" w:author="Alexandre Vasconcelos" w:date="2010-04-19T09:24:00Z">
            <w:rPr>
              <w:rFonts w:ascii="Times New Roman" w:hAnsi="Times New Roman"/>
              <w:szCs w:val="24"/>
              <w:lang w:val="pt-BR"/>
            </w:rPr>
          </w:rPrChange>
        </w:rPr>
        <w:t xml:space="preserve"> </w:t>
      </w:r>
      <w:r w:rsidR="006E0599" w:rsidRPr="001333DF">
        <w:rPr>
          <w:rFonts w:ascii="Times New Roman" w:hAnsi="Times New Roman"/>
          <w:szCs w:val="24"/>
          <w:lang w:val="pt-BR"/>
          <w:rPrChange w:id="1758" w:author="Alexandre Vasconcelos" w:date="2010-04-19T09:24:00Z">
            <w:rPr>
              <w:rFonts w:ascii="Times New Roman" w:hAnsi="Times New Roman"/>
              <w:szCs w:val="24"/>
              <w:lang w:val="pt-BR"/>
            </w:rPr>
          </w:rPrChange>
        </w:rPr>
        <w:t>[</w:t>
      </w:r>
      <w:r w:rsidR="006E0599" w:rsidRPr="001333DF">
        <w:rPr>
          <w:rFonts w:ascii="Times New Roman" w:hAnsi="Times New Roman"/>
          <w:lang w:val="pt-BR"/>
          <w:rPrChange w:id="1759" w:author="Alexandre Vasconcelos" w:date="2010-04-19T09:24:00Z">
            <w:rPr>
              <w:lang w:val="pt-BR"/>
            </w:rPr>
          </w:rPrChange>
        </w:rPr>
        <w:t>DOURADO,2009</w:t>
      </w:r>
      <w:r w:rsidR="006E0599" w:rsidRPr="001333DF">
        <w:rPr>
          <w:rFonts w:ascii="Times New Roman" w:hAnsi="Times New Roman"/>
          <w:szCs w:val="24"/>
          <w:lang w:val="pt-BR"/>
        </w:rPr>
        <w:t>]</w:t>
      </w:r>
      <w:r w:rsidR="00207D83" w:rsidRPr="001333DF">
        <w:rPr>
          <w:rFonts w:ascii="Times New Roman" w:hAnsi="Times New Roman"/>
          <w:szCs w:val="24"/>
          <w:lang w:val="pt-BR"/>
          <w:rPrChange w:id="1760" w:author="Alexandre Vasconcelos" w:date="2010-04-19T09:24:00Z">
            <w:rPr>
              <w:rFonts w:ascii="Times New Roman" w:hAnsi="Times New Roman"/>
              <w:szCs w:val="24"/>
              <w:lang w:val="pt-BR"/>
            </w:rPr>
          </w:rPrChange>
        </w:rPr>
        <w:t>.</w:t>
      </w:r>
    </w:p>
    <w:p w:rsidR="00DD69CA" w:rsidRPr="001333DF" w:rsidRDefault="00DD69CA" w:rsidP="003F57DB">
      <w:pPr>
        <w:rPr>
          <w:rFonts w:ascii="Times New Roman" w:hAnsi="Times New Roman"/>
          <w:szCs w:val="24"/>
          <w:lang w:val="pt-BR"/>
          <w:rPrChange w:id="1761"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1762" w:author="Alexandre Vasconcelos" w:date="2010-04-19T09:24:00Z">
            <w:rPr>
              <w:rFonts w:ascii="Times New Roman" w:hAnsi="Times New Roman"/>
              <w:szCs w:val="24"/>
              <w:lang w:val="pt-BR"/>
            </w:rPr>
          </w:rPrChange>
        </w:rPr>
        <w:t>O OpenUp é considerado um processo híbrido,</w:t>
      </w:r>
      <w:r w:rsidR="003F57DB" w:rsidRPr="001333DF">
        <w:rPr>
          <w:rFonts w:ascii="Times New Roman" w:hAnsi="Times New Roman"/>
          <w:szCs w:val="24"/>
          <w:lang w:val="pt-BR"/>
          <w:rPrChange w:id="1763"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1764" w:author="Alexandre Vasconcelos" w:date="2010-04-19T09:24:00Z">
            <w:rPr>
              <w:rFonts w:ascii="Times New Roman" w:hAnsi="Times New Roman"/>
              <w:szCs w:val="24"/>
              <w:lang w:val="pt-BR"/>
            </w:rPr>
          </w:rPrChange>
        </w:rPr>
        <w:t>pois foi desenvolvido pela IBM com base nos processos RUP e XP, tendo como principal objetivo reunir as melhores características de cada uma dess</w:t>
      </w:r>
      <w:r w:rsidR="005B0E0F" w:rsidRPr="001333DF">
        <w:rPr>
          <w:rFonts w:ascii="Times New Roman" w:hAnsi="Times New Roman"/>
          <w:szCs w:val="24"/>
          <w:lang w:val="pt-BR"/>
          <w:rPrChange w:id="1765" w:author="Alexandre Vasconcelos" w:date="2010-04-19T09:24:00Z">
            <w:rPr>
              <w:rFonts w:ascii="Times New Roman" w:hAnsi="Times New Roman"/>
              <w:szCs w:val="24"/>
              <w:lang w:val="pt-BR"/>
            </w:rPr>
          </w:rPrChange>
        </w:rPr>
        <w:t>e</w:t>
      </w:r>
      <w:r w:rsidRPr="001333DF">
        <w:rPr>
          <w:rFonts w:ascii="Times New Roman" w:hAnsi="Times New Roman"/>
          <w:szCs w:val="24"/>
          <w:lang w:val="pt-BR"/>
          <w:rPrChange w:id="1766" w:author="Alexandre Vasconcelos" w:date="2010-04-19T09:24:00Z">
            <w:rPr>
              <w:rFonts w:ascii="Times New Roman" w:hAnsi="Times New Roman"/>
              <w:szCs w:val="24"/>
              <w:lang w:val="pt-BR"/>
            </w:rPr>
          </w:rPrChange>
        </w:rPr>
        <w:t xml:space="preserve">s </w:t>
      </w:r>
      <w:r w:rsidR="005B0E0F" w:rsidRPr="001333DF">
        <w:rPr>
          <w:rFonts w:ascii="Times New Roman" w:hAnsi="Times New Roman"/>
          <w:szCs w:val="24"/>
          <w:lang w:val="pt-BR"/>
          <w:rPrChange w:id="1767" w:author="Alexandre Vasconcelos" w:date="2010-04-19T09:24:00Z">
            <w:rPr>
              <w:rFonts w:ascii="Times New Roman" w:hAnsi="Times New Roman"/>
              <w:szCs w:val="24"/>
              <w:lang w:val="pt-BR"/>
            </w:rPr>
          </w:rPrChange>
        </w:rPr>
        <w:t>processos</w:t>
      </w:r>
      <w:r w:rsidRPr="001333DF">
        <w:rPr>
          <w:rFonts w:ascii="Times New Roman" w:hAnsi="Times New Roman"/>
          <w:szCs w:val="24"/>
          <w:lang w:val="pt-BR"/>
          <w:rPrChange w:id="1768" w:author="Alexandre Vasconcelos" w:date="2010-04-19T09:24:00Z">
            <w:rPr>
              <w:rFonts w:ascii="Times New Roman" w:hAnsi="Times New Roman"/>
              <w:szCs w:val="24"/>
              <w:lang w:val="pt-BR"/>
            </w:rPr>
          </w:rPrChange>
        </w:rPr>
        <w:t xml:space="preserve">. </w:t>
      </w:r>
      <w:r w:rsidR="006E0599" w:rsidRPr="001333DF">
        <w:rPr>
          <w:rFonts w:ascii="Times New Roman" w:hAnsi="Times New Roman"/>
          <w:szCs w:val="24"/>
          <w:lang w:val="pt-BR"/>
          <w:rPrChange w:id="1769" w:author="Alexandre Vasconcelos" w:date="2010-04-19T09:24:00Z">
            <w:rPr>
              <w:rFonts w:ascii="Times New Roman" w:hAnsi="Times New Roman"/>
              <w:szCs w:val="24"/>
              <w:lang w:val="pt-BR"/>
            </w:rPr>
          </w:rPrChange>
        </w:rPr>
        <w:t>A</w:t>
      </w:r>
      <w:r w:rsidR="00207D83" w:rsidRPr="001333DF">
        <w:rPr>
          <w:rFonts w:ascii="Times New Roman" w:hAnsi="Times New Roman"/>
          <w:szCs w:val="24"/>
          <w:lang w:val="pt-BR"/>
          <w:rPrChange w:id="1770" w:author="Alexandre Vasconcelos" w:date="2010-04-19T09:24:00Z">
            <w:rPr>
              <w:rFonts w:ascii="Times New Roman" w:hAnsi="Times New Roman"/>
              <w:szCs w:val="24"/>
              <w:lang w:val="pt-BR"/>
            </w:rPr>
          </w:rPrChange>
        </w:rPr>
        <w:t>pesar</w:t>
      </w:r>
      <w:r w:rsidR="00877B1C" w:rsidRPr="001333DF">
        <w:rPr>
          <w:rFonts w:ascii="Times New Roman" w:hAnsi="Times New Roman"/>
          <w:szCs w:val="24"/>
          <w:lang w:val="pt-BR"/>
          <w:rPrChange w:id="1771" w:author="Alexandre Vasconcelos" w:date="2010-04-19T09:24:00Z">
            <w:rPr>
              <w:rFonts w:ascii="Times New Roman" w:hAnsi="Times New Roman"/>
              <w:szCs w:val="24"/>
              <w:lang w:val="pt-BR"/>
            </w:rPr>
          </w:rPrChange>
        </w:rPr>
        <w:t xml:space="preserve"> dessa visão</w:t>
      </w:r>
      <w:r w:rsidR="003F57DB" w:rsidRPr="001333DF">
        <w:rPr>
          <w:rFonts w:ascii="Times New Roman" w:hAnsi="Times New Roman"/>
          <w:szCs w:val="24"/>
          <w:lang w:val="pt-BR"/>
          <w:rPrChange w:id="1772" w:author="Alexandre Vasconcelos" w:date="2010-04-19T09:24:00Z">
            <w:rPr>
              <w:rFonts w:ascii="Times New Roman" w:hAnsi="Times New Roman"/>
              <w:szCs w:val="24"/>
              <w:lang w:val="pt-BR"/>
            </w:rPr>
          </w:rPrChange>
        </w:rPr>
        <w:t xml:space="preserve"> característica híbrida</w:t>
      </w:r>
      <w:r w:rsidR="00855426" w:rsidRPr="001333DF">
        <w:rPr>
          <w:rFonts w:ascii="Times New Roman" w:hAnsi="Times New Roman"/>
          <w:szCs w:val="24"/>
          <w:lang w:val="pt-BR"/>
          <w:rPrChange w:id="1773" w:author="Alexandre Vasconcelos" w:date="2010-04-19T09:24:00Z">
            <w:rPr>
              <w:rFonts w:ascii="Times New Roman" w:hAnsi="Times New Roman"/>
              <w:szCs w:val="24"/>
              <w:lang w:val="pt-BR"/>
            </w:rPr>
          </w:rPrChange>
        </w:rPr>
        <w:t>,</w:t>
      </w:r>
      <w:r w:rsidR="00472D43" w:rsidRPr="001333DF">
        <w:rPr>
          <w:rFonts w:ascii="Times New Roman" w:hAnsi="Times New Roman"/>
          <w:szCs w:val="24"/>
          <w:lang w:val="pt-BR"/>
          <w:rPrChange w:id="1774" w:author="Alexandre Vasconcelos" w:date="2010-04-19T09:24:00Z">
            <w:rPr>
              <w:rFonts w:ascii="Times New Roman" w:hAnsi="Times New Roman"/>
              <w:szCs w:val="24"/>
              <w:lang w:val="pt-BR"/>
            </w:rPr>
          </w:rPrChange>
        </w:rPr>
        <w:t xml:space="preserve"> </w:t>
      </w:r>
      <w:r w:rsidR="00855426" w:rsidRPr="001333DF">
        <w:rPr>
          <w:rFonts w:ascii="Times New Roman" w:hAnsi="Times New Roman"/>
          <w:szCs w:val="24"/>
          <w:lang w:val="pt-BR"/>
          <w:rPrChange w:id="1775" w:author="Alexandre Vasconcelos" w:date="2010-04-19T09:24:00Z">
            <w:rPr>
              <w:rFonts w:ascii="Times New Roman" w:hAnsi="Times New Roman"/>
              <w:szCs w:val="24"/>
              <w:lang w:val="pt-BR"/>
            </w:rPr>
          </w:rPrChange>
        </w:rPr>
        <w:t xml:space="preserve">o OpenUp está sendo citado como um </w:t>
      </w:r>
      <w:r w:rsidR="005B0E0F" w:rsidRPr="001333DF">
        <w:rPr>
          <w:rFonts w:ascii="Times New Roman" w:hAnsi="Times New Roman"/>
          <w:szCs w:val="24"/>
          <w:lang w:val="pt-BR"/>
          <w:rPrChange w:id="1776" w:author="Alexandre Vasconcelos" w:date="2010-04-19T09:24:00Z">
            <w:rPr>
              <w:rFonts w:ascii="Times New Roman" w:hAnsi="Times New Roman"/>
              <w:szCs w:val="24"/>
              <w:lang w:val="pt-BR"/>
            </w:rPr>
          </w:rPrChange>
        </w:rPr>
        <w:t xml:space="preserve">processo </w:t>
      </w:r>
      <w:r w:rsidR="00855426" w:rsidRPr="001333DF">
        <w:rPr>
          <w:rFonts w:ascii="Times New Roman" w:hAnsi="Times New Roman"/>
          <w:szCs w:val="24"/>
          <w:lang w:val="pt-BR"/>
          <w:rPrChange w:id="1777" w:author="Alexandre Vasconcelos" w:date="2010-04-19T09:24:00Z">
            <w:rPr>
              <w:rFonts w:ascii="Times New Roman" w:hAnsi="Times New Roman"/>
              <w:szCs w:val="24"/>
              <w:lang w:val="pt-BR"/>
            </w:rPr>
          </w:rPrChange>
        </w:rPr>
        <w:t>tradicional,</w:t>
      </w:r>
      <w:r w:rsidR="00472D43" w:rsidRPr="001333DF">
        <w:rPr>
          <w:rFonts w:ascii="Times New Roman" w:hAnsi="Times New Roman"/>
          <w:szCs w:val="24"/>
          <w:lang w:val="pt-BR"/>
          <w:rPrChange w:id="1778" w:author="Alexandre Vasconcelos" w:date="2010-04-19T09:24:00Z">
            <w:rPr>
              <w:rFonts w:ascii="Times New Roman" w:hAnsi="Times New Roman"/>
              <w:szCs w:val="24"/>
              <w:lang w:val="pt-BR"/>
            </w:rPr>
          </w:rPrChange>
        </w:rPr>
        <w:t xml:space="preserve"> devido </w:t>
      </w:r>
      <w:r w:rsidR="003F57DB" w:rsidRPr="001333DF">
        <w:rPr>
          <w:rFonts w:ascii="Times New Roman" w:hAnsi="Times New Roman"/>
          <w:szCs w:val="24"/>
          <w:lang w:val="pt-BR"/>
          <w:rPrChange w:id="1779" w:author="Alexandre Vasconcelos" w:date="2010-04-19T09:24:00Z">
            <w:rPr>
              <w:rFonts w:ascii="Times New Roman" w:hAnsi="Times New Roman"/>
              <w:szCs w:val="24"/>
              <w:lang w:val="pt-BR"/>
            </w:rPr>
          </w:rPrChange>
        </w:rPr>
        <w:t>à</w:t>
      </w:r>
      <w:r w:rsidR="00120D75" w:rsidRPr="001333DF">
        <w:rPr>
          <w:rFonts w:ascii="Times New Roman" w:hAnsi="Times New Roman"/>
          <w:szCs w:val="24"/>
          <w:lang w:val="pt-BR"/>
          <w:rPrChange w:id="1780" w:author="Alexandre Vasconcelos" w:date="2010-04-19T09:24:00Z">
            <w:rPr>
              <w:rFonts w:ascii="Times New Roman" w:hAnsi="Times New Roman"/>
              <w:szCs w:val="24"/>
              <w:lang w:val="pt-BR"/>
            </w:rPr>
          </w:rPrChange>
        </w:rPr>
        <w:t xml:space="preserve"> sua rigidez na documentação de um produto</w:t>
      </w:r>
      <w:r w:rsidR="00C108B7" w:rsidRPr="001333DF">
        <w:rPr>
          <w:rFonts w:ascii="Times New Roman" w:hAnsi="Times New Roman"/>
          <w:szCs w:val="24"/>
          <w:lang w:val="pt-BR"/>
          <w:rPrChange w:id="1781" w:author="Alexandre Vasconcelos" w:date="2010-04-19T09:24:00Z">
            <w:rPr>
              <w:rFonts w:ascii="Times New Roman" w:hAnsi="Times New Roman"/>
              <w:szCs w:val="24"/>
              <w:lang w:val="pt-BR"/>
            </w:rPr>
          </w:rPrChange>
        </w:rPr>
        <w:t xml:space="preserve"> e de</w:t>
      </w:r>
      <w:r w:rsidR="00120D75" w:rsidRPr="001333DF">
        <w:rPr>
          <w:rFonts w:ascii="Times New Roman" w:hAnsi="Times New Roman"/>
          <w:szCs w:val="24"/>
          <w:lang w:val="pt-BR"/>
          <w:rPrChange w:id="1782" w:author="Alexandre Vasconcelos" w:date="2010-04-19T09:24:00Z">
            <w:rPr>
              <w:rFonts w:ascii="Times New Roman" w:hAnsi="Times New Roman"/>
              <w:szCs w:val="24"/>
              <w:lang w:val="pt-BR"/>
            </w:rPr>
          </w:rPrChange>
        </w:rPr>
        <w:t xml:space="preserve"> suas </w:t>
      </w:r>
      <w:r w:rsidR="00C108B7" w:rsidRPr="001333DF">
        <w:rPr>
          <w:rFonts w:ascii="Times New Roman" w:hAnsi="Times New Roman"/>
          <w:szCs w:val="24"/>
          <w:lang w:val="pt-BR"/>
          <w:rPrChange w:id="1783" w:author="Alexandre Vasconcelos" w:date="2010-04-19T09:24:00Z">
            <w:rPr>
              <w:rFonts w:ascii="Times New Roman" w:hAnsi="Times New Roman"/>
              <w:szCs w:val="24"/>
              <w:lang w:val="pt-BR"/>
            </w:rPr>
          </w:rPrChange>
        </w:rPr>
        <w:t xml:space="preserve"> práticas </w:t>
      </w:r>
      <w:r w:rsidR="00120D75" w:rsidRPr="001333DF">
        <w:rPr>
          <w:rFonts w:ascii="Times New Roman" w:hAnsi="Times New Roman"/>
          <w:szCs w:val="24"/>
          <w:lang w:val="pt-BR"/>
          <w:rPrChange w:id="1784" w:author="Alexandre Vasconcelos" w:date="2010-04-19T09:24:00Z">
            <w:rPr>
              <w:rFonts w:ascii="Times New Roman" w:hAnsi="Times New Roman"/>
              <w:szCs w:val="24"/>
              <w:lang w:val="pt-BR"/>
            </w:rPr>
          </w:rPrChange>
        </w:rPr>
        <w:t xml:space="preserve">seguirem </w:t>
      </w:r>
      <w:r w:rsidR="00C108B7" w:rsidRPr="001333DF">
        <w:rPr>
          <w:rFonts w:ascii="Times New Roman" w:hAnsi="Times New Roman"/>
          <w:szCs w:val="24"/>
          <w:lang w:val="pt-BR"/>
          <w:rPrChange w:id="1785" w:author="Alexandre Vasconcelos" w:date="2010-04-19T09:24:00Z">
            <w:rPr>
              <w:rFonts w:ascii="Times New Roman" w:hAnsi="Times New Roman"/>
              <w:szCs w:val="24"/>
              <w:lang w:val="pt-BR"/>
            </w:rPr>
          </w:rPrChange>
        </w:rPr>
        <w:t xml:space="preserve">o modelo RUP de desenvolvimento. </w:t>
      </w:r>
    </w:p>
    <w:p w:rsidR="00F07371" w:rsidRPr="001333DF" w:rsidRDefault="00F07371" w:rsidP="00F07371">
      <w:pPr>
        <w:tabs>
          <w:tab w:val="clear" w:pos="720"/>
        </w:tabs>
        <w:autoSpaceDE w:val="0"/>
        <w:autoSpaceDN w:val="0"/>
        <w:adjustRightInd w:val="0"/>
        <w:spacing w:before="0"/>
        <w:rPr>
          <w:rFonts w:ascii="Times New Roman" w:hAnsi="Times New Roman"/>
          <w:szCs w:val="24"/>
          <w:lang w:val="pt-BR"/>
          <w:rPrChange w:id="1786" w:author="Alexandre Vasconcelos" w:date="2010-04-19T09:24:00Z">
            <w:rPr>
              <w:rFonts w:ascii="Times New Roman" w:hAnsi="Times New Roman"/>
              <w:szCs w:val="24"/>
              <w:lang w:val="pt-BR"/>
            </w:rPr>
          </w:rPrChange>
        </w:rPr>
      </w:pPr>
    </w:p>
    <w:p w:rsidR="00CE5B90" w:rsidRPr="001333DF" w:rsidRDefault="00D1762A" w:rsidP="00AD267F">
      <w:pPr>
        <w:numPr>
          <w:ilvl w:val="2"/>
          <w:numId w:val="22"/>
        </w:numPr>
        <w:ind w:left="850"/>
        <w:rPr>
          <w:rFonts w:ascii="Times New Roman" w:hAnsi="Times New Roman"/>
          <w:b/>
          <w:szCs w:val="24"/>
          <w:lang w:val="pt-BR"/>
          <w:rPrChange w:id="1787"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1788" w:author="Alexandre Vasconcelos" w:date="2010-04-19T09:24:00Z">
            <w:rPr>
              <w:rFonts w:ascii="Times New Roman" w:hAnsi="Times New Roman"/>
              <w:b/>
              <w:szCs w:val="24"/>
              <w:lang w:val="pt-BR"/>
            </w:rPr>
          </w:rPrChange>
        </w:rPr>
        <w:t xml:space="preserve">O </w:t>
      </w:r>
      <w:r w:rsidR="00CE5B90" w:rsidRPr="001333DF">
        <w:rPr>
          <w:rFonts w:ascii="Times New Roman" w:hAnsi="Times New Roman"/>
          <w:b/>
          <w:szCs w:val="24"/>
          <w:lang w:val="pt-BR"/>
          <w:rPrChange w:id="1789" w:author="Alexandre Vasconcelos" w:date="2010-04-19T09:24:00Z">
            <w:rPr>
              <w:rFonts w:ascii="Times New Roman" w:hAnsi="Times New Roman"/>
              <w:b/>
              <w:szCs w:val="24"/>
              <w:lang w:val="pt-BR"/>
            </w:rPr>
          </w:rPrChange>
        </w:rPr>
        <w:t>OpenUp e suas características</w:t>
      </w:r>
    </w:p>
    <w:p w:rsidR="0043770D" w:rsidRPr="001333DF" w:rsidRDefault="0043770D" w:rsidP="00445D0E">
      <w:pPr>
        <w:rPr>
          <w:rFonts w:ascii="Times New Roman" w:hAnsi="Times New Roman"/>
          <w:b/>
          <w:szCs w:val="24"/>
          <w:lang w:val="pt-BR"/>
          <w:rPrChange w:id="1790" w:author="Alexandre Vasconcelos" w:date="2010-04-19T09:24:00Z">
            <w:rPr>
              <w:rFonts w:ascii="Times New Roman" w:hAnsi="Times New Roman"/>
              <w:b/>
              <w:szCs w:val="24"/>
              <w:lang w:val="pt-BR"/>
            </w:rPr>
          </w:rPrChange>
        </w:rPr>
      </w:pPr>
    </w:p>
    <w:p w:rsidR="00072445" w:rsidRPr="001333DF" w:rsidRDefault="00072445" w:rsidP="003C49D3">
      <w:pPr>
        <w:rPr>
          <w:rFonts w:ascii="Times New Roman" w:hAnsi="Times New Roman"/>
          <w:szCs w:val="24"/>
          <w:lang w:val="pt-BR"/>
          <w:rPrChange w:id="1791"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1792" w:author="Alexandre Vasconcelos" w:date="2010-04-19T09:24:00Z">
            <w:rPr>
              <w:rFonts w:ascii="Times New Roman" w:hAnsi="Times New Roman"/>
              <w:szCs w:val="24"/>
              <w:lang w:val="pt-BR"/>
            </w:rPr>
          </w:rPrChange>
        </w:rPr>
        <w:t xml:space="preserve">O OpenUP </w:t>
      </w:r>
      <w:r w:rsidR="00951867" w:rsidRPr="001333DF">
        <w:rPr>
          <w:rFonts w:ascii="Times New Roman" w:hAnsi="Times New Roman"/>
          <w:szCs w:val="24"/>
          <w:lang w:val="pt-BR"/>
          <w:rPrChange w:id="1793" w:author="Alexandre Vasconcelos" w:date="2010-04-19T09:24:00Z">
            <w:rPr>
              <w:rFonts w:ascii="Times New Roman" w:hAnsi="Times New Roman"/>
              <w:szCs w:val="24"/>
              <w:lang w:val="pt-BR"/>
            </w:rPr>
          </w:rPrChange>
        </w:rPr>
        <w:t>é um processo de desenvolvimento de software</w:t>
      </w:r>
      <w:r w:rsidRPr="001333DF">
        <w:rPr>
          <w:rFonts w:ascii="Times New Roman" w:hAnsi="Times New Roman"/>
          <w:szCs w:val="24"/>
          <w:lang w:val="pt-BR"/>
          <w:rPrChange w:id="1794" w:author="Alexandre Vasconcelos" w:date="2010-04-19T09:24:00Z">
            <w:rPr>
              <w:rFonts w:ascii="Times New Roman" w:hAnsi="Times New Roman"/>
              <w:szCs w:val="24"/>
              <w:lang w:val="pt-BR"/>
            </w:rPr>
          </w:rPrChange>
        </w:rPr>
        <w:t xml:space="preserve"> </w:t>
      </w:r>
      <w:commentRangeStart w:id="1795"/>
      <w:r w:rsidR="00951867" w:rsidRPr="001333DF">
        <w:rPr>
          <w:rFonts w:ascii="Times New Roman" w:hAnsi="Times New Roman"/>
          <w:iCs/>
          <w:szCs w:val="24"/>
          <w:lang w:val="pt-BR"/>
          <w:rPrChange w:id="1796" w:author="Alexandre Vasconcelos" w:date="2010-04-19T09:24:00Z">
            <w:rPr>
              <w:rFonts w:ascii="Times New Roman" w:hAnsi="Times New Roman"/>
              <w:iCs/>
              <w:szCs w:val="24"/>
              <w:lang w:val="pt-BR"/>
            </w:rPr>
          </w:rPrChange>
        </w:rPr>
        <w:t>de código aberto</w:t>
      </w:r>
      <w:commentRangeEnd w:id="1795"/>
      <w:r w:rsidR="003F57DB" w:rsidRPr="001333DF">
        <w:rPr>
          <w:rStyle w:val="Refdecomentrio"/>
          <w:rFonts w:ascii="Times New Roman" w:hAnsi="Times New Roman"/>
          <w:rPrChange w:id="1797" w:author="Alexandre Vasconcelos" w:date="2010-04-19T09:24:00Z">
            <w:rPr>
              <w:rStyle w:val="Refdecomentrio"/>
            </w:rPr>
          </w:rPrChange>
        </w:rPr>
        <w:commentReference w:id="1795"/>
      </w:r>
      <w:r w:rsidRPr="001333DF">
        <w:rPr>
          <w:rFonts w:ascii="Times New Roman" w:hAnsi="Times New Roman"/>
          <w:i/>
          <w:iCs/>
          <w:szCs w:val="24"/>
          <w:lang w:val="pt-BR"/>
        </w:rPr>
        <w:t>,</w:t>
      </w:r>
      <w:r w:rsidR="003F57DB" w:rsidRPr="001333DF">
        <w:rPr>
          <w:rFonts w:ascii="Times New Roman" w:hAnsi="Times New Roman"/>
          <w:i/>
          <w:iCs/>
          <w:szCs w:val="24"/>
          <w:lang w:val="pt-BR"/>
          <w:rPrChange w:id="1798" w:author="Alexandre Vasconcelos" w:date="2010-04-19T09:24:00Z">
            <w:rPr>
              <w:rFonts w:ascii="Times New Roman" w:hAnsi="Times New Roman"/>
              <w:i/>
              <w:iCs/>
              <w:szCs w:val="24"/>
              <w:lang w:val="pt-BR"/>
            </w:rPr>
          </w:rPrChange>
        </w:rPr>
        <w:t xml:space="preserve"> </w:t>
      </w:r>
      <w:r w:rsidR="00951867" w:rsidRPr="001333DF">
        <w:rPr>
          <w:rFonts w:ascii="Times New Roman" w:hAnsi="Times New Roman"/>
          <w:iCs/>
          <w:szCs w:val="24"/>
          <w:lang w:val="pt-BR"/>
          <w:rPrChange w:id="1799" w:author="Alexandre Vasconcelos" w:date="2010-04-19T09:24:00Z">
            <w:rPr>
              <w:rFonts w:ascii="Times New Roman" w:hAnsi="Times New Roman"/>
              <w:iCs/>
              <w:szCs w:val="24"/>
              <w:lang w:val="pt-BR"/>
            </w:rPr>
          </w:rPrChange>
        </w:rPr>
        <w:t xml:space="preserve">projetado para equipes pequenas e centralizadas, </w:t>
      </w:r>
      <w:r w:rsidRPr="001333DF">
        <w:rPr>
          <w:rFonts w:ascii="Times New Roman" w:hAnsi="Times New Roman"/>
          <w:szCs w:val="24"/>
          <w:lang w:val="pt-BR"/>
          <w:rPrChange w:id="1800" w:author="Alexandre Vasconcelos" w:date="2010-04-19T09:24:00Z">
            <w:rPr>
              <w:rFonts w:ascii="Times New Roman" w:hAnsi="Times New Roman"/>
              <w:szCs w:val="24"/>
              <w:lang w:val="pt-BR"/>
            </w:rPr>
          </w:rPrChange>
        </w:rPr>
        <w:t>atualmente mantido pelo Projeto Eclipse</w:t>
      </w:r>
      <w:r w:rsidR="00860321" w:rsidRPr="001333DF">
        <w:rPr>
          <w:rFonts w:ascii="Times New Roman" w:hAnsi="Times New Roman"/>
          <w:szCs w:val="24"/>
          <w:lang w:val="pt-BR"/>
          <w:rPrChange w:id="1801" w:author="Alexandre Vasconcelos" w:date="2010-04-19T09:24:00Z">
            <w:rPr>
              <w:rFonts w:ascii="Times New Roman" w:hAnsi="Times New Roman"/>
              <w:szCs w:val="24"/>
              <w:lang w:val="pt-BR"/>
            </w:rPr>
          </w:rPrChange>
        </w:rPr>
        <w:t>. E</w:t>
      </w:r>
      <w:r w:rsidRPr="001333DF">
        <w:rPr>
          <w:rFonts w:ascii="Times New Roman" w:hAnsi="Times New Roman"/>
          <w:szCs w:val="24"/>
          <w:lang w:val="pt-BR"/>
          <w:rPrChange w:id="1802" w:author="Alexandre Vasconcelos" w:date="2010-04-19T09:24:00Z">
            <w:rPr>
              <w:rFonts w:ascii="Times New Roman" w:hAnsi="Times New Roman"/>
              <w:szCs w:val="24"/>
              <w:lang w:val="pt-BR"/>
            </w:rPr>
          </w:rPrChange>
        </w:rPr>
        <w:t xml:space="preserve">ste processo </w:t>
      </w:r>
      <w:r w:rsidR="00860321" w:rsidRPr="001333DF">
        <w:rPr>
          <w:rFonts w:ascii="Times New Roman" w:hAnsi="Times New Roman"/>
          <w:szCs w:val="24"/>
          <w:lang w:val="pt-BR"/>
          <w:rPrChange w:id="1803" w:author="Alexandre Vasconcelos" w:date="2010-04-19T09:24:00Z">
            <w:rPr>
              <w:rFonts w:ascii="Times New Roman" w:hAnsi="Times New Roman"/>
              <w:szCs w:val="24"/>
              <w:lang w:val="pt-BR"/>
            </w:rPr>
          </w:rPrChange>
        </w:rPr>
        <w:t>segue</w:t>
      </w:r>
      <w:r w:rsidRPr="001333DF">
        <w:rPr>
          <w:rFonts w:ascii="Times New Roman" w:hAnsi="Times New Roman"/>
          <w:szCs w:val="24"/>
          <w:lang w:val="pt-BR"/>
          <w:rPrChange w:id="1804" w:author="Alexandre Vasconcelos" w:date="2010-04-19T09:24:00Z">
            <w:rPr>
              <w:rFonts w:ascii="Times New Roman" w:hAnsi="Times New Roman"/>
              <w:szCs w:val="24"/>
              <w:lang w:val="pt-BR"/>
            </w:rPr>
          </w:rPrChange>
        </w:rPr>
        <w:t xml:space="preserve"> uma abordagem iterativa e incremental dentro de um ciclo de vida estruturado. Cont</w:t>
      </w:r>
      <w:r w:rsidRPr="001333DF">
        <w:rPr>
          <w:rFonts w:ascii="Times New Roman" w:hAnsi="Times New Roman"/>
          <w:szCs w:val="24"/>
          <w:lang w:val="pt-BR"/>
          <w:rPrChange w:id="1805" w:author="Alexandre Vasconcelos" w:date="2010-04-19T09:24:00Z">
            <w:rPr>
              <w:rFonts w:ascii="Times New Roman" w:hAnsi="Times New Roman"/>
              <w:szCs w:val="24"/>
              <w:lang w:val="pt-BR"/>
            </w:rPr>
          </w:rPrChange>
        </w:rPr>
        <w:t>u</w:t>
      </w:r>
      <w:r w:rsidRPr="001333DF">
        <w:rPr>
          <w:rFonts w:ascii="Times New Roman" w:hAnsi="Times New Roman"/>
          <w:szCs w:val="24"/>
          <w:lang w:val="pt-BR"/>
          <w:rPrChange w:id="1806" w:author="Alexandre Vasconcelos" w:date="2010-04-19T09:24:00Z">
            <w:rPr>
              <w:rFonts w:ascii="Times New Roman" w:hAnsi="Times New Roman"/>
              <w:szCs w:val="24"/>
              <w:lang w:val="pt-BR"/>
            </w:rPr>
          </w:rPrChange>
        </w:rPr>
        <w:t>do, abraça uma filosofia pragmática e ágil que foca na natureza colaborativa do desenvolv</w:t>
      </w:r>
      <w:r w:rsidRPr="001333DF">
        <w:rPr>
          <w:rFonts w:ascii="Times New Roman" w:hAnsi="Times New Roman"/>
          <w:szCs w:val="24"/>
          <w:lang w:val="pt-BR"/>
          <w:rPrChange w:id="1807" w:author="Alexandre Vasconcelos" w:date="2010-04-19T09:24:00Z">
            <w:rPr>
              <w:rFonts w:ascii="Times New Roman" w:hAnsi="Times New Roman"/>
              <w:szCs w:val="24"/>
              <w:lang w:val="pt-BR"/>
            </w:rPr>
          </w:rPrChange>
        </w:rPr>
        <w:t>i</w:t>
      </w:r>
      <w:r w:rsidRPr="001333DF">
        <w:rPr>
          <w:rFonts w:ascii="Times New Roman" w:hAnsi="Times New Roman"/>
          <w:szCs w:val="24"/>
          <w:lang w:val="pt-BR"/>
          <w:rPrChange w:id="1808" w:author="Alexandre Vasconcelos" w:date="2010-04-19T09:24:00Z">
            <w:rPr>
              <w:rFonts w:ascii="Times New Roman" w:hAnsi="Times New Roman"/>
              <w:szCs w:val="24"/>
              <w:lang w:val="pt-BR"/>
            </w:rPr>
          </w:rPrChange>
        </w:rPr>
        <w:t xml:space="preserve">mento de </w:t>
      </w:r>
      <w:r w:rsidRPr="001333DF">
        <w:rPr>
          <w:rFonts w:ascii="Times New Roman" w:hAnsi="Times New Roman"/>
          <w:i/>
          <w:iCs/>
          <w:szCs w:val="24"/>
          <w:lang w:val="pt-BR"/>
          <w:rPrChange w:id="1809" w:author="Alexandre Vasconcelos" w:date="2010-04-19T09:24:00Z">
            <w:rPr>
              <w:rFonts w:ascii="Times New Roman" w:hAnsi="Times New Roman"/>
              <w:i/>
              <w:iCs/>
              <w:szCs w:val="24"/>
              <w:lang w:val="pt-BR"/>
            </w:rPr>
          </w:rPrChange>
        </w:rPr>
        <w:t>software</w:t>
      </w:r>
      <w:r w:rsidR="00472D43" w:rsidRPr="001333DF">
        <w:rPr>
          <w:rFonts w:ascii="Times New Roman" w:hAnsi="Times New Roman"/>
          <w:szCs w:val="24"/>
          <w:lang w:val="pt-BR"/>
          <w:rPrChange w:id="1810" w:author="Alexandre Vasconcelos" w:date="2010-04-19T09:24:00Z">
            <w:rPr>
              <w:rFonts w:ascii="Times New Roman" w:hAnsi="Times New Roman"/>
              <w:szCs w:val="24"/>
              <w:lang w:val="pt-BR"/>
            </w:rPr>
          </w:rPrChange>
        </w:rPr>
        <w:t xml:space="preserve"> </w:t>
      </w:r>
      <w:r w:rsidR="008C2959" w:rsidRPr="001333DF">
        <w:rPr>
          <w:rFonts w:ascii="Times New Roman" w:hAnsi="Times New Roman"/>
          <w:szCs w:val="24"/>
          <w:lang w:val="pt-BR"/>
          <w:rPrChange w:id="1811" w:author="Alexandre Vasconcelos" w:date="2010-04-19T09:24:00Z">
            <w:rPr>
              <w:rFonts w:ascii="Times New Roman" w:hAnsi="Times New Roman"/>
              <w:szCs w:val="24"/>
              <w:lang w:val="pt-BR"/>
            </w:rPr>
          </w:rPrChange>
        </w:rPr>
        <w:t>[</w:t>
      </w:r>
      <w:r w:rsidR="008C2959" w:rsidRPr="001333DF">
        <w:rPr>
          <w:rFonts w:ascii="Times New Roman" w:hAnsi="Times New Roman"/>
          <w:bCs/>
          <w:szCs w:val="24"/>
          <w:lang w:val="pt-BR"/>
          <w:rPrChange w:id="1812" w:author="Alexandre Vasconcelos" w:date="2010-04-19T09:24:00Z">
            <w:rPr>
              <w:rFonts w:ascii="Times New Roman" w:hAnsi="Times New Roman"/>
              <w:bCs/>
              <w:szCs w:val="24"/>
              <w:lang w:val="pt-BR"/>
            </w:rPr>
          </w:rPrChange>
        </w:rPr>
        <w:t>M</w:t>
      </w:r>
      <w:r w:rsidR="0043770D" w:rsidRPr="001333DF">
        <w:rPr>
          <w:rFonts w:ascii="Times New Roman" w:hAnsi="Times New Roman"/>
          <w:bCs/>
          <w:szCs w:val="24"/>
          <w:lang w:val="pt-BR"/>
          <w:rPrChange w:id="1813" w:author="Alexandre Vasconcelos" w:date="2010-04-19T09:24:00Z">
            <w:rPr>
              <w:rFonts w:ascii="Times New Roman" w:hAnsi="Times New Roman"/>
              <w:bCs/>
              <w:szCs w:val="24"/>
              <w:lang w:val="pt-BR"/>
            </w:rPr>
          </w:rPrChange>
        </w:rPr>
        <w:t>ONTEIRO e YBANEZ</w:t>
      </w:r>
      <w:r w:rsidR="008C2959" w:rsidRPr="001333DF">
        <w:rPr>
          <w:rFonts w:ascii="Times New Roman" w:hAnsi="Times New Roman"/>
          <w:bCs/>
          <w:szCs w:val="24"/>
          <w:lang w:val="pt-BR"/>
          <w:rPrChange w:id="1814" w:author="Alexandre Vasconcelos" w:date="2010-04-19T09:24:00Z">
            <w:rPr>
              <w:rFonts w:ascii="Times New Roman" w:hAnsi="Times New Roman"/>
              <w:bCs/>
              <w:szCs w:val="24"/>
              <w:lang w:val="pt-BR"/>
            </w:rPr>
          </w:rPrChange>
        </w:rPr>
        <w:t>,2009</w:t>
      </w:r>
      <w:r w:rsidR="0043770D" w:rsidRPr="001333DF">
        <w:rPr>
          <w:rFonts w:ascii="Times New Roman" w:hAnsi="Times New Roman"/>
          <w:sz w:val="20"/>
          <w:lang w:val="pt-BR"/>
          <w:rPrChange w:id="1815" w:author="Alexandre Vasconcelos" w:date="2010-04-19T09:24:00Z">
            <w:rPr>
              <w:rFonts w:ascii="Times New Roman" w:hAnsi="Times New Roman"/>
              <w:sz w:val="20"/>
              <w:lang w:val="pt-BR"/>
            </w:rPr>
          </w:rPrChange>
        </w:rPr>
        <w:t>]</w:t>
      </w:r>
      <w:r w:rsidR="00472D43" w:rsidRPr="001333DF">
        <w:rPr>
          <w:rFonts w:ascii="Times New Roman" w:hAnsi="Times New Roman"/>
          <w:sz w:val="20"/>
          <w:lang w:val="pt-BR"/>
          <w:rPrChange w:id="1816" w:author="Alexandre Vasconcelos" w:date="2010-04-19T09:24:00Z">
            <w:rPr>
              <w:rFonts w:ascii="Times New Roman" w:hAnsi="Times New Roman"/>
              <w:sz w:val="20"/>
              <w:lang w:val="pt-BR"/>
            </w:rPr>
          </w:rPrChange>
        </w:rPr>
        <w:t>.</w:t>
      </w:r>
      <w:r w:rsidR="00BF56D7" w:rsidRPr="001333DF">
        <w:rPr>
          <w:rFonts w:ascii="Times New Roman" w:hAnsi="Times New Roman"/>
          <w:szCs w:val="24"/>
          <w:lang w:val="pt-BR"/>
          <w:rPrChange w:id="1817"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1818" w:author="Alexandre Vasconcelos" w:date="2010-04-19T09:24:00Z">
            <w:rPr>
              <w:rFonts w:ascii="Times New Roman" w:hAnsi="Times New Roman"/>
              <w:szCs w:val="24"/>
              <w:lang w:val="pt-BR"/>
            </w:rPr>
          </w:rPrChange>
        </w:rPr>
        <w:t>Além disso, é um processo independente de ferramenta que pode ser estendido para direcionar uma grande variedade de tipos de proj</w:t>
      </w:r>
      <w:r w:rsidRPr="001333DF">
        <w:rPr>
          <w:rFonts w:ascii="Times New Roman" w:hAnsi="Times New Roman"/>
          <w:szCs w:val="24"/>
          <w:lang w:val="pt-BR"/>
          <w:rPrChange w:id="1819" w:author="Alexandre Vasconcelos" w:date="2010-04-19T09:24:00Z">
            <w:rPr>
              <w:rFonts w:ascii="Times New Roman" w:hAnsi="Times New Roman"/>
              <w:szCs w:val="24"/>
              <w:lang w:val="pt-BR"/>
            </w:rPr>
          </w:rPrChange>
        </w:rPr>
        <w:t>e</w:t>
      </w:r>
      <w:r w:rsidRPr="001333DF">
        <w:rPr>
          <w:rFonts w:ascii="Times New Roman" w:hAnsi="Times New Roman"/>
          <w:szCs w:val="24"/>
          <w:lang w:val="pt-BR"/>
          <w:rPrChange w:id="1820" w:author="Alexandre Vasconcelos" w:date="2010-04-19T09:24:00Z">
            <w:rPr>
              <w:rFonts w:ascii="Times New Roman" w:hAnsi="Times New Roman"/>
              <w:szCs w:val="24"/>
              <w:lang w:val="pt-BR"/>
            </w:rPr>
          </w:rPrChange>
        </w:rPr>
        <w:t>to.</w:t>
      </w:r>
    </w:p>
    <w:p w:rsidR="00F07371" w:rsidRPr="001333DF" w:rsidRDefault="00072445" w:rsidP="00BF56D7">
      <w:pPr>
        <w:tabs>
          <w:tab w:val="clear" w:pos="720"/>
        </w:tabs>
        <w:autoSpaceDE w:val="0"/>
        <w:autoSpaceDN w:val="0"/>
        <w:adjustRightInd w:val="0"/>
        <w:rPr>
          <w:rFonts w:ascii="Times New Roman" w:hAnsi="Times New Roman"/>
          <w:color w:val="000000"/>
          <w:szCs w:val="24"/>
          <w:lang w:val="pt-BR"/>
        </w:rPr>
      </w:pPr>
      <w:r w:rsidRPr="001333DF">
        <w:rPr>
          <w:rFonts w:ascii="Times New Roman" w:hAnsi="Times New Roman"/>
          <w:color w:val="000000"/>
          <w:szCs w:val="24"/>
          <w:lang w:val="pt-BR"/>
          <w:rPrChange w:id="1821" w:author="Alexandre Vasconcelos" w:date="2010-04-19T09:24:00Z">
            <w:rPr>
              <w:rFonts w:ascii="Times New Roman" w:hAnsi="Times New Roman"/>
              <w:color w:val="000000"/>
              <w:szCs w:val="24"/>
              <w:lang w:val="pt-BR"/>
            </w:rPr>
          </w:rPrChange>
        </w:rPr>
        <w:t xml:space="preserve">O OpenUP é um processo: </w:t>
      </w:r>
      <w:r w:rsidRPr="001333DF">
        <w:rPr>
          <w:rFonts w:ascii="Times New Roman" w:hAnsi="Times New Roman"/>
          <w:b/>
          <w:bCs/>
          <w:color w:val="000000"/>
          <w:szCs w:val="24"/>
          <w:lang w:val="pt-BR"/>
          <w:rPrChange w:id="1822" w:author="Alexandre Vasconcelos" w:date="2010-04-19T09:24:00Z">
            <w:rPr>
              <w:rFonts w:ascii="Times New Roman" w:hAnsi="Times New Roman"/>
              <w:b/>
              <w:bCs/>
              <w:color w:val="000000"/>
              <w:szCs w:val="24"/>
              <w:lang w:val="pt-BR"/>
            </w:rPr>
          </w:rPrChange>
        </w:rPr>
        <w:t>mínimo</w:t>
      </w:r>
      <w:r w:rsidR="00B64BD2" w:rsidRPr="001333DF">
        <w:rPr>
          <w:rFonts w:ascii="Times New Roman" w:hAnsi="Times New Roman"/>
          <w:color w:val="000000"/>
          <w:szCs w:val="24"/>
          <w:lang w:val="pt-BR"/>
          <w:rPrChange w:id="1823" w:author="Alexandre Vasconcelos" w:date="2010-04-19T09:24:00Z">
            <w:rPr>
              <w:rFonts w:ascii="Times New Roman" w:hAnsi="Times New Roman"/>
              <w:color w:val="000000"/>
              <w:szCs w:val="24"/>
              <w:lang w:val="pt-BR"/>
            </w:rPr>
          </w:rPrChange>
        </w:rPr>
        <w:t>, pois</w:t>
      </w:r>
      <w:r w:rsidRPr="001333DF">
        <w:rPr>
          <w:rFonts w:ascii="Times New Roman" w:hAnsi="Times New Roman"/>
          <w:color w:val="000000"/>
          <w:szCs w:val="24"/>
          <w:lang w:val="pt-BR"/>
          <w:rPrChange w:id="1824" w:author="Alexandre Vasconcelos" w:date="2010-04-19T09:24:00Z">
            <w:rPr>
              <w:rFonts w:ascii="Times New Roman" w:hAnsi="Times New Roman"/>
              <w:color w:val="000000"/>
              <w:szCs w:val="24"/>
              <w:lang w:val="pt-BR"/>
            </w:rPr>
          </w:rPrChange>
        </w:rPr>
        <w:t xml:space="preserve"> apenas conteúdos fundamentais do processo são definidos; </w:t>
      </w:r>
      <w:r w:rsidRPr="001333DF">
        <w:rPr>
          <w:rFonts w:ascii="Times New Roman" w:hAnsi="Times New Roman"/>
          <w:b/>
          <w:bCs/>
          <w:color w:val="000000"/>
          <w:szCs w:val="24"/>
          <w:lang w:val="pt-BR"/>
          <w:rPrChange w:id="1825" w:author="Alexandre Vasconcelos" w:date="2010-04-19T09:24:00Z">
            <w:rPr>
              <w:rFonts w:ascii="Times New Roman" w:hAnsi="Times New Roman"/>
              <w:b/>
              <w:bCs/>
              <w:color w:val="000000"/>
              <w:szCs w:val="24"/>
              <w:lang w:val="pt-BR"/>
            </w:rPr>
          </w:rPrChange>
        </w:rPr>
        <w:t>completo</w:t>
      </w:r>
      <w:r w:rsidR="00B64BD2" w:rsidRPr="001333DF">
        <w:rPr>
          <w:rFonts w:ascii="Times New Roman" w:hAnsi="Times New Roman"/>
          <w:bCs/>
          <w:color w:val="000000"/>
          <w:szCs w:val="24"/>
          <w:lang w:val="pt-BR"/>
          <w:rPrChange w:id="1826" w:author="Alexandre Vasconcelos" w:date="2010-04-19T09:24:00Z">
            <w:rPr>
              <w:rFonts w:ascii="Times New Roman" w:hAnsi="Times New Roman"/>
              <w:bCs/>
              <w:color w:val="000000"/>
              <w:szCs w:val="24"/>
              <w:lang w:val="pt-BR"/>
            </w:rPr>
          </w:rPrChange>
        </w:rPr>
        <w:t>, pois</w:t>
      </w:r>
      <w:r w:rsidR="00B64BD2" w:rsidRPr="001333DF">
        <w:rPr>
          <w:rFonts w:ascii="Times New Roman" w:hAnsi="Times New Roman"/>
          <w:color w:val="000000"/>
          <w:szCs w:val="24"/>
          <w:lang w:val="pt-BR"/>
          <w:rPrChange w:id="1827" w:author="Alexandre Vasconcelos" w:date="2010-04-19T09:24:00Z">
            <w:rPr>
              <w:rFonts w:ascii="Times New Roman" w:hAnsi="Times New Roman"/>
              <w:color w:val="000000"/>
              <w:szCs w:val="24"/>
              <w:lang w:val="pt-BR"/>
            </w:rPr>
          </w:rPrChange>
        </w:rPr>
        <w:t xml:space="preserve"> </w:t>
      </w:r>
      <w:r w:rsidRPr="001333DF">
        <w:rPr>
          <w:rFonts w:ascii="Times New Roman" w:hAnsi="Times New Roman"/>
          <w:color w:val="000000"/>
          <w:szCs w:val="24"/>
          <w:lang w:val="pt-BR"/>
          <w:rPrChange w:id="1828" w:author="Alexandre Vasconcelos" w:date="2010-04-19T09:24:00Z">
            <w:rPr>
              <w:rFonts w:ascii="Times New Roman" w:hAnsi="Times New Roman"/>
              <w:color w:val="000000"/>
              <w:szCs w:val="24"/>
              <w:lang w:val="pt-BR"/>
            </w:rPr>
          </w:rPrChange>
        </w:rPr>
        <w:t>abrange todas</w:t>
      </w:r>
      <w:r w:rsidR="00636AE3" w:rsidRPr="001333DF">
        <w:rPr>
          <w:rFonts w:ascii="Times New Roman" w:hAnsi="Times New Roman"/>
          <w:color w:val="000000"/>
          <w:szCs w:val="24"/>
          <w:lang w:val="pt-BR"/>
          <w:rPrChange w:id="1829" w:author="Alexandre Vasconcelos" w:date="2010-04-19T09:24:00Z">
            <w:rPr>
              <w:rFonts w:ascii="Times New Roman" w:hAnsi="Times New Roman"/>
              <w:color w:val="000000"/>
              <w:szCs w:val="24"/>
              <w:lang w:val="pt-BR"/>
            </w:rPr>
          </w:rPrChange>
        </w:rPr>
        <w:t xml:space="preserve"> </w:t>
      </w:r>
      <w:r w:rsidRPr="001333DF">
        <w:rPr>
          <w:rFonts w:ascii="Times New Roman" w:hAnsi="Times New Roman"/>
          <w:color w:val="000000"/>
          <w:szCs w:val="24"/>
          <w:lang w:val="pt-BR"/>
          <w:rPrChange w:id="1830" w:author="Alexandre Vasconcelos" w:date="2010-04-19T09:24:00Z">
            <w:rPr>
              <w:rFonts w:ascii="Times New Roman" w:hAnsi="Times New Roman"/>
              <w:color w:val="000000"/>
              <w:szCs w:val="24"/>
              <w:lang w:val="pt-BR"/>
            </w:rPr>
          </w:rPrChange>
        </w:rPr>
        <w:t xml:space="preserve"> as fases do ciclo de vida de desenvolvimento; </w:t>
      </w:r>
      <w:r w:rsidRPr="001333DF">
        <w:rPr>
          <w:rFonts w:ascii="Times New Roman" w:hAnsi="Times New Roman"/>
          <w:b/>
          <w:bCs/>
          <w:color w:val="000000"/>
          <w:szCs w:val="24"/>
          <w:lang w:val="pt-BR"/>
          <w:rPrChange w:id="1831" w:author="Alexandre Vasconcelos" w:date="2010-04-19T09:24:00Z">
            <w:rPr>
              <w:rFonts w:ascii="Times New Roman" w:hAnsi="Times New Roman"/>
              <w:b/>
              <w:bCs/>
              <w:color w:val="000000"/>
              <w:szCs w:val="24"/>
              <w:lang w:val="pt-BR"/>
            </w:rPr>
          </w:rPrChange>
        </w:rPr>
        <w:t>exte</w:t>
      </w:r>
      <w:r w:rsidRPr="001333DF">
        <w:rPr>
          <w:rFonts w:ascii="Times New Roman" w:hAnsi="Times New Roman"/>
          <w:b/>
          <w:bCs/>
          <w:color w:val="000000"/>
          <w:szCs w:val="24"/>
          <w:lang w:val="pt-BR"/>
          <w:rPrChange w:id="1832" w:author="Alexandre Vasconcelos" w:date="2010-04-19T09:24:00Z">
            <w:rPr>
              <w:rFonts w:ascii="Times New Roman" w:hAnsi="Times New Roman"/>
              <w:b/>
              <w:bCs/>
              <w:color w:val="000000"/>
              <w:szCs w:val="24"/>
              <w:lang w:val="pt-BR"/>
            </w:rPr>
          </w:rPrChange>
        </w:rPr>
        <w:t>n</w:t>
      </w:r>
      <w:r w:rsidRPr="001333DF">
        <w:rPr>
          <w:rFonts w:ascii="Times New Roman" w:hAnsi="Times New Roman"/>
          <w:b/>
          <w:bCs/>
          <w:color w:val="000000"/>
          <w:szCs w:val="24"/>
          <w:lang w:val="pt-BR"/>
          <w:rPrChange w:id="1833" w:author="Alexandre Vasconcelos" w:date="2010-04-19T09:24:00Z">
            <w:rPr>
              <w:rFonts w:ascii="Times New Roman" w:hAnsi="Times New Roman"/>
              <w:b/>
              <w:bCs/>
              <w:color w:val="000000"/>
              <w:szCs w:val="24"/>
              <w:lang w:val="pt-BR"/>
            </w:rPr>
          </w:rPrChange>
        </w:rPr>
        <w:t>sível</w:t>
      </w:r>
      <w:r w:rsidR="00B64BD2" w:rsidRPr="001333DF">
        <w:rPr>
          <w:rFonts w:ascii="Times New Roman" w:hAnsi="Times New Roman"/>
          <w:color w:val="000000"/>
          <w:szCs w:val="24"/>
          <w:lang w:val="pt-BR"/>
          <w:rPrChange w:id="1834" w:author="Alexandre Vasconcelos" w:date="2010-04-19T09:24:00Z">
            <w:rPr>
              <w:rFonts w:ascii="Times New Roman" w:hAnsi="Times New Roman"/>
              <w:color w:val="000000"/>
              <w:szCs w:val="24"/>
              <w:lang w:val="pt-BR"/>
            </w:rPr>
          </w:rPrChange>
        </w:rPr>
        <w:t xml:space="preserve">, pois </w:t>
      </w:r>
      <w:r w:rsidRPr="001333DF">
        <w:rPr>
          <w:rFonts w:ascii="Times New Roman" w:hAnsi="Times New Roman"/>
          <w:color w:val="000000"/>
          <w:szCs w:val="24"/>
          <w:lang w:val="pt-BR"/>
          <w:rPrChange w:id="1835" w:author="Alexandre Vasconcelos" w:date="2010-04-19T09:24:00Z">
            <w:rPr>
              <w:rFonts w:ascii="Times New Roman" w:hAnsi="Times New Roman"/>
              <w:color w:val="000000"/>
              <w:szCs w:val="24"/>
              <w:lang w:val="pt-BR"/>
            </w:rPr>
          </w:rPrChange>
        </w:rPr>
        <w:t xml:space="preserve">permite que novos conteúdos de processos sejam acrescentados para atender de forma mais completa as características de um determinado projeto </w:t>
      </w:r>
      <w:r w:rsidR="00472D43" w:rsidRPr="001333DF">
        <w:rPr>
          <w:rFonts w:ascii="Times New Roman" w:hAnsi="Times New Roman"/>
          <w:color w:val="000000"/>
          <w:szCs w:val="24"/>
          <w:lang w:val="pt-BR"/>
          <w:rPrChange w:id="1836" w:author="Alexandre Vasconcelos" w:date="2010-04-19T09:24:00Z">
            <w:rPr>
              <w:rFonts w:ascii="Times New Roman" w:hAnsi="Times New Roman"/>
              <w:color w:val="000000"/>
              <w:szCs w:val="24"/>
              <w:lang w:val="pt-BR"/>
            </w:rPr>
          </w:rPrChange>
        </w:rPr>
        <w:t>[</w:t>
      </w:r>
      <w:commentRangeStart w:id="1837"/>
      <w:r w:rsidR="00472D43" w:rsidRPr="001333DF">
        <w:rPr>
          <w:rFonts w:ascii="Times New Roman" w:hAnsi="Times New Roman"/>
          <w:color w:val="000000"/>
          <w:szCs w:val="24"/>
          <w:lang w:val="pt-BR"/>
          <w:rPrChange w:id="1838" w:author="Alexandre Vasconcelos" w:date="2010-04-19T09:24:00Z">
            <w:rPr>
              <w:rFonts w:ascii="Times New Roman" w:hAnsi="Times New Roman"/>
              <w:color w:val="000000"/>
              <w:szCs w:val="24"/>
              <w:lang w:val="pt-BR"/>
            </w:rPr>
          </w:rPrChange>
        </w:rPr>
        <w:t xml:space="preserve">CUNHA </w:t>
      </w:r>
      <w:r w:rsidR="0043770D" w:rsidRPr="001333DF">
        <w:rPr>
          <w:rFonts w:ascii="Times New Roman" w:hAnsi="Times New Roman"/>
          <w:color w:val="000000"/>
          <w:szCs w:val="24"/>
          <w:lang w:val="pt-BR"/>
          <w:rPrChange w:id="1839" w:author="Alexandre Vasconcelos" w:date="2010-04-19T09:24:00Z">
            <w:rPr>
              <w:rFonts w:ascii="Times New Roman" w:hAnsi="Times New Roman"/>
              <w:color w:val="000000"/>
              <w:szCs w:val="24"/>
              <w:lang w:val="pt-BR"/>
            </w:rPr>
          </w:rPrChange>
        </w:rPr>
        <w:t>e VASCONC</w:t>
      </w:r>
      <w:r w:rsidR="0043770D" w:rsidRPr="001333DF">
        <w:rPr>
          <w:rFonts w:ascii="Times New Roman" w:hAnsi="Times New Roman"/>
          <w:color w:val="000000"/>
          <w:szCs w:val="24"/>
          <w:lang w:val="pt-BR"/>
          <w:rPrChange w:id="1840" w:author="Alexandre Vasconcelos" w:date="2010-04-19T09:24:00Z">
            <w:rPr>
              <w:rFonts w:ascii="Times New Roman" w:hAnsi="Times New Roman"/>
              <w:color w:val="000000"/>
              <w:szCs w:val="24"/>
              <w:lang w:val="pt-BR"/>
            </w:rPr>
          </w:rPrChange>
        </w:rPr>
        <w:t>E</w:t>
      </w:r>
      <w:r w:rsidR="0043770D" w:rsidRPr="001333DF">
        <w:rPr>
          <w:rFonts w:ascii="Times New Roman" w:hAnsi="Times New Roman"/>
          <w:color w:val="000000"/>
          <w:szCs w:val="24"/>
          <w:lang w:val="pt-BR"/>
          <w:rPrChange w:id="1841" w:author="Alexandre Vasconcelos" w:date="2010-04-19T09:24:00Z">
            <w:rPr>
              <w:rFonts w:ascii="Times New Roman" w:hAnsi="Times New Roman"/>
              <w:color w:val="000000"/>
              <w:szCs w:val="24"/>
              <w:lang w:val="pt-BR"/>
            </w:rPr>
          </w:rPrChange>
        </w:rPr>
        <w:t>LOS</w:t>
      </w:r>
      <w:r w:rsidR="00C8101A" w:rsidRPr="001333DF">
        <w:rPr>
          <w:rFonts w:ascii="Times New Roman" w:hAnsi="Times New Roman"/>
          <w:color w:val="000000"/>
          <w:szCs w:val="24"/>
          <w:lang w:val="pt-BR"/>
          <w:rPrChange w:id="1842" w:author="Alexandre Vasconcelos" w:date="2010-04-19T09:24:00Z">
            <w:rPr>
              <w:rFonts w:ascii="Times New Roman" w:hAnsi="Times New Roman"/>
              <w:color w:val="000000"/>
              <w:szCs w:val="24"/>
              <w:lang w:val="pt-BR"/>
            </w:rPr>
          </w:rPrChange>
        </w:rPr>
        <w:t>]</w:t>
      </w:r>
      <w:r w:rsidR="00B64BD2" w:rsidRPr="001333DF">
        <w:rPr>
          <w:rFonts w:ascii="Times New Roman" w:hAnsi="Times New Roman"/>
          <w:color w:val="000000"/>
          <w:szCs w:val="24"/>
          <w:lang w:val="pt-BR"/>
          <w:rPrChange w:id="1843" w:author="Alexandre Vasconcelos" w:date="2010-04-19T09:24:00Z">
            <w:rPr>
              <w:rFonts w:ascii="Times New Roman" w:hAnsi="Times New Roman"/>
              <w:color w:val="000000"/>
              <w:szCs w:val="24"/>
              <w:lang w:val="pt-BR"/>
            </w:rPr>
          </w:rPrChange>
        </w:rPr>
        <w:t>.</w:t>
      </w:r>
      <w:commentRangeEnd w:id="1837"/>
      <w:r w:rsidR="00B64BD2" w:rsidRPr="001333DF">
        <w:rPr>
          <w:rStyle w:val="Refdecomentrio"/>
          <w:rFonts w:ascii="Times New Roman" w:hAnsi="Times New Roman"/>
          <w:rPrChange w:id="1844" w:author="Alexandre Vasconcelos" w:date="2010-04-19T09:24:00Z">
            <w:rPr>
              <w:rStyle w:val="Refdecomentrio"/>
            </w:rPr>
          </w:rPrChange>
        </w:rPr>
        <w:commentReference w:id="1837"/>
      </w:r>
    </w:p>
    <w:p w:rsidR="005D2C34" w:rsidRPr="001333DF" w:rsidRDefault="005D2C34" w:rsidP="003C49D3">
      <w:pPr>
        <w:tabs>
          <w:tab w:val="clear" w:pos="720"/>
        </w:tabs>
        <w:autoSpaceDE w:val="0"/>
        <w:autoSpaceDN w:val="0"/>
        <w:adjustRightInd w:val="0"/>
        <w:spacing w:before="0"/>
        <w:rPr>
          <w:rFonts w:ascii="Times New Roman" w:hAnsi="Times New Roman"/>
          <w:color w:val="000000"/>
          <w:szCs w:val="24"/>
          <w:lang w:val="pt-BR"/>
        </w:rPr>
      </w:pPr>
    </w:p>
    <w:p w:rsidR="00202011" w:rsidRPr="001333DF" w:rsidRDefault="007952C1" w:rsidP="00F07371">
      <w:pPr>
        <w:numPr>
          <w:ilvl w:val="2"/>
          <w:numId w:val="22"/>
        </w:numPr>
        <w:ind w:left="850"/>
        <w:rPr>
          <w:rFonts w:ascii="Times New Roman" w:hAnsi="Times New Roman"/>
          <w:b/>
          <w:szCs w:val="24"/>
          <w:lang w:val="pt-BR"/>
          <w:rPrChange w:id="1845"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1846" w:author="Alexandre Vasconcelos" w:date="2010-04-19T09:24:00Z">
            <w:rPr>
              <w:rFonts w:ascii="Times New Roman" w:hAnsi="Times New Roman"/>
              <w:b/>
              <w:szCs w:val="24"/>
              <w:lang w:val="pt-BR"/>
            </w:rPr>
          </w:rPrChange>
        </w:rPr>
        <w:t xml:space="preserve">Visão Geral </w:t>
      </w:r>
      <w:r w:rsidR="00CE5B90" w:rsidRPr="001333DF">
        <w:rPr>
          <w:rFonts w:ascii="Times New Roman" w:hAnsi="Times New Roman"/>
          <w:b/>
          <w:szCs w:val="24"/>
          <w:lang w:val="pt-BR"/>
          <w:rPrChange w:id="1847" w:author="Alexandre Vasconcelos" w:date="2010-04-19T09:24:00Z">
            <w:rPr>
              <w:rFonts w:ascii="Times New Roman" w:hAnsi="Times New Roman"/>
              <w:b/>
              <w:szCs w:val="24"/>
              <w:lang w:val="pt-BR"/>
            </w:rPr>
          </w:rPrChange>
        </w:rPr>
        <w:t>do OpenUp</w:t>
      </w:r>
    </w:p>
    <w:p w:rsidR="004A23CE" w:rsidRPr="001333DF" w:rsidRDefault="004A23CE" w:rsidP="001E1F7F">
      <w:pPr>
        <w:tabs>
          <w:tab w:val="clear" w:pos="720"/>
        </w:tabs>
        <w:spacing w:before="100" w:beforeAutospacing="1" w:after="100" w:afterAutospacing="1"/>
        <w:jc w:val="left"/>
        <w:rPr>
          <w:rFonts w:ascii="Times New Roman" w:hAnsi="Times New Roman"/>
          <w:szCs w:val="24"/>
          <w:lang w:val="pt-BR"/>
          <w:rPrChange w:id="1848"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1849" w:author="Alexandre Vasconcelos" w:date="2010-04-19T09:24:00Z">
            <w:rPr>
              <w:rFonts w:ascii="Times New Roman" w:hAnsi="Times New Roman"/>
              <w:szCs w:val="24"/>
              <w:lang w:val="pt-BR"/>
            </w:rPr>
          </w:rPrChange>
        </w:rPr>
        <w:t xml:space="preserve">O processo pode ser facilmente entendido através das 3 camadas </w:t>
      </w:r>
      <w:r w:rsidR="00B64BD2" w:rsidRPr="001333DF">
        <w:rPr>
          <w:rFonts w:ascii="Times New Roman" w:hAnsi="Times New Roman"/>
          <w:szCs w:val="24"/>
          <w:lang w:val="pt-BR"/>
          <w:rPrChange w:id="1850" w:author="Alexandre Vasconcelos" w:date="2010-04-19T09:24:00Z">
            <w:rPr>
              <w:rFonts w:ascii="Times New Roman" w:hAnsi="Times New Roman"/>
              <w:szCs w:val="24"/>
              <w:lang w:val="pt-BR"/>
            </w:rPr>
          </w:rPrChange>
        </w:rPr>
        <w:t>apresentadas na Figura 1.9.</w:t>
      </w:r>
    </w:p>
    <w:p w:rsidR="001114E0" w:rsidRPr="001333DF" w:rsidRDefault="00D74645" w:rsidP="008A04EF">
      <w:pPr>
        <w:jc w:val="center"/>
        <w:rPr>
          <w:rFonts w:ascii="Times New Roman" w:hAnsi="Times New Roman"/>
          <w:b/>
          <w:i/>
          <w:szCs w:val="24"/>
          <w:lang w:val="pt-BR"/>
        </w:rPr>
      </w:pPr>
      <w:r w:rsidRPr="001333DF">
        <w:rPr>
          <w:rFonts w:ascii="Times New Roman" w:hAnsi="Times New Roman"/>
          <w:rPrChange w:id="1851" w:author="Alexandre Vasconcelos" w:date="2010-04-19T09:24:00Z">
            <w:rPr/>
          </w:rPrChange>
        </w:rPr>
        <w:object w:dxaOrig="12948" w:dyaOrig="10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330pt" o:ole="">
            <v:imagedata r:id="rId11" o:title="" grayscale="t"/>
          </v:shape>
          <o:OLEObject Type="Embed" ProgID="Visio.Drawing.11" ShapeID="_x0000_i1025" DrawAspect="Content" ObjectID="_1333174204" r:id="rId12"/>
        </w:object>
      </w:r>
    </w:p>
    <w:p w:rsidR="006F34FA" w:rsidRPr="001333DF" w:rsidRDefault="007C6386" w:rsidP="00AC6C7F">
      <w:pPr>
        <w:ind w:left="1140"/>
        <w:jc w:val="center"/>
        <w:rPr>
          <w:rFonts w:ascii="Times New Roman" w:hAnsi="Times New Roman"/>
          <w:b/>
          <w:sz w:val="20"/>
          <w:lang w:val="pt-BR"/>
          <w:rPrChange w:id="1852" w:author="Alexandre Vasconcelos" w:date="2010-04-19T09:24:00Z">
            <w:rPr>
              <w:rFonts w:ascii="Helvetica" w:hAnsi="Helvetica" w:cs="Helvetica"/>
              <w:b/>
              <w:sz w:val="20"/>
              <w:lang w:val="pt-BR"/>
            </w:rPr>
          </w:rPrChange>
        </w:rPr>
      </w:pPr>
      <w:r w:rsidRPr="001333DF">
        <w:rPr>
          <w:rFonts w:ascii="Times New Roman" w:hAnsi="Times New Roman"/>
          <w:b/>
          <w:sz w:val="20"/>
          <w:lang w:val="pt-BR"/>
          <w:rPrChange w:id="1853" w:author="Alexandre Vasconcelos" w:date="2010-04-19T09:24:00Z">
            <w:rPr>
              <w:rFonts w:ascii="Helvetica" w:hAnsi="Helvetica" w:cs="Helvetica"/>
              <w:b/>
              <w:sz w:val="20"/>
              <w:lang w:val="pt-BR"/>
            </w:rPr>
          </w:rPrChange>
        </w:rPr>
        <w:t>Figura</w:t>
      </w:r>
      <w:r w:rsidR="006F34FA" w:rsidRPr="001333DF">
        <w:rPr>
          <w:rFonts w:ascii="Times New Roman" w:hAnsi="Times New Roman"/>
          <w:b/>
          <w:sz w:val="20"/>
          <w:lang w:val="pt-BR"/>
          <w:rPrChange w:id="1854" w:author="Alexandre Vasconcelos" w:date="2010-04-19T09:24:00Z">
            <w:rPr>
              <w:rFonts w:ascii="Helvetica" w:hAnsi="Helvetica" w:cs="Helvetica"/>
              <w:b/>
              <w:sz w:val="20"/>
              <w:lang w:val="pt-BR"/>
            </w:rPr>
          </w:rPrChange>
        </w:rPr>
        <w:t xml:space="preserve"> </w:t>
      </w:r>
      <w:r w:rsidR="003214BC" w:rsidRPr="001333DF">
        <w:rPr>
          <w:rFonts w:ascii="Times New Roman" w:hAnsi="Times New Roman"/>
          <w:b/>
          <w:sz w:val="20"/>
          <w:lang w:val="pt-BR"/>
          <w:rPrChange w:id="1855" w:author="Alexandre Vasconcelos" w:date="2010-04-19T09:24:00Z">
            <w:rPr>
              <w:rFonts w:ascii="Helvetica" w:hAnsi="Helvetica" w:cs="Helvetica"/>
              <w:b/>
              <w:sz w:val="20"/>
              <w:lang w:val="pt-BR"/>
            </w:rPr>
          </w:rPrChange>
        </w:rPr>
        <w:t>1.</w:t>
      </w:r>
      <w:r w:rsidR="007952C1" w:rsidRPr="001333DF">
        <w:rPr>
          <w:rFonts w:ascii="Times New Roman" w:hAnsi="Times New Roman"/>
          <w:b/>
          <w:sz w:val="20"/>
          <w:lang w:val="pt-BR"/>
          <w:rPrChange w:id="1856" w:author="Alexandre Vasconcelos" w:date="2010-04-19T09:24:00Z">
            <w:rPr>
              <w:rFonts w:ascii="Helvetica" w:hAnsi="Helvetica" w:cs="Helvetica"/>
              <w:b/>
              <w:sz w:val="20"/>
              <w:lang w:val="pt-BR"/>
            </w:rPr>
          </w:rPrChange>
        </w:rPr>
        <w:t>9 Visão Geral do</w:t>
      </w:r>
      <w:r w:rsidR="006F34FA" w:rsidRPr="001333DF">
        <w:rPr>
          <w:rFonts w:ascii="Times New Roman" w:hAnsi="Times New Roman"/>
          <w:b/>
          <w:sz w:val="20"/>
          <w:lang w:val="pt-BR"/>
          <w:rPrChange w:id="1857" w:author="Alexandre Vasconcelos" w:date="2010-04-19T09:24:00Z">
            <w:rPr>
              <w:rFonts w:ascii="Helvetica" w:hAnsi="Helvetica" w:cs="Helvetica"/>
              <w:b/>
              <w:sz w:val="20"/>
              <w:lang w:val="pt-BR"/>
            </w:rPr>
          </w:rPrChange>
        </w:rPr>
        <w:t xml:space="preserve"> OpenUp</w:t>
      </w:r>
    </w:p>
    <w:p w:rsidR="002676EA" w:rsidRPr="001333DF" w:rsidRDefault="002676EA" w:rsidP="002676EA">
      <w:pPr>
        <w:spacing w:before="0" w:after="240"/>
        <w:rPr>
          <w:rFonts w:ascii="Times New Roman" w:hAnsi="Times New Roman"/>
          <w:b/>
          <w:szCs w:val="24"/>
          <w:lang w:val="pt-BR"/>
        </w:rPr>
      </w:pPr>
    </w:p>
    <w:p w:rsidR="002676EA" w:rsidRPr="001333DF" w:rsidRDefault="00482437" w:rsidP="002676EA">
      <w:pPr>
        <w:spacing w:before="0" w:after="240"/>
        <w:rPr>
          <w:rFonts w:ascii="Times New Roman" w:hAnsi="Times New Roman"/>
          <w:b/>
          <w:szCs w:val="24"/>
          <w:lang w:val="pt-BR"/>
          <w:rPrChange w:id="1858"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1859" w:author="Alexandre Vasconcelos" w:date="2010-04-19T09:24:00Z">
            <w:rPr>
              <w:rFonts w:ascii="Times New Roman" w:hAnsi="Times New Roman"/>
              <w:b/>
              <w:szCs w:val="24"/>
              <w:lang w:val="pt-BR"/>
            </w:rPr>
          </w:rPrChange>
        </w:rPr>
        <w:t>Ciclo de Vida do Projeto</w:t>
      </w:r>
      <w:r w:rsidRPr="001333DF">
        <w:rPr>
          <w:rFonts w:ascii="Times New Roman" w:hAnsi="Times New Roman"/>
          <w:szCs w:val="24"/>
          <w:lang w:val="pt-BR"/>
          <w:rPrChange w:id="1860" w:author="Alexandre Vasconcelos" w:date="2010-04-19T09:24:00Z">
            <w:rPr>
              <w:rFonts w:ascii="Times New Roman" w:hAnsi="Times New Roman"/>
              <w:szCs w:val="24"/>
              <w:lang w:val="pt-BR"/>
            </w:rPr>
          </w:rPrChange>
        </w:rPr>
        <w:t xml:space="preserve"> – </w:t>
      </w:r>
      <w:r w:rsidRPr="001333DF">
        <w:rPr>
          <w:rFonts w:ascii="Times New Roman" w:hAnsi="Times New Roman"/>
          <w:bCs/>
          <w:szCs w:val="24"/>
          <w:lang w:val="pt-BR"/>
          <w:rPrChange w:id="1861" w:author="Alexandre Vasconcelos" w:date="2010-04-19T09:24:00Z">
            <w:rPr>
              <w:rFonts w:ascii="Times New Roman" w:hAnsi="Times New Roman"/>
              <w:bCs/>
              <w:szCs w:val="24"/>
              <w:lang w:val="pt-BR"/>
            </w:rPr>
          </w:rPrChange>
        </w:rPr>
        <w:t>Fases</w:t>
      </w:r>
      <w:r w:rsidRPr="001333DF">
        <w:rPr>
          <w:rFonts w:ascii="Times New Roman" w:hAnsi="Times New Roman"/>
          <w:szCs w:val="24"/>
          <w:lang w:val="pt-BR"/>
          <w:rPrChange w:id="1862" w:author="Alexandre Vasconcelos" w:date="2010-04-19T09:24:00Z">
            <w:rPr>
              <w:rFonts w:ascii="Times New Roman" w:hAnsi="Times New Roman"/>
              <w:szCs w:val="24"/>
              <w:lang w:val="pt-BR"/>
            </w:rPr>
          </w:rPrChange>
        </w:rPr>
        <w:t xml:space="preserve"> com foco nas necessidades dos </w:t>
      </w:r>
      <w:r w:rsidRPr="001333DF">
        <w:rPr>
          <w:rFonts w:ascii="Times New Roman" w:hAnsi="Times New Roman"/>
          <w:i/>
          <w:szCs w:val="24"/>
          <w:lang w:val="pt-BR"/>
          <w:rPrChange w:id="1863" w:author="Alexandre Vasconcelos" w:date="2010-04-19T09:24:00Z">
            <w:rPr>
              <w:rFonts w:ascii="Times New Roman" w:hAnsi="Times New Roman"/>
              <w:i/>
              <w:szCs w:val="24"/>
              <w:lang w:val="pt-BR"/>
            </w:rPr>
          </w:rPrChange>
        </w:rPr>
        <w:t>Stakeholders</w:t>
      </w:r>
      <w:r w:rsidR="00DB2F2E" w:rsidRPr="001333DF">
        <w:rPr>
          <w:rFonts w:ascii="Times New Roman" w:hAnsi="Times New Roman"/>
          <w:szCs w:val="24"/>
          <w:lang w:val="pt-BR"/>
          <w:rPrChange w:id="1864" w:author="Alexandre Vasconcelos" w:date="2010-04-19T09:24:00Z">
            <w:rPr>
              <w:rFonts w:ascii="Times New Roman" w:hAnsi="Times New Roman"/>
              <w:szCs w:val="24"/>
              <w:lang w:val="pt-BR"/>
            </w:rPr>
          </w:rPrChange>
        </w:rPr>
        <w:t>.</w:t>
      </w:r>
      <w:r w:rsidR="002676EA" w:rsidRPr="001333DF">
        <w:rPr>
          <w:rFonts w:ascii="Times New Roman" w:hAnsi="Times New Roman"/>
          <w:b/>
          <w:szCs w:val="24"/>
          <w:lang w:val="pt-BR"/>
          <w:rPrChange w:id="1865" w:author="Alexandre Vasconcelos" w:date="2010-04-19T09:24:00Z">
            <w:rPr>
              <w:rFonts w:ascii="Times New Roman" w:hAnsi="Times New Roman"/>
              <w:b/>
              <w:szCs w:val="24"/>
              <w:lang w:val="pt-BR"/>
            </w:rPr>
          </w:rPrChange>
        </w:rPr>
        <w:t xml:space="preserve"> </w:t>
      </w:r>
    </w:p>
    <w:p w:rsidR="00DA55A1" w:rsidRPr="001333DF" w:rsidRDefault="00482437" w:rsidP="001E1F7F">
      <w:pPr>
        <w:spacing w:before="100" w:beforeAutospacing="1" w:after="240"/>
        <w:rPr>
          <w:rFonts w:ascii="Times New Roman" w:hAnsi="Times New Roman"/>
          <w:szCs w:val="24"/>
          <w:lang w:val="pt-BR"/>
          <w:rPrChange w:id="1866"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1867" w:author="Alexandre Vasconcelos" w:date="2010-04-19T09:24:00Z">
            <w:rPr>
              <w:rFonts w:ascii="Times New Roman" w:hAnsi="Times New Roman"/>
              <w:szCs w:val="24"/>
              <w:lang w:val="pt-BR"/>
            </w:rPr>
          </w:rPrChange>
        </w:rPr>
        <w:t xml:space="preserve">O OpenUP apresenta a mesma distribuição de fases já conhecidas no RUP, onde o critério de saída de cada fase é no mínimo </w:t>
      </w:r>
      <w:r w:rsidR="005F044B" w:rsidRPr="001333DF">
        <w:rPr>
          <w:rFonts w:ascii="Times New Roman" w:hAnsi="Times New Roman"/>
          <w:szCs w:val="24"/>
          <w:lang w:val="pt-BR"/>
          <w:rPrChange w:id="1868" w:author="Alexandre Vasconcelos" w:date="2010-04-19T09:24:00Z">
            <w:rPr>
              <w:rFonts w:ascii="Times New Roman" w:hAnsi="Times New Roman"/>
              <w:szCs w:val="24"/>
              <w:lang w:val="pt-BR"/>
            </w:rPr>
          </w:rPrChange>
        </w:rPr>
        <w:t xml:space="preserve">responder </w:t>
      </w:r>
      <w:r w:rsidR="00B64BD2" w:rsidRPr="001333DF">
        <w:rPr>
          <w:rFonts w:ascii="Times New Roman" w:hAnsi="Times New Roman"/>
          <w:szCs w:val="24"/>
          <w:lang w:val="pt-BR"/>
          <w:rPrChange w:id="1869" w:author="Alexandre Vasconcelos" w:date="2010-04-19T09:24:00Z">
            <w:rPr>
              <w:rFonts w:ascii="Times New Roman" w:hAnsi="Times New Roman"/>
              <w:szCs w:val="24"/>
              <w:lang w:val="pt-BR"/>
            </w:rPr>
          </w:rPrChange>
        </w:rPr>
        <w:t>à</w:t>
      </w:r>
      <w:r w:rsidRPr="001333DF">
        <w:rPr>
          <w:rFonts w:ascii="Times New Roman" w:hAnsi="Times New Roman"/>
          <w:szCs w:val="24"/>
          <w:lang w:val="pt-BR"/>
          <w:rPrChange w:id="1870" w:author="Alexandre Vasconcelos" w:date="2010-04-19T09:24:00Z">
            <w:rPr>
              <w:rFonts w:ascii="Times New Roman" w:hAnsi="Times New Roman"/>
              <w:szCs w:val="24"/>
              <w:lang w:val="pt-BR"/>
            </w:rPr>
          </w:rPrChange>
        </w:rPr>
        <w:t xml:space="preserve">s seguintes </w:t>
      </w:r>
      <w:r w:rsidR="005F044B" w:rsidRPr="001333DF">
        <w:rPr>
          <w:rFonts w:ascii="Times New Roman" w:hAnsi="Times New Roman"/>
          <w:szCs w:val="24"/>
          <w:lang w:val="pt-BR"/>
          <w:rPrChange w:id="1871" w:author="Alexandre Vasconcelos" w:date="2010-04-19T09:24:00Z">
            <w:rPr>
              <w:rFonts w:ascii="Times New Roman" w:hAnsi="Times New Roman"/>
              <w:szCs w:val="24"/>
              <w:lang w:val="pt-BR"/>
            </w:rPr>
          </w:rPrChange>
        </w:rPr>
        <w:t>perguntas</w:t>
      </w:r>
      <w:r w:rsidRPr="001333DF">
        <w:rPr>
          <w:rFonts w:ascii="Times New Roman" w:hAnsi="Times New Roman"/>
          <w:szCs w:val="24"/>
          <w:lang w:val="pt-BR"/>
          <w:rPrChange w:id="1872" w:author="Alexandre Vasconcelos" w:date="2010-04-19T09:24:00Z">
            <w:rPr>
              <w:rFonts w:ascii="Times New Roman" w:hAnsi="Times New Roman"/>
              <w:szCs w:val="24"/>
              <w:lang w:val="pt-BR"/>
            </w:rPr>
          </w:rPrChange>
        </w:rPr>
        <w:t>:</w:t>
      </w:r>
    </w:p>
    <w:p w:rsidR="000D4923" w:rsidRPr="001333DF" w:rsidRDefault="00143114" w:rsidP="00143114">
      <w:pPr>
        <w:numPr>
          <w:ilvl w:val="0"/>
          <w:numId w:val="9"/>
        </w:numPr>
        <w:ind w:left="754" w:hanging="357"/>
        <w:rPr>
          <w:rFonts w:ascii="Times New Roman" w:hAnsi="Times New Roman"/>
          <w:szCs w:val="24"/>
          <w:lang w:val="pt-BR"/>
          <w:rPrChange w:id="1873" w:author="Alexandre Vasconcelos" w:date="2010-04-19T09:24:00Z">
            <w:rPr>
              <w:rFonts w:ascii="Times New Roman" w:hAnsi="Times New Roman"/>
              <w:szCs w:val="24"/>
              <w:lang w:val="pt-BR"/>
            </w:rPr>
          </w:rPrChange>
        </w:rPr>
      </w:pPr>
      <w:r w:rsidRPr="001333DF">
        <w:rPr>
          <w:rFonts w:ascii="Times New Roman" w:hAnsi="Times New Roman"/>
          <w:b/>
          <w:szCs w:val="24"/>
          <w:lang w:val="pt-BR"/>
          <w:rPrChange w:id="1874" w:author="Alexandre Vasconcelos" w:date="2010-04-19T09:24:00Z">
            <w:rPr>
              <w:rFonts w:ascii="Times New Roman" w:hAnsi="Times New Roman"/>
              <w:b/>
              <w:szCs w:val="24"/>
              <w:lang w:val="pt-BR"/>
            </w:rPr>
          </w:rPrChange>
        </w:rPr>
        <w:t xml:space="preserve">Iniciação: </w:t>
      </w:r>
      <w:r w:rsidR="00DA55A1" w:rsidRPr="001333DF">
        <w:rPr>
          <w:rFonts w:ascii="Times New Roman" w:hAnsi="Times New Roman"/>
          <w:szCs w:val="24"/>
          <w:lang w:val="pt-BR"/>
          <w:rPrChange w:id="1875" w:author="Alexandre Vasconcelos" w:date="2010-04-19T09:24:00Z">
            <w:rPr>
              <w:rFonts w:ascii="Times New Roman" w:hAnsi="Times New Roman"/>
              <w:szCs w:val="24"/>
              <w:lang w:val="pt-BR"/>
            </w:rPr>
          </w:rPrChange>
        </w:rPr>
        <w:t>Todos os stakeholders concordam com o escopo e objetivos do projeto?</w:t>
      </w:r>
    </w:p>
    <w:p w:rsidR="000D4923" w:rsidRPr="001333DF" w:rsidRDefault="00482437" w:rsidP="00143114">
      <w:pPr>
        <w:numPr>
          <w:ilvl w:val="0"/>
          <w:numId w:val="9"/>
        </w:numPr>
        <w:ind w:left="754" w:hanging="357"/>
        <w:rPr>
          <w:rFonts w:ascii="Times New Roman" w:hAnsi="Times New Roman"/>
          <w:b/>
          <w:szCs w:val="24"/>
          <w:lang w:val="pt-BR"/>
          <w:rPrChange w:id="1876"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1877" w:author="Alexandre Vasconcelos" w:date="2010-04-19T09:24:00Z">
            <w:rPr>
              <w:rFonts w:ascii="Times New Roman" w:hAnsi="Times New Roman"/>
              <w:b/>
              <w:szCs w:val="24"/>
              <w:lang w:val="pt-BR"/>
            </w:rPr>
          </w:rPrChange>
        </w:rPr>
        <w:t xml:space="preserve">Elaboração: </w:t>
      </w:r>
      <w:r w:rsidRPr="001333DF">
        <w:rPr>
          <w:rFonts w:ascii="Times New Roman" w:hAnsi="Times New Roman"/>
          <w:szCs w:val="24"/>
          <w:lang w:val="pt-BR"/>
          <w:rPrChange w:id="1878" w:author="Alexandre Vasconcelos" w:date="2010-04-19T09:24:00Z">
            <w:rPr>
              <w:rFonts w:ascii="Times New Roman" w:hAnsi="Times New Roman"/>
              <w:szCs w:val="24"/>
              <w:lang w:val="pt-BR"/>
            </w:rPr>
          </w:rPrChange>
        </w:rPr>
        <w:t>Todos concordam com a arquitetura proposta e o valor entregue ao clie</w:t>
      </w:r>
      <w:r w:rsidRPr="001333DF">
        <w:rPr>
          <w:rFonts w:ascii="Times New Roman" w:hAnsi="Times New Roman"/>
          <w:szCs w:val="24"/>
          <w:lang w:val="pt-BR"/>
          <w:rPrChange w:id="1879" w:author="Alexandre Vasconcelos" w:date="2010-04-19T09:24:00Z">
            <w:rPr>
              <w:rFonts w:ascii="Times New Roman" w:hAnsi="Times New Roman"/>
              <w:szCs w:val="24"/>
              <w:lang w:val="pt-BR"/>
            </w:rPr>
          </w:rPrChange>
        </w:rPr>
        <w:t>n</w:t>
      </w:r>
      <w:r w:rsidRPr="001333DF">
        <w:rPr>
          <w:rFonts w:ascii="Times New Roman" w:hAnsi="Times New Roman"/>
          <w:szCs w:val="24"/>
          <w:lang w:val="pt-BR"/>
          <w:rPrChange w:id="1880" w:author="Alexandre Vasconcelos" w:date="2010-04-19T09:24:00Z">
            <w:rPr>
              <w:rFonts w:ascii="Times New Roman" w:hAnsi="Times New Roman"/>
              <w:szCs w:val="24"/>
              <w:lang w:val="pt-BR"/>
            </w:rPr>
          </w:rPrChange>
        </w:rPr>
        <w:t>te considerando os riscos l</w:t>
      </w:r>
      <w:r w:rsidR="00DA55A1" w:rsidRPr="001333DF">
        <w:rPr>
          <w:rFonts w:ascii="Times New Roman" w:hAnsi="Times New Roman"/>
          <w:szCs w:val="24"/>
          <w:lang w:val="pt-BR"/>
          <w:rPrChange w:id="1881" w:author="Alexandre Vasconcelos" w:date="2010-04-19T09:24:00Z">
            <w:rPr>
              <w:rFonts w:ascii="Times New Roman" w:hAnsi="Times New Roman"/>
              <w:szCs w:val="24"/>
              <w:lang w:val="pt-BR"/>
            </w:rPr>
          </w:rPrChange>
        </w:rPr>
        <w:t>evantados?</w:t>
      </w:r>
      <w:r w:rsidR="001E1F7F" w:rsidRPr="001333DF">
        <w:rPr>
          <w:rFonts w:ascii="Times New Roman" w:hAnsi="Times New Roman"/>
          <w:szCs w:val="24"/>
          <w:lang w:val="pt-BR"/>
          <w:rPrChange w:id="1882" w:author="Alexandre Vasconcelos" w:date="2010-04-19T09:24:00Z">
            <w:rPr>
              <w:rFonts w:ascii="Times New Roman" w:hAnsi="Times New Roman"/>
              <w:szCs w:val="24"/>
              <w:lang w:val="pt-BR"/>
            </w:rPr>
          </w:rPrChange>
        </w:rPr>
        <w:t xml:space="preserve">  </w:t>
      </w:r>
    </w:p>
    <w:p w:rsidR="000D4923" w:rsidRPr="001333DF" w:rsidRDefault="00143114" w:rsidP="00143114">
      <w:pPr>
        <w:numPr>
          <w:ilvl w:val="0"/>
          <w:numId w:val="9"/>
        </w:numPr>
        <w:ind w:left="754" w:hanging="357"/>
        <w:rPr>
          <w:rFonts w:ascii="Times New Roman" w:hAnsi="Times New Roman"/>
          <w:b/>
          <w:szCs w:val="24"/>
          <w:lang w:val="pt-BR"/>
          <w:rPrChange w:id="1883"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1884" w:author="Alexandre Vasconcelos" w:date="2010-04-19T09:24:00Z">
            <w:rPr>
              <w:rFonts w:ascii="Times New Roman" w:hAnsi="Times New Roman"/>
              <w:b/>
              <w:szCs w:val="24"/>
              <w:lang w:val="pt-BR"/>
            </w:rPr>
          </w:rPrChange>
        </w:rPr>
        <w:t xml:space="preserve">Construção: </w:t>
      </w:r>
      <w:r w:rsidR="001E1F7F" w:rsidRPr="001333DF">
        <w:rPr>
          <w:rFonts w:ascii="Times New Roman" w:hAnsi="Times New Roman"/>
          <w:szCs w:val="24"/>
          <w:lang w:val="pt-BR"/>
          <w:rPrChange w:id="1885" w:author="Alexandre Vasconcelos" w:date="2010-04-19T09:24:00Z">
            <w:rPr>
              <w:rFonts w:ascii="Times New Roman" w:hAnsi="Times New Roman"/>
              <w:szCs w:val="24"/>
              <w:lang w:val="pt-BR"/>
            </w:rPr>
          </w:rPrChange>
        </w:rPr>
        <w:t>Existe uma aplicação que está bem próxima a ser finalizada?</w:t>
      </w:r>
    </w:p>
    <w:p w:rsidR="001E1F7F" w:rsidRPr="001333DF" w:rsidRDefault="00482437" w:rsidP="00143114">
      <w:pPr>
        <w:numPr>
          <w:ilvl w:val="0"/>
          <w:numId w:val="9"/>
        </w:numPr>
        <w:ind w:left="754" w:hanging="357"/>
        <w:rPr>
          <w:rFonts w:ascii="Times New Roman" w:hAnsi="Times New Roman"/>
          <w:b/>
          <w:szCs w:val="24"/>
          <w:lang w:val="pt-BR"/>
          <w:rPrChange w:id="1886"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1887" w:author="Alexandre Vasconcelos" w:date="2010-04-19T09:24:00Z">
            <w:rPr>
              <w:rFonts w:ascii="Times New Roman" w:hAnsi="Times New Roman"/>
              <w:b/>
              <w:szCs w:val="24"/>
              <w:lang w:val="pt-BR"/>
            </w:rPr>
          </w:rPrChange>
        </w:rPr>
        <w:t xml:space="preserve">Transição: </w:t>
      </w:r>
      <w:r w:rsidRPr="001333DF">
        <w:rPr>
          <w:rFonts w:ascii="Times New Roman" w:hAnsi="Times New Roman"/>
          <w:szCs w:val="24"/>
          <w:lang w:val="pt-BR"/>
          <w:rPrChange w:id="1888" w:author="Alexandre Vasconcelos" w:date="2010-04-19T09:24:00Z">
            <w:rPr>
              <w:rFonts w:ascii="Times New Roman" w:hAnsi="Times New Roman"/>
              <w:szCs w:val="24"/>
              <w:lang w:val="pt-BR"/>
            </w:rPr>
          </w:rPrChange>
        </w:rPr>
        <w:t>A aplicação está finalizada e o cliente satisfeito?</w:t>
      </w:r>
    </w:p>
    <w:p w:rsidR="00143114" w:rsidRPr="001333DF" w:rsidRDefault="00143114" w:rsidP="00143114">
      <w:pPr>
        <w:ind w:left="754"/>
        <w:rPr>
          <w:rFonts w:ascii="Times New Roman" w:hAnsi="Times New Roman"/>
          <w:b/>
          <w:szCs w:val="24"/>
          <w:lang w:val="pt-BR"/>
          <w:rPrChange w:id="1889" w:author="Alexandre Vasconcelos" w:date="2010-04-19T09:24:00Z">
            <w:rPr>
              <w:rFonts w:ascii="Times New Roman" w:hAnsi="Times New Roman"/>
              <w:b/>
              <w:szCs w:val="24"/>
              <w:lang w:val="pt-BR"/>
            </w:rPr>
          </w:rPrChange>
        </w:rPr>
      </w:pPr>
    </w:p>
    <w:p w:rsidR="002D066D" w:rsidRPr="001333DF" w:rsidRDefault="001E1F7F" w:rsidP="001E1F7F">
      <w:pPr>
        <w:spacing w:before="0" w:after="240"/>
        <w:rPr>
          <w:rFonts w:ascii="Times New Roman" w:hAnsi="Times New Roman"/>
          <w:b/>
          <w:szCs w:val="24"/>
          <w:lang w:val="pt-BR"/>
          <w:rPrChange w:id="1890"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1891" w:author="Alexandre Vasconcelos" w:date="2010-04-19T09:24:00Z">
            <w:rPr>
              <w:rFonts w:ascii="Times New Roman" w:hAnsi="Times New Roman"/>
              <w:b/>
              <w:szCs w:val="24"/>
              <w:lang w:val="pt-BR"/>
            </w:rPr>
          </w:rPrChange>
        </w:rPr>
        <w:t>Ciclo de Vida da iteração com foco no time:</w:t>
      </w:r>
    </w:p>
    <w:p w:rsidR="00482437" w:rsidRPr="001333DF" w:rsidRDefault="00482437" w:rsidP="001E1F7F">
      <w:pPr>
        <w:spacing w:before="0" w:after="240"/>
        <w:rPr>
          <w:rFonts w:ascii="Times New Roman" w:hAnsi="Times New Roman"/>
          <w:szCs w:val="24"/>
          <w:lang w:val="pt-BR"/>
          <w:rPrChange w:id="1892"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1893" w:author="Alexandre Vasconcelos" w:date="2010-04-19T09:24:00Z">
            <w:rPr>
              <w:rFonts w:ascii="Times New Roman" w:hAnsi="Times New Roman"/>
              <w:szCs w:val="24"/>
              <w:lang w:val="pt-BR"/>
            </w:rPr>
          </w:rPrChange>
        </w:rPr>
        <w:t>Além da divisão por fases, o OpenUP divide o projeto em iterações (também conhecidas c</w:t>
      </w:r>
      <w:r w:rsidRPr="001333DF">
        <w:rPr>
          <w:rFonts w:ascii="Times New Roman" w:hAnsi="Times New Roman"/>
          <w:szCs w:val="24"/>
          <w:lang w:val="pt-BR"/>
          <w:rPrChange w:id="1894" w:author="Alexandre Vasconcelos" w:date="2010-04-19T09:24:00Z">
            <w:rPr>
              <w:rFonts w:ascii="Times New Roman" w:hAnsi="Times New Roman"/>
              <w:szCs w:val="24"/>
              <w:lang w:val="pt-BR"/>
            </w:rPr>
          </w:rPrChange>
        </w:rPr>
        <w:t>o</w:t>
      </w:r>
      <w:r w:rsidRPr="001333DF">
        <w:rPr>
          <w:rFonts w:ascii="Times New Roman" w:hAnsi="Times New Roman"/>
          <w:szCs w:val="24"/>
          <w:lang w:val="pt-BR"/>
          <w:rPrChange w:id="1895" w:author="Alexandre Vasconcelos" w:date="2010-04-19T09:24:00Z">
            <w:rPr>
              <w:rFonts w:ascii="Times New Roman" w:hAnsi="Times New Roman"/>
              <w:szCs w:val="24"/>
              <w:lang w:val="pt-BR"/>
            </w:rPr>
          </w:rPrChange>
        </w:rPr>
        <w:t xml:space="preserve">mo </w:t>
      </w:r>
      <w:r w:rsidRPr="001333DF">
        <w:rPr>
          <w:rFonts w:ascii="Times New Roman" w:hAnsi="Times New Roman"/>
          <w:i/>
          <w:szCs w:val="24"/>
          <w:lang w:val="pt-BR"/>
          <w:rPrChange w:id="1896" w:author="Alexandre Vasconcelos" w:date="2010-04-19T09:24:00Z">
            <w:rPr>
              <w:rFonts w:ascii="Times New Roman" w:hAnsi="Times New Roman"/>
              <w:i/>
              <w:szCs w:val="24"/>
              <w:lang w:val="pt-BR"/>
            </w:rPr>
          </w:rPrChange>
        </w:rPr>
        <w:t>Sprints</w:t>
      </w:r>
      <w:r w:rsidR="005F044B" w:rsidRPr="001333DF">
        <w:rPr>
          <w:rFonts w:ascii="Times New Roman" w:hAnsi="Times New Roman"/>
          <w:i/>
          <w:szCs w:val="24"/>
          <w:lang w:val="pt-BR"/>
          <w:rPrChange w:id="1897" w:author="Alexandre Vasconcelos" w:date="2010-04-19T09:24:00Z">
            <w:rPr>
              <w:rFonts w:ascii="Times New Roman" w:hAnsi="Times New Roman"/>
              <w:i/>
              <w:szCs w:val="24"/>
              <w:lang w:val="pt-BR"/>
            </w:rPr>
          </w:rPrChange>
        </w:rPr>
        <w:t>,</w:t>
      </w:r>
      <w:r w:rsidRPr="001333DF">
        <w:rPr>
          <w:rFonts w:ascii="Times New Roman" w:hAnsi="Times New Roman"/>
          <w:szCs w:val="24"/>
          <w:lang w:val="pt-BR"/>
          <w:rPrChange w:id="1898" w:author="Alexandre Vasconcelos" w:date="2010-04-19T09:24:00Z">
            <w:rPr>
              <w:rFonts w:ascii="Times New Roman" w:hAnsi="Times New Roman"/>
              <w:szCs w:val="24"/>
              <w:lang w:val="pt-BR"/>
            </w:rPr>
          </w:rPrChange>
        </w:rPr>
        <w:t xml:space="preserve"> segundo </w:t>
      </w:r>
      <w:r w:rsidR="005B0E0F" w:rsidRPr="001333DF">
        <w:rPr>
          <w:rFonts w:ascii="Times New Roman" w:hAnsi="Times New Roman"/>
          <w:szCs w:val="24"/>
          <w:lang w:val="pt-BR"/>
          <w:rPrChange w:id="1899" w:author="Alexandre Vasconcelos" w:date="2010-04-19T09:24:00Z">
            <w:rPr>
              <w:rFonts w:ascii="Times New Roman" w:hAnsi="Times New Roman"/>
              <w:szCs w:val="24"/>
              <w:lang w:val="pt-BR"/>
            </w:rPr>
          </w:rPrChange>
        </w:rPr>
        <w:t>o</w:t>
      </w:r>
      <w:r w:rsidRPr="001333DF">
        <w:rPr>
          <w:rFonts w:ascii="Times New Roman" w:hAnsi="Times New Roman"/>
          <w:szCs w:val="24"/>
          <w:lang w:val="pt-BR"/>
          <w:rPrChange w:id="1900" w:author="Alexandre Vasconcelos" w:date="2010-04-19T09:24:00Z">
            <w:rPr>
              <w:rFonts w:ascii="Times New Roman" w:hAnsi="Times New Roman"/>
              <w:szCs w:val="24"/>
              <w:lang w:val="pt-BR"/>
            </w:rPr>
          </w:rPrChange>
        </w:rPr>
        <w:t xml:space="preserve"> </w:t>
      </w:r>
      <w:r w:rsidR="005B0E0F" w:rsidRPr="001333DF">
        <w:rPr>
          <w:rFonts w:ascii="Times New Roman" w:hAnsi="Times New Roman"/>
          <w:szCs w:val="24"/>
          <w:lang w:val="pt-BR"/>
          <w:rPrChange w:id="1901" w:author="Alexandre Vasconcelos" w:date="2010-04-19T09:24:00Z">
            <w:rPr>
              <w:rFonts w:ascii="Times New Roman" w:hAnsi="Times New Roman"/>
              <w:szCs w:val="24"/>
              <w:lang w:val="pt-BR"/>
            </w:rPr>
          </w:rPrChange>
        </w:rPr>
        <w:t xml:space="preserve">processo </w:t>
      </w:r>
      <w:commentRangeStart w:id="1902"/>
      <w:r w:rsidRPr="001333DF">
        <w:rPr>
          <w:rFonts w:ascii="Times New Roman" w:hAnsi="Times New Roman"/>
          <w:szCs w:val="24"/>
          <w:lang w:val="pt-BR"/>
          <w:rPrChange w:id="1903" w:author="Alexandre Vasconcelos" w:date="2010-04-19T09:24:00Z">
            <w:rPr>
              <w:rFonts w:ascii="Times New Roman" w:hAnsi="Times New Roman"/>
              <w:szCs w:val="24"/>
              <w:lang w:val="pt-BR"/>
            </w:rPr>
          </w:rPrChange>
        </w:rPr>
        <w:t>SCRUM</w:t>
      </w:r>
      <w:commentRangeEnd w:id="1902"/>
      <w:r w:rsidR="005F044B" w:rsidRPr="001333DF">
        <w:rPr>
          <w:rStyle w:val="Refdecomentrio"/>
          <w:rFonts w:ascii="Times New Roman" w:hAnsi="Times New Roman"/>
          <w:rPrChange w:id="1904" w:author="Alexandre Vasconcelos" w:date="2010-04-19T09:24:00Z">
            <w:rPr>
              <w:rStyle w:val="Refdecomentrio"/>
            </w:rPr>
          </w:rPrChange>
        </w:rPr>
        <w:commentReference w:id="1902"/>
      </w:r>
      <w:r w:rsidRPr="001333DF">
        <w:rPr>
          <w:rFonts w:ascii="Times New Roman" w:hAnsi="Times New Roman"/>
          <w:szCs w:val="24"/>
          <w:lang w:val="pt-BR"/>
        </w:rPr>
        <w:t>) planejadas que podem variar de alguns dias a a</w:t>
      </w:r>
      <w:r w:rsidRPr="001333DF">
        <w:rPr>
          <w:rFonts w:ascii="Times New Roman" w:hAnsi="Times New Roman"/>
          <w:szCs w:val="24"/>
          <w:lang w:val="pt-BR"/>
          <w:rPrChange w:id="1905" w:author="Alexandre Vasconcelos" w:date="2010-04-19T09:24:00Z">
            <w:rPr>
              <w:rFonts w:ascii="Times New Roman" w:hAnsi="Times New Roman"/>
              <w:szCs w:val="24"/>
              <w:lang w:val="pt-BR"/>
            </w:rPr>
          </w:rPrChange>
        </w:rPr>
        <w:t>l</w:t>
      </w:r>
      <w:r w:rsidRPr="001333DF">
        <w:rPr>
          <w:rFonts w:ascii="Times New Roman" w:hAnsi="Times New Roman"/>
          <w:szCs w:val="24"/>
          <w:lang w:val="pt-BR"/>
          <w:rPrChange w:id="1906" w:author="Alexandre Vasconcelos" w:date="2010-04-19T09:24:00Z">
            <w:rPr>
              <w:rFonts w:ascii="Times New Roman" w:hAnsi="Times New Roman"/>
              <w:szCs w:val="24"/>
              <w:lang w:val="pt-BR"/>
            </w:rPr>
          </w:rPrChange>
        </w:rPr>
        <w:lastRenderedPageBreak/>
        <w:t>gumas semanas (a media recomendada é de 4 semanas</w:t>
      </w:r>
      <w:r w:rsidR="005F044B" w:rsidRPr="001333DF">
        <w:rPr>
          <w:rFonts w:ascii="Times New Roman" w:hAnsi="Times New Roman"/>
          <w:szCs w:val="24"/>
          <w:lang w:val="pt-BR"/>
          <w:rPrChange w:id="1907" w:author="Alexandre Vasconcelos" w:date="2010-04-19T09:24:00Z">
            <w:rPr>
              <w:rFonts w:ascii="Times New Roman" w:hAnsi="Times New Roman"/>
              <w:szCs w:val="24"/>
              <w:lang w:val="pt-BR"/>
            </w:rPr>
          </w:rPrChange>
        </w:rPr>
        <w:t>,</w:t>
      </w:r>
      <w:r w:rsidRPr="001333DF">
        <w:rPr>
          <w:rFonts w:ascii="Times New Roman" w:hAnsi="Times New Roman"/>
          <w:szCs w:val="24"/>
          <w:lang w:val="pt-BR"/>
          <w:rPrChange w:id="1908" w:author="Alexandre Vasconcelos" w:date="2010-04-19T09:24:00Z">
            <w:rPr>
              <w:rFonts w:ascii="Times New Roman" w:hAnsi="Times New Roman"/>
              <w:szCs w:val="24"/>
              <w:lang w:val="pt-BR"/>
            </w:rPr>
          </w:rPrChange>
        </w:rPr>
        <w:t xml:space="preserve"> podendo ser reduzida ou aumentada </w:t>
      </w:r>
      <w:r w:rsidR="005F044B" w:rsidRPr="001333DF">
        <w:rPr>
          <w:rFonts w:ascii="Times New Roman" w:hAnsi="Times New Roman"/>
          <w:szCs w:val="24"/>
          <w:lang w:val="pt-BR"/>
          <w:rPrChange w:id="1909" w:author="Alexandre Vasconcelos" w:date="2010-04-19T09:24:00Z">
            <w:rPr>
              <w:rFonts w:ascii="Times New Roman" w:hAnsi="Times New Roman"/>
              <w:szCs w:val="24"/>
              <w:lang w:val="pt-BR"/>
            </w:rPr>
          </w:rPrChange>
        </w:rPr>
        <w:t xml:space="preserve">para </w:t>
      </w:r>
      <w:r w:rsidRPr="001333DF">
        <w:rPr>
          <w:rFonts w:ascii="Times New Roman" w:hAnsi="Times New Roman"/>
          <w:szCs w:val="24"/>
          <w:lang w:val="pt-BR"/>
          <w:rPrChange w:id="1910" w:author="Alexandre Vasconcelos" w:date="2010-04-19T09:24:00Z">
            <w:rPr>
              <w:rFonts w:ascii="Times New Roman" w:hAnsi="Times New Roman"/>
              <w:szCs w:val="24"/>
              <w:lang w:val="pt-BR"/>
            </w:rPr>
          </w:rPrChange>
        </w:rPr>
        <w:t>até aproximadamente 6 semanas). Ao final de cada iteração deve ser gerado um incr</w:t>
      </w:r>
      <w:r w:rsidRPr="001333DF">
        <w:rPr>
          <w:rFonts w:ascii="Times New Roman" w:hAnsi="Times New Roman"/>
          <w:szCs w:val="24"/>
          <w:lang w:val="pt-BR"/>
          <w:rPrChange w:id="1911" w:author="Alexandre Vasconcelos" w:date="2010-04-19T09:24:00Z">
            <w:rPr>
              <w:rFonts w:ascii="Times New Roman" w:hAnsi="Times New Roman"/>
              <w:szCs w:val="24"/>
              <w:lang w:val="pt-BR"/>
            </w:rPr>
          </w:rPrChange>
        </w:rPr>
        <w:t>e</w:t>
      </w:r>
      <w:r w:rsidRPr="001333DF">
        <w:rPr>
          <w:rFonts w:ascii="Times New Roman" w:hAnsi="Times New Roman"/>
          <w:szCs w:val="24"/>
          <w:lang w:val="pt-BR"/>
          <w:rPrChange w:id="1912" w:author="Alexandre Vasconcelos" w:date="2010-04-19T09:24:00Z">
            <w:rPr>
              <w:rFonts w:ascii="Times New Roman" w:hAnsi="Times New Roman"/>
              <w:szCs w:val="24"/>
              <w:lang w:val="pt-BR"/>
            </w:rPr>
          </w:rPrChange>
        </w:rPr>
        <w:t>mento ao Produto (</w:t>
      </w:r>
      <w:r w:rsidRPr="001333DF">
        <w:rPr>
          <w:rFonts w:ascii="Times New Roman" w:hAnsi="Times New Roman"/>
          <w:i/>
          <w:szCs w:val="24"/>
          <w:lang w:val="pt-BR"/>
          <w:rPrChange w:id="1913" w:author="Alexandre Vasconcelos" w:date="2010-04-19T09:24:00Z">
            <w:rPr>
              <w:rFonts w:ascii="Times New Roman" w:hAnsi="Times New Roman"/>
              <w:i/>
              <w:szCs w:val="24"/>
              <w:lang w:val="pt-BR"/>
            </w:rPr>
          </w:rPrChange>
        </w:rPr>
        <w:t>Build</w:t>
      </w:r>
      <w:r w:rsidRPr="001333DF">
        <w:rPr>
          <w:rFonts w:ascii="Times New Roman" w:hAnsi="Times New Roman"/>
          <w:szCs w:val="24"/>
          <w:lang w:val="pt-BR"/>
          <w:rPrChange w:id="1914" w:author="Alexandre Vasconcelos" w:date="2010-04-19T09:24:00Z">
            <w:rPr>
              <w:rFonts w:ascii="Times New Roman" w:hAnsi="Times New Roman"/>
              <w:szCs w:val="24"/>
              <w:lang w:val="pt-BR"/>
            </w:rPr>
          </w:rPrChange>
        </w:rPr>
        <w:t xml:space="preserve"> executável ou demo). Ao final de cada iteração geralmente é realiz</w:t>
      </w:r>
      <w:r w:rsidRPr="001333DF">
        <w:rPr>
          <w:rFonts w:ascii="Times New Roman" w:hAnsi="Times New Roman"/>
          <w:szCs w:val="24"/>
          <w:lang w:val="pt-BR"/>
          <w:rPrChange w:id="1915" w:author="Alexandre Vasconcelos" w:date="2010-04-19T09:24:00Z">
            <w:rPr>
              <w:rFonts w:ascii="Times New Roman" w:hAnsi="Times New Roman"/>
              <w:szCs w:val="24"/>
              <w:lang w:val="pt-BR"/>
            </w:rPr>
          </w:rPrChange>
        </w:rPr>
        <w:t>a</w:t>
      </w:r>
      <w:r w:rsidRPr="001333DF">
        <w:rPr>
          <w:rFonts w:ascii="Times New Roman" w:hAnsi="Times New Roman"/>
          <w:szCs w:val="24"/>
          <w:lang w:val="pt-BR"/>
          <w:rPrChange w:id="1916" w:author="Alexandre Vasconcelos" w:date="2010-04-19T09:24:00Z">
            <w:rPr>
              <w:rFonts w:ascii="Times New Roman" w:hAnsi="Times New Roman"/>
              <w:szCs w:val="24"/>
              <w:lang w:val="pt-BR"/>
            </w:rPr>
          </w:rPrChange>
        </w:rPr>
        <w:t>da uma retrospectiva e avaliação onde são discutidas as lições aprendidas e a saúde do proj</w:t>
      </w:r>
      <w:r w:rsidRPr="001333DF">
        <w:rPr>
          <w:rFonts w:ascii="Times New Roman" w:hAnsi="Times New Roman"/>
          <w:szCs w:val="24"/>
          <w:lang w:val="pt-BR"/>
          <w:rPrChange w:id="1917" w:author="Alexandre Vasconcelos" w:date="2010-04-19T09:24:00Z">
            <w:rPr>
              <w:rFonts w:ascii="Times New Roman" w:hAnsi="Times New Roman"/>
              <w:szCs w:val="24"/>
              <w:lang w:val="pt-BR"/>
            </w:rPr>
          </w:rPrChange>
        </w:rPr>
        <w:t>e</w:t>
      </w:r>
      <w:r w:rsidRPr="001333DF">
        <w:rPr>
          <w:rFonts w:ascii="Times New Roman" w:hAnsi="Times New Roman"/>
          <w:szCs w:val="24"/>
          <w:lang w:val="pt-BR"/>
          <w:rPrChange w:id="1918" w:author="Alexandre Vasconcelos" w:date="2010-04-19T09:24:00Z">
            <w:rPr>
              <w:rFonts w:ascii="Times New Roman" w:hAnsi="Times New Roman"/>
              <w:szCs w:val="24"/>
              <w:lang w:val="pt-BR"/>
            </w:rPr>
          </w:rPrChange>
        </w:rPr>
        <w:t>to. Vale mencionar que o principal objetivo da retrospectiva é aprender com erros e acertos e não apontar culpados.</w:t>
      </w:r>
    </w:p>
    <w:p w:rsidR="00BF761F" w:rsidRPr="001333DF" w:rsidRDefault="00482437" w:rsidP="00DB2F2E">
      <w:pPr>
        <w:spacing w:before="100" w:beforeAutospacing="1" w:after="240"/>
        <w:rPr>
          <w:rFonts w:ascii="Times New Roman" w:hAnsi="Times New Roman"/>
          <w:szCs w:val="24"/>
          <w:lang w:val="pt-BR"/>
          <w:rPrChange w:id="1919" w:author="Alexandre Vasconcelos" w:date="2010-04-19T09:24:00Z">
            <w:rPr>
              <w:rFonts w:ascii="Times New Roman" w:hAnsi="Times New Roman"/>
              <w:szCs w:val="24"/>
              <w:lang w:val="pt-BR"/>
            </w:rPr>
          </w:rPrChange>
        </w:rPr>
      </w:pPr>
      <w:r w:rsidRPr="001333DF">
        <w:rPr>
          <w:rFonts w:ascii="Times New Roman" w:hAnsi="Times New Roman"/>
          <w:b/>
          <w:bCs/>
          <w:szCs w:val="24"/>
          <w:lang w:val="pt-BR"/>
          <w:rPrChange w:id="1920" w:author="Alexandre Vasconcelos" w:date="2010-04-19T09:24:00Z">
            <w:rPr>
              <w:rFonts w:ascii="Times New Roman" w:hAnsi="Times New Roman"/>
              <w:b/>
              <w:bCs/>
              <w:szCs w:val="24"/>
              <w:lang w:val="pt-BR"/>
            </w:rPr>
          </w:rPrChange>
        </w:rPr>
        <w:t>Micro incrementos</w:t>
      </w:r>
      <w:r w:rsidRPr="001333DF">
        <w:rPr>
          <w:rFonts w:ascii="Times New Roman" w:hAnsi="Times New Roman"/>
          <w:b/>
          <w:szCs w:val="24"/>
          <w:lang w:val="pt-BR"/>
          <w:rPrChange w:id="1921" w:author="Alexandre Vasconcelos" w:date="2010-04-19T09:24:00Z">
            <w:rPr>
              <w:rFonts w:ascii="Times New Roman" w:hAnsi="Times New Roman"/>
              <w:b/>
              <w:szCs w:val="24"/>
              <w:lang w:val="pt-BR"/>
            </w:rPr>
          </w:rPrChange>
        </w:rPr>
        <w:t xml:space="preserve"> com foco individual:</w:t>
      </w:r>
      <w:r w:rsidRPr="001333DF">
        <w:rPr>
          <w:rFonts w:ascii="Times New Roman" w:hAnsi="Times New Roman"/>
          <w:szCs w:val="24"/>
          <w:lang w:val="pt-BR"/>
          <w:rPrChange w:id="1922" w:author="Alexandre Vasconcelos" w:date="2010-04-19T09:24:00Z">
            <w:rPr>
              <w:rFonts w:ascii="Times New Roman" w:hAnsi="Times New Roman"/>
              <w:szCs w:val="24"/>
              <w:lang w:val="pt-BR"/>
            </w:rPr>
          </w:rPrChange>
        </w:rPr>
        <w:t xml:space="preserve"> Um micro incremento é a execução de um pequ</w:t>
      </w:r>
      <w:r w:rsidRPr="001333DF">
        <w:rPr>
          <w:rFonts w:ascii="Times New Roman" w:hAnsi="Times New Roman"/>
          <w:szCs w:val="24"/>
          <w:lang w:val="pt-BR"/>
          <w:rPrChange w:id="1923" w:author="Alexandre Vasconcelos" w:date="2010-04-19T09:24:00Z">
            <w:rPr>
              <w:rFonts w:ascii="Times New Roman" w:hAnsi="Times New Roman"/>
              <w:szCs w:val="24"/>
              <w:lang w:val="pt-BR"/>
            </w:rPr>
          </w:rPrChange>
        </w:rPr>
        <w:t>e</w:t>
      </w:r>
      <w:r w:rsidRPr="001333DF">
        <w:rPr>
          <w:rFonts w:ascii="Times New Roman" w:hAnsi="Times New Roman"/>
          <w:szCs w:val="24"/>
          <w:lang w:val="pt-BR"/>
          <w:rPrChange w:id="1924" w:author="Alexandre Vasconcelos" w:date="2010-04-19T09:24:00Z">
            <w:rPr>
              <w:rFonts w:ascii="Times New Roman" w:hAnsi="Times New Roman"/>
              <w:szCs w:val="24"/>
              <w:lang w:val="pt-BR"/>
            </w:rPr>
          </w:rPrChange>
        </w:rPr>
        <w:t>no passo que deve ser mensurável para alcançar os objetivos de uma iteração. Este pode r</w:t>
      </w:r>
      <w:r w:rsidRPr="001333DF">
        <w:rPr>
          <w:rFonts w:ascii="Times New Roman" w:hAnsi="Times New Roman"/>
          <w:szCs w:val="24"/>
          <w:lang w:val="pt-BR"/>
          <w:rPrChange w:id="1925" w:author="Alexandre Vasconcelos" w:date="2010-04-19T09:24:00Z">
            <w:rPr>
              <w:rFonts w:ascii="Times New Roman" w:hAnsi="Times New Roman"/>
              <w:szCs w:val="24"/>
              <w:lang w:val="pt-BR"/>
            </w:rPr>
          </w:rPrChange>
        </w:rPr>
        <w:t>e</w:t>
      </w:r>
      <w:r w:rsidRPr="001333DF">
        <w:rPr>
          <w:rFonts w:ascii="Times New Roman" w:hAnsi="Times New Roman"/>
          <w:szCs w:val="24"/>
          <w:lang w:val="pt-BR"/>
          <w:rPrChange w:id="1926" w:author="Alexandre Vasconcelos" w:date="2010-04-19T09:24:00Z">
            <w:rPr>
              <w:rFonts w:ascii="Times New Roman" w:hAnsi="Times New Roman"/>
              <w:szCs w:val="24"/>
              <w:lang w:val="pt-BR"/>
            </w:rPr>
          </w:rPrChange>
        </w:rPr>
        <w:t>presentar o resultado de alguns dias ou horas de trabalho de uma pessoa ou grupo determin</w:t>
      </w:r>
      <w:r w:rsidRPr="001333DF">
        <w:rPr>
          <w:rFonts w:ascii="Times New Roman" w:hAnsi="Times New Roman"/>
          <w:szCs w:val="24"/>
          <w:lang w:val="pt-BR"/>
          <w:rPrChange w:id="1927" w:author="Alexandre Vasconcelos" w:date="2010-04-19T09:24:00Z">
            <w:rPr>
              <w:rFonts w:ascii="Times New Roman" w:hAnsi="Times New Roman"/>
              <w:szCs w:val="24"/>
              <w:lang w:val="pt-BR"/>
            </w:rPr>
          </w:rPrChange>
        </w:rPr>
        <w:t>a</w:t>
      </w:r>
      <w:r w:rsidRPr="001333DF">
        <w:rPr>
          <w:rFonts w:ascii="Times New Roman" w:hAnsi="Times New Roman"/>
          <w:szCs w:val="24"/>
          <w:lang w:val="pt-BR"/>
          <w:rPrChange w:id="1928" w:author="Alexandre Vasconcelos" w:date="2010-04-19T09:24:00Z">
            <w:rPr>
              <w:rFonts w:ascii="Times New Roman" w:hAnsi="Times New Roman"/>
              <w:szCs w:val="24"/>
              <w:lang w:val="pt-BR"/>
            </w:rPr>
          </w:rPrChange>
        </w:rPr>
        <w:t>do</w:t>
      </w:r>
      <w:r w:rsidR="00BF761F" w:rsidRPr="001333DF">
        <w:rPr>
          <w:rFonts w:ascii="Times New Roman" w:hAnsi="Times New Roman"/>
          <w:szCs w:val="24"/>
          <w:lang w:val="pt-BR"/>
          <w:rPrChange w:id="1929" w:author="Alexandre Vasconcelos" w:date="2010-04-19T09:24:00Z">
            <w:rPr>
              <w:rFonts w:ascii="Times New Roman" w:hAnsi="Times New Roman"/>
              <w:szCs w:val="24"/>
              <w:lang w:val="pt-BR"/>
            </w:rPr>
          </w:rPrChange>
        </w:rPr>
        <w:t>.</w:t>
      </w:r>
    </w:p>
    <w:p w:rsidR="00C61B5F" w:rsidRPr="001333DF" w:rsidRDefault="003214BC" w:rsidP="00220C79">
      <w:pPr>
        <w:numPr>
          <w:ilvl w:val="2"/>
          <w:numId w:val="22"/>
        </w:numPr>
        <w:ind w:left="850"/>
        <w:rPr>
          <w:rFonts w:ascii="Times New Roman" w:hAnsi="Times New Roman"/>
          <w:b/>
          <w:szCs w:val="24"/>
          <w:lang w:val="pt-BR"/>
          <w:rPrChange w:id="1930"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1931" w:author="Alexandre Vasconcelos" w:date="2010-04-19T09:24:00Z">
            <w:rPr>
              <w:rFonts w:ascii="Times New Roman" w:hAnsi="Times New Roman"/>
              <w:b/>
              <w:szCs w:val="24"/>
              <w:lang w:val="pt-BR"/>
            </w:rPr>
          </w:rPrChange>
        </w:rPr>
        <w:t>Fa</w:t>
      </w:r>
      <w:r w:rsidRPr="001333DF">
        <w:rPr>
          <w:rFonts w:ascii="Times New Roman" w:hAnsi="Times New Roman"/>
          <w:b/>
          <w:szCs w:val="24"/>
          <w:lang w:val="pt-BR"/>
          <w:rPrChange w:id="1932" w:author="Alexandre Vasconcelos" w:date="2010-04-19T09:24:00Z">
            <w:rPr>
              <w:rFonts w:ascii="Times New Roman" w:hAnsi="Times New Roman"/>
              <w:b/>
              <w:szCs w:val="24"/>
              <w:lang w:val="pt-BR"/>
            </w:rPr>
          </w:rPrChange>
        </w:rPr>
        <w:tab/>
      </w:r>
      <w:r w:rsidR="00CE5B90" w:rsidRPr="001333DF">
        <w:rPr>
          <w:rFonts w:ascii="Times New Roman" w:hAnsi="Times New Roman"/>
          <w:b/>
          <w:szCs w:val="24"/>
          <w:lang w:val="pt-BR"/>
          <w:rPrChange w:id="1933" w:author="Alexandre Vasconcelos" w:date="2010-04-19T09:24:00Z">
            <w:rPr>
              <w:rFonts w:ascii="Times New Roman" w:hAnsi="Times New Roman"/>
              <w:b/>
              <w:szCs w:val="24"/>
              <w:lang w:val="pt-BR"/>
            </w:rPr>
          </w:rPrChange>
        </w:rPr>
        <w:t>ses do OpenUp</w:t>
      </w:r>
    </w:p>
    <w:p w:rsidR="0011288A" w:rsidRPr="001333DF" w:rsidRDefault="00B61038" w:rsidP="0011288A">
      <w:pPr>
        <w:pStyle w:val="NormalWeb"/>
        <w:jc w:val="both"/>
        <w:rPr>
          <w:rPrChange w:id="1934" w:author="Alexandre Vasconcelos" w:date="2010-04-19T09:24:00Z">
            <w:rPr/>
          </w:rPrChange>
        </w:rPr>
      </w:pPr>
      <w:r w:rsidRPr="001333DF">
        <w:rPr>
          <w:rPrChange w:id="1935" w:author="Alexandre Vasconcelos" w:date="2010-04-19T09:24:00Z">
            <w:rPr/>
          </w:rPrChange>
        </w:rPr>
        <w:t xml:space="preserve">Como visto anteriormente, o </w:t>
      </w:r>
      <w:r w:rsidR="00C61B5F" w:rsidRPr="001333DF">
        <w:rPr>
          <w:rPrChange w:id="1936" w:author="Alexandre Vasconcelos" w:date="2010-04-19T09:24:00Z">
            <w:rPr/>
          </w:rPrChange>
        </w:rPr>
        <w:t>OpenUp é divid</w:t>
      </w:r>
      <w:r w:rsidR="00BF761F" w:rsidRPr="001333DF">
        <w:rPr>
          <w:rPrChange w:id="1937" w:author="Alexandre Vasconcelos" w:date="2010-04-19T09:24:00Z">
            <w:rPr/>
          </w:rPrChange>
        </w:rPr>
        <w:t>ido</w:t>
      </w:r>
      <w:r w:rsidR="00C61B5F" w:rsidRPr="001333DF">
        <w:rPr>
          <w:rPrChange w:id="1938" w:author="Alexandre Vasconcelos" w:date="2010-04-19T09:24:00Z">
            <w:rPr/>
          </w:rPrChange>
        </w:rPr>
        <w:t xml:space="preserve"> em quatro </w:t>
      </w:r>
      <w:r w:rsidR="002B7F54" w:rsidRPr="001333DF">
        <w:rPr>
          <w:rPrChange w:id="1939" w:author="Alexandre Vasconcelos" w:date="2010-04-19T09:24:00Z">
            <w:rPr/>
          </w:rPrChange>
        </w:rPr>
        <w:t>fases:</w:t>
      </w:r>
      <w:r w:rsidRPr="001333DF">
        <w:rPr>
          <w:rPrChange w:id="1940" w:author="Alexandre Vasconcelos" w:date="2010-04-19T09:24:00Z">
            <w:rPr/>
          </w:rPrChange>
        </w:rPr>
        <w:t xml:space="preserve"> </w:t>
      </w:r>
      <w:r w:rsidR="002B7F54" w:rsidRPr="001333DF">
        <w:rPr>
          <w:rPrChange w:id="1941" w:author="Alexandre Vasconcelos" w:date="2010-04-19T09:24:00Z">
            <w:rPr/>
          </w:rPrChange>
        </w:rPr>
        <w:t>concepção</w:t>
      </w:r>
      <w:r w:rsidR="004A23CE" w:rsidRPr="001333DF">
        <w:rPr>
          <w:rPrChange w:id="1942" w:author="Alexandre Vasconcelos" w:date="2010-04-19T09:24:00Z">
            <w:rPr/>
          </w:rPrChange>
        </w:rPr>
        <w:t>,</w:t>
      </w:r>
      <w:r w:rsidRPr="001333DF">
        <w:rPr>
          <w:rPrChange w:id="1943" w:author="Alexandre Vasconcelos" w:date="2010-04-19T09:24:00Z">
            <w:rPr/>
          </w:rPrChange>
        </w:rPr>
        <w:t xml:space="preserve"> </w:t>
      </w:r>
      <w:r w:rsidR="004A23CE" w:rsidRPr="001333DF">
        <w:rPr>
          <w:rPrChange w:id="1944" w:author="Alexandre Vasconcelos" w:date="2010-04-19T09:24:00Z">
            <w:rPr/>
          </w:rPrChange>
        </w:rPr>
        <w:t>elaboração,</w:t>
      </w:r>
      <w:r w:rsidRPr="001333DF">
        <w:rPr>
          <w:rPrChange w:id="1945" w:author="Alexandre Vasconcelos" w:date="2010-04-19T09:24:00Z">
            <w:rPr/>
          </w:rPrChange>
        </w:rPr>
        <w:t xml:space="preserve"> </w:t>
      </w:r>
      <w:r w:rsidR="004A23CE" w:rsidRPr="001333DF">
        <w:rPr>
          <w:rPrChange w:id="1946" w:author="Alexandre Vasconcelos" w:date="2010-04-19T09:24:00Z">
            <w:rPr/>
          </w:rPrChange>
        </w:rPr>
        <w:t xml:space="preserve">construção e transição. </w:t>
      </w:r>
      <w:r w:rsidR="00C61B5F" w:rsidRPr="001333DF">
        <w:rPr>
          <w:rPrChange w:id="1947" w:author="Alexandre Vasconcelos" w:date="2010-04-19T09:24:00Z">
            <w:rPr/>
          </w:rPrChange>
        </w:rPr>
        <w:t xml:space="preserve">Cada fase pode ter quantas iterações forem necessárias, dependendo do grau de incerteza do domínio de negócio, da tecnologia a ser utilizada, da complexidade arquitetural, do tamanho do projeto, etc. </w:t>
      </w:r>
      <w:r w:rsidRPr="001333DF">
        <w:rPr>
          <w:rPrChange w:id="1948" w:author="Alexandre Vasconcelos" w:date="2010-04-19T09:24:00Z">
            <w:rPr/>
          </w:rPrChange>
        </w:rPr>
        <w:t>O processo foi</w:t>
      </w:r>
      <w:r w:rsidR="0050604B" w:rsidRPr="001333DF">
        <w:rPr>
          <w:rPrChange w:id="1949" w:author="Alexandre Vasconcelos" w:date="2010-04-19T09:24:00Z">
            <w:rPr/>
          </w:rPrChange>
        </w:rPr>
        <w:t xml:space="preserve"> projetado para suportar equipes p</w:t>
      </w:r>
      <w:r w:rsidR="0050604B" w:rsidRPr="001333DF">
        <w:rPr>
          <w:rPrChange w:id="1950" w:author="Alexandre Vasconcelos" w:date="2010-04-19T09:24:00Z">
            <w:rPr/>
          </w:rPrChange>
        </w:rPr>
        <w:t>e</w:t>
      </w:r>
      <w:r w:rsidR="0050604B" w:rsidRPr="001333DF">
        <w:rPr>
          <w:rPrChange w:id="1951" w:author="Alexandre Vasconcelos" w:date="2010-04-19T09:24:00Z">
            <w:rPr/>
          </w:rPrChange>
        </w:rPr>
        <w:t>quenas e co-localizadas, com 3 a 6 membros e que trabalhe em um projeto que irá durar de 3 e 6 meses.</w:t>
      </w:r>
    </w:p>
    <w:p w:rsidR="00ED52D8" w:rsidRPr="001333DF" w:rsidRDefault="00ED52D8" w:rsidP="0011288A">
      <w:pPr>
        <w:pStyle w:val="NormalWeb"/>
        <w:jc w:val="both"/>
        <w:rPr>
          <w:rPrChange w:id="1952" w:author="Alexandre Vasconcelos" w:date="2010-04-19T09:24:00Z">
            <w:rPr/>
          </w:rPrChange>
        </w:rPr>
      </w:pPr>
      <w:r w:rsidRPr="001333DF">
        <w:rPr>
          <w:b/>
          <w:rPrChange w:id="1953" w:author="Alexandre Vasconcelos" w:date="2010-04-19T09:24:00Z">
            <w:rPr>
              <w:b/>
            </w:rPr>
          </w:rPrChange>
        </w:rPr>
        <w:t>Concepção</w:t>
      </w:r>
    </w:p>
    <w:p w:rsidR="002B7F54" w:rsidRPr="001333DF" w:rsidRDefault="00730AE4" w:rsidP="00F123B0">
      <w:pPr>
        <w:pStyle w:val="NormalWeb"/>
        <w:jc w:val="both"/>
        <w:rPr>
          <w:rPrChange w:id="1954" w:author="Alexandre Vasconcelos" w:date="2010-04-19T09:24:00Z">
            <w:rPr/>
          </w:rPrChange>
        </w:rPr>
      </w:pPr>
      <w:r w:rsidRPr="001333DF">
        <w:rPr>
          <w:rPrChange w:id="1955" w:author="Alexandre Vasconcelos" w:date="2010-04-19T09:24:00Z">
            <w:rPr/>
          </w:rPrChange>
        </w:rPr>
        <w:t>A fase de concepção no Open</w:t>
      </w:r>
      <w:r w:rsidR="004A23CE" w:rsidRPr="001333DF">
        <w:rPr>
          <w:rPrChange w:id="1956" w:author="Alexandre Vasconcelos" w:date="2010-04-19T09:24:00Z">
            <w:rPr/>
          </w:rPrChange>
        </w:rPr>
        <w:t xml:space="preserve">Up é responsável por </w:t>
      </w:r>
      <w:r w:rsidR="00C61B5F" w:rsidRPr="001333DF">
        <w:rPr>
          <w:rPrChange w:id="1957" w:author="Alexandre Vasconcelos" w:date="2010-04-19T09:24:00Z">
            <w:rPr/>
          </w:rPrChange>
        </w:rPr>
        <w:t xml:space="preserve">conseguir que se tenha um entendimento simultâneo entre todos os </w:t>
      </w:r>
      <w:r w:rsidR="00C61B5F" w:rsidRPr="001333DF">
        <w:rPr>
          <w:i/>
          <w:rPrChange w:id="1958" w:author="Alexandre Vasconcelos" w:date="2010-04-19T09:24:00Z">
            <w:rPr>
              <w:i/>
            </w:rPr>
          </w:rPrChange>
        </w:rPr>
        <w:t>stakeholders</w:t>
      </w:r>
      <w:r w:rsidR="00C61B5F" w:rsidRPr="001333DF">
        <w:rPr>
          <w:rPrChange w:id="1959" w:author="Alexandre Vasconcelos" w:date="2010-04-19T09:24:00Z">
            <w:rPr/>
          </w:rPrChange>
        </w:rPr>
        <w:t xml:space="preserve"> dos objetivos do projeto.</w:t>
      </w:r>
      <w:r w:rsidR="00724B02" w:rsidRPr="001333DF">
        <w:rPr>
          <w:rPrChange w:id="1960" w:author="Alexandre Vasconcelos" w:date="2010-04-19T09:24:00Z">
            <w:rPr/>
          </w:rPrChange>
        </w:rPr>
        <w:t xml:space="preserve"> Assim, os principais objet</w:t>
      </w:r>
      <w:r w:rsidR="00724B02" w:rsidRPr="001333DF">
        <w:rPr>
          <w:rPrChange w:id="1961" w:author="Alexandre Vasconcelos" w:date="2010-04-19T09:24:00Z">
            <w:rPr/>
          </w:rPrChange>
        </w:rPr>
        <w:t>i</w:t>
      </w:r>
      <w:r w:rsidR="00724B02" w:rsidRPr="001333DF">
        <w:rPr>
          <w:rPrChange w:id="1962" w:author="Alexandre Vasconcelos" w:date="2010-04-19T09:24:00Z">
            <w:rPr/>
          </w:rPrChange>
        </w:rPr>
        <w:t xml:space="preserve">vos dessa fase são: </w:t>
      </w:r>
      <w:r w:rsidR="005D18CC" w:rsidRPr="001333DF">
        <w:rPr>
          <w:rPrChange w:id="1963" w:author="Alexandre Vasconcelos" w:date="2010-04-19T09:24:00Z">
            <w:rPr/>
          </w:rPrChange>
        </w:rPr>
        <w:t>Ent</w:t>
      </w:r>
      <w:r w:rsidR="002B7F54" w:rsidRPr="001333DF">
        <w:rPr>
          <w:rPrChange w:id="1964" w:author="Alexandre Vasconcelos" w:date="2010-04-19T09:24:00Z">
            <w:rPr/>
          </w:rPrChange>
        </w:rPr>
        <w:t>ender o que construir a partir d</w:t>
      </w:r>
      <w:r w:rsidR="005D18CC" w:rsidRPr="001333DF">
        <w:rPr>
          <w:rPrChange w:id="1965" w:author="Alexandre Vasconcelos" w:date="2010-04-19T09:24:00Z">
            <w:rPr/>
          </w:rPrChange>
        </w:rPr>
        <w:t xml:space="preserve">a visão dos </w:t>
      </w:r>
      <w:r w:rsidR="005D18CC" w:rsidRPr="001333DF">
        <w:rPr>
          <w:i/>
          <w:rPrChange w:id="1966" w:author="Alexandre Vasconcelos" w:date="2010-04-19T09:24:00Z">
            <w:rPr>
              <w:i/>
            </w:rPr>
          </w:rPrChange>
        </w:rPr>
        <w:t>stakeholders</w:t>
      </w:r>
      <w:r w:rsidR="005D18CC" w:rsidRPr="001333DF">
        <w:rPr>
          <w:rPrChange w:id="1967" w:author="Alexandre Vasconcelos" w:date="2010-04-19T09:24:00Z">
            <w:rPr/>
          </w:rPrChange>
        </w:rPr>
        <w:t xml:space="preserve"> a respeito do produto</w:t>
      </w:r>
      <w:r w:rsidR="002B7F54" w:rsidRPr="001333DF">
        <w:rPr>
          <w:rPrChange w:id="1968" w:author="Alexandre Vasconcelos" w:date="2010-04-19T09:24:00Z">
            <w:rPr/>
          </w:rPrChange>
        </w:rPr>
        <w:t xml:space="preserve"> a ser desenvolvido,</w:t>
      </w:r>
      <w:r w:rsidR="00724B02" w:rsidRPr="001333DF">
        <w:rPr>
          <w:rPrChange w:id="1969" w:author="Alexandre Vasconcelos" w:date="2010-04-19T09:24:00Z">
            <w:rPr/>
          </w:rPrChange>
        </w:rPr>
        <w:t xml:space="preserve"> definindo </w:t>
      </w:r>
      <w:r w:rsidR="002B7F54" w:rsidRPr="001333DF">
        <w:rPr>
          <w:rPrChange w:id="1970" w:author="Alexandre Vasconcelos" w:date="2010-04-19T09:24:00Z">
            <w:rPr/>
          </w:rPrChange>
        </w:rPr>
        <w:t xml:space="preserve">quem </w:t>
      </w:r>
      <w:r w:rsidR="00724B02" w:rsidRPr="001333DF">
        <w:rPr>
          <w:rPrChange w:id="1971" w:author="Alexandre Vasconcelos" w:date="2010-04-19T09:24:00Z">
            <w:rPr/>
          </w:rPrChange>
        </w:rPr>
        <w:t>são os</w:t>
      </w:r>
      <w:r w:rsidR="002B7F54" w:rsidRPr="001333DF">
        <w:rPr>
          <w:rPrChange w:id="1972" w:author="Alexandre Vasconcelos" w:date="2010-04-19T09:24:00Z">
            <w:rPr/>
          </w:rPrChange>
        </w:rPr>
        <w:t xml:space="preserve"> </w:t>
      </w:r>
      <w:r w:rsidR="003214BC" w:rsidRPr="001333DF">
        <w:rPr>
          <w:i/>
          <w:rPrChange w:id="1973" w:author="Alexandre Vasconcelos" w:date="2010-04-19T09:24:00Z">
            <w:rPr>
              <w:i/>
            </w:rPr>
          </w:rPrChange>
        </w:rPr>
        <w:t>stakeholder</w:t>
      </w:r>
      <w:r w:rsidR="00724B02" w:rsidRPr="001333DF">
        <w:rPr>
          <w:i/>
          <w:rPrChange w:id="1974" w:author="Alexandre Vasconcelos" w:date="2010-04-19T09:24:00Z">
            <w:rPr>
              <w:i/>
            </w:rPr>
          </w:rPrChange>
        </w:rPr>
        <w:t>s</w:t>
      </w:r>
      <w:r w:rsidR="003214BC" w:rsidRPr="001333DF">
        <w:rPr>
          <w:rPrChange w:id="1975" w:author="Alexandre Vasconcelos" w:date="2010-04-19T09:24:00Z">
            <w:rPr/>
          </w:rPrChange>
        </w:rPr>
        <w:t xml:space="preserve"> do sistema e </w:t>
      </w:r>
      <w:r w:rsidR="00724B02" w:rsidRPr="001333DF">
        <w:rPr>
          <w:rPrChange w:id="1976" w:author="Alexandre Vasconcelos" w:date="2010-04-19T09:24:00Z">
            <w:rPr/>
          </w:rPrChange>
        </w:rPr>
        <w:t>por que</w:t>
      </w:r>
      <w:r w:rsidR="003214BC" w:rsidRPr="001333DF">
        <w:rPr>
          <w:rPrChange w:id="1977" w:author="Alexandre Vasconcelos" w:date="2010-04-19T09:24:00Z">
            <w:rPr/>
          </w:rPrChange>
        </w:rPr>
        <w:t>;</w:t>
      </w:r>
      <w:r w:rsidR="00472D43" w:rsidRPr="001333DF">
        <w:rPr>
          <w:rPrChange w:id="1978" w:author="Alexandre Vasconcelos" w:date="2010-04-19T09:24:00Z">
            <w:rPr/>
          </w:rPrChange>
        </w:rPr>
        <w:t xml:space="preserve"> </w:t>
      </w:r>
      <w:r w:rsidR="003214BC" w:rsidRPr="001333DF">
        <w:rPr>
          <w:rPrChange w:id="1979" w:author="Alexandre Vasconcelos" w:date="2010-04-19T09:24:00Z">
            <w:rPr/>
          </w:rPrChange>
        </w:rPr>
        <w:t>D</w:t>
      </w:r>
      <w:r w:rsidR="002B7F54" w:rsidRPr="001333DF">
        <w:rPr>
          <w:rPrChange w:id="1980" w:author="Alexandre Vasconcelos" w:date="2010-04-19T09:24:00Z">
            <w:rPr/>
          </w:rPrChange>
        </w:rPr>
        <w:t>efinir o esc</w:t>
      </w:r>
      <w:r w:rsidR="003214BC" w:rsidRPr="001333DF">
        <w:rPr>
          <w:rPrChange w:id="1981" w:author="Alexandre Vasconcelos" w:date="2010-04-19T09:24:00Z">
            <w:rPr/>
          </w:rPrChange>
        </w:rPr>
        <w:t>opo do sistema e seus limites;</w:t>
      </w:r>
      <w:r w:rsidR="005D18CC" w:rsidRPr="001333DF">
        <w:rPr>
          <w:rPrChange w:id="1982" w:author="Alexandre Vasconcelos" w:date="2010-04-19T09:24:00Z">
            <w:rPr/>
          </w:rPrChange>
        </w:rPr>
        <w:t xml:space="preserve"> </w:t>
      </w:r>
      <w:r w:rsidR="002B7F54" w:rsidRPr="001333DF">
        <w:rPr>
          <w:rPrChange w:id="1983" w:author="Alexandre Vasconcelos" w:date="2010-04-19T09:24:00Z">
            <w:rPr/>
          </w:rPrChange>
        </w:rPr>
        <w:t>Identificar qu</w:t>
      </w:r>
      <w:r w:rsidR="003214BC" w:rsidRPr="001333DF">
        <w:rPr>
          <w:rPrChange w:id="1984" w:author="Alexandre Vasconcelos" w:date="2010-04-19T09:24:00Z">
            <w:rPr/>
          </w:rPrChange>
        </w:rPr>
        <w:t>ais os requisitos mais críticos;</w:t>
      </w:r>
      <w:r w:rsidR="00724B02" w:rsidRPr="001333DF">
        <w:rPr>
          <w:rPrChange w:id="1985" w:author="Alexandre Vasconcelos" w:date="2010-04-19T09:24:00Z">
            <w:rPr/>
          </w:rPrChange>
        </w:rPr>
        <w:t xml:space="preserve"> </w:t>
      </w:r>
      <w:r w:rsidR="002B7F54" w:rsidRPr="001333DF">
        <w:rPr>
          <w:rPrChange w:id="1986" w:author="Alexandre Vasconcelos" w:date="2010-04-19T09:24:00Z">
            <w:rPr/>
          </w:rPrChange>
        </w:rPr>
        <w:t>Definir pelo menos uma arquitetura candidata e sua aplicação prática</w:t>
      </w:r>
      <w:r w:rsidR="00724B02" w:rsidRPr="001333DF">
        <w:rPr>
          <w:rPrChange w:id="1987" w:author="Alexandre Vasconcelos" w:date="2010-04-19T09:24:00Z">
            <w:rPr/>
          </w:rPrChange>
        </w:rPr>
        <w:t>;</w:t>
      </w:r>
      <w:r w:rsidR="002B7F54" w:rsidRPr="001333DF">
        <w:rPr>
          <w:rPrChange w:id="1988" w:author="Alexandre Vasconcelos" w:date="2010-04-19T09:24:00Z">
            <w:rPr/>
          </w:rPrChange>
        </w:rPr>
        <w:t xml:space="preserve"> e Entender o custo,</w:t>
      </w:r>
      <w:r w:rsidR="00724B02" w:rsidRPr="001333DF">
        <w:rPr>
          <w:rPrChange w:id="1989" w:author="Alexandre Vasconcelos" w:date="2010-04-19T09:24:00Z">
            <w:rPr/>
          </w:rPrChange>
        </w:rPr>
        <w:t xml:space="preserve"> </w:t>
      </w:r>
      <w:r w:rsidR="002B7F54" w:rsidRPr="001333DF">
        <w:rPr>
          <w:rPrChange w:id="1990" w:author="Alexandre Vasconcelos" w:date="2010-04-19T09:24:00Z">
            <w:rPr/>
          </w:rPrChange>
        </w:rPr>
        <w:t>cronograma e os riscos associados ao projeto.</w:t>
      </w:r>
    </w:p>
    <w:p w:rsidR="00ED52D8" w:rsidRPr="001333DF" w:rsidRDefault="00ED52D8" w:rsidP="0011288A">
      <w:pPr>
        <w:pStyle w:val="NormalWeb"/>
        <w:tabs>
          <w:tab w:val="left" w:pos="567"/>
        </w:tabs>
        <w:jc w:val="both"/>
        <w:rPr>
          <w:b/>
          <w:rPrChange w:id="1991" w:author="Alexandre Vasconcelos" w:date="2010-04-19T09:24:00Z">
            <w:rPr>
              <w:b/>
            </w:rPr>
          </w:rPrChange>
        </w:rPr>
      </w:pPr>
      <w:r w:rsidRPr="001333DF">
        <w:rPr>
          <w:b/>
          <w:rPrChange w:id="1992" w:author="Alexandre Vasconcelos" w:date="2010-04-19T09:24:00Z">
            <w:rPr>
              <w:b/>
            </w:rPr>
          </w:rPrChange>
        </w:rPr>
        <w:t>Elaboração</w:t>
      </w:r>
    </w:p>
    <w:p w:rsidR="00F37004" w:rsidRPr="001333DF" w:rsidRDefault="006E77D2" w:rsidP="002903A3">
      <w:pPr>
        <w:pStyle w:val="NormalWeb"/>
        <w:jc w:val="both"/>
        <w:rPr>
          <w:rPrChange w:id="1993" w:author="Alexandre Vasconcelos" w:date="2010-04-19T09:24:00Z">
            <w:rPr/>
          </w:rPrChange>
        </w:rPr>
      </w:pPr>
      <w:r w:rsidRPr="001333DF">
        <w:rPr>
          <w:rPrChange w:id="1994" w:author="Alexandre Vasconcelos" w:date="2010-04-19T09:24:00Z">
            <w:rPr/>
          </w:rPrChange>
        </w:rPr>
        <w:t xml:space="preserve">A fase </w:t>
      </w:r>
      <w:r w:rsidR="002B7F54" w:rsidRPr="001333DF">
        <w:rPr>
          <w:rPrChange w:id="1995" w:author="Alexandre Vasconcelos" w:date="2010-04-19T09:24:00Z">
            <w:rPr/>
          </w:rPrChange>
        </w:rPr>
        <w:t xml:space="preserve">de </w:t>
      </w:r>
      <w:r w:rsidR="007574E4" w:rsidRPr="001333DF">
        <w:rPr>
          <w:rPrChange w:id="1996" w:author="Alexandre Vasconcelos" w:date="2010-04-19T09:24:00Z">
            <w:rPr/>
          </w:rPrChange>
        </w:rPr>
        <w:t xml:space="preserve">elaboração </w:t>
      </w:r>
      <w:r w:rsidRPr="001333DF">
        <w:rPr>
          <w:rPrChange w:id="1997" w:author="Alexandre Vasconcelos" w:date="2010-04-19T09:24:00Z">
            <w:rPr/>
          </w:rPrChange>
        </w:rPr>
        <w:t xml:space="preserve">tem </w:t>
      </w:r>
      <w:r w:rsidR="007574E4" w:rsidRPr="001333DF">
        <w:rPr>
          <w:rPrChange w:id="1998" w:author="Alexandre Vasconcelos" w:date="2010-04-19T09:24:00Z">
            <w:rPr/>
          </w:rPrChange>
        </w:rPr>
        <w:t xml:space="preserve">o propósito de estabelecer uma </w:t>
      </w:r>
      <w:commentRangeStart w:id="1999"/>
      <w:r w:rsidR="007574E4" w:rsidRPr="001333DF">
        <w:rPr>
          <w:rPrChange w:id="2000" w:author="Alexandre Vasconcelos" w:date="2010-04-19T09:24:00Z">
            <w:rPr/>
          </w:rPrChange>
        </w:rPr>
        <w:t xml:space="preserve">linha de base </w:t>
      </w:r>
      <w:commentRangeEnd w:id="1999"/>
      <w:r w:rsidRPr="001333DF">
        <w:rPr>
          <w:rStyle w:val="Refdecomentrio"/>
          <w:lang w:val="en-US"/>
          <w:rPrChange w:id="2001" w:author="Alexandre Vasconcelos" w:date="2010-04-19T09:24:00Z">
            <w:rPr>
              <w:rStyle w:val="Refdecomentrio"/>
              <w:rFonts w:ascii="Times" w:hAnsi="Times"/>
              <w:lang w:val="en-US"/>
            </w:rPr>
          </w:rPrChange>
        </w:rPr>
        <w:commentReference w:id="1999"/>
      </w:r>
      <w:r w:rsidR="007574E4" w:rsidRPr="001333DF">
        <w:t>da arquitetura do si</w:t>
      </w:r>
      <w:r w:rsidR="007574E4" w:rsidRPr="001333DF">
        <w:rPr>
          <w:rPrChange w:id="2002" w:author="Alexandre Vasconcelos" w:date="2010-04-19T09:24:00Z">
            <w:rPr/>
          </w:rPrChange>
        </w:rPr>
        <w:t>s</w:t>
      </w:r>
      <w:r w:rsidR="007574E4" w:rsidRPr="001333DF">
        <w:rPr>
          <w:rPrChange w:id="2003" w:author="Alexandre Vasconcelos" w:date="2010-04-19T09:24:00Z">
            <w:rPr/>
          </w:rPrChange>
        </w:rPr>
        <w:t xml:space="preserve">tema </w:t>
      </w:r>
      <w:commentRangeStart w:id="2004"/>
      <w:r w:rsidR="007574E4" w:rsidRPr="001333DF">
        <w:rPr>
          <w:rPrChange w:id="2005" w:author="Alexandre Vasconcelos" w:date="2010-04-19T09:24:00Z">
            <w:rPr/>
          </w:rPrChange>
        </w:rPr>
        <w:t>para o volume de esforço de desenvolvimento na próxima fase</w:t>
      </w:r>
      <w:commentRangeEnd w:id="2004"/>
      <w:r w:rsidRPr="001333DF">
        <w:rPr>
          <w:rStyle w:val="Refdecomentrio"/>
          <w:lang w:val="en-US"/>
          <w:rPrChange w:id="2006" w:author="Alexandre Vasconcelos" w:date="2010-04-19T09:24:00Z">
            <w:rPr>
              <w:rStyle w:val="Refdecomentrio"/>
              <w:rFonts w:ascii="Times" w:hAnsi="Times"/>
              <w:lang w:val="en-US"/>
            </w:rPr>
          </w:rPrChange>
        </w:rPr>
        <w:commentReference w:id="2004"/>
      </w:r>
      <w:r w:rsidR="007574E4" w:rsidRPr="001333DF">
        <w:t>.</w:t>
      </w:r>
      <w:r w:rsidRPr="001333DF">
        <w:rPr>
          <w:rPrChange w:id="2007" w:author="Alexandre Vasconcelos" w:date="2010-04-19T09:24:00Z">
            <w:rPr/>
          </w:rPrChange>
        </w:rPr>
        <w:t xml:space="preserve"> </w:t>
      </w:r>
      <w:r w:rsidR="007574E4" w:rsidRPr="001333DF">
        <w:rPr>
          <w:rPrChange w:id="2008" w:author="Alexandre Vasconcelos" w:date="2010-04-19T09:24:00Z">
            <w:rPr/>
          </w:rPrChange>
        </w:rPr>
        <w:t xml:space="preserve">Algumas finalidades para a fase de elaboração </w:t>
      </w:r>
      <w:r w:rsidRPr="001333DF">
        <w:rPr>
          <w:rPrChange w:id="2009" w:author="Alexandre Vasconcelos" w:date="2010-04-19T09:24:00Z">
            <w:rPr/>
          </w:rPrChange>
        </w:rPr>
        <w:t>são</w:t>
      </w:r>
      <w:r w:rsidR="007574E4" w:rsidRPr="001333DF">
        <w:rPr>
          <w:rPrChange w:id="2010" w:author="Alexandre Vasconcelos" w:date="2010-04-19T09:24:00Z">
            <w:rPr/>
          </w:rPrChange>
        </w:rPr>
        <w:t>:</w:t>
      </w:r>
      <w:r w:rsidRPr="001333DF">
        <w:rPr>
          <w:rPrChange w:id="2011" w:author="Alexandre Vasconcelos" w:date="2010-04-19T09:24:00Z">
            <w:rPr/>
          </w:rPrChange>
        </w:rPr>
        <w:t xml:space="preserve"> </w:t>
      </w:r>
      <w:r w:rsidR="007574E4" w:rsidRPr="001333DF">
        <w:rPr>
          <w:rPrChange w:id="2012" w:author="Alexandre Vasconcelos" w:date="2010-04-19T09:24:00Z">
            <w:rPr/>
          </w:rPrChange>
        </w:rPr>
        <w:t xml:space="preserve">Obter um entendimento mais detalhado dos requisitos </w:t>
      </w:r>
      <w:r w:rsidRPr="001333DF">
        <w:rPr>
          <w:rPrChange w:id="2013" w:author="Alexandre Vasconcelos" w:date="2010-04-19T09:24:00Z">
            <w:rPr/>
          </w:rPrChange>
        </w:rPr>
        <w:t xml:space="preserve">o que </w:t>
      </w:r>
      <w:r w:rsidR="007574E4" w:rsidRPr="001333DF">
        <w:rPr>
          <w:rPrChange w:id="2014" w:author="Alexandre Vasconcelos" w:date="2010-04-19T09:24:00Z">
            <w:rPr/>
          </w:rPrChange>
        </w:rPr>
        <w:t xml:space="preserve">permite ao </w:t>
      </w:r>
      <w:r w:rsidR="002903A3" w:rsidRPr="001333DF">
        <w:rPr>
          <w:rPrChange w:id="2015" w:author="Alexandre Vasconcelos" w:date="2010-04-19T09:24:00Z">
            <w:rPr/>
          </w:rPrChange>
        </w:rPr>
        <w:t xml:space="preserve">usuário criar um plano mais detalhado e obter comprometimento dos </w:t>
      </w:r>
      <w:r w:rsidR="007574E4" w:rsidRPr="001333DF">
        <w:rPr>
          <w:i/>
          <w:rPrChange w:id="2016" w:author="Alexandre Vasconcelos" w:date="2010-04-19T09:24:00Z">
            <w:rPr>
              <w:i/>
            </w:rPr>
          </w:rPrChange>
        </w:rPr>
        <w:t>stakeholder</w:t>
      </w:r>
      <w:r w:rsidRPr="001333DF">
        <w:rPr>
          <w:i/>
          <w:rPrChange w:id="2017" w:author="Alexandre Vasconcelos" w:date="2010-04-19T09:24:00Z">
            <w:rPr>
              <w:i/>
            </w:rPr>
          </w:rPrChange>
        </w:rPr>
        <w:t>s</w:t>
      </w:r>
      <w:r w:rsidR="00ED52D8" w:rsidRPr="001333DF">
        <w:rPr>
          <w:i/>
          <w:rPrChange w:id="2018" w:author="Alexandre Vasconcelos" w:date="2010-04-19T09:24:00Z">
            <w:rPr>
              <w:i/>
            </w:rPr>
          </w:rPrChange>
        </w:rPr>
        <w:t>;</w:t>
      </w:r>
      <w:r w:rsidRPr="001333DF">
        <w:rPr>
          <w:i/>
          <w:rPrChange w:id="2019" w:author="Alexandre Vasconcelos" w:date="2010-04-19T09:24:00Z">
            <w:rPr>
              <w:i/>
            </w:rPr>
          </w:rPrChange>
        </w:rPr>
        <w:t xml:space="preserve"> </w:t>
      </w:r>
      <w:r w:rsidR="002903A3" w:rsidRPr="001333DF">
        <w:rPr>
          <w:rPrChange w:id="2020" w:author="Alexandre Vasconcelos" w:date="2010-04-19T09:24:00Z">
            <w:rPr/>
          </w:rPrChange>
        </w:rPr>
        <w:t>Projet</w:t>
      </w:r>
      <w:r w:rsidRPr="001333DF">
        <w:rPr>
          <w:rPrChange w:id="2021" w:author="Alexandre Vasconcelos" w:date="2010-04-19T09:24:00Z">
            <w:rPr/>
          </w:rPrChange>
        </w:rPr>
        <w:t>ar</w:t>
      </w:r>
      <w:r w:rsidR="002903A3" w:rsidRPr="001333DF">
        <w:rPr>
          <w:rPrChange w:id="2022" w:author="Alexandre Vasconcelos" w:date="2010-04-19T09:24:00Z">
            <w:rPr/>
          </w:rPrChange>
        </w:rPr>
        <w:t>,</w:t>
      </w:r>
      <w:r w:rsidRPr="001333DF">
        <w:rPr>
          <w:rPrChange w:id="2023" w:author="Alexandre Vasconcelos" w:date="2010-04-19T09:24:00Z">
            <w:rPr/>
          </w:rPrChange>
        </w:rPr>
        <w:t xml:space="preserve"> </w:t>
      </w:r>
      <w:r w:rsidR="002903A3" w:rsidRPr="001333DF">
        <w:rPr>
          <w:rPrChange w:id="2024" w:author="Alexandre Vasconcelos" w:date="2010-04-19T09:24:00Z">
            <w:rPr/>
          </w:rPrChange>
        </w:rPr>
        <w:t>implement</w:t>
      </w:r>
      <w:r w:rsidRPr="001333DF">
        <w:rPr>
          <w:rPrChange w:id="2025" w:author="Alexandre Vasconcelos" w:date="2010-04-19T09:24:00Z">
            <w:rPr/>
          </w:rPrChange>
        </w:rPr>
        <w:t>ar</w:t>
      </w:r>
      <w:r w:rsidR="007574E4" w:rsidRPr="001333DF">
        <w:rPr>
          <w:i/>
          <w:rPrChange w:id="2026" w:author="Alexandre Vasconcelos" w:date="2010-04-19T09:24:00Z">
            <w:rPr>
              <w:i/>
            </w:rPr>
          </w:rPrChange>
        </w:rPr>
        <w:t xml:space="preserve"> </w:t>
      </w:r>
      <w:r w:rsidR="002903A3" w:rsidRPr="001333DF">
        <w:rPr>
          <w:rPrChange w:id="2027" w:author="Alexandre Vasconcelos" w:date="2010-04-19T09:24:00Z">
            <w:rPr/>
          </w:rPrChange>
        </w:rPr>
        <w:t>e test</w:t>
      </w:r>
      <w:r w:rsidRPr="001333DF">
        <w:rPr>
          <w:rPrChange w:id="2028" w:author="Alexandre Vasconcelos" w:date="2010-04-19T09:24:00Z">
            <w:rPr/>
          </w:rPrChange>
        </w:rPr>
        <w:t>ar</w:t>
      </w:r>
      <w:r w:rsidR="002903A3" w:rsidRPr="001333DF">
        <w:rPr>
          <w:rPrChange w:id="2029" w:author="Alexandre Vasconcelos" w:date="2010-04-19T09:24:00Z">
            <w:rPr/>
          </w:rPrChange>
        </w:rPr>
        <w:t xml:space="preserve"> um es</w:t>
      </w:r>
      <w:r w:rsidR="00ED52D8" w:rsidRPr="001333DF">
        <w:rPr>
          <w:rPrChange w:id="2030" w:author="Alexandre Vasconcelos" w:date="2010-04-19T09:24:00Z">
            <w:rPr/>
          </w:rPrChange>
        </w:rPr>
        <w:t>queleto da estrutura do sistema</w:t>
      </w:r>
      <w:r w:rsidRPr="001333DF">
        <w:rPr>
          <w:rPrChange w:id="2031" w:author="Alexandre Vasconcelos" w:date="2010-04-19T09:24:00Z">
            <w:rPr/>
          </w:rPrChange>
        </w:rPr>
        <w:t xml:space="preserve">, ou seja, definir </w:t>
      </w:r>
      <w:r w:rsidR="007574E4" w:rsidRPr="001333DF">
        <w:rPr>
          <w:rPrChange w:id="2032" w:author="Alexandre Vasconcelos" w:date="2010-04-19T09:24:00Z">
            <w:rPr/>
          </w:rPrChange>
        </w:rPr>
        <w:t xml:space="preserve">uma </w:t>
      </w:r>
      <w:r w:rsidR="007574E4" w:rsidRPr="001333DF">
        <w:rPr>
          <w:rStyle w:val="Forte"/>
          <w:b w:val="0"/>
          <w:rPrChange w:id="2033" w:author="Alexandre Vasconcelos" w:date="2010-04-19T09:24:00Z">
            <w:rPr>
              <w:rStyle w:val="Forte"/>
              <w:b w:val="0"/>
            </w:rPr>
          </w:rPrChange>
        </w:rPr>
        <w:t>a</w:t>
      </w:r>
      <w:r w:rsidR="007574E4" w:rsidRPr="001333DF">
        <w:rPr>
          <w:rStyle w:val="Forte"/>
          <w:b w:val="0"/>
          <w:rPrChange w:id="2034" w:author="Alexandre Vasconcelos" w:date="2010-04-19T09:24:00Z">
            <w:rPr>
              <w:rStyle w:val="Forte"/>
              <w:b w:val="0"/>
            </w:rPr>
          </w:rPrChange>
        </w:rPr>
        <w:t>r</w:t>
      </w:r>
      <w:r w:rsidR="007574E4" w:rsidRPr="001333DF">
        <w:rPr>
          <w:rStyle w:val="Forte"/>
          <w:b w:val="0"/>
          <w:rPrChange w:id="2035" w:author="Alexandre Vasconcelos" w:date="2010-04-19T09:24:00Z">
            <w:rPr>
              <w:rStyle w:val="Forte"/>
              <w:b w:val="0"/>
            </w:rPr>
          </w:rPrChange>
        </w:rPr>
        <w:t>quitetura executável</w:t>
      </w:r>
      <w:r w:rsidR="00ED52D8" w:rsidRPr="001333DF">
        <w:rPr>
          <w:rPrChange w:id="2036" w:author="Alexandre Vasconcelos" w:date="2010-04-19T09:24:00Z">
            <w:rPr/>
          </w:rPrChange>
        </w:rPr>
        <w:t xml:space="preserve">; </w:t>
      </w:r>
      <w:r w:rsidR="002903A3" w:rsidRPr="001333DF">
        <w:rPr>
          <w:rPrChange w:id="2037" w:author="Alexandre Vasconcelos" w:date="2010-04-19T09:24:00Z">
            <w:rPr/>
          </w:rPrChange>
        </w:rPr>
        <w:t>Mitig</w:t>
      </w:r>
      <w:r w:rsidRPr="001333DF">
        <w:rPr>
          <w:rPrChange w:id="2038" w:author="Alexandre Vasconcelos" w:date="2010-04-19T09:24:00Z">
            <w:rPr/>
          </w:rPrChange>
        </w:rPr>
        <w:t>ar</w:t>
      </w:r>
      <w:r w:rsidR="002903A3" w:rsidRPr="001333DF">
        <w:rPr>
          <w:rPrChange w:id="2039" w:author="Alexandre Vasconcelos" w:date="2010-04-19T09:24:00Z">
            <w:rPr/>
          </w:rPrChange>
        </w:rPr>
        <w:t xml:space="preserve"> os riscos essenciais e produz</w:t>
      </w:r>
      <w:r w:rsidRPr="001333DF">
        <w:rPr>
          <w:rPrChange w:id="2040" w:author="Alexandre Vasconcelos" w:date="2010-04-19T09:24:00Z">
            <w:rPr/>
          </w:rPrChange>
        </w:rPr>
        <w:t>ir</w:t>
      </w:r>
      <w:r w:rsidR="002903A3" w:rsidRPr="001333DF">
        <w:rPr>
          <w:rPrChange w:id="2041" w:author="Alexandre Vasconcelos" w:date="2010-04-19T09:24:00Z">
            <w:rPr/>
          </w:rPrChange>
        </w:rPr>
        <w:t xml:space="preserve"> </w:t>
      </w:r>
      <w:r w:rsidR="007574E4" w:rsidRPr="001333DF">
        <w:rPr>
          <w:rStyle w:val="Forte"/>
          <w:b w:val="0"/>
          <w:rPrChange w:id="2042" w:author="Alexandre Vasconcelos" w:date="2010-04-19T09:24:00Z">
            <w:rPr>
              <w:rStyle w:val="Forte"/>
              <w:b w:val="0"/>
            </w:rPr>
          </w:rPrChange>
        </w:rPr>
        <w:t xml:space="preserve">um cronograma e uma estimativa de custos </w:t>
      </w:r>
      <w:r w:rsidRPr="001333DF">
        <w:rPr>
          <w:rStyle w:val="Forte"/>
          <w:b w:val="0"/>
          <w:rPrChange w:id="2043" w:author="Alexandre Vasconcelos" w:date="2010-04-19T09:24:00Z">
            <w:rPr>
              <w:rStyle w:val="Forte"/>
              <w:b w:val="0"/>
            </w:rPr>
          </w:rPrChange>
        </w:rPr>
        <w:t xml:space="preserve">precisos; </w:t>
      </w:r>
      <w:r w:rsidR="00ED52D8" w:rsidRPr="001333DF">
        <w:rPr>
          <w:rPrChange w:id="2044" w:author="Alexandre Vasconcelos" w:date="2010-04-19T09:24:00Z">
            <w:rPr/>
          </w:rPrChange>
        </w:rPr>
        <w:t xml:space="preserve">e </w:t>
      </w:r>
      <w:r w:rsidR="007574E4" w:rsidRPr="001333DF">
        <w:rPr>
          <w:rPrChange w:id="2045" w:author="Alexandre Vasconcelos" w:date="2010-04-19T09:24:00Z">
            <w:rPr/>
          </w:rPrChange>
        </w:rPr>
        <w:t>Refin</w:t>
      </w:r>
      <w:r w:rsidRPr="001333DF">
        <w:rPr>
          <w:rPrChange w:id="2046" w:author="Alexandre Vasconcelos" w:date="2010-04-19T09:24:00Z">
            <w:rPr/>
          </w:rPrChange>
        </w:rPr>
        <w:t>ar</w:t>
      </w:r>
      <w:r w:rsidR="007574E4" w:rsidRPr="001333DF">
        <w:rPr>
          <w:rPrChange w:id="2047" w:author="Alexandre Vasconcelos" w:date="2010-04-19T09:24:00Z">
            <w:rPr/>
          </w:rPrChange>
        </w:rPr>
        <w:t xml:space="preserve"> e detalh</w:t>
      </w:r>
      <w:r w:rsidRPr="001333DF">
        <w:rPr>
          <w:rPrChange w:id="2048" w:author="Alexandre Vasconcelos" w:date="2010-04-19T09:24:00Z">
            <w:rPr/>
          </w:rPrChange>
        </w:rPr>
        <w:t>ar</w:t>
      </w:r>
      <w:r w:rsidR="007574E4" w:rsidRPr="001333DF">
        <w:rPr>
          <w:rPrChange w:id="2049" w:author="Alexandre Vasconcelos" w:date="2010-04-19T09:24:00Z">
            <w:rPr/>
          </w:rPrChange>
        </w:rPr>
        <w:t xml:space="preserve"> o plano de projeto de alto nível.</w:t>
      </w:r>
    </w:p>
    <w:p w:rsidR="00BB76E5" w:rsidRPr="001333DF" w:rsidRDefault="00BB76E5" w:rsidP="00EA5920">
      <w:pPr>
        <w:pStyle w:val="NormalWeb"/>
        <w:jc w:val="both"/>
        <w:rPr>
          <w:b/>
          <w:rPrChange w:id="2050" w:author="Alexandre Vasconcelos" w:date="2010-04-19T09:24:00Z">
            <w:rPr>
              <w:b/>
            </w:rPr>
          </w:rPrChange>
        </w:rPr>
      </w:pPr>
      <w:r w:rsidRPr="001333DF">
        <w:rPr>
          <w:b/>
          <w:rPrChange w:id="2051" w:author="Alexandre Vasconcelos" w:date="2010-04-19T09:24:00Z">
            <w:rPr>
              <w:b/>
            </w:rPr>
          </w:rPrChange>
        </w:rPr>
        <w:t>Construção</w:t>
      </w:r>
    </w:p>
    <w:p w:rsidR="00E75827" w:rsidRPr="001333DF" w:rsidRDefault="00745771" w:rsidP="00DB2F2E">
      <w:pPr>
        <w:pStyle w:val="NormalWeb"/>
        <w:jc w:val="both"/>
      </w:pPr>
      <w:r w:rsidRPr="001333DF">
        <w:rPr>
          <w:rPrChange w:id="2052" w:author="Alexandre Vasconcelos" w:date="2010-04-19T09:24:00Z">
            <w:rPr/>
          </w:rPrChange>
        </w:rPr>
        <w:t>A finalidade d</w:t>
      </w:r>
      <w:r w:rsidR="002903A3" w:rsidRPr="001333DF">
        <w:rPr>
          <w:rPrChange w:id="2053" w:author="Alexandre Vasconcelos" w:date="2010-04-19T09:24:00Z">
            <w:rPr/>
          </w:rPrChange>
        </w:rPr>
        <w:t>a fase</w:t>
      </w:r>
      <w:r w:rsidRPr="001333DF">
        <w:rPr>
          <w:rPrChange w:id="2054" w:author="Alexandre Vasconcelos" w:date="2010-04-19T09:24:00Z">
            <w:rPr/>
          </w:rPrChange>
        </w:rPr>
        <w:t xml:space="preserve"> de construção </w:t>
      </w:r>
      <w:r w:rsidR="002903A3" w:rsidRPr="001333DF">
        <w:rPr>
          <w:rPrChange w:id="2055" w:author="Alexandre Vasconcelos" w:date="2010-04-19T09:24:00Z">
            <w:rPr/>
          </w:rPrChange>
        </w:rPr>
        <w:t>é</w:t>
      </w:r>
      <w:r w:rsidRPr="001333DF">
        <w:rPr>
          <w:rPrChange w:id="2056" w:author="Alexandre Vasconcelos" w:date="2010-04-19T09:24:00Z">
            <w:rPr/>
          </w:rPrChange>
        </w:rPr>
        <w:t xml:space="preserve"> </w:t>
      </w:r>
      <w:r w:rsidR="002903A3" w:rsidRPr="001333DF">
        <w:rPr>
          <w:rPrChange w:id="2057" w:author="Alexandre Vasconcelos" w:date="2010-04-19T09:24:00Z">
            <w:rPr/>
          </w:rPrChange>
        </w:rPr>
        <w:t>terminar o desenvolvimento do sistema baseado na arqu</w:t>
      </w:r>
      <w:r w:rsidR="002903A3" w:rsidRPr="001333DF">
        <w:rPr>
          <w:rPrChange w:id="2058" w:author="Alexandre Vasconcelos" w:date="2010-04-19T09:24:00Z">
            <w:rPr/>
          </w:rPrChange>
        </w:rPr>
        <w:t>i</w:t>
      </w:r>
      <w:r w:rsidR="002903A3" w:rsidRPr="001333DF">
        <w:rPr>
          <w:rPrChange w:id="2059" w:author="Alexandre Vasconcelos" w:date="2010-04-19T09:24:00Z">
            <w:rPr/>
          </w:rPrChange>
        </w:rPr>
        <w:t>tetura colocada na linha de base.</w:t>
      </w:r>
      <w:r w:rsidRPr="001333DF">
        <w:rPr>
          <w:rPrChange w:id="2060" w:author="Alexandre Vasconcelos" w:date="2010-04-19T09:24:00Z">
            <w:rPr/>
          </w:rPrChange>
        </w:rPr>
        <w:t xml:space="preserve"> Existem objetivos para a fase de Construção que ajudam a o </w:t>
      </w:r>
      <w:commentRangeStart w:id="2061"/>
      <w:r w:rsidRPr="001333DF">
        <w:rPr>
          <w:rPrChange w:id="2062" w:author="Alexandre Vasconcelos" w:date="2010-04-19T09:24:00Z">
            <w:rPr/>
          </w:rPrChange>
        </w:rPr>
        <w:t>desenvolvimento com custo eficiente de um produto completo,</w:t>
      </w:r>
      <w:r w:rsidR="006B4902" w:rsidRPr="001333DF">
        <w:rPr>
          <w:rPrChange w:id="2063" w:author="Alexandre Vasconcelos" w:date="2010-04-19T09:24:00Z">
            <w:rPr/>
          </w:rPrChange>
        </w:rPr>
        <w:t xml:space="preserve"> </w:t>
      </w:r>
      <w:r w:rsidRPr="001333DF">
        <w:rPr>
          <w:rPrChange w:id="2064" w:author="Alexandre Vasconcelos" w:date="2010-04-19T09:24:00Z">
            <w:rPr/>
          </w:rPrChange>
        </w:rPr>
        <w:t xml:space="preserve">como por exemplo: </w:t>
      </w:r>
      <w:commentRangeEnd w:id="2061"/>
      <w:r w:rsidR="006B4902" w:rsidRPr="001333DF">
        <w:rPr>
          <w:rStyle w:val="Refdecomentrio"/>
          <w:lang w:val="en-US"/>
          <w:rPrChange w:id="2065" w:author="Alexandre Vasconcelos" w:date="2010-04-19T09:24:00Z">
            <w:rPr>
              <w:rStyle w:val="Refdecomentrio"/>
              <w:rFonts w:ascii="Times" w:hAnsi="Times"/>
              <w:lang w:val="en-US"/>
            </w:rPr>
          </w:rPrChange>
        </w:rPr>
        <w:commentReference w:id="2061"/>
      </w:r>
    </w:p>
    <w:p w:rsidR="002903A3" w:rsidRPr="001333DF" w:rsidRDefault="002903A3" w:rsidP="00DB2F2E">
      <w:pPr>
        <w:pStyle w:val="NormalWeb"/>
        <w:jc w:val="both"/>
        <w:rPr>
          <w:rPrChange w:id="2066" w:author="Alexandre Vasconcelos" w:date="2010-04-19T09:24:00Z">
            <w:rPr/>
          </w:rPrChange>
        </w:rPr>
      </w:pPr>
      <w:r w:rsidRPr="001333DF">
        <w:rPr>
          <w:b/>
          <w:rPrChange w:id="2067" w:author="Alexandre Vasconcelos" w:date="2010-04-19T09:24:00Z">
            <w:rPr>
              <w:b/>
            </w:rPr>
          </w:rPrChange>
        </w:rPr>
        <w:t>Desenvolver de forma itera</w:t>
      </w:r>
      <w:r w:rsidR="00745771" w:rsidRPr="001333DF">
        <w:rPr>
          <w:b/>
          <w:rPrChange w:id="2068" w:author="Alexandre Vasconcelos" w:date="2010-04-19T09:24:00Z">
            <w:rPr>
              <w:b/>
            </w:rPr>
          </w:rPrChange>
        </w:rPr>
        <w:t xml:space="preserve">tiva </w:t>
      </w:r>
      <w:r w:rsidR="00745771" w:rsidRPr="001333DF">
        <w:rPr>
          <w:rPrChange w:id="2069" w:author="Alexandre Vasconcelos" w:date="2010-04-19T09:24:00Z">
            <w:rPr/>
          </w:rPrChange>
        </w:rPr>
        <w:t>um produto completo com a descrição dos</w:t>
      </w:r>
      <w:r w:rsidRPr="001333DF">
        <w:rPr>
          <w:rPrChange w:id="2070" w:author="Alexandre Vasconcelos" w:date="2010-04-19T09:24:00Z">
            <w:rPr/>
          </w:rPrChange>
        </w:rPr>
        <w:t xml:space="preserve"> </w:t>
      </w:r>
      <w:commentRangeStart w:id="2071"/>
      <w:r w:rsidR="00745771" w:rsidRPr="001333DF">
        <w:rPr>
          <w:rPrChange w:id="2072" w:author="Alexandre Vasconcelos" w:date="2010-04-19T09:24:00Z">
            <w:rPr/>
          </w:rPrChange>
        </w:rPr>
        <w:t>requisitos que faltam,</w:t>
      </w:r>
      <w:commentRangeEnd w:id="2071"/>
      <w:r w:rsidR="006B4902" w:rsidRPr="001333DF">
        <w:rPr>
          <w:rStyle w:val="Refdecomentrio"/>
          <w:lang w:val="en-US"/>
          <w:rPrChange w:id="2073" w:author="Alexandre Vasconcelos" w:date="2010-04-19T09:24:00Z">
            <w:rPr>
              <w:rStyle w:val="Refdecomentrio"/>
              <w:rFonts w:ascii="Times" w:hAnsi="Times"/>
              <w:lang w:val="en-US"/>
            </w:rPr>
          </w:rPrChange>
        </w:rPr>
        <w:commentReference w:id="2071"/>
      </w:r>
      <w:r w:rsidR="00745771" w:rsidRPr="001333DF">
        <w:t xml:space="preserve"> preencher os detalhes do projeto, terminar a im</w:t>
      </w:r>
      <w:r w:rsidR="00BB76E5" w:rsidRPr="001333DF">
        <w:rPr>
          <w:rPrChange w:id="2074" w:author="Alexandre Vasconcelos" w:date="2010-04-19T09:24:00Z">
            <w:rPr/>
          </w:rPrChange>
        </w:rPr>
        <w:t>plementação e testar o software;</w:t>
      </w:r>
      <w:r w:rsidR="00745771" w:rsidRPr="001333DF">
        <w:rPr>
          <w:rPrChange w:id="2075" w:author="Alexandre Vasconcelos" w:date="2010-04-19T09:24:00Z">
            <w:rPr/>
          </w:rPrChange>
        </w:rPr>
        <w:t xml:space="preserve"> Lib</w:t>
      </w:r>
      <w:r w:rsidR="00745771" w:rsidRPr="001333DF">
        <w:rPr>
          <w:rPrChange w:id="2076" w:author="Alexandre Vasconcelos" w:date="2010-04-19T09:24:00Z">
            <w:rPr/>
          </w:rPrChange>
        </w:rPr>
        <w:t>e</w:t>
      </w:r>
      <w:r w:rsidR="00745771" w:rsidRPr="001333DF">
        <w:rPr>
          <w:rPrChange w:id="2077" w:author="Alexandre Vasconcelos" w:date="2010-04-19T09:24:00Z">
            <w:rPr/>
          </w:rPrChange>
        </w:rPr>
        <w:lastRenderedPageBreak/>
        <w:t xml:space="preserve">rar a primeira versão </w:t>
      </w:r>
      <w:r w:rsidRPr="001333DF">
        <w:rPr>
          <w:rPrChange w:id="2078" w:author="Alexandre Vasconcelos" w:date="2010-04-19T09:24:00Z">
            <w:rPr/>
          </w:rPrChange>
        </w:rPr>
        <w:t>bet</w:t>
      </w:r>
      <w:r w:rsidR="00745771" w:rsidRPr="001333DF">
        <w:rPr>
          <w:rPrChange w:id="2079" w:author="Alexandre Vasconcelos" w:date="2010-04-19T09:24:00Z">
            <w:rPr/>
          </w:rPrChange>
        </w:rPr>
        <w:t>a do sistema e determinar</w:t>
      </w:r>
      <w:r w:rsidRPr="001333DF">
        <w:rPr>
          <w:rPrChange w:id="2080" w:author="Alexandre Vasconcelos" w:date="2010-04-19T09:24:00Z">
            <w:rPr/>
          </w:rPrChange>
        </w:rPr>
        <w:t xml:space="preserve"> se os usuários já estão prontos para que a</w:t>
      </w:r>
      <w:r w:rsidR="00BB76E5" w:rsidRPr="001333DF">
        <w:rPr>
          <w:rPrChange w:id="2081" w:author="Alexandre Vasconcelos" w:date="2010-04-19T09:24:00Z">
            <w:rPr/>
          </w:rPrChange>
        </w:rPr>
        <w:t xml:space="preserve"> aplicação possa ser implantada; </w:t>
      </w:r>
      <w:r w:rsidRPr="001333DF">
        <w:rPr>
          <w:b/>
          <w:rPrChange w:id="2082" w:author="Alexandre Vasconcelos" w:date="2010-04-19T09:24:00Z">
            <w:rPr>
              <w:b/>
            </w:rPr>
          </w:rPrChange>
        </w:rPr>
        <w:t>Minimizar os custos de desenvolvimento e cons</w:t>
      </w:r>
      <w:r w:rsidR="00745771" w:rsidRPr="001333DF">
        <w:rPr>
          <w:b/>
          <w:rPrChange w:id="2083" w:author="Alexandre Vasconcelos" w:date="2010-04-19T09:24:00Z">
            <w:rPr>
              <w:b/>
            </w:rPr>
          </w:rPrChange>
        </w:rPr>
        <w:t>eguir a</w:t>
      </w:r>
      <w:r w:rsidR="00745771" w:rsidRPr="001333DF">
        <w:rPr>
          <w:b/>
          <w:rPrChange w:id="2084" w:author="Alexandre Vasconcelos" w:date="2010-04-19T09:24:00Z">
            <w:rPr>
              <w:b/>
            </w:rPr>
          </w:rPrChange>
        </w:rPr>
        <w:t>l</w:t>
      </w:r>
      <w:r w:rsidR="00745771" w:rsidRPr="001333DF">
        <w:rPr>
          <w:b/>
          <w:rPrChange w:id="2085" w:author="Alexandre Vasconcelos" w:date="2010-04-19T09:24:00Z">
            <w:rPr>
              <w:b/>
            </w:rPr>
          </w:rPrChange>
        </w:rPr>
        <w:t>gum grau de paralelismo</w:t>
      </w:r>
      <w:r w:rsidR="00745771" w:rsidRPr="001333DF">
        <w:rPr>
          <w:rPrChange w:id="2086" w:author="Alexandre Vasconcelos" w:date="2010-04-19T09:24:00Z">
            <w:rPr/>
          </w:rPrChange>
        </w:rPr>
        <w:t xml:space="preserve"> entre os desenvolvedores ou as equipes de desenvolvimento</w:t>
      </w:r>
      <w:r w:rsidRPr="001333DF">
        <w:rPr>
          <w:rPrChange w:id="2087" w:author="Alexandre Vasconcelos" w:date="2010-04-19T09:24:00Z">
            <w:rPr/>
          </w:rPrChange>
        </w:rPr>
        <w:t>, como por exemplo, atribuindo os componentes que podem ser desenvolvidos independentemente para desenvolvedores distintos.</w:t>
      </w:r>
    </w:p>
    <w:p w:rsidR="00BB76E5" w:rsidRPr="001333DF" w:rsidRDefault="00BB76E5" w:rsidP="00EA5920">
      <w:pPr>
        <w:pStyle w:val="NormalWeb"/>
        <w:jc w:val="both"/>
        <w:rPr>
          <w:b/>
          <w:rPrChange w:id="2088" w:author="Alexandre Vasconcelos" w:date="2010-04-19T09:24:00Z">
            <w:rPr>
              <w:b/>
            </w:rPr>
          </w:rPrChange>
        </w:rPr>
      </w:pPr>
      <w:r w:rsidRPr="001333DF">
        <w:rPr>
          <w:b/>
          <w:rPrChange w:id="2089" w:author="Alexandre Vasconcelos" w:date="2010-04-19T09:24:00Z">
            <w:rPr>
              <w:b/>
            </w:rPr>
          </w:rPrChange>
        </w:rPr>
        <w:t>Transição</w:t>
      </w:r>
    </w:p>
    <w:p w:rsidR="00E75827" w:rsidRPr="001333DF" w:rsidRDefault="00745771" w:rsidP="00D54265">
      <w:pPr>
        <w:pStyle w:val="NormalWeb"/>
        <w:jc w:val="both"/>
        <w:rPr>
          <w:rPrChange w:id="2090" w:author="Alexandre Vasconcelos" w:date="2010-04-19T09:24:00Z">
            <w:rPr/>
          </w:rPrChange>
        </w:rPr>
      </w:pPr>
      <w:r w:rsidRPr="001333DF">
        <w:rPr>
          <w:rPrChange w:id="2091" w:author="Alexandre Vasconcelos" w:date="2010-04-19T09:24:00Z">
            <w:rPr/>
          </w:rPrChange>
        </w:rPr>
        <w:t xml:space="preserve">A fase de Transição </w:t>
      </w:r>
      <w:r w:rsidR="00D00EB9" w:rsidRPr="001333DF">
        <w:rPr>
          <w:rPrChange w:id="2092" w:author="Alexandre Vasconcelos" w:date="2010-04-19T09:24:00Z">
            <w:rPr/>
          </w:rPrChange>
        </w:rPr>
        <w:t xml:space="preserve">possui alguns objetivos que </w:t>
      </w:r>
      <w:r w:rsidRPr="001333DF">
        <w:rPr>
          <w:rPrChange w:id="2093" w:author="Alexandre Vasconcelos" w:date="2010-04-19T09:24:00Z">
            <w:rPr/>
          </w:rPrChange>
        </w:rPr>
        <w:t>ajuda</w:t>
      </w:r>
      <w:r w:rsidR="00D00EB9" w:rsidRPr="001333DF">
        <w:rPr>
          <w:rPrChange w:id="2094" w:author="Alexandre Vasconcelos" w:date="2010-04-19T09:24:00Z">
            <w:rPr/>
          </w:rPrChange>
        </w:rPr>
        <w:t>m</w:t>
      </w:r>
      <w:r w:rsidR="00E75827" w:rsidRPr="001333DF">
        <w:rPr>
          <w:rPrChange w:id="2095" w:author="Alexandre Vasconcelos" w:date="2010-04-19T09:24:00Z">
            <w:rPr/>
          </w:rPrChange>
        </w:rPr>
        <w:t xml:space="preserve"> a fazer um ajuste </w:t>
      </w:r>
      <w:r w:rsidRPr="001333DF">
        <w:rPr>
          <w:rPrChange w:id="2096" w:author="Alexandre Vasconcelos" w:date="2010-04-19T09:24:00Z">
            <w:rPr/>
          </w:rPrChange>
        </w:rPr>
        <w:t>na funcionalid</w:t>
      </w:r>
      <w:r w:rsidR="00D00EB9" w:rsidRPr="001333DF">
        <w:rPr>
          <w:rPrChange w:id="2097" w:author="Alexandre Vasconcelos" w:date="2010-04-19T09:24:00Z">
            <w:rPr/>
          </w:rPrChange>
        </w:rPr>
        <w:t>a</w:t>
      </w:r>
      <w:r w:rsidRPr="001333DF">
        <w:rPr>
          <w:rPrChange w:id="2098" w:author="Alexandre Vasconcelos" w:date="2010-04-19T09:24:00Z">
            <w:rPr/>
          </w:rPrChange>
        </w:rPr>
        <w:t>de,</w:t>
      </w:r>
      <w:r w:rsidR="00D54265" w:rsidRPr="001333DF">
        <w:rPr>
          <w:rPrChange w:id="2099" w:author="Alexandre Vasconcelos" w:date="2010-04-19T09:24:00Z">
            <w:rPr/>
          </w:rPrChange>
        </w:rPr>
        <w:t xml:space="preserve"> </w:t>
      </w:r>
      <w:r w:rsidRPr="001333DF">
        <w:rPr>
          <w:rPrChange w:id="2100" w:author="Alexandre Vasconcelos" w:date="2010-04-19T09:24:00Z">
            <w:rPr/>
          </w:rPrChange>
        </w:rPr>
        <w:t xml:space="preserve">desempenho e na qualidade </w:t>
      </w:r>
      <w:r w:rsidR="00D00EB9" w:rsidRPr="001333DF">
        <w:rPr>
          <w:rPrChange w:id="2101" w:author="Alexandre Vasconcelos" w:date="2010-04-19T09:24:00Z">
            <w:rPr/>
          </w:rPrChange>
        </w:rPr>
        <w:t xml:space="preserve">total </w:t>
      </w:r>
      <w:r w:rsidRPr="001333DF">
        <w:rPr>
          <w:rPrChange w:id="2102" w:author="Alexandre Vasconcelos" w:date="2010-04-19T09:24:00Z">
            <w:rPr/>
          </w:rPrChange>
        </w:rPr>
        <w:t>do produto be</w:t>
      </w:r>
      <w:r w:rsidR="00E75827" w:rsidRPr="001333DF">
        <w:rPr>
          <w:rPrChange w:id="2103" w:author="Alexandre Vasconcelos" w:date="2010-04-19T09:24:00Z">
            <w:rPr/>
          </w:rPrChange>
        </w:rPr>
        <w:t>ta proveniente da fase anterior,</w:t>
      </w:r>
      <w:r w:rsidR="00D54265" w:rsidRPr="001333DF">
        <w:rPr>
          <w:rPrChange w:id="2104" w:author="Alexandre Vasconcelos" w:date="2010-04-19T09:24:00Z">
            <w:rPr/>
          </w:rPrChange>
        </w:rPr>
        <w:t xml:space="preserve"> </w:t>
      </w:r>
      <w:r w:rsidR="00E75827" w:rsidRPr="001333DF">
        <w:rPr>
          <w:rPrChange w:id="2105" w:author="Alexandre Vasconcelos" w:date="2010-04-19T09:24:00Z">
            <w:rPr/>
          </w:rPrChange>
        </w:rPr>
        <w:t xml:space="preserve">como por </w:t>
      </w:r>
      <w:r w:rsidR="00E75827" w:rsidRPr="001333DF">
        <w:rPr>
          <w:rPrChange w:id="2106" w:author="Alexandre Vasconcelos" w:date="2010-04-19T09:24:00Z">
            <w:rPr/>
          </w:rPrChange>
        </w:rPr>
        <w:t>e</w:t>
      </w:r>
      <w:r w:rsidR="00E75827" w:rsidRPr="001333DF">
        <w:rPr>
          <w:rPrChange w:id="2107" w:author="Alexandre Vasconcelos" w:date="2010-04-19T09:24:00Z">
            <w:rPr/>
          </w:rPrChange>
        </w:rPr>
        <w:t>xemplo:</w:t>
      </w:r>
    </w:p>
    <w:p w:rsidR="002903A3" w:rsidRPr="001333DF" w:rsidRDefault="00D00EB9" w:rsidP="00F37004">
      <w:pPr>
        <w:pStyle w:val="NormalWeb"/>
        <w:jc w:val="both"/>
        <w:rPr>
          <w:rPrChange w:id="2108" w:author="Alexandre Vasconcelos" w:date="2010-04-19T09:24:00Z">
            <w:rPr/>
          </w:rPrChange>
        </w:rPr>
      </w:pPr>
      <w:r w:rsidRPr="001333DF">
        <w:rPr>
          <w:b/>
          <w:rPrChange w:id="2109" w:author="Alexandre Vasconcelos" w:date="2010-04-19T09:24:00Z">
            <w:rPr>
              <w:b/>
            </w:rPr>
          </w:rPrChange>
        </w:rPr>
        <w:t xml:space="preserve">Executar o teste Beta </w:t>
      </w:r>
      <w:r w:rsidRPr="001333DF">
        <w:rPr>
          <w:rPrChange w:id="2110" w:author="Alexandre Vasconcelos" w:date="2010-04-19T09:24:00Z">
            <w:rPr/>
          </w:rPrChange>
        </w:rPr>
        <w:t>para validar se as expectativas dos usuários foram atendidas</w:t>
      </w:r>
      <w:r w:rsidR="00124807" w:rsidRPr="001333DF">
        <w:rPr>
          <w:b/>
          <w:rPrChange w:id="2111" w:author="Alexandre Vasconcelos" w:date="2010-04-19T09:24:00Z">
            <w:rPr>
              <w:b/>
            </w:rPr>
          </w:rPrChange>
        </w:rPr>
        <w:t xml:space="preserve">; </w:t>
      </w:r>
      <w:r w:rsidRPr="001333DF">
        <w:rPr>
          <w:b/>
          <w:rPrChange w:id="2112" w:author="Alexandre Vasconcelos" w:date="2010-04-19T09:24:00Z">
            <w:rPr>
              <w:b/>
            </w:rPr>
          </w:rPrChange>
        </w:rPr>
        <w:t>Realizar algumas atividades de ajuste fino</w:t>
      </w:r>
      <w:r w:rsidRPr="001333DF">
        <w:rPr>
          <w:rPrChange w:id="2113" w:author="Alexandre Vasconcelos" w:date="2010-04-19T09:24:00Z">
            <w:rPr/>
          </w:rPrChange>
        </w:rPr>
        <w:t>,</w:t>
      </w:r>
      <w:r w:rsidR="00D54265" w:rsidRPr="001333DF">
        <w:rPr>
          <w:rPrChange w:id="2114" w:author="Alexandre Vasconcelos" w:date="2010-04-19T09:24:00Z">
            <w:rPr/>
          </w:rPrChange>
        </w:rPr>
        <w:t xml:space="preserve"> </w:t>
      </w:r>
      <w:r w:rsidRPr="001333DF">
        <w:rPr>
          <w:rPrChange w:id="2115" w:author="Alexandre Vasconcelos" w:date="2010-04-19T09:24:00Z">
            <w:rPr/>
          </w:rPrChange>
        </w:rPr>
        <w:t xml:space="preserve">tais como reparação de erros e melhorias </w:t>
      </w:r>
      <w:r w:rsidR="00124807" w:rsidRPr="001333DF">
        <w:rPr>
          <w:rPrChange w:id="2116" w:author="Alexandre Vasconcelos" w:date="2010-04-19T09:24:00Z">
            <w:rPr/>
          </w:rPrChange>
        </w:rPr>
        <w:t xml:space="preserve">no desempenho e na usabilidade; </w:t>
      </w:r>
      <w:r w:rsidRPr="001333DF">
        <w:rPr>
          <w:b/>
          <w:rPrChange w:id="2117" w:author="Alexandre Vasconcelos" w:date="2010-04-19T09:24:00Z">
            <w:rPr>
              <w:b/>
            </w:rPr>
          </w:rPrChange>
        </w:rPr>
        <w:t xml:space="preserve">Obter a concordância dos </w:t>
      </w:r>
      <w:r w:rsidRPr="001333DF">
        <w:rPr>
          <w:b/>
          <w:i/>
          <w:rPrChange w:id="2118" w:author="Alexandre Vasconcelos" w:date="2010-04-19T09:24:00Z">
            <w:rPr>
              <w:b/>
              <w:i/>
            </w:rPr>
          </w:rPrChange>
        </w:rPr>
        <w:t>stakeholders</w:t>
      </w:r>
      <w:r w:rsidRPr="001333DF">
        <w:rPr>
          <w:rPrChange w:id="2119" w:author="Alexandre Vasconcelos" w:date="2010-04-19T09:24:00Z">
            <w:rPr/>
          </w:rPrChange>
        </w:rPr>
        <w:t xml:space="preserve"> de que a distribuição está compl</w:t>
      </w:r>
      <w:r w:rsidRPr="001333DF">
        <w:rPr>
          <w:rPrChange w:id="2120" w:author="Alexandre Vasconcelos" w:date="2010-04-19T09:24:00Z">
            <w:rPr/>
          </w:rPrChange>
        </w:rPr>
        <w:t>e</w:t>
      </w:r>
      <w:r w:rsidRPr="001333DF">
        <w:rPr>
          <w:rPrChange w:id="2121" w:author="Alexandre Vasconcelos" w:date="2010-04-19T09:24:00Z">
            <w:rPr/>
          </w:rPrChange>
        </w:rPr>
        <w:t>ta,</w:t>
      </w:r>
      <w:r w:rsidR="006B4902" w:rsidRPr="001333DF">
        <w:rPr>
          <w:rPrChange w:id="2122" w:author="Alexandre Vasconcelos" w:date="2010-04-19T09:24:00Z">
            <w:rPr/>
          </w:rPrChange>
        </w:rPr>
        <w:t xml:space="preserve"> </w:t>
      </w:r>
      <w:r w:rsidRPr="001333DF">
        <w:rPr>
          <w:rPrChange w:id="2123" w:author="Alexandre Vasconcelos" w:date="2010-04-19T09:24:00Z">
            <w:rPr/>
          </w:rPrChange>
        </w:rPr>
        <w:t>incluindo vários níveis de testes para aceitação do produto,</w:t>
      </w:r>
      <w:r w:rsidR="006B4902" w:rsidRPr="001333DF">
        <w:rPr>
          <w:rPrChange w:id="2124" w:author="Alexandre Vasconcelos" w:date="2010-04-19T09:24:00Z">
            <w:rPr/>
          </w:rPrChange>
        </w:rPr>
        <w:t xml:space="preserve"> </w:t>
      </w:r>
      <w:r w:rsidRPr="001333DF">
        <w:rPr>
          <w:rPrChange w:id="2125" w:author="Alexandre Vasconcelos" w:date="2010-04-19T09:24:00Z">
            <w:rPr/>
          </w:rPrChange>
        </w:rPr>
        <w:t>como testes formais,infor</w:t>
      </w:r>
      <w:r w:rsidR="00E75827" w:rsidRPr="001333DF">
        <w:rPr>
          <w:rPrChange w:id="2126" w:author="Alexandre Vasconcelos" w:date="2010-04-19T09:24:00Z">
            <w:rPr/>
          </w:rPrChange>
        </w:rPr>
        <w:t xml:space="preserve">mais e beta; </w:t>
      </w:r>
      <w:r w:rsidRPr="001333DF">
        <w:rPr>
          <w:b/>
          <w:rPrChange w:id="2127" w:author="Alexandre Vasconcelos" w:date="2010-04-19T09:24:00Z">
            <w:rPr>
              <w:b/>
            </w:rPr>
          </w:rPrChange>
        </w:rPr>
        <w:t>Melhorar o desempenho de projetos futuros com documentação das lições apre</w:t>
      </w:r>
      <w:r w:rsidRPr="001333DF">
        <w:rPr>
          <w:b/>
          <w:rPrChange w:id="2128" w:author="Alexandre Vasconcelos" w:date="2010-04-19T09:24:00Z">
            <w:rPr>
              <w:b/>
            </w:rPr>
          </w:rPrChange>
        </w:rPr>
        <w:t>n</w:t>
      </w:r>
      <w:r w:rsidRPr="001333DF">
        <w:rPr>
          <w:b/>
          <w:rPrChange w:id="2129" w:author="Alexandre Vasconcelos" w:date="2010-04-19T09:24:00Z">
            <w:rPr>
              <w:b/>
            </w:rPr>
          </w:rPrChange>
        </w:rPr>
        <w:t>didas</w:t>
      </w:r>
      <w:r w:rsidR="006B4902" w:rsidRPr="001333DF">
        <w:rPr>
          <w:b/>
          <w:rPrChange w:id="2130" w:author="Alexandre Vasconcelos" w:date="2010-04-19T09:24:00Z">
            <w:rPr>
              <w:b/>
            </w:rPr>
          </w:rPrChange>
        </w:rPr>
        <w:t xml:space="preserve">; </w:t>
      </w:r>
      <w:r w:rsidR="00E75827" w:rsidRPr="001333DF">
        <w:rPr>
          <w:rPrChange w:id="2131" w:author="Alexandre Vasconcelos" w:date="2010-04-19T09:24:00Z">
            <w:rPr/>
          </w:rPrChange>
        </w:rPr>
        <w:t xml:space="preserve">e </w:t>
      </w:r>
      <w:r w:rsidR="00E75827" w:rsidRPr="001333DF">
        <w:rPr>
          <w:rPrChange w:id="2132" w:author="Alexandre Vasconcelos" w:date="2010-04-19T09:24:00Z">
            <w:rPr/>
          </w:rPrChange>
        </w:rPr>
        <w:tab/>
      </w:r>
      <w:r w:rsidR="00E75827" w:rsidRPr="001333DF">
        <w:rPr>
          <w:b/>
          <w:rPrChange w:id="2133" w:author="Alexandre Vasconcelos" w:date="2010-04-19T09:24:00Z">
            <w:rPr>
              <w:b/>
            </w:rPr>
          </w:rPrChange>
        </w:rPr>
        <w:t>M</w:t>
      </w:r>
      <w:r w:rsidRPr="001333DF">
        <w:rPr>
          <w:b/>
          <w:rPrChange w:id="2134" w:author="Alexandre Vasconcelos" w:date="2010-04-19T09:24:00Z">
            <w:rPr>
              <w:b/>
            </w:rPr>
          </w:rPrChange>
        </w:rPr>
        <w:t>elhorar o ambiente</w:t>
      </w:r>
      <w:r w:rsidRPr="001333DF">
        <w:rPr>
          <w:rPrChange w:id="2135" w:author="Alexandre Vasconcelos" w:date="2010-04-19T09:24:00Z">
            <w:rPr/>
          </w:rPrChange>
        </w:rPr>
        <w:t xml:space="preserve"> de processos e ferramentas para o projeto.</w:t>
      </w:r>
    </w:p>
    <w:p w:rsidR="00667006" w:rsidRPr="001333DF" w:rsidRDefault="00C65384" w:rsidP="0011288A">
      <w:pPr>
        <w:numPr>
          <w:ilvl w:val="2"/>
          <w:numId w:val="22"/>
        </w:numPr>
        <w:ind w:left="850"/>
        <w:rPr>
          <w:rFonts w:ascii="Times New Roman" w:hAnsi="Times New Roman"/>
          <w:b/>
          <w:szCs w:val="24"/>
          <w:lang w:val="pt-BR"/>
        </w:rPr>
      </w:pPr>
      <w:r w:rsidRPr="001333DF">
        <w:rPr>
          <w:rFonts w:ascii="Times New Roman" w:hAnsi="Times New Roman"/>
          <w:b/>
          <w:szCs w:val="24"/>
          <w:lang w:val="pt-BR"/>
          <w:rPrChange w:id="2136" w:author="Alexandre Vasconcelos" w:date="2010-04-19T09:24:00Z">
            <w:rPr>
              <w:rFonts w:ascii="Times New Roman" w:hAnsi="Times New Roman"/>
              <w:b/>
              <w:szCs w:val="24"/>
              <w:lang w:val="pt-BR"/>
            </w:rPr>
          </w:rPrChange>
        </w:rPr>
        <w:t xml:space="preserve"> </w:t>
      </w:r>
      <w:r w:rsidR="00BF761F" w:rsidRPr="001333DF">
        <w:rPr>
          <w:rFonts w:ascii="Times New Roman" w:hAnsi="Times New Roman"/>
          <w:b/>
          <w:szCs w:val="24"/>
          <w:lang w:val="pt-BR"/>
          <w:rPrChange w:id="2137" w:author="Alexandre Vasconcelos" w:date="2010-04-19T09:24:00Z">
            <w:rPr>
              <w:rFonts w:ascii="Times New Roman" w:hAnsi="Times New Roman"/>
              <w:b/>
              <w:szCs w:val="24"/>
              <w:lang w:val="pt-BR"/>
            </w:rPr>
          </w:rPrChange>
        </w:rPr>
        <w:t xml:space="preserve"> </w:t>
      </w:r>
      <w:commentRangeStart w:id="2138"/>
      <w:r w:rsidR="00667006" w:rsidRPr="001333DF">
        <w:rPr>
          <w:rFonts w:ascii="Times New Roman" w:hAnsi="Times New Roman"/>
          <w:b/>
          <w:szCs w:val="24"/>
          <w:lang w:val="pt-BR"/>
          <w:rPrChange w:id="2139" w:author="Alexandre Vasconcelos" w:date="2010-04-19T09:24:00Z">
            <w:rPr>
              <w:rFonts w:ascii="Times New Roman" w:hAnsi="Times New Roman"/>
              <w:b/>
              <w:szCs w:val="24"/>
              <w:lang w:val="pt-BR"/>
            </w:rPr>
          </w:rPrChange>
        </w:rPr>
        <w:t>Princípios básicos do OpenUp</w:t>
      </w:r>
      <w:commentRangeEnd w:id="2138"/>
      <w:r w:rsidR="00F360C7" w:rsidRPr="001333DF">
        <w:rPr>
          <w:rFonts w:ascii="Times New Roman" w:hAnsi="Times New Roman"/>
          <w:b/>
          <w:szCs w:val="24"/>
          <w:lang w:val="pt-BR"/>
        </w:rPr>
        <w:commentReference w:id="2138"/>
      </w:r>
    </w:p>
    <w:p w:rsidR="00A403AF" w:rsidRPr="001333DF" w:rsidRDefault="00A403AF" w:rsidP="00590E1F">
      <w:pPr>
        <w:pStyle w:val="NormalWeb"/>
        <w:rPr>
          <w:rPrChange w:id="2140" w:author="Alexandre Vasconcelos" w:date="2010-04-19T09:24:00Z">
            <w:rPr/>
          </w:rPrChange>
        </w:rPr>
      </w:pPr>
      <w:r w:rsidRPr="001333DF">
        <w:rPr>
          <w:rPrChange w:id="2141" w:author="Alexandre Vasconcelos" w:date="2010-04-19T09:24:00Z">
            <w:rPr/>
          </w:rPrChange>
        </w:rPr>
        <w:t>O OpenUP é baseado em 4 princípios básicos que são:</w:t>
      </w:r>
    </w:p>
    <w:p w:rsidR="007E76C0" w:rsidRPr="001333DF" w:rsidRDefault="009918AD" w:rsidP="008C0552">
      <w:pPr>
        <w:numPr>
          <w:ilvl w:val="0"/>
          <w:numId w:val="16"/>
        </w:numPr>
        <w:tabs>
          <w:tab w:val="clear" w:pos="720"/>
        </w:tabs>
        <w:spacing w:before="100" w:beforeAutospacing="1" w:after="100" w:afterAutospacing="1"/>
        <w:ind w:left="284" w:firstLine="0"/>
        <w:rPr>
          <w:rFonts w:ascii="Times New Roman" w:hAnsi="Times New Roman"/>
          <w:szCs w:val="24"/>
          <w:lang w:val="pt-BR"/>
        </w:rPr>
      </w:pPr>
      <w:r w:rsidRPr="001333DF">
        <w:rPr>
          <w:rFonts w:ascii="Times New Roman" w:hAnsi="Times New Roman"/>
          <w:b/>
          <w:lang w:val="pt-BR"/>
          <w:rPrChange w:id="2142" w:author="Alexandre Vasconcelos" w:date="2010-04-19T09:24:00Z">
            <w:rPr>
              <w:b/>
              <w:lang w:val="pt-BR"/>
            </w:rPr>
          </w:rPrChange>
        </w:rPr>
        <w:t xml:space="preserve"> </w:t>
      </w:r>
      <w:r w:rsidR="00D00EB9" w:rsidRPr="001333DF">
        <w:rPr>
          <w:rFonts w:ascii="Times New Roman" w:hAnsi="Times New Roman"/>
          <w:b/>
          <w:lang w:val="pt-BR"/>
          <w:rPrChange w:id="2143" w:author="Alexandre Vasconcelos" w:date="2010-04-19T09:24:00Z">
            <w:rPr>
              <w:b/>
              <w:lang w:val="pt-BR"/>
            </w:rPr>
          </w:rPrChange>
        </w:rPr>
        <w:t xml:space="preserve">Equilíbrar as prioridades concorrentes para maximizar o valor para os </w:t>
      </w:r>
      <w:r w:rsidR="00D00EB9" w:rsidRPr="001333DF">
        <w:rPr>
          <w:rFonts w:ascii="Times New Roman" w:hAnsi="Times New Roman"/>
          <w:b/>
          <w:i/>
          <w:lang w:val="pt-BR"/>
          <w:rPrChange w:id="2144" w:author="Alexandre Vasconcelos" w:date="2010-04-19T09:24:00Z">
            <w:rPr>
              <w:b/>
              <w:i/>
              <w:lang w:val="pt-BR"/>
            </w:rPr>
          </w:rPrChange>
        </w:rPr>
        <w:t>stakeho</w:t>
      </w:r>
      <w:r w:rsidR="00D00EB9" w:rsidRPr="001333DF">
        <w:rPr>
          <w:rFonts w:ascii="Times New Roman" w:hAnsi="Times New Roman"/>
          <w:b/>
          <w:i/>
          <w:lang w:val="pt-BR"/>
          <w:rPrChange w:id="2145" w:author="Alexandre Vasconcelos" w:date="2010-04-19T09:24:00Z">
            <w:rPr>
              <w:b/>
              <w:i/>
              <w:lang w:val="pt-BR"/>
            </w:rPr>
          </w:rPrChange>
        </w:rPr>
        <w:t>l</w:t>
      </w:r>
      <w:r w:rsidR="00D00EB9" w:rsidRPr="001333DF">
        <w:rPr>
          <w:rFonts w:ascii="Times New Roman" w:hAnsi="Times New Roman"/>
          <w:b/>
          <w:i/>
          <w:lang w:val="pt-BR"/>
          <w:rPrChange w:id="2146" w:author="Alexandre Vasconcelos" w:date="2010-04-19T09:24:00Z">
            <w:rPr>
              <w:b/>
              <w:i/>
              <w:lang w:val="pt-BR"/>
            </w:rPr>
          </w:rPrChange>
        </w:rPr>
        <w:t>ders</w:t>
      </w:r>
    </w:p>
    <w:p w:rsidR="0045553D" w:rsidRPr="001333DF" w:rsidRDefault="007E76C0" w:rsidP="00F123B0">
      <w:pPr>
        <w:tabs>
          <w:tab w:val="clear" w:pos="720"/>
        </w:tabs>
        <w:spacing w:before="100" w:beforeAutospacing="1" w:after="100" w:afterAutospacing="1"/>
        <w:ind w:left="284"/>
        <w:rPr>
          <w:rFonts w:ascii="Times New Roman" w:hAnsi="Times New Roman"/>
          <w:szCs w:val="24"/>
          <w:lang w:val="pt-BR"/>
          <w:rPrChange w:id="2147" w:author="Alexandre Vasconcelos" w:date="2010-04-19T09:24:00Z">
            <w:rPr>
              <w:rFonts w:ascii="Times New Roman" w:hAnsi="Times New Roman"/>
              <w:szCs w:val="24"/>
              <w:lang w:val="pt-BR"/>
            </w:rPr>
          </w:rPrChange>
        </w:rPr>
      </w:pPr>
      <w:r w:rsidRPr="001333DF">
        <w:rPr>
          <w:rFonts w:ascii="Times New Roman" w:hAnsi="Times New Roman"/>
          <w:lang w:val="pt-BR"/>
          <w:rPrChange w:id="2148" w:author="Alexandre Vasconcelos" w:date="2010-04-19T09:24:00Z">
            <w:rPr>
              <w:lang w:val="pt-BR"/>
            </w:rPr>
          </w:rPrChange>
        </w:rPr>
        <w:t>P</w:t>
      </w:r>
      <w:r w:rsidR="00590E1F" w:rsidRPr="001333DF">
        <w:rPr>
          <w:rFonts w:ascii="Times New Roman" w:hAnsi="Times New Roman"/>
          <w:lang w:val="pt-BR"/>
          <w:rPrChange w:id="2149" w:author="Alexandre Vasconcelos" w:date="2010-04-19T09:24:00Z">
            <w:rPr>
              <w:lang w:val="pt-BR"/>
            </w:rPr>
          </w:rPrChange>
        </w:rPr>
        <w:t>ara que se alcance o sucesso,</w:t>
      </w:r>
      <w:r w:rsidR="006B4902" w:rsidRPr="001333DF">
        <w:rPr>
          <w:rFonts w:ascii="Times New Roman" w:hAnsi="Times New Roman"/>
          <w:lang w:val="pt-BR"/>
          <w:rPrChange w:id="2150" w:author="Alexandre Vasconcelos" w:date="2010-04-19T09:24:00Z">
            <w:rPr>
              <w:lang w:val="pt-BR"/>
            </w:rPr>
          </w:rPrChange>
        </w:rPr>
        <w:t xml:space="preserve"> </w:t>
      </w:r>
      <w:r w:rsidR="00590E1F" w:rsidRPr="001333DF">
        <w:rPr>
          <w:rFonts w:ascii="Times New Roman" w:hAnsi="Times New Roman"/>
          <w:i/>
          <w:lang w:val="pt-BR"/>
          <w:rPrChange w:id="2151" w:author="Alexandre Vasconcelos" w:date="2010-04-19T09:24:00Z">
            <w:rPr>
              <w:i/>
              <w:lang w:val="pt-BR"/>
            </w:rPr>
          </w:rPrChange>
        </w:rPr>
        <w:t>stakeholders</w:t>
      </w:r>
      <w:r w:rsidR="00590E1F" w:rsidRPr="001333DF">
        <w:rPr>
          <w:rFonts w:ascii="Times New Roman" w:hAnsi="Times New Roman"/>
          <w:lang w:val="pt-BR"/>
          <w:rPrChange w:id="2152" w:author="Alexandre Vasconcelos" w:date="2010-04-19T09:24:00Z">
            <w:rPr>
              <w:lang w:val="pt-BR"/>
            </w:rPr>
          </w:rPrChange>
        </w:rPr>
        <w:t xml:space="preserve"> e participantes do projeto devem convergir p</w:t>
      </w:r>
      <w:r w:rsidR="00590E1F" w:rsidRPr="001333DF">
        <w:rPr>
          <w:rFonts w:ascii="Times New Roman" w:hAnsi="Times New Roman"/>
          <w:lang w:val="pt-BR"/>
          <w:rPrChange w:id="2153" w:author="Alexandre Vasconcelos" w:date="2010-04-19T09:24:00Z">
            <w:rPr>
              <w:lang w:val="pt-BR"/>
            </w:rPr>
          </w:rPrChange>
        </w:rPr>
        <w:t>a</w:t>
      </w:r>
      <w:r w:rsidR="00590E1F" w:rsidRPr="001333DF">
        <w:rPr>
          <w:rFonts w:ascii="Times New Roman" w:hAnsi="Times New Roman"/>
          <w:lang w:val="pt-BR"/>
          <w:rPrChange w:id="2154" w:author="Alexandre Vasconcelos" w:date="2010-04-19T09:24:00Z">
            <w:rPr>
              <w:lang w:val="pt-BR"/>
            </w:rPr>
          </w:rPrChange>
        </w:rPr>
        <w:t>ra um claro entendimento e concordar com três fatores:</w:t>
      </w:r>
      <w:r w:rsidR="00590E1F" w:rsidRPr="001333DF">
        <w:rPr>
          <w:rFonts w:ascii="Times New Roman" w:hAnsi="Times New Roman"/>
          <w:szCs w:val="24"/>
          <w:lang w:val="pt-BR"/>
        </w:rPr>
        <w:t xml:space="preserve"> </w:t>
      </w:r>
      <w:r w:rsidR="00590E1F" w:rsidRPr="001333DF">
        <w:rPr>
          <w:rFonts w:ascii="Times New Roman" w:hAnsi="Times New Roman"/>
          <w:szCs w:val="24"/>
          <w:lang w:val="pt-BR"/>
          <w:rPrChange w:id="2155" w:author="Alexandre Vasconcelos" w:date="2010-04-19T09:24:00Z">
            <w:rPr>
              <w:rFonts w:ascii="Times New Roman" w:hAnsi="Times New Roman"/>
              <w:szCs w:val="24"/>
              <w:lang w:val="pt-BR"/>
            </w:rPr>
          </w:rPrChange>
        </w:rPr>
        <w:t>Problema a ser resolvido,</w:t>
      </w:r>
      <w:r w:rsidR="00613121" w:rsidRPr="001333DF">
        <w:rPr>
          <w:rFonts w:ascii="Times New Roman" w:hAnsi="Times New Roman"/>
          <w:szCs w:val="24"/>
          <w:lang w:val="pt-BR"/>
          <w:rPrChange w:id="2156" w:author="Alexandre Vasconcelos" w:date="2010-04-19T09:24:00Z">
            <w:rPr>
              <w:rFonts w:ascii="Times New Roman" w:hAnsi="Times New Roman"/>
              <w:szCs w:val="24"/>
              <w:lang w:val="pt-BR"/>
            </w:rPr>
          </w:rPrChange>
        </w:rPr>
        <w:t xml:space="preserve"> </w:t>
      </w:r>
      <w:r w:rsidR="00590E1F" w:rsidRPr="001333DF">
        <w:rPr>
          <w:rFonts w:ascii="Times New Roman" w:hAnsi="Times New Roman"/>
          <w:szCs w:val="24"/>
          <w:lang w:val="pt-BR"/>
          <w:rPrChange w:id="2157" w:author="Alexandre Vasconcelos" w:date="2010-04-19T09:24:00Z">
            <w:rPr>
              <w:rFonts w:ascii="Times New Roman" w:hAnsi="Times New Roman"/>
              <w:szCs w:val="24"/>
              <w:lang w:val="pt-BR"/>
            </w:rPr>
          </w:rPrChange>
        </w:rPr>
        <w:t>Restr</w:t>
      </w:r>
      <w:r w:rsidR="00590E1F" w:rsidRPr="001333DF">
        <w:rPr>
          <w:rFonts w:ascii="Times New Roman" w:hAnsi="Times New Roman"/>
          <w:szCs w:val="24"/>
          <w:lang w:val="pt-BR"/>
          <w:rPrChange w:id="2158" w:author="Alexandre Vasconcelos" w:date="2010-04-19T09:24:00Z">
            <w:rPr>
              <w:rFonts w:ascii="Times New Roman" w:hAnsi="Times New Roman"/>
              <w:szCs w:val="24"/>
              <w:lang w:val="pt-BR"/>
            </w:rPr>
          </w:rPrChange>
        </w:rPr>
        <w:t>i</w:t>
      </w:r>
      <w:r w:rsidR="00590E1F" w:rsidRPr="001333DF">
        <w:rPr>
          <w:rFonts w:ascii="Times New Roman" w:hAnsi="Times New Roman"/>
          <w:szCs w:val="24"/>
          <w:lang w:val="pt-BR"/>
          <w:rPrChange w:id="2159" w:author="Alexandre Vasconcelos" w:date="2010-04-19T09:24:00Z">
            <w:rPr>
              <w:rFonts w:ascii="Times New Roman" w:hAnsi="Times New Roman"/>
              <w:szCs w:val="24"/>
              <w:lang w:val="pt-BR"/>
            </w:rPr>
          </w:rPrChange>
        </w:rPr>
        <w:t>ções impostas à equipe de desenvolvimento (custo, cronograma, recursos, regulamentos) e Restrições impostas à solução. Coletivamente, estes três itens representam os requisitos p</w:t>
      </w:r>
      <w:r w:rsidR="00590E1F" w:rsidRPr="001333DF">
        <w:rPr>
          <w:rFonts w:ascii="Times New Roman" w:hAnsi="Times New Roman"/>
          <w:szCs w:val="24"/>
          <w:lang w:val="pt-BR"/>
          <w:rPrChange w:id="2160" w:author="Alexandre Vasconcelos" w:date="2010-04-19T09:24:00Z">
            <w:rPr>
              <w:rFonts w:ascii="Times New Roman" w:hAnsi="Times New Roman"/>
              <w:szCs w:val="24"/>
              <w:lang w:val="pt-BR"/>
            </w:rPr>
          </w:rPrChange>
        </w:rPr>
        <w:t>a</w:t>
      </w:r>
      <w:r w:rsidR="00590E1F" w:rsidRPr="001333DF">
        <w:rPr>
          <w:rFonts w:ascii="Times New Roman" w:hAnsi="Times New Roman"/>
          <w:szCs w:val="24"/>
          <w:lang w:val="pt-BR"/>
          <w:rPrChange w:id="2161" w:author="Alexandre Vasconcelos" w:date="2010-04-19T09:24:00Z">
            <w:rPr>
              <w:rFonts w:ascii="Times New Roman" w:hAnsi="Times New Roman"/>
              <w:szCs w:val="24"/>
              <w:lang w:val="pt-BR"/>
            </w:rPr>
          </w:rPrChange>
        </w:rPr>
        <w:t xml:space="preserve">ra o desenvolvimento do sistema. O desafio de todos os participantes do projeto é criar uma solução que maximize o seu valor para os </w:t>
      </w:r>
      <w:r w:rsidR="00590E1F" w:rsidRPr="001333DF">
        <w:rPr>
          <w:rFonts w:ascii="Times New Roman" w:hAnsi="Times New Roman"/>
          <w:i/>
          <w:szCs w:val="24"/>
          <w:lang w:val="pt-BR"/>
          <w:rPrChange w:id="2162" w:author="Alexandre Vasconcelos" w:date="2010-04-19T09:24:00Z">
            <w:rPr>
              <w:rFonts w:ascii="Times New Roman" w:hAnsi="Times New Roman"/>
              <w:i/>
              <w:szCs w:val="24"/>
              <w:lang w:val="pt-BR"/>
            </w:rPr>
          </w:rPrChange>
        </w:rPr>
        <w:t>stakeholders</w:t>
      </w:r>
      <w:r w:rsidR="00590E1F" w:rsidRPr="001333DF">
        <w:rPr>
          <w:rFonts w:ascii="Times New Roman" w:hAnsi="Times New Roman"/>
          <w:szCs w:val="24"/>
          <w:lang w:val="pt-BR"/>
          <w:rPrChange w:id="2163" w:author="Alexandre Vasconcelos" w:date="2010-04-19T09:24:00Z">
            <w:rPr>
              <w:rFonts w:ascii="Times New Roman" w:hAnsi="Times New Roman"/>
              <w:szCs w:val="24"/>
              <w:lang w:val="pt-BR"/>
            </w:rPr>
          </w:rPrChange>
        </w:rPr>
        <w:t>, mesmo que sujeito a restr</w:t>
      </w:r>
      <w:r w:rsidR="00590E1F" w:rsidRPr="001333DF">
        <w:rPr>
          <w:rFonts w:ascii="Times New Roman" w:hAnsi="Times New Roman"/>
          <w:szCs w:val="24"/>
          <w:lang w:val="pt-BR"/>
          <w:rPrChange w:id="2164" w:author="Alexandre Vasconcelos" w:date="2010-04-19T09:24:00Z">
            <w:rPr>
              <w:rFonts w:ascii="Times New Roman" w:hAnsi="Times New Roman"/>
              <w:szCs w:val="24"/>
              <w:lang w:val="pt-BR"/>
            </w:rPr>
          </w:rPrChange>
        </w:rPr>
        <w:t>i</w:t>
      </w:r>
      <w:r w:rsidR="00590E1F" w:rsidRPr="001333DF">
        <w:rPr>
          <w:rFonts w:ascii="Times New Roman" w:hAnsi="Times New Roman"/>
          <w:szCs w:val="24"/>
          <w:lang w:val="pt-BR"/>
          <w:rPrChange w:id="2165" w:author="Alexandre Vasconcelos" w:date="2010-04-19T09:24:00Z">
            <w:rPr>
              <w:rFonts w:ascii="Times New Roman" w:hAnsi="Times New Roman"/>
              <w:szCs w:val="24"/>
              <w:lang w:val="pt-BR"/>
            </w:rPr>
          </w:rPrChange>
        </w:rPr>
        <w:t>ções. O equilíbrio está em fazer uma análise crítica do custo-benefício entre características desejadas e as decisões de projeto sub</w:t>
      </w:r>
      <w:r w:rsidR="007149B0" w:rsidRPr="001333DF">
        <w:rPr>
          <w:rFonts w:ascii="Times New Roman" w:hAnsi="Times New Roman"/>
          <w:szCs w:val="24"/>
          <w:lang w:val="pt-BR"/>
          <w:rPrChange w:id="2166" w:author="Alexandre Vasconcelos" w:date="2010-04-19T09:24:00Z">
            <w:rPr>
              <w:rFonts w:ascii="Times New Roman" w:hAnsi="Times New Roman"/>
              <w:szCs w:val="24"/>
              <w:lang w:val="pt-BR"/>
            </w:rPr>
          </w:rPrChange>
        </w:rPr>
        <w:t>sequen</w:t>
      </w:r>
      <w:r w:rsidR="00590E1F" w:rsidRPr="001333DF">
        <w:rPr>
          <w:rFonts w:ascii="Times New Roman" w:hAnsi="Times New Roman"/>
          <w:szCs w:val="24"/>
          <w:lang w:val="pt-BR"/>
          <w:rPrChange w:id="2167" w:author="Alexandre Vasconcelos" w:date="2010-04-19T09:24:00Z">
            <w:rPr>
              <w:rFonts w:ascii="Times New Roman" w:hAnsi="Times New Roman"/>
              <w:szCs w:val="24"/>
              <w:lang w:val="pt-BR"/>
            </w:rPr>
          </w:rPrChange>
        </w:rPr>
        <w:t>tes que definem a arquitetura do sistema. </w:t>
      </w:r>
    </w:p>
    <w:p w:rsidR="004C1D40" w:rsidRPr="001333DF" w:rsidRDefault="009918AD" w:rsidP="0011288A">
      <w:pPr>
        <w:pStyle w:val="NormalWeb"/>
        <w:numPr>
          <w:ilvl w:val="0"/>
          <w:numId w:val="16"/>
        </w:numPr>
        <w:ind w:left="284" w:firstLine="0"/>
        <w:jc w:val="both"/>
        <w:rPr>
          <w:b/>
          <w:bCs/>
          <w:rPrChange w:id="2168" w:author="Alexandre Vasconcelos" w:date="2010-04-19T09:24:00Z">
            <w:rPr>
              <w:b/>
              <w:bCs/>
            </w:rPr>
          </w:rPrChange>
        </w:rPr>
      </w:pPr>
      <w:r w:rsidRPr="001333DF">
        <w:rPr>
          <w:b/>
          <w:bCs/>
          <w:rPrChange w:id="2169" w:author="Alexandre Vasconcelos" w:date="2010-04-19T09:24:00Z">
            <w:rPr>
              <w:b/>
              <w:bCs/>
            </w:rPr>
          </w:rPrChange>
        </w:rPr>
        <w:t xml:space="preserve"> </w:t>
      </w:r>
      <w:r w:rsidR="004C1D40" w:rsidRPr="001333DF">
        <w:rPr>
          <w:b/>
          <w:bCs/>
          <w:rPrChange w:id="2170" w:author="Alexandre Vasconcelos" w:date="2010-04-19T09:24:00Z">
            <w:rPr>
              <w:b/>
              <w:bCs/>
            </w:rPr>
          </w:rPrChange>
        </w:rPr>
        <w:t>Focar na evidenciação da arquitetura</w:t>
      </w:r>
    </w:p>
    <w:p w:rsidR="00B74A3C" w:rsidRPr="001333DF" w:rsidRDefault="00B74A3C" w:rsidP="007E76C0">
      <w:pPr>
        <w:tabs>
          <w:tab w:val="clear" w:pos="720"/>
        </w:tabs>
        <w:spacing w:before="100" w:beforeAutospacing="1" w:after="100" w:afterAutospacing="1"/>
        <w:ind w:left="284"/>
        <w:rPr>
          <w:rFonts w:ascii="Times New Roman" w:hAnsi="Times New Roman"/>
          <w:lang w:val="pt-BR"/>
          <w:rPrChange w:id="2171" w:author="Alexandre Vasconcelos" w:date="2010-04-19T09:24:00Z">
            <w:rPr>
              <w:lang w:val="pt-BR"/>
            </w:rPr>
          </w:rPrChange>
        </w:rPr>
      </w:pPr>
      <w:r w:rsidRPr="001333DF">
        <w:rPr>
          <w:rFonts w:ascii="Times New Roman" w:hAnsi="Times New Roman"/>
          <w:lang w:val="pt-BR"/>
          <w:rPrChange w:id="2172" w:author="Alexandre Vasconcelos" w:date="2010-04-19T09:24:00Z">
            <w:rPr>
              <w:lang w:val="pt-BR"/>
            </w:rPr>
          </w:rPrChange>
        </w:rPr>
        <w:t>Sem uma base arquitetural,</w:t>
      </w:r>
      <w:r w:rsidR="00F838E9" w:rsidRPr="001333DF">
        <w:rPr>
          <w:rFonts w:ascii="Times New Roman" w:hAnsi="Times New Roman"/>
          <w:lang w:val="pt-BR"/>
          <w:rPrChange w:id="2173" w:author="Alexandre Vasconcelos" w:date="2010-04-19T09:24:00Z">
            <w:rPr>
              <w:lang w:val="pt-BR"/>
            </w:rPr>
          </w:rPrChange>
        </w:rPr>
        <w:t xml:space="preserve"> </w:t>
      </w:r>
      <w:r w:rsidRPr="001333DF">
        <w:rPr>
          <w:rFonts w:ascii="Times New Roman" w:hAnsi="Times New Roman"/>
          <w:lang w:val="pt-BR"/>
          <w:rPrChange w:id="2174" w:author="Alexandre Vasconcelos" w:date="2010-04-19T09:24:00Z">
            <w:rPr>
              <w:lang w:val="pt-BR"/>
            </w:rPr>
          </w:rPrChange>
        </w:rPr>
        <w:t>um sistema não evoluirá de forma eficiente,</w:t>
      </w:r>
      <w:r w:rsidR="00F838E9" w:rsidRPr="001333DF">
        <w:rPr>
          <w:rFonts w:ascii="Times New Roman" w:hAnsi="Times New Roman"/>
          <w:lang w:val="pt-BR"/>
          <w:rPrChange w:id="2175" w:author="Alexandre Vasconcelos" w:date="2010-04-19T09:24:00Z">
            <w:rPr>
              <w:lang w:val="pt-BR"/>
            </w:rPr>
          </w:rPrChange>
        </w:rPr>
        <w:t xml:space="preserve"> </w:t>
      </w:r>
      <w:r w:rsidRPr="001333DF">
        <w:rPr>
          <w:rFonts w:ascii="Times New Roman" w:hAnsi="Times New Roman"/>
          <w:lang w:val="pt-BR"/>
          <w:rPrChange w:id="2176" w:author="Alexandre Vasconcelos" w:date="2010-04-19T09:24:00Z">
            <w:rPr>
              <w:lang w:val="pt-BR"/>
            </w:rPr>
          </w:rPrChange>
        </w:rPr>
        <w:t>será difícil organ</w:t>
      </w:r>
      <w:r w:rsidRPr="001333DF">
        <w:rPr>
          <w:rFonts w:ascii="Times New Roman" w:hAnsi="Times New Roman"/>
          <w:lang w:val="pt-BR"/>
          <w:rPrChange w:id="2177" w:author="Alexandre Vasconcelos" w:date="2010-04-19T09:24:00Z">
            <w:rPr>
              <w:lang w:val="pt-BR"/>
            </w:rPr>
          </w:rPrChange>
        </w:rPr>
        <w:t>i</w:t>
      </w:r>
      <w:r w:rsidRPr="001333DF">
        <w:rPr>
          <w:rFonts w:ascii="Times New Roman" w:hAnsi="Times New Roman"/>
          <w:lang w:val="pt-BR"/>
          <w:rPrChange w:id="2178" w:author="Alexandre Vasconcelos" w:date="2010-04-19T09:24:00Z">
            <w:rPr>
              <w:lang w:val="pt-BR"/>
            </w:rPr>
          </w:rPrChange>
        </w:rPr>
        <w:t xml:space="preserve">zar a equipe ou comunicar </w:t>
      </w:r>
      <w:r w:rsidR="00F838E9" w:rsidRPr="001333DF">
        <w:rPr>
          <w:rFonts w:ascii="Times New Roman" w:hAnsi="Times New Roman"/>
          <w:lang w:val="pt-BR"/>
          <w:rPrChange w:id="2179" w:author="Alexandre Vasconcelos" w:date="2010-04-19T09:24:00Z">
            <w:rPr>
              <w:lang w:val="pt-BR"/>
            </w:rPr>
          </w:rPrChange>
        </w:rPr>
        <w:t>ideia</w:t>
      </w:r>
      <w:r w:rsidRPr="001333DF">
        <w:rPr>
          <w:rFonts w:ascii="Times New Roman" w:hAnsi="Times New Roman"/>
          <w:lang w:val="pt-BR"/>
          <w:rPrChange w:id="2180" w:author="Alexandre Vasconcelos" w:date="2010-04-19T09:24:00Z">
            <w:rPr>
              <w:lang w:val="pt-BR"/>
            </w:rPr>
          </w:rPrChange>
        </w:rPr>
        <w:t xml:space="preserve">s sem </w:t>
      </w:r>
      <w:r w:rsidR="00F838E9" w:rsidRPr="001333DF">
        <w:rPr>
          <w:rFonts w:ascii="Times New Roman" w:hAnsi="Times New Roman"/>
          <w:lang w:val="pt-BR"/>
          <w:rPrChange w:id="2181" w:author="Alexandre Vasconcelos" w:date="2010-04-19T09:24:00Z">
            <w:rPr>
              <w:lang w:val="pt-BR"/>
            </w:rPr>
          </w:rPrChange>
        </w:rPr>
        <w:t xml:space="preserve">um </w:t>
      </w:r>
      <w:r w:rsidRPr="001333DF">
        <w:rPr>
          <w:rFonts w:ascii="Times New Roman" w:hAnsi="Times New Roman"/>
          <w:lang w:val="pt-BR"/>
          <w:rPrChange w:id="2182" w:author="Alexandre Vasconcelos" w:date="2010-04-19T09:24:00Z">
            <w:rPr>
              <w:lang w:val="pt-BR"/>
            </w:rPr>
          </w:rPrChange>
        </w:rPr>
        <w:t>foco técnico comum que a arquitetura fornece. Dessa forma,</w:t>
      </w:r>
      <w:r w:rsidR="00F838E9" w:rsidRPr="001333DF">
        <w:rPr>
          <w:rFonts w:ascii="Times New Roman" w:hAnsi="Times New Roman"/>
          <w:lang w:val="pt-BR"/>
          <w:rPrChange w:id="2183" w:author="Alexandre Vasconcelos" w:date="2010-04-19T09:24:00Z">
            <w:rPr>
              <w:lang w:val="pt-BR"/>
            </w:rPr>
          </w:rPrChange>
        </w:rPr>
        <w:t xml:space="preserve"> </w:t>
      </w:r>
      <w:r w:rsidRPr="001333DF">
        <w:rPr>
          <w:rFonts w:ascii="Times New Roman" w:hAnsi="Times New Roman"/>
          <w:lang w:val="pt-BR"/>
          <w:rPrChange w:id="2184" w:author="Alexandre Vasconcelos" w:date="2010-04-19T09:24:00Z">
            <w:rPr>
              <w:lang w:val="pt-BR"/>
            </w:rPr>
          </w:rPrChange>
        </w:rPr>
        <w:t xml:space="preserve">a arquitetura </w:t>
      </w:r>
      <w:r w:rsidR="00F838E9" w:rsidRPr="001333DF">
        <w:rPr>
          <w:rFonts w:ascii="Times New Roman" w:hAnsi="Times New Roman"/>
          <w:lang w:val="pt-BR"/>
          <w:rPrChange w:id="2185" w:author="Alexandre Vasconcelos" w:date="2010-04-19T09:24:00Z">
            <w:rPr>
              <w:lang w:val="pt-BR"/>
            </w:rPr>
          </w:rPrChange>
        </w:rPr>
        <w:t xml:space="preserve">deve ser utilizada </w:t>
      </w:r>
      <w:r w:rsidRPr="001333DF">
        <w:rPr>
          <w:rFonts w:ascii="Times New Roman" w:hAnsi="Times New Roman"/>
          <w:lang w:val="pt-BR"/>
          <w:rPrChange w:id="2186" w:author="Alexandre Vasconcelos" w:date="2010-04-19T09:24:00Z">
            <w:rPr>
              <w:lang w:val="pt-BR"/>
            </w:rPr>
          </w:rPrChange>
        </w:rPr>
        <w:t>como um ponto focal,</w:t>
      </w:r>
      <w:r w:rsidR="00F838E9" w:rsidRPr="001333DF">
        <w:rPr>
          <w:rFonts w:ascii="Times New Roman" w:hAnsi="Times New Roman"/>
          <w:lang w:val="pt-BR"/>
          <w:rPrChange w:id="2187" w:author="Alexandre Vasconcelos" w:date="2010-04-19T09:24:00Z">
            <w:rPr>
              <w:lang w:val="pt-BR"/>
            </w:rPr>
          </w:rPrChange>
        </w:rPr>
        <w:t xml:space="preserve"> </w:t>
      </w:r>
      <w:r w:rsidRPr="001333DF">
        <w:rPr>
          <w:rFonts w:ascii="Times New Roman" w:hAnsi="Times New Roman"/>
          <w:lang w:val="pt-BR"/>
          <w:rPrChange w:id="2188" w:author="Alexandre Vasconcelos" w:date="2010-04-19T09:24:00Z">
            <w:rPr>
              <w:lang w:val="pt-BR"/>
            </w:rPr>
          </w:rPrChange>
        </w:rPr>
        <w:t>para que desenvolved</w:t>
      </w:r>
      <w:r w:rsidRPr="001333DF">
        <w:rPr>
          <w:rFonts w:ascii="Times New Roman" w:hAnsi="Times New Roman"/>
          <w:lang w:val="pt-BR"/>
          <w:rPrChange w:id="2189" w:author="Alexandre Vasconcelos" w:date="2010-04-19T09:24:00Z">
            <w:rPr>
              <w:lang w:val="pt-BR"/>
            </w:rPr>
          </w:rPrChange>
        </w:rPr>
        <w:t>o</w:t>
      </w:r>
      <w:r w:rsidRPr="001333DF">
        <w:rPr>
          <w:rFonts w:ascii="Times New Roman" w:hAnsi="Times New Roman"/>
          <w:lang w:val="pt-BR"/>
          <w:rPrChange w:id="2190" w:author="Alexandre Vasconcelos" w:date="2010-04-19T09:24:00Z">
            <w:rPr>
              <w:lang w:val="pt-BR"/>
            </w:rPr>
          </w:rPrChange>
        </w:rPr>
        <w:t xml:space="preserve">res possam alinhar seus interesses e </w:t>
      </w:r>
      <w:r w:rsidR="00F838E9" w:rsidRPr="001333DF">
        <w:rPr>
          <w:rFonts w:ascii="Times New Roman" w:hAnsi="Times New Roman"/>
          <w:lang w:val="pt-BR"/>
          <w:rPrChange w:id="2191" w:author="Alexandre Vasconcelos" w:date="2010-04-19T09:24:00Z">
            <w:rPr>
              <w:lang w:val="pt-BR"/>
            </w:rPr>
          </w:rPrChange>
        </w:rPr>
        <w:t>ideia</w:t>
      </w:r>
      <w:r w:rsidRPr="001333DF">
        <w:rPr>
          <w:rFonts w:ascii="Times New Roman" w:hAnsi="Times New Roman"/>
          <w:lang w:val="pt-BR"/>
          <w:rPrChange w:id="2192" w:author="Alexandre Vasconcelos" w:date="2010-04-19T09:24:00Z">
            <w:rPr>
              <w:lang w:val="pt-BR"/>
            </w:rPr>
          </w:rPrChange>
        </w:rPr>
        <w:t xml:space="preserve">s ao se </w:t>
      </w:r>
      <w:r w:rsidR="00F838E9" w:rsidRPr="001333DF">
        <w:rPr>
          <w:rFonts w:ascii="Times New Roman" w:hAnsi="Times New Roman"/>
          <w:lang w:val="pt-BR"/>
          <w:rPrChange w:id="2193" w:author="Alexandre Vasconcelos" w:date="2010-04-19T09:24:00Z">
            <w:rPr>
              <w:lang w:val="pt-BR"/>
            </w:rPr>
          </w:rPrChange>
        </w:rPr>
        <w:t xml:space="preserve">tornarem </w:t>
      </w:r>
      <w:r w:rsidRPr="001333DF">
        <w:rPr>
          <w:rFonts w:ascii="Times New Roman" w:hAnsi="Times New Roman"/>
          <w:lang w:val="pt-BR"/>
          <w:rPrChange w:id="2194" w:author="Alexandre Vasconcelos" w:date="2010-04-19T09:24:00Z">
            <w:rPr>
              <w:lang w:val="pt-BR"/>
            </w:rPr>
          </w:rPrChange>
        </w:rPr>
        <w:t>evidentes as decisões técnicas essenciais tomadas em cada evolução arquitetural.</w:t>
      </w:r>
    </w:p>
    <w:p w:rsidR="00E33CD3" w:rsidRPr="001333DF" w:rsidRDefault="00E33CD3" w:rsidP="008C0552">
      <w:pPr>
        <w:pStyle w:val="NormalWeb"/>
        <w:numPr>
          <w:ilvl w:val="0"/>
          <w:numId w:val="16"/>
        </w:numPr>
        <w:ind w:left="284" w:firstLine="0"/>
        <w:jc w:val="both"/>
        <w:rPr>
          <w:b/>
          <w:rPrChange w:id="2195" w:author="Alexandre Vasconcelos" w:date="2010-04-19T09:24:00Z">
            <w:rPr>
              <w:b/>
            </w:rPr>
          </w:rPrChange>
        </w:rPr>
      </w:pPr>
      <w:r w:rsidRPr="001333DF">
        <w:rPr>
          <w:b/>
          <w:bCs/>
        </w:rPr>
        <w:t xml:space="preserve"> </w:t>
      </w:r>
      <w:r w:rsidRPr="001333DF">
        <w:rPr>
          <w:b/>
          <w:rPrChange w:id="2196" w:author="Alexandre Vasconcelos" w:date="2010-04-19T09:24:00Z">
            <w:rPr>
              <w:b/>
            </w:rPr>
          </w:rPrChange>
        </w:rPr>
        <w:t>Colaborar para alinhar os interesses e compartilhar o entendimento</w:t>
      </w:r>
    </w:p>
    <w:p w:rsidR="00E33CD3" w:rsidRPr="001333DF" w:rsidRDefault="00E33CD3" w:rsidP="007E76C0">
      <w:pPr>
        <w:tabs>
          <w:tab w:val="clear" w:pos="720"/>
        </w:tabs>
        <w:spacing w:before="100" w:beforeAutospacing="1" w:after="100" w:afterAutospacing="1"/>
        <w:ind w:left="284"/>
        <w:rPr>
          <w:rFonts w:ascii="Times New Roman" w:hAnsi="Times New Roman"/>
          <w:lang w:val="pt-BR"/>
          <w:rPrChange w:id="2197" w:author="Alexandre Vasconcelos" w:date="2010-04-19T09:24:00Z">
            <w:rPr>
              <w:lang w:val="pt-BR"/>
            </w:rPr>
          </w:rPrChange>
        </w:rPr>
      </w:pPr>
      <w:r w:rsidRPr="001333DF">
        <w:rPr>
          <w:rFonts w:ascii="Times New Roman" w:hAnsi="Times New Roman"/>
          <w:lang w:val="pt-BR"/>
          <w:rPrChange w:id="2198" w:author="Alexandre Vasconcelos" w:date="2010-04-19T09:24:00Z">
            <w:rPr>
              <w:lang w:val="pt-BR"/>
            </w:rPr>
          </w:rPrChange>
        </w:rPr>
        <w:t>Em uma equipe cada membro tem seus próprios conhecimentos, habilidades e maneiras de fazer as cois</w:t>
      </w:r>
      <w:r w:rsidR="00061513" w:rsidRPr="001333DF">
        <w:rPr>
          <w:rFonts w:ascii="Times New Roman" w:hAnsi="Times New Roman"/>
          <w:lang w:val="pt-BR"/>
          <w:rPrChange w:id="2199" w:author="Alexandre Vasconcelos" w:date="2010-04-19T09:24:00Z">
            <w:rPr>
              <w:lang w:val="pt-BR"/>
            </w:rPr>
          </w:rPrChange>
        </w:rPr>
        <w:t>as. Este princí</w:t>
      </w:r>
      <w:r w:rsidRPr="001333DF">
        <w:rPr>
          <w:rFonts w:ascii="Times New Roman" w:hAnsi="Times New Roman"/>
          <w:lang w:val="pt-BR"/>
          <w:rPrChange w:id="2200" w:author="Alexandre Vasconcelos" w:date="2010-04-19T09:24:00Z">
            <w:rPr>
              <w:lang w:val="pt-BR"/>
            </w:rPr>
          </w:rPrChange>
        </w:rPr>
        <w:t>pio tem a finalidade de alinhar essas diferenças de forma que o projeto seja beneficiado bem como que todos os membros da equipe tenham um entend</w:t>
      </w:r>
      <w:r w:rsidRPr="001333DF">
        <w:rPr>
          <w:rFonts w:ascii="Times New Roman" w:hAnsi="Times New Roman"/>
          <w:lang w:val="pt-BR"/>
          <w:rPrChange w:id="2201" w:author="Alexandre Vasconcelos" w:date="2010-04-19T09:24:00Z">
            <w:rPr>
              <w:lang w:val="pt-BR"/>
            </w:rPr>
          </w:rPrChange>
        </w:rPr>
        <w:t>i</w:t>
      </w:r>
      <w:r w:rsidRPr="001333DF">
        <w:rPr>
          <w:rFonts w:ascii="Times New Roman" w:hAnsi="Times New Roman"/>
          <w:lang w:val="pt-BR"/>
          <w:rPrChange w:id="2202" w:author="Alexandre Vasconcelos" w:date="2010-04-19T09:24:00Z">
            <w:rPr>
              <w:lang w:val="pt-BR"/>
            </w:rPr>
          </w:rPrChange>
        </w:rPr>
        <w:t xml:space="preserve">mento </w:t>
      </w:r>
      <w:r w:rsidR="00F838E9" w:rsidRPr="001333DF">
        <w:rPr>
          <w:rFonts w:ascii="Times New Roman" w:hAnsi="Times New Roman"/>
          <w:lang w:val="pt-BR"/>
          <w:rPrChange w:id="2203" w:author="Alexandre Vasconcelos" w:date="2010-04-19T09:24:00Z">
            <w:rPr>
              <w:lang w:val="pt-BR"/>
            </w:rPr>
          </w:rPrChange>
        </w:rPr>
        <w:t xml:space="preserve">comum </w:t>
      </w:r>
      <w:r w:rsidRPr="001333DF">
        <w:rPr>
          <w:rFonts w:ascii="Times New Roman" w:hAnsi="Times New Roman"/>
          <w:lang w:val="pt-BR"/>
          <w:rPrChange w:id="2204" w:author="Alexandre Vasconcelos" w:date="2010-04-19T09:24:00Z">
            <w:rPr>
              <w:lang w:val="pt-BR"/>
            </w:rPr>
          </w:rPrChange>
        </w:rPr>
        <w:t>sobre o projeto. O cont</w:t>
      </w:r>
      <w:r w:rsidR="00F838E9" w:rsidRPr="001333DF">
        <w:rPr>
          <w:rFonts w:ascii="Times New Roman" w:hAnsi="Times New Roman"/>
          <w:lang w:val="pt-BR"/>
          <w:rPrChange w:id="2205" w:author="Alexandre Vasconcelos" w:date="2010-04-19T09:24:00Z">
            <w:rPr>
              <w:lang w:val="pt-BR"/>
            </w:rPr>
          </w:rPrChange>
        </w:rPr>
        <w:t>í</w:t>
      </w:r>
      <w:r w:rsidRPr="001333DF">
        <w:rPr>
          <w:rFonts w:ascii="Times New Roman" w:hAnsi="Times New Roman"/>
          <w:lang w:val="pt-BR"/>
          <w:rPrChange w:id="2206" w:author="Alexandre Vasconcelos" w:date="2010-04-19T09:24:00Z">
            <w:rPr>
              <w:lang w:val="pt-BR"/>
            </w:rPr>
          </w:rPrChange>
        </w:rPr>
        <w:t>nuo aprendizado também é estimulado por este pri</w:t>
      </w:r>
      <w:r w:rsidRPr="001333DF">
        <w:rPr>
          <w:rFonts w:ascii="Times New Roman" w:hAnsi="Times New Roman"/>
          <w:lang w:val="pt-BR"/>
          <w:rPrChange w:id="2207" w:author="Alexandre Vasconcelos" w:date="2010-04-19T09:24:00Z">
            <w:rPr>
              <w:lang w:val="pt-BR"/>
            </w:rPr>
          </w:rPrChange>
        </w:rPr>
        <w:t>n</w:t>
      </w:r>
      <w:r w:rsidRPr="001333DF">
        <w:rPr>
          <w:rFonts w:ascii="Times New Roman" w:hAnsi="Times New Roman"/>
          <w:lang w:val="pt-BR"/>
          <w:rPrChange w:id="2208" w:author="Alexandre Vasconcelos" w:date="2010-04-19T09:24:00Z">
            <w:rPr>
              <w:lang w:val="pt-BR"/>
            </w:rPr>
          </w:rPrChange>
        </w:rPr>
        <w:lastRenderedPageBreak/>
        <w:t>cipio fazendo com que cada membro da equipe desenvolva mais habilidades e incremente seus conhecimentos.</w:t>
      </w:r>
    </w:p>
    <w:p w:rsidR="00E33CD3" w:rsidRPr="001333DF" w:rsidRDefault="00E33CD3" w:rsidP="008C0552">
      <w:pPr>
        <w:pStyle w:val="NormalWeb"/>
        <w:numPr>
          <w:ilvl w:val="0"/>
          <w:numId w:val="16"/>
        </w:numPr>
        <w:tabs>
          <w:tab w:val="left" w:pos="284"/>
        </w:tabs>
        <w:ind w:left="284" w:firstLine="0"/>
        <w:jc w:val="both"/>
        <w:rPr>
          <w:b/>
          <w:rPrChange w:id="2209" w:author="Alexandre Vasconcelos" w:date="2010-04-19T09:24:00Z">
            <w:rPr>
              <w:b/>
            </w:rPr>
          </w:rPrChange>
        </w:rPr>
      </w:pPr>
      <w:r w:rsidRPr="001333DF">
        <w:rPr>
          <w:b/>
        </w:rPr>
        <w:t xml:space="preserve"> Evoluir para continuam</w:t>
      </w:r>
      <w:r w:rsidRPr="001333DF">
        <w:rPr>
          <w:b/>
          <w:rPrChange w:id="2210" w:author="Alexandre Vasconcelos" w:date="2010-04-19T09:24:00Z">
            <w:rPr>
              <w:b/>
            </w:rPr>
          </w:rPrChange>
        </w:rPr>
        <w:t xml:space="preserve">ente obter </w:t>
      </w:r>
      <w:r w:rsidRPr="001333DF">
        <w:rPr>
          <w:b/>
          <w:i/>
          <w:rPrChange w:id="2211" w:author="Alexandre Vasconcelos" w:date="2010-04-19T09:24:00Z">
            <w:rPr>
              <w:b/>
              <w:i/>
            </w:rPr>
          </w:rPrChange>
        </w:rPr>
        <w:t>feedback</w:t>
      </w:r>
      <w:r w:rsidRPr="001333DF">
        <w:rPr>
          <w:b/>
          <w:rPrChange w:id="2212" w:author="Alexandre Vasconcelos" w:date="2010-04-19T09:24:00Z">
            <w:rPr>
              <w:b/>
            </w:rPr>
          </w:rPrChange>
        </w:rPr>
        <w:t xml:space="preserve"> e promover melhorias</w:t>
      </w:r>
    </w:p>
    <w:p w:rsidR="00E33CD3" w:rsidRPr="001333DF" w:rsidRDefault="00E33CD3" w:rsidP="00061513">
      <w:pPr>
        <w:tabs>
          <w:tab w:val="clear" w:pos="720"/>
        </w:tabs>
        <w:spacing w:before="100" w:beforeAutospacing="1" w:after="100" w:afterAutospacing="1"/>
        <w:ind w:left="284"/>
        <w:rPr>
          <w:rFonts w:ascii="Times New Roman" w:hAnsi="Times New Roman"/>
          <w:lang w:val="pt-BR"/>
          <w:rPrChange w:id="2213" w:author="Alexandre Vasconcelos" w:date="2010-04-19T09:24:00Z">
            <w:rPr>
              <w:lang w:val="pt-BR"/>
            </w:rPr>
          </w:rPrChange>
        </w:rPr>
      </w:pPr>
      <w:r w:rsidRPr="001333DF">
        <w:rPr>
          <w:rFonts w:ascii="Times New Roman" w:hAnsi="Times New Roman"/>
          <w:lang w:val="pt-BR"/>
          <w:rPrChange w:id="2214" w:author="Alexandre Vasconcelos" w:date="2010-04-19T09:24:00Z">
            <w:rPr>
              <w:lang w:val="pt-BR"/>
            </w:rPr>
          </w:rPrChange>
        </w:rPr>
        <w:t>O objetivo deste princ</w:t>
      </w:r>
      <w:r w:rsidR="00061513" w:rsidRPr="001333DF">
        <w:rPr>
          <w:rFonts w:ascii="Times New Roman" w:hAnsi="Times New Roman"/>
          <w:lang w:val="pt-BR"/>
          <w:rPrChange w:id="2215" w:author="Alexandre Vasconcelos" w:date="2010-04-19T09:24:00Z">
            <w:rPr>
              <w:lang w:val="pt-BR"/>
            </w:rPr>
          </w:rPrChange>
        </w:rPr>
        <w:t>í</w:t>
      </w:r>
      <w:r w:rsidRPr="001333DF">
        <w:rPr>
          <w:rFonts w:ascii="Times New Roman" w:hAnsi="Times New Roman"/>
          <w:lang w:val="pt-BR"/>
          <w:rPrChange w:id="2216" w:author="Alexandre Vasconcelos" w:date="2010-04-19T09:24:00Z">
            <w:rPr>
              <w:lang w:val="pt-BR"/>
            </w:rPr>
          </w:rPrChange>
        </w:rPr>
        <w:t xml:space="preserve">pio é fazer com que através de </w:t>
      </w:r>
      <w:r w:rsidRPr="001333DF">
        <w:rPr>
          <w:rFonts w:ascii="Times New Roman" w:hAnsi="Times New Roman"/>
          <w:i/>
          <w:lang w:val="pt-BR"/>
          <w:rPrChange w:id="2217" w:author="Alexandre Vasconcelos" w:date="2010-04-19T09:24:00Z">
            <w:rPr>
              <w:i/>
              <w:lang w:val="pt-BR"/>
            </w:rPr>
          </w:rPrChange>
        </w:rPr>
        <w:t>feedbacks</w:t>
      </w:r>
      <w:r w:rsidRPr="001333DF">
        <w:rPr>
          <w:rFonts w:ascii="Times New Roman" w:hAnsi="Times New Roman"/>
          <w:lang w:val="pt-BR"/>
          <w:rPrChange w:id="2218" w:author="Alexandre Vasconcelos" w:date="2010-04-19T09:24:00Z">
            <w:rPr>
              <w:lang w:val="pt-BR"/>
            </w:rPr>
          </w:rPrChange>
        </w:rPr>
        <w:t>, obtenha</w:t>
      </w:r>
      <w:r w:rsidR="00F35D97" w:rsidRPr="001333DF">
        <w:rPr>
          <w:rFonts w:ascii="Times New Roman" w:hAnsi="Times New Roman"/>
          <w:lang w:val="pt-BR"/>
          <w:rPrChange w:id="2219" w:author="Alexandre Vasconcelos" w:date="2010-04-19T09:24:00Z">
            <w:rPr>
              <w:lang w:val="pt-BR"/>
            </w:rPr>
          </w:rPrChange>
        </w:rPr>
        <w:t>m</w:t>
      </w:r>
      <w:r w:rsidRPr="001333DF">
        <w:rPr>
          <w:rFonts w:ascii="Times New Roman" w:hAnsi="Times New Roman"/>
          <w:lang w:val="pt-BR"/>
          <w:rPrChange w:id="2220" w:author="Alexandre Vasconcelos" w:date="2010-04-19T09:24:00Z">
            <w:rPr>
              <w:lang w:val="pt-BR"/>
            </w:rPr>
          </w:rPrChange>
        </w:rPr>
        <w:t xml:space="preserve">-se modos de melhorar o produto e também o processo da equipe envolvida. Através de </w:t>
      </w:r>
      <w:r w:rsidRPr="001333DF">
        <w:rPr>
          <w:rFonts w:ascii="Times New Roman" w:hAnsi="Times New Roman"/>
          <w:i/>
          <w:lang w:val="pt-BR"/>
          <w:rPrChange w:id="2221" w:author="Alexandre Vasconcelos" w:date="2010-04-19T09:24:00Z">
            <w:rPr>
              <w:i/>
              <w:lang w:val="pt-BR"/>
            </w:rPr>
          </w:rPrChange>
        </w:rPr>
        <w:t>feedbacks</w:t>
      </w:r>
      <w:r w:rsidRPr="001333DF">
        <w:rPr>
          <w:rFonts w:ascii="Times New Roman" w:hAnsi="Times New Roman"/>
          <w:lang w:val="pt-BR"/>
          <w:rPrChange w:id="2222" w:author="Alexandre Vasconcelos" w:date="2010-04-19T09:24:00Z">
            <w:rPr>
              <w:lang w:val="pt-BR"/>
            </w:rPr>
          </w:rPrChange>
        </w:rPr>
        <w:t xml:space="preserve">, </w:t>
      </w:r>
      <w:r w:rsidR="00F35D97" w:rsidRPr="001333DF">
        <w:rPr>
          <w:rFonts w:ascii="Times New Roman" w:hAnsi="Times New Roman"/>
          <w:lang w:val="pt-BR"/>
          <w:rPrChange w:id="2223" w:author="Alexandre Vasconcelos" w:date="2010-04-19T09:24:00Z">
            <w:rPr>
              <w:lang w:val="pt-BR"/>
            </w:rPr>
          </w:rPrChange>
        </w:rPr>
        <w:t>p</w:t>
      </w:r>
      <w:r w:rsidR="00F35D97" w:rsidRPr="001333DF">
        <w:rPr>
          <w:rFonts w:ascii="Times New Roman" w:hAnsi="Times New Roman"/>
          <w:lang w:val="pt-BR"/>
          <w:rPrChange w:id="2224" w:author="Alexandre Vasconcelos" w:date="2010-04-19T09:24:00Z">
            <w:rPr>
              <w:lang w:val="pt-BR"/>
            </w:rPr>
          </w:rPrChange>
        </w:rPr>
        <w:t>o</w:t>
      </w:r>
      <w:r w:rsidR="00F35D97" w:rsidRPr="001333DF">
        <w:rPr>
          <w:rFonts w:ascii="Times New Roman" w:hAnsi="Times New Roman"/>
          <w:lang w:val="pt-BR"/>
          <w:rPrChange w:id="2225" w:author="Alexandre Vasconcelos" w:date="2010-04-19T09:24:00Z">
            <w:rPr>
              <w:lang w:val="pt-BR"/>
            </w:rPr>
          </w:rPrChange>
        </w:rPr>
        <w:t>dem-se</w:t>
      </w:r>
      <w:r w:rsidRPr="001333DF">
        <w:rPr>
          <w:rFonts w:ascii="Times New Roman" w:hAnsi="Times New Roman"/>
          <w:lang w:val="pt-BR"/>
          <w:rPrChange w:id="2226" w:author="Alexandre Vasconcelos" w:date="2010-04-19T09:24:00Z">
            <w:rPr>
              <w:lang w:val="pt-BR"/>
            </w:rPr>
          </w:rPrChange>
        </w:rPr>
        <w:t xml:space="preserve"> identificar potenciais riscos e tratá-los mais cedo durante o projeto.</w:t>
      </w:r>
    </w:p>
    <w:p w:rsidR="00E33CD3" w:rsidRPr="001333DF" w:rsidRDefault="00E33CD3" w:rsidP="00475C08">
      <w:pPr>
        <w:pStyle w:val="NormalWeb"/>
        <w:jc w:val="both"/>
      </w:pPr>
      <w:commentRangeStart w:id="2227"/>
      <w:r w:rsidRPr="001333DF">
        <w:t xml:space="preserve">É importante ter o objetivo do projeto de maneira clara ao próprio entendimento para que seja possível fazer uma medição do progresso e identificar possíveis melhorias no </w:t>
      </w:r>
      <w:r w:rsidR="00220C79" w:rsidRPr="001333DF">
        <w:rPr>
          <w:rPrChange w:id="2228" w:author="Alexandre Vasconcelos" w:date="2010-04-19T09:24:00Z">
            <w:rPr/>
          </w:rPrChange>
        </w:rPr>
        <w:t xml:space="preserve">processo. </w:t>
      </w:r>
      <w:commentRangeEnd w:id="2227"/>
      <w:r w:rsidR="00220C79" w:rsidRPr="001333DF">
        <w:rPr>
          <w:rStyle w:val="Refdecomentrio"/>
          <w:lang w:val="en-US"/>
          <w:rPrChange w:id="2229" w:author="Alexandre Vasconcelos" w:date="2010-04-19T09:24:00Z">
            <w:rPr>
              <w:rStyle w:val="Refdecomentrio"/>
              <w:rFonts w:ascii="Times" w:hAnsi="Times"/>
              <w:lang w:val="en-US"/>
            </w:rPr>
          </w:rPrChange>
        </w:rPr>
        <w:commentReference w:id="2227"/>
      </w:r>
    </w:p>
    <w:p w:rsidR="00CE5B90" w:rsidRPr="001333DF" w:rsidRDefault="00CF5346" w:rsidP="00061513">
      <w:pPr>
        <w:numPr>
          <w:ilvl w:val="2"/>
          <w:numId w:val="22"/>
        </w:numPr>
        <w:ind w:left="850"/>
        <w:rPr>
          <w:rFonts w:ascii="Times New Roman" w:hAnsi="Times New Roman"/>
          <w:b/>
          <w:szCs w:val="24"/>
          <w:lang w:val="pt-BR"/>
          <w:rPrChange w:id="2230"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2231" w:author="Alexandre Vasconcelos" w:date="2010-04-19T09:24:00Z">
            <w:rPr>
              <w:rFonts w:ascii="Times New Roman" w:hAnsi="Times New Roman"/>
              <w:b/>
              <w:szCs w:val="24"/>
              <w:lang w:val="pt-BR"/>
            </w:rPr>
          </w:rPrChange>
        </w:rPr>
        <w:t xml:space="preserve">Disciplinas </w:t>
      </w:r>
    </w:p>
    <w:p w:rsidR="00061513" w:rsidRPr="001333DF" w:rsidRDefault="00061513" w:rsidP="00061513">
      <w:pPr>
        <w:rPr>
          <w:rFonts w:ascii="Times New Roman" w:hAnsi="Times New Roman"/>
          <w:b/>
          <w:szCs w:val="24"/>
          <w:lang w:val="pt-BR"/>
          <w:rPrChange w:id="2232" w:author="Alexandre Vasconcelos" w:date="2010-04-19T09:24:00Z">
            <w:rPr>
              <w:rFonts w:ascii="Times New Roman" w:hAnsi="Times New Roman"/>
              <w:b/>
              <w:szCs w:val="24"/>
              <w:lang w:val="pt-BR"/>
            </w:rPr>
          </w:rPrChange>
        </w:rPr>
      </w:pPr>
    </w:p>
    <w:p w:rsidR="003F50FA" w:rsidRPr="001333DF" w:rsidRDefault="00061513" w:rsidP="00482437">
      <w:pPr>
        <w:tabs>
          <w:tab w:val="clear" w:pos="720"/>
        </w:tabs>
        <w:autoSpaceDE w:val="0"/>
        <w:autoSpaceDN w:val="0"/>
        <w:adjustRightInd w:val="0"/>
        <w:spacing w:before="0"/>
        <w:jc w:val="left"/>
        <w:rPr>
          <w:rFonts w:ascii="Times New Roman" w:hAnsi="Times New Roman"/>
          <w:szCs w:val="24"/>
          <w:lang w:val="pt-BR"/>
          <w:rPrChange w:id="2233"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2234" w:author="Alexandre Vasconcelos" w:date="2010-04-19T09:24:00Z">
            <w:rPr>
              <w:rFonts w:ascii="Times New Roman" w:hAnsi="Times New Roman"/>
              <w:szCs w:val="24"/>
              <w:lang w:val="pt-BR"/>
            </w:rPr>
          </w:rPrChange>
        </w:rPr>
        <w:t xml:space="preserve">As </w:t>
      </w:r>
      <w:r w:rsidR="007F37A2" w:rsidRPr="001333DF">
        <w:rPr>
          <w:rFonts w:ascii="Times New Roman" w:hAnsi="Times New Roman"/>
          <w:szCs w:val="24"/>
          <w:lang w:val="pt-BR"/>
          <w:rPrChange w:id="2235" w:author="Alexandre Vasconcelos" w:date="2010-04-19T09:24:00Z">
            <w:rPr>
              <w:rFonts w:ascii="Times New Roman" w:hAnsi="Times New Roman"/>
              <w:szCs w:val="24"/>
              <w:lang w:val="pt-BR"/>
            </w:rPr>
          </w:rPrChange>
        </w:rPr>
        <w:t>disciplinas do OpenUP</w:t>
      </w:r>
      <w:r w:rsidR="00CF5346" w:rsidRPr="001333DF">
        <w:rPr>
          <w:rFonts w:ascii="Times New Roman" w:hAnsi="Times New Roman"/>
          <w:szCs w:val="24"/>
          <w:lang w:val="pt-BR"/>
          <w:rPrChange w:id="2236" w:author="Alexandre Vasconcelos" w:date="2010-04-19T09:24:00Z">
            <w:rPr>
              <w:rFonts w:ascii="Times New Roman" w:hAnsi="Times New Roman"/>
              <w:szCs w:val="24"/>
              <w:lang w:val="pt-BR"/>
            </w:rPr>
          </w:rPrChange>
        </w:rPr>
        <w:t xml:space="preserve"> são detalhadas </w:t>
      </w:r>
      <w:r w:rsidR="001C1E47" w:rsidRPr="001333DF">
        <w:rPr>
          <w:rFonts w:ascii="Times New Roman" w:hAnsi="Times New Roman"/>
          <w:szCs w:val="24"/>
          <w:lang w:val="pt-BR"/>
          <w:rPrChange w:id="2237" w:author="Alexandre Vasconcelos" w:date="2010-04-19T09:24:00Z">
            <w:rPr>
              <w:rFonts w:ascii="Times New Roman" w:hAnsi="Times New Roman"/>
              <w:szCs w:val="24"/>
              <w:lang w:val="pt-BR"/>
            </w:rPr>
          </w:rPrChange>
        </w:rPr>
        <w:t>a seguir</w:t>
      </w:r>
      <w:r w:rsidR="00CF5346" w:rsidRPr="001333DF">
        <w:rPr>
          <w:rFonts w:ascii="Times New Roman" w:hAnsi="Times New Roman"/>
          <w:szCs w:val="24"/>
          <w:lang w:val="pt-BR"/>
          <w:rPrChange w:id="2238" w:author="Alexandre Vasconcelos" w:date="2010-04-19T09:24:00Z">
            <w:rPr>
              <w:rFonts w:ascii="Times New Roman" w:hAnsi="Times New Roman"/>
              <w:szCs w:val="24"/>
              <w:lang w:val="pt-BR"/>
            </w:rPr>
          </w:rPrChange>
        </w:rPr>
        <w:t>:</w:t>
      </w:r>
    </w:p>
    <w:p w:rsidR="009918AD" w:rsidRPr="001333DF" w:rsidRDefault="009918AD" w:rsidP="00482437">
      <w:pPr>
        <w:tabs>
          <w:tab w:val="clear" w:pos="720"/>
        </w:tabs>
        <w:autoSpaceDE w:val="0"/>
        <w:autoSpaceDN w:val="0"/>
        <w:adjustRightInd w:val="0"/>
        <w:spacing w:before="0"/>
        <w:jc w:val="left"/>
        <w:rPr>
          <w:rFonts w:ascii="Times New Roman" w:hAnsi="Times New Roman"/>
          <w:szCs w:val="24"/>
          <w:lang w:val="pt-BR"/>
          <w:rPrChange w:id="2239" w:author="Alexandre Vasconcelos" w:date="2010-04-19T09:24:00Z">
            <w:rPr>
              <w:rFonts w:ascii="Times New Roman" w:hAnsi="Times New Roman"/>
              <w:szCs w:val="24"/>
              <w:lang w:val="pt-BR"/>
            </w:rPr>
          </w:rPrChange>
        </w:rPr>
      </w:pPr>
    </w:p>
    <w:p w:rsidR="001C1E47" w:rsidRPr="001333DF" w:rsidRDefault="009918AD" w:rsidP="001C1E47">
      <w:pPr>
        <w:numPr>
          <w:ilvl w:val="0"/>
          <w:numId w:val="21"/>
        </w:numPr>
        <w:tabs>
          <w:tab w:val="clear" w:pos="720"/>
        </w:tabs>
        <w:autoSpaceDE w:val="0"/>
        <w:autoSpaceDN w:val="0"/>
        <w:adjustRightInd w:val="0"/>
        <w:spacing w:before="0"/>
        <w:ind w:left="284" w:firstLine="0"/>
        <w:jc w:val="left"/>
        <w:rPr>
          <w:rFonts w:ascii="Times New Roman" w:hAnsi="Times New Roman"/>
          <w:b/>
          <w:szCs w:val="24"/>
          <w:lang w:val="pt-BR"/>
          <w:rPrChange w:id="2240"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2241" w:author="Alexandre Vasconcelos" w:date="2010-04-19T09:24:00Z">
            <w:rPr>
              <w:rFonts w:ascii="Times New Roman" w:hAnsi="Times New Roman"/>
              <w:b/>
              <w:szCs w:val="24"/>
              <w:lang w:val="pt-BR"/>
            </w:rPr>
          </w:rPrChange>
        </w:rPr>
        <w:t xml:space="preserve"> </w:t>
      </w:r>
      <w:r w:rsidR="001C1E47" w:rsidRPr="001333DF">
        <w:rPr>
          <w:rFonts w:ascii="Times New Roman" w:hAnsi="Times New Roman"/>
          <w:b/>
          <w:szCs w:val="24"/>
          <w:lang w:val="pt-BR"/>
          <w:rPrChange w:id="2242" w:author="Alexandre Vasconcelos" w:date="2010-04-19T09:24:00Z">
            <w:rPr>
              <w:rFonts w:ascii="Times New Roman" w:hAnsi="Times New Roman"/>
              <w:b/>
              <w:szCs w:val="24"/>
              <w:lang w:val="pt-BR"/>
            </w:rPr>
          </w:rPrChange>
        </w:rPr>
        <w:t>Requisitos</w:t>
      </w:r>
    </w:p>
    <w:p w:rsidR="001C1E47" w:rsidRPr="001333DF" w:rsidRDefault="001C1E47" w:rsidP="001C1E47">
      <w:pPr>
        <w:tabs>
          <w:tab w:val="clear" w:pos="720"/>
        </w:tabs>
        <w:autoSpaceDE w:val="0"/>
        <w:autoSpaceDN w:val="0"/>
        <w:adjustRightInd w:val="0"/>
        <w:spacing w:before="0"/>
        <w:jc w:val="left"/>
        <w:rPr>
          <w:rFonts w:ascii="Times New Roman" w:hAnsi="Times New Roman"/>
          <w:color w:val="000000"/>
          <w:szCs w:val="24"/>
          <w:lang w:val="pt-BR"/>
          <w:rPrChange w:id="2243" w:author="Alexandre Vasconcelos" w:date="2010-04-19T09:24:00Z">
            <w:rPr>
              <w:rFonts w:ascii="Tw Cen MT" w:hAnsi="Tw Cen MT" w:cs="Tw Cen MT"/>
              <w:color w:val="000000"/>
              <w:szCs w:val="24"/>
              <w:lang w:val="pt-BR"/>
            </w:rPr>
          </w:rPrChange>
        </w:rPr>
      </w:pPr>
    </w:p>
    <w:p w:rsidR="001C1E47" w:rsidRPr="001333DF" w:rsidRDefault="001C1E47" w:rsidP="001C1E47">
      <w:pPr>
        <w:tabs>
          <w:tab w:val="clear" w:pos="720"/>
        </w:tabs>
        <w:autoSpaceDE w:val="0"/>
        <w:autoSpaceDN w:val="0"/>
        <w:adjustRightInd w:val="0"/>
        <w:spacing w:before="0"/>
        <w:rPr>
          <w:rFonts w:ascii="Times New Roman" w:hAnsi="Times New Roman"/>
          <w:color w:val="000000"/>
          <w:szCs w:val="24"/>
          <w:lang w:val="pt-BR"/>
          <w:rPrChange w:id="2244" w:author="Alexandre Vasconcelos" w:date="2010-04-19T09:24:00Z">
            <w:rPr>
              <w:rFonts w:ascii="Times New Roman" w:hAnsi="Times New Roman"/>
              <w:color w:val="000000"/>
              <w:szCs w:val="24"/>
              <w:lang w:val="pt-BR"/>
            </w:rPr>
          </w:rPrChange>
        </w:rPr>
      </w:pPr>
      <w:r w:rsidRPr="001333DF">
        <w:rPr>
          <w:rFonts w:ascii="Times New Roman" w:hAnsi="Times New Roman"/>
          <w:color w:val="000000"/>
          <w:szCs w:val="24"/>
          <w:lang w:val="pt-BR"/>
        </w:rPr>
        <w:t xml:space="preserve">A disciplina de requisitos tem como </w:t>
      </w:r>
      <w:r w:rsidR="00D336F1" w:rsidRPr="001333DF">
        <w:rPr>
          <w:rFonts w:ascii="Times New Roman" w:hAnsi="Times New Roman"/>
          <w:color w:val="000000"/>
          <w:szCs w:val="24"/>
          <w:lang w:val="pt-BR"/>
          <w:rPrChange w:id="2245" w:author="Alexandre Vasconcelos" w:date="2010-04-19T09:24:00Z">
            <w:rPr>
              <w:rFonts w:ascii="Times New Roman" w:hAnsi="Times New Roman"/>
              <w:color w:val="000000"/>
              <w:szCs w:val="24"/>
              <w:lang w:val="pt-BR"/>
            </w:rPr>
          </w:rPrChange>
        </w:rPr>
        <w:t xml:space="preserve">atividades: </w:t>
      </w:r>
      <w:r w:rsidRPr="001333DF">
        <w:rPr>
          <w:rFonts w:ascii="Times New Roman" w:hAnsi="Times New Roman"/>
          <w:color w:val="000000"/>
          <w:szCs w:val="24"/>
          <w:lang w:val="pt-BR"/>
          <w:rPrChange w:id="2246" w:author="Alexandre Vasconcelos" w:date="2010-04-19T09:24:00Z">
            <w:rPr>
              <w:rFonts w:ascii="Times New Roman" w:hAnsi="Times New Roman"/>
              <w:color w:val="000000"/>
              <w:szCs w:val="24"/>
              <w:lang w:val="pt-BR"/>
            </w:rPr>
          </w:rPrChange>
        </w:rPr>
        <w:t xml:space="preserve">entender o problema a ser resolvido; entender as necessidades dos </w:t>
      </w:r>
      <w:r w:rsidRPr="001333DF">
        <w:rPr>
          <w:rFonts w:ascii="Times New Roman" w:hAnsi="Times New Roman"/>
          <w:i/>
          <w:iCs/>
          <w:color w:val="000000"/>
          <w:szCs w:val="24"/>
          <w:lang w:val="pt-BR"/>
          <w:rPrChange w:id="2247" w:author="Alexandre Vasconcelos" w:date="2010-04-19T09:24:00Z">
            <w:rPr>
              <w:rFonts w:ascii="Times New Roman" w:hAnsi="Times New Roman"/>
              <w:i/>
              <w:iCs/>
              <w:color w:val="000000"/>
              <w:szCs w:val="24"/>
              <w:lang w:val="pt-BR"/>
            </w:rPr>
          </w:rPrChange>
        </w:rPr>
        <w:t>Stakeholders</w:t>
      </w:r>
      <w:r w:rsidRPr="001333DF">
        <w:rPr>
          <w:rFonts w:ascii="Times New Roman" w:hAnsi="Times New Roman"/>
          <w:color w:val="000000"/>
          <w:szCs w:val="24"/>
          <w:lang w:val="pt-BR"/>
          <w:rPrChange w:id="2248" w:author="Alexandre Vasconcelos" w:date="2010-04-19T09:24:00Z">
            <w:rPr>
              <w:rFonts w:ascii="Times New Roman" w:hAnsi="Times New Roman"/>
              <w:color w:val="000000"/>
              <w:szCs w:val="24"/>
              <w:lang w:val="pt-BR"/>
            </w:rPr>
          </w:rPrChange>
        </w:rPr>
        <w:t>;</w:t>
      </w:r>
      <w:r w:rsidR="00D336F1" w:rsidRPr="001333DF">
        <w:rPr>
          <w:rFonts w:ascii="Times New Roman" w:hAnsi="Times New Roman"/>
          <w:color w:val="000000"/>
          <w:szCs w:val="24"/>
          <w:lang w:val="pt-BR"/>
          <w:rPrChange w:id="2249" w:author="Alexandre Vasconcelos" w:date="2010-04-19T09:24:00Z">
            <w:rPr>
              <w:rFonts w:ascii="Times New Roman" w:hAnsi="Times New Roman"/>
              <w:color w:val="000000"/>
              <w:szCs w:val="24"/>
              <w:lang w:val="pt-BR"/>
            </w:rPr>
          </w:rPrChange>
        </w:rPr>
        <w:t xml:space="preserve"> </w:t>
      </w:r>
      <w:r w:rsidRPr="001333DF">
        <w:rPr>
          <w:rFonts w:ascii="Times New Roman" w:hAnsi="Times New Roman"/>
          <w:color w:val="000000"/>
          <w:szCs w:val="24"/>
          <w:lang w:val="pt-BR"/>
          <w:rPrChange w:id="2250" w:author="Alexandre Vasconcelos" w:date="2010-04-19T09:24:00Z">
            <w:rPr>
              <w:rFonts w:ascii="Times New Roman" w:hAnsi="Times New Roman"/>
              <w:color w:val="000000"/>
              <w:szCs w:val="24"/>
              <w:lang w:val="pt-BR"/>
            </w:rPr>
          </w:rPrChange>
        </w:rPr>
        <w:t>definir os requisitos para a solução;</w:t>
      </w:r>
      <w:r w:rsidR="00D336F1" w:rsidRPr="001333DF">
        <w:rPr>
          <w:rFonts w:ascii="Times New Roman" w:hAnsi="Times New Roman"/>
          <w:color w:val="000000"/>
          <w:szCs w:val="24"/>
          <w:lang w:val="pt-BR"/>
          <w:rPrChange w:id="2251" w:author="Alexandre Vasconcelos" w:date="2010-04-19T09:24:00Z">
            <w:rPr>
              <w:rFonts w:ascii="Times New Roman" w:hAnsi="Times New Roman"/>
              <w:color w:val="000000"/>
              <w:szCs w:val="24"/>
              <w:lang w:val="pt-BR"/>
            </w:rPr>
          </w:rPrChange>
        </w:rPr>
        <w:t xml:space="preserve"> </w:t>
      </w:r>
      <w:r w:rsidRPr="001333DF">
        <w:rPr>
          <w:rFonts w:ascii="Times New Roman" w:hAnsi="Times New Roman"/>
          <w:color w:val="000000"/>
          <w:szCs w:val="24"/>
          <w:lang w:val="pt-BR"/>
          <w:rPrChange w:id="2252" w:author="Alexandre Vasconcelos" w:date="2010-04-19T09:24:00Z">
            <w:rPr>
              <w:rFonts w:ascii="Times New Roman" w:hAnsi="Times New Roman"/>
              <w:color w:val="000000"/>
              <w:szCs w:val="24"/>
              <w:lang w:val="pt-BR"/>
            </w:rPr>
          </w:rPrChange>
        </w:rPr>
        <w:t>definir o escopo do sistema;</w:t>
      </w:r>
      <w:r w:rsidR="00D336F1" w:rsidRPr="001333DF">
        <w:rPr>
          <w:rFonts w:ascii="Times New Roman" w:hAnsi="Times New Roman"/>
          <w:color w:val="000000"/>
          <w:szCs w:val="24"/>
          <w:lang w:val="pt-BR"/>
          <w:rPrChange w:id="2253" w:author="Alexandre Vasconcelos" w:date="2010-04-19T09:24:00Z">
            <w:rPr>
              <w:rFonts w:ascii="Times New Roman" w:hAnsi="Times New Roman"/>
              <w:color w:val="000000"/>
              <w:szCs w:val="24"/>
              <w:lang w:val="pt-BR"/>
            </w:rPr>
          </w:rPrChange>
        </w:rPr>
        <w:t xml:space="preserve"> </w:t>
      </w:r>
      <w:r w:rsidRPr="001333DF">
        <w:rPr>
          <w:rFonts w:ascii="Times New Roman" w:hAnsi="Times New Roman"/>
          <w:color w:val="000000"/>
          <w:szCs w:val="24"/>
          <w:lang w:val="pt-BR"/>
          <w:rPrChange w:id="2254" w:author="Alexandre Vasconcelos" w:date="2010-04-19T09:24:00Z">
            <w:rPr>
              <w:rFonts w:ascii="Times New Roman" w:hAnsi="Times New Roman"/>
              <w:color w:val="000000"/>
              <w:szCs w:val="24"/>
              <w:lang w:val="pt-BR"/>
            </w:rPr>
          </w:rPrChange>
        </w:rPr>
        <w:t>identificar interfaces externas ao sistema;</w:t>
      </w:r>
      <w:r w:rsidR="00D336F1" w:rsidRPr="001333DF">
        <w:rPr>
          <w:rFonts w:ascii="Times New Roman" w:hAnsi="Times New Roman"/>
          <w:color w:val="000000"/>
          <w:szCs w:val="24"/>
          <w:lang w:val="pt-BR"/>
          <w:rPrChange w:id="2255" w:author="Alexandre Vasconcelos" w:date="2010-04-19T09:24:00Z">
            <w:rPr>
              <w:rFonts w:ascii="Times New Roman" w:hAnsi="Times New Roman"/>
              <w:color w:val="000000"/>
              <w:szCs w:val="24"/>
              <w:lang w:val="pt-BR"/>
            </w:rPr>
          </w:rPrChange>
        </w:rPr>
        <w:t xml:space="preserve"> </w:t>
      </w:r>
      <w:r w:rsidRPr="001333DF">
        <w:rPr>
          <w:rFonts w:ascii="Times New Roman" w:hAnsi="Times New Roman"/>
          <w:color w:val="000000"/>
          <w:szCs w:val="24"/>
          <w:lang w:val="pt-BR"/>
          <w:rPrChange w:id="2256" w:author="Alexandre Vasconcelos" w:date="2010-04-19T09:24:00Z">
            <w:rPr>
              <w:rFonts w:ascii="Times New Roman" w:hAnsi="Times New Roman"/>
              <w:color w:val="000000"/>
              <w:szCs w:val="24"/>
              <w:lang w:val="pt-BR"/>
            </w:rPr>
          </w:rPrChange>
        </w:rPr>
        <w:t>identificar restrições técnicas na solução;</w:t>
      </w:r>
      <w:r w:rsidR="00D336F1" w:rsidRPr="001333DF">
        <w:rPr>
          <w:rFonts w:ascii="Times New Roman" w:hAnsi="Times New Roman"/>
          <w:color w:val="000000"/>
          <w:szCs w:val="24"/>
          <w:lang w:val="pt-BR"/>
          <w:rPrChange w:id="2257" w:author="Alexandre Vasconcelos" w:date="2010-04-19T09:24:00Z">
            <w:rPr>
              <w:rFonts w:ascii="Times New Roman" w:hAnsi="Times New Roman"/>
              <w:color w:val="000000"/>
              <w:szCs w:val="24"/>
              <w:lang w:val="pt-BR"/>
            </w:rPr>
          </w:rPrChange>
        </w:rPr>
        <w:t xml:space="preserve"> </w:t>
      </w:r>
      <w:r w:rsidRPr="001333DF">
        <w:rPr>
          <w:rFonts w:ascii="Times New Roman" w:hAnsi="Times New Roman"/>
          <w:color w:val="000000"/>
          <w:szCs w:val="24"/>
          <w:lang w:val="pt-BR"/>
          <w:rPrChange w:id="2258" w:author="Alexandre Vasconcelos" w:date="2010-04-19T09:24:00Z">
            <w:rPr>
              <w:rFonts w:ascii="Times New Roman" w:hAnsi="Times New Roman"/>
              <w:color w:val="000000"/>
              <w:szCs w:val="24"/>
              <w:lang w:val="pt-BR"/>
            </w:rPr>
          </w:rPrChange>
        </w:rPr>
        <w:t xml:space="preserve">fornecer a base para o planejamento das iterações e fornecer a base inicial para a estimativa de custo e cronograma. </w:t>
      </w:r>
      <w:r w:rsidR="00D336F1" w:rsidRPr="001333DF">
        <w:rPr>
          <w:rFonts w:ascii="Times New Roman" w:hAnsi="Times New Roman"/>
          <w:color w:val="000000"/>
          <w:szCs w:val="24"/>
          <w:lang w:val="pt-BR"/>
          <w:rPrChange w:id="2259" w:author="Alexandre Vasconcelos" w:date="2010-04-19T09:24:00Z">
            <w:rPr>
              <w:rFonts w:ascii="Times New Roman" w:hAnsi="Times New Roman"/>
              <w:color w:val="000000"/>
              <w:szCs w:val="24"/>
              <w:lang w:val="pt-BR"/>
            </w:rPr>
          </w:rPrChange>
        </w:rPr>
        <w:t>Esta</w:t>
      </w:r>
      <w:r w:rsidRPr="001333DF">
        <w:rPr>
          <w:rFonts w:ascii="Times New Roman" w:hAnsi="Times New Roman"/>
          <w:color w:val="000000"/>
          <w:szCs w:val="24"/>
          <w:lang w:val="pt-BR"/>
          <w:rPrChange w:id="2260" w:author="Alexandre Vasconcelos" w:date="2010-04-19T09:24:00Z">
            <w:rPr>
              <w:rFonts w:ascii="Times New Roman" w:hAnsi="Times New Roman"/>
              <w:color w:val="000000"/>
              <w:szCs w:val="24"/>
              <w:lang w:val="pt-BR"/>
            </w:rPr>
          </w:rPrChange>
        </w:rPr>
        <w:t xml:space="preserve"> disciplina </w:t>
      </w:r>
      <w:r w:rsidR="00D336F1" w:rsidRPr="001333DF">
        <w:rPr>
          <w:rFonts w:ascii="Times New Roman" w:hAnsi="Times New Roman"/>
          <w:color w:val="000000"/>
          <w:szCs w:val="24"/>
          <w:lang w:val="pt-BR"/>
          <w:rPrChange w:id="2261" w:author="Alexandre Vasconcelos" w:date="2010-04-19T09:24:00Z">
            <w:rPr>
              <w:rFonts w:ascii="Times New Roman" w:hAnsi="Times New Roman"/>
              <w:color w:val="000000"/>
              <w:szCs w:val="24"/>
              <w:lang w:val="pt-BR"/>
            </w:rPr>
          </w:rPrChange>
        </w:rPr>
        <w:t>está</w:t>
      </w:r>
      <w:r w:rsidRPr="001333DF">
        <w:rPr>
          <w:rFonts w:ascii="Times New Roman" w:hAnsi="Times New Roman"/>
          <w:color w:val="000000"/>
          <w:szCs w:val="24"/>
          <w:lang w:val="pt-BR"/>
          <w:rPrChange w:id="2262" w:author="Alexandre Vasconcelos" w:date="2010-04-19T09:24:00Z">
            <w:rPr>
              <w:rFonts w:ascii="Times New Roman" w:hAnsi="Times New Roman"/>
              <w:color w:val="000000"/>
              <w:szCs w:val="24"/>
              <w:lang w:val="pt-BR"/>
            </w:rPr>
          </w:rPrChange>
        </w:rPr>
        <w:t xml:space="preserve"> relacionada </w:t>
      </w:r>
      <w:r w:rsidR="00D336F1" w:rsidRPr="001333DF">
        <w:rPr>
          <w:rFonts w:ascii="Times New Roman" w:hAnsi="Times New Roman"/>
          <w:color w:val="000000"/>
          <w:szCs w:val="24"/>
          <w:lang w:val="pt-BR"/>
          <w:rPrChange w:id="2263" w:author="Alexandre Vasconcelos" w:date="2010-04-19T09:24:00Z">
            <w:rPr>
              <w:rFonts w:ascii="Times New Roman" w:hAnsi="Times New Roman"/>
              <w:color w:val="000000"/>
              <w:szCs w:val="24"/>
              <w:lang w:val="pt-BR"/>
            </w:rPr>
          </w:rPrChange>
        </w:rPr>
        <w:t xml:space="preserve">a </w:t>
      </w:r>
      <w:r w:rsidRPr="001333DF">
        <w:rPr>
          <w:rFonts w:ascii="Times New Roman" w:hAnsi="Times New Roman"/>
          <w:color w:val="000000"/>
          <w:szCs w:val="24"/>
          <w:lang w:val="pt-BR"/>
          <w:rPrChange w:id="2264" w:author="Alexandre Vasconcelos" w:date="2010-04-19T09:24:00Z">
            <w:rPr>
              <w:rFonts w:ascii="Times New Roman" w:hAnsi="Times New Roman"/>
              <w:color w:val="000000"/>
              <w:szCs w:val="24"/>
              <w:lang w:val="pt-BR"/>
            </w:rPr>
          </w:rPrChange>
        </w:rPr>
        <w:t xml:space="preserve">outras disciplinas </w:t>
      </w:r>
      <w:r w:rsidR="000953E3" w:rsidRPr="001333DF">
        <w:rPr>
          <w:rFonts w:ascii="Times New Roman" w:hAnsi="Times New Roman"/>
          <w:color w:val="000000"/>
          <w:szCs w:val="24"/>
          <w:lang w:val="pt-BR"/>
          <w:rPrChange w:id="2265" w:author="Alexandre Vasconcelos" w:date="2010-04-19T09:24:00Z">
            <w:rPr>
              <w:rFonts w:ascii="Times New Roman" w:hAnsi="Times New Roman"/>
              <w:color w:val="000000"/>
              <w:szCs w:val="24"/>
              <w:lang w:val="pt-BR"/>
            </w:rPr>
          </w:rPrChange>
        </w:rPr>
        <w:t xml:space="preserve">da </w:t>
      </w:r>
      <w:r w:rsidRPr="001333DF">
        <w:rPr>
          <w:rFonts w:ascii="Times New Roman" w:hAnsi="Times New Roman"/>
          <w:color w:val="000000"/>
          <w:szCs w:val="24"/>
          <w:lang w:val="pt-BR"/>
          <w:rPrChange w:id="2266" w:author="Alexandre Vasconcelos" w:date="2010-04-19T09:24:00Z">
            <w:rPr>
              <w:rFonts w:ascii="Times New Roman" w:hAnsi="Times New Roman"/>
              <w:color w:val="000000"/>
              <w:szCs w:val="24"/>
              <w:lang w:val="pt-BR"/>
            </w:rPr>
          </w:rPrChange>
        </w:rPr>
        <w:t xml:space="preserve">seguinte </w:t>
      </w:r>
      <w:r w:rsidR="000953E3" w:rsidRPr="001333DF">
        <w:rPr>
          <w:rFonts w:ascii="Times New Roman" w:hAnsi="Times New Roman"/>
          <w:color w:val="000000"/>
          <w:szCs w:val="24"/>
          <w:lang w:val="pt-BR"/>
          <w:rPrChange w:id="2267" w:author="Alexandre Vasconcelos" w:date="2010-04-19T09:24:00Z">
            <w:rPr>
              <w:rFonts w:ascii="Times New Roman" w:hAnsi="Times New Roman"/>
              <w:color w:val="000000"/>
              <w:szCs w:val="24"/>
              <w:lang w:val="pt-BR"/>
            </w:rPr>
          </w:rPrChange>
        </w:rPr>
        <w:t>forma</w:t>
      </w:r>
      <w:r w:rsidRPr="001333DF">
        <w:rPr>
          <w:rFonts w:ascii="Times New Roman" w:hAnsi="Times New Roman"/>
          <w:color w:val="000000"/>
          <w:szCs w:val="24"/>
          <w:lang w:val="pt-BR"/>
          <w:rPrChange w:id="2268" w:author="Alexandre Vasconcelos" w:date="2010-04-19T09:24:00Z">
            <w:rPr>
              <w:rFonts w:ascii="Times New Roman" w:hAnsi="Times New Roman"/>
              <w:color w:val="000000"/>
              <w:szCs w:val="24"/>
              <w:lang w:val="pt-BR"/>
            </w:rPr>
          </w:rPrChange>
        </w:rPr>
        <w:t>: A disciplina de Análise e Projeto obtém suas entradas primárias a partir da disciplina de Requ</w:t>
      </w:r>
      <w:r w:rsidRPr="001333DF">
        <w:rPr>
          <w:rFonts w:ascii="Times New Roman" w:hAnsi="Times New Roman"/>
          <w:color w:val="000000"/>
          <w:szCs w:val="24"/>
          <w:lang w:val="pt-BR"/>
          <w:rPrChange w:id="2269" w:author="Alexandre Vasconcelos" w:date="2010-04-19T09:24:00Z">
            <w:rPr>
              <w:rFonts w:ascii="Times New Roman" w:hAnsi="Times New Roman"/>
              <w:color w:val="000000"/>
              <w:szCs w:val="24"/>
              <w:lang w:val="pt-BR"/>
            </w:rPr>
          </w:rPrChange>
        </w:rPr>
        <w:t>i</w:t>
      </w:r>
      <w:r w:rsidRPr="001333DF">
        <w:rPr>
          <w:rFonts w:ascii="Times New Roman" w:hAnsi="Times New Roman"/>
          <w:color w:val="000000"/>
          <w:szCs w:val="24"/>
          <w:lang w:val="pt-BR"/>
          <w:rPrChange w:id="2270" w:author="Alexandre Vasconcelos" w:date="2010-04-19T09:24:00Z">
            <w:rPr>
              <w:rFonts w:ascii="Times New Roman" w:hAnsi="Times New Roman"/>
              <w:color w:val="000000"/>
              <w:szCs w:val="24"/>
              <w:lang w:val="pt-BR"/>
            </w:rPr>
          </w:rPrChange>
        </w:rPr>
        <w:t>sitos; a de Teste valida o sistema de acordo com os requisitos; a de Gerência de Configuração e Mudança fornece os mecanismos para controlar as mudanças nos requisitos; a de Gerência de Projeto planeja o projeto e atribui os requisitos a cada iteração analisando os requisitos priorizados e atribuindo o trabalho.</w:t>
      </w:r>
    </w:p>
    <w:p w:rsidR="001C1E47" w:rsidRPr="001333DF" w:rsidRDefault="001C1E47" w:rsidP="001C1E47">
      <w:pPr>
        <w:tabs>
          <w:tab w:val="clear" w:pos="720"/>
        </w:tabs>
        <w:autoSpaceDE w:val="0"/>
        <w:autoSpaceDN w:val="0"/>
        <w:adjustRightInd w:val="0"/>
        <w:spacing w:before="0"/>
        <w:rPr>
          <w:rFonts w:ascii="Times New Roman" w:hAnsi="Times New Roman"/>
          <w:color w:val="000000"/>
          <w:szCs w:val="24"/>
          <w:lang w:val="pt-BR"/>
          <w:rPrChange w:id="2271" w:author="Alexandre Vasconcelos" w:date="2010-04-19T09:24:00Z">
            <w:rPr>
              <w:rFonts w:ascii="Times New Roman" w:hAnsi="Times New Roman"/>
              <w:color w:val="000000"/>
              <w:szCs w:val="24"/>
              <w:lang w:val="pt-BR"/>
            </w:rPr>
          </w:rPrChange>
        </w:rPr>
      </w:pPr>
    </w:p>
    <w:p w:rsidR="003F50FA" w:rsidRPr="001333DF" w:rsidRDefault="007F37A2" w:rsidP="008C0552">
      <w:pPr>
        <w:numPr>
          <w:ilvl w:val="0"/>
          <w:numId w:val="21"/>
        </w:numPr>
        <w:tabs>
          <w:tab w:val="clear" w:pos="720"/>
        </w:tabs>
        <w:autoSpaceDE w:val="0"/>
        <w:autoSpaceDN w:val="0"/>
        <w:adjustRightInd w:val="0"/>
        <w:spacing w:before="0"/>
        <w:ind w:left="284" w:firstLine="0"/>
        <w:jc w:val="left"/>
        <w:rPr>
          <w:rFonts w:ascii="Times New Roman" w:hAnsi="Times New Roman"/>
          <w:b/>
          <w:szCs w:val="24"/>
          <w:lang w:val="pt-BR"/>
          <w:rPrChange w:id="2272"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2273" w:author="Alexandre Vasconcelos" w:date="2010-04-19T09:24:00Z">
            <w:rPr>
              <w:rFonts w:ascii="Times New Roman" w:hAnsi="Times New Roman"/>
              <w:b/>
              <w:szCs w:val="24"/>
              <w:lang w:val="pt-BR"/>
            </w:rPr>
          </w:rPrChange>
        </w:rPr>
        <w:t>Análise e Projeto</w:t>
      </w:r>
    </w:p>
    <w:p w:rsidR="00A07A46" w:rsidRPr="001333DF" w:rsidRDefault="00A07A46" w:rsidP="00A07A46">
      <w:pPr>
        <w:tabs>
          <w:tab w:val="clear" w:pos="720"/>
        </w:tabs>
        <w:autoSpaceDE w:val="0"/>
        <w:autoSpaceDN w:val="0"/>
        <w:adjustRightInd w:val="0"/>
        <w:spacing w:before="0"/>
        <w:jc w:val="left"/>
        <w:rPr>
          <w:rFonts w:ascii="Times New Roman" w:hAnsi="Times New Roman"/>
          <w:color w:val="000000"/>
          <w:szCs w:val="24"/>
          <w:lang w:val="pt-BR"/>
          <w:rPrChange w:id="2274" w:author="Alexandre Vasconcelos" w:date="2010-04-19T09:24:00Z">
            <w:rPr>
              <w:rFonts w:ascii="Wingdings" w:hAnsi="Wingdings" w:cs="Wingdings"/>
              <w:color w:val="000000"/>
              <w:szCs w:val="24"/>
              <w:lang w:val="pt-BR"/>
            </w:rPr>
          </w:rPrChange>
        </w:rPr>
      </w:pPr>
    </w:p>
    <w:p w:rsidR="00A07A46" w:rsidRPr="001333DF" w:rsidRDefault="00A07A46" w:rsidP="00EA605C">
      <w:pPr>
        <w:tabs>
          <w:tab w:val="clear" w:pos="720"/>
        </w:tabs>
        <w:autoSpaceDE w:val="0"/>
        <w:autoSpaceDN w:val="0"/>
        <w:adjustRightInd w:val="0"/>
        <w:spacing w:before="0"/>
        <w:rPr>
          <w:rFonts w:ascii="Times New Roman" w:hAnsi="Times New Roman"/>
          <w:color w:val="000000"/>
          <w:szCs w:val="24"/>
          <w:lang w:val="pt-BR"/>
          <w:rPrChange w:id="2275" w:author="Alexandre Vasconcelos" w:date="2010-04-19T09:24:00Z">
            <w:rPr>
              <w:rFonts w:ascii="Times New Roman" w:hAnsi="Times New Roman"/>
              <w:color w:val="000000"/>
              <w:szCs w:val="24"/>
              <w:lang w:val="pt-BR"/>
            </w:rPr>
          </w:rPrChange>
        </w:rPr>
      </w:pPr>
      <w:r w:rsidRPr="001333DF">
        <w:rPr>
          <w:rFonts w:ascii="Times New Roman" w:hAnsi="Times New Roman"/>
          <w:color w:val="000000"/>
          <w:szCs w:val="24"/>
          <w:lang w:val="pt-BR"/>
        </w:rPr>
        <w:t xml:space="preserve">Os propósitos da Análise e </w:t>
      </w:r>
      <w:r w:rsidRPr="001333DF">
        <w:rPr>
          <w:rFonts w:ascii="Times New Roman" w:hAnsi="Times New Roman"/>
          <w:color w:val="000000"/>
          <w:szCs w:val="24"/>
          <w:lang w:val="pt-BR"/>
          <w:rPrChange w:id="2276" w:author="Alexandre Vasconcelos" w:date="2010-04-19T09:24:00Z">
            <w:rPr>
              <w:rFonts w:ascii="Times New Roman" w:hAnsi="Times New Roman"/>
              <w:color w:val="000000"/>
              <w:szCs w:val="24"/>
              <w:lang w:val="pt-BR"/>
            </w:rPr>
          </w:rPrChange>
        </w:rPr>
        <w:t xml:space="preserve">Projeto são: </w:t>
      </w:r>
      <w:r w:rsidR="0061223A" w:rsidRPr="001333DF">
        <w:rPr>
          <w:rFonts w:ascii="Times New Roman" w:hAnsi="Times New Roman"/>
          <w:color w:val="000000"/>
          <w:szCs w:val="24"/>
          <w:lang w:val="pt-BR"/>
          <w:rPrChange w:id="2277" w:author="Alexandre Vasconcelos" w:date="2010-04-19T09:24:00Z">
            <w:rPr>
              <w:rFonts w:ascii="Times New Roman" w:hAnsi="Times New Roman"/>
              <w:color w:val="000000"/>
              <w:szCs w:val="24"/>
              <w:lang w:val="pt-BR"/>
            </w:rPr>
          </w:rPrChange>
        </w:rPr>
        <w:t>t</w:t>
      </w:r>
      <w:r w:rsidRPr="001333DF">
        <w:rPr>
          <w:rFonts w:ascii="Times New Roman" w:hAnsi="Times New Roman"/>
          <w:color w:val="000000"/>
          <w:szCs w:val="24"/>
          <w:lang w:val="pt-BR"/>
          <w:rPrChange w:id="2278" w:author="Alexandre Vasconcelos" w:date="2010-04-19T09:24:00Z">
            <w:rPr>
              <w:rFonts w:ascii="Times New Roman" w:hAnsi="Times New Roman"/>
              <w:color w:val="000000"/>
              <w:szCs w:val="24"/>
              <w:lang w:val="pt-BR"/>
            </w:rPr>
          </w:rPrChange>
        </w:rPr>
        <w:t>ransformar os requisitos em um projeto do que será o sistema,</w:t>
      </w:r>
      <w:r w:rsidR="00350502" w:rsidRPr="001333DF">
        <w:rPr>
          <w:rFonts w:ascii="Times New Roman" w:hAnsi="Times New Roman"/>
          <w:color w:val="000000"/>
          <w:szCs w:val="24"/>
          <w:lang w:val="pt-BR"/>
          <w:rPrChange w:id="2279" w:author="Alexandre Vasconcelos" w:date="2010-04-19T09:24:00Z">
            <w:rPr>
              <w:rFonts w:ascii="Times New Roman" w:hAnsi="Times New Roman"/>
              <w:color w:val="000000"/>
              <w:szCs w:val="24"/>
              <w:lang w:val="pt-BR"/>
            </w:rPr>
          </w:rPrChange>
        </w:rPr>
        <w:t xml:space="preserve"> </w:t>
      </w:r>
      <w:r w:rsidR="0061223A" w:rsidRPr="001333DF">
        <w:rPr>
          <w:rFonts w:ascii="Times New Roman" w:hAnsi="Times New Roman"/>
          <w:color w:val="000000"/>
          <w:szCs w:val="24"/>
          <w:lang w:val="pt-BR"/>
          <w:rPrChange w:id="2280" w:author="Alexandre Vasconcelos" w:date="2010-04-19T09:24:00Z">
            <w:rPr>
              <w:rFonts w:ascii="Times New Roman" w:hAnsi="Times New Roman"/>
              <w:color w:val="000000"/>
              <w:szCs w:val="24"/>
              <w:lang w:val="pt-BR"/>
            </w:rPr>
          </w:rPrChange>
        </w:rPr>
        <w:t>d</w:t>
      </w:r>
      <w:r w:rsidRPr="001333DF">
        <w:rPr>
          <w:rFonts w:ascii="Times New Roman" w:hAnsi="Times New Roman"/>
          <w:color w:val="000000"/>
          <w:szCs w:val="24"/>
          <w:lang w:val="pt-BR"/>
          <w:rPrChange w:id="2281" w:author="Alexandre Vasconcelos" w:date="2010-04-19T09:24:00Z">
            <w:rPr>
              <w:rFonts w:ascii="Times New Roman" w:hAnsi="Times New Roman"/>
              <w:color w:val="000000"/>
              <w:szCs w:val="24"/>
              <w:lang w:val="pt-BR"/>
            </w:rPr>
          </w:rPrChange>
        </w:rPr>
        <w:t>esenvolver uma arquitetura robusta para o sistema</w:t>
      </w:r>
      <w:r w:rsidR="0061223A" w:rsidRPr="001333DF">
        <w:rPr>
          <w:rFonts w:ascii="Times New Roman" w:hAnsi="Times New Roman"/>
          <w:color w:val="000000"/>
          <w:szCs w:val="24"/>
          <w:lang w:val="pt-BR"/>
          <w:rPrChange w:id="2282" w:author="Alexandre Vasconcelos" w:date="2010-04-19T09:24:00Z">
            <w:rPr>
              <w:rFonts w:ascii="Times New Roman" w:hAnsi="Times New Roman"/>
              <w:color w:val="000000"/>
              <w:szCs w:val="24"/>
              <w:lang w:val="pt-BR"/>
            </w:rPr>
          </w:rPrChange>
        </w:rPr>
        <w:t xml:space="preserve"> e a</w:t>
      </w:r>
      <w:r w:rsidRPr="001333DF">
        <w:rPr>
          <w:rFonts w:ascii="Times New Roman" w:hAnsi="Times New Roman"/>
          <w:color w:val="000000"/>
          <w:szCs w:val="24"/>
          <w:lang w:val="pt-BR"/>
          <w:rPrChange w:id="2283" w:author="Alexandre Vasconcelos" w:date="2010-04-19T09:24:00Z">
            <w:rPr>
              <w:rFonts w:ascii="Times New Roman" w:hAnsi="Times New Roman"/>
              <w:color w:val="000000"/>
              <w:szCs w:val="24"/>
              <w:lang w:val="pt-BR"/>
            </w:rPr>
          </w:rPrChange>
        </w:rPr>
        <w:t>daptar o projeto para corre</w:t>
      </w:r>
      <w:r w:rsidRPr="001333DF">
        <w:rPr>
          <w:rFonts w:ascii="Times New Roman" w:hAnsi="Times New Roman"/>
          <w:color w:val="000000"/>
          <w:szCs w:val="24"/>
          <w:lang w:val="pt-BR"/>
          <w:rPrChange w:id="2284" w:author="Alexandre Vasconcelos" w:date="2010-04-19T09:24:00Z">
            <w:rPr>
              <w:rFonts w:ascii="Times New Roman" w:hAnsi="Times New Roman"/>
              <w:color w:val="000000"/>
              <w:szCs w:val="24"/>
              <w:lang w:val="pt-BR"/>
            </w:rPr>
          </w:rPrChange>
        </w:rPr>
        <w:t>s</w:t>
      </w:r>
      <w:r w:rsidRPr="001333DF">
        <w:rPr>
          <w:rFonts w:ascii="Times New Roman" w:hAnsi="Times New Roman"/>
          <w:color w:val="000000"/>
          <w:szCs w:val="24"/>
          <w:lang w:val="pt-BR"/>
          <w:rPrChange w:id="2285" w:author="Alexandre Vasconcelos" w:date="2010-04-19T09:24:00Z">
            <w:rPr>
              <w:rFonts w:ascii="Times New Roman" w:hAnsi="Times New Roman"/>
              <w:color w:val="000000"/>
              <w:szCs w:val="24"/>
              <w:lang w:val="pt-BR"/>
            </w:rPr>
          </w:rPrChange>
        </w:rPr>
        <w:t xml:space="preserve">ponder </w:t>
      </w:r>
      <w:r w:rsidR="00350502" w:rsidRPr="001333DF">
        <w:rPr>
          <w:rFonts w:ascii="Times New Roman" w:hAnsi="Times New Roman"/>
          <w:color w:val="000000"/>
          <w:szCs w:val="24"/>
          <w:lang w:val="pt-BR"/>
          <w:rPrChange w:id="2286" w:author="Alexandre Vasconcelos" w:date="2010-04-19T09:24:00Z">
            <w:rPr>
              <w:rFonts w:ascii="Times New Roman" w:hAnsi="Times New Roman"/>
              <w:color w:val="000000"/>
              <w:szCs w:val="24"/>
              <w:lang w:val="pt-BR"/>
            </w:rPr>
          </w:rPrChange>
        </w:rPr>
        <w:t xml:space="preserve">ao </w:t>
      </w:r>
      <w:r w:rsidRPr="001333DF">
        <w:rPr>
          <w:rFonts w:ascii="Times New Roman" w:hAnsi="Times New Roman"/>
          <w:color w:val="000000"/>
          <w:szCs w:val="24"/>
          <w:lang w:val="pt-BR"/>
          <w:rPrChange w:id="2287" w:author="Alexandre Vasconcelos" w:date="2010-04-19T09:24:00Z">
            <w:rPr>
              <w:rFonts w:ascii="Times New Roman" w:hAnsi="Times New Roman"/>
              <w:color w:val="000000"/>
              <w:szCs w:val="24"/>
              <w:lang w:val="pt-BR"/>
            </w:rPr>
          </w:rPrChange>
        </w:rPr>
        <w:t>ambiente de implementação.</w:t>
      </w:r>
      <w:r w:rsidR="0061223A" w:rsidRPr="001333DF">
        <w:rPr>
          <w:rFonts w:ascii="Times New Roman" w:hAnsi="Times New Roman"/>
          <w:color w:val="000000"/>
          <w:szCs w:val="24"/>
          <w:lang w:val="pt-BR"/>
          <w:rPrChange w:id="2288" w:author="Alexandre Vasconcelos" w:date="2010-04-19T09:24:00Z">
            <w:rPr>
              <w:rFonts w:ascii="Times New Roman" w:hAnsi="Times New Roman"/>
              <w:color w:val="000000"/>
              <w:szCs w:val="24"/>
              <w:lang w:val="pt-BR"/>
            </w:rPr>
          </w:rPrChange>
        </w:rPr>
        <w:t xml:space="preserve"> </w:t>
      </w:r>
      <w:r w:rsidRPr="001333DF">
        <w:rPr>
          <w:rFonts w:ascii="Times New Roman" w:hAnsi="Times New Roman"/>
          <w:color w:val="000000"/>
          <w:szCs w:val="24"/>
          <w:lang w:val="pt-BR"/>
          <w:rPrChange w:id="2289" w:author="Alexandre Vasconcelos" w:date="2010-04-19T09:24:00Z">
            <w:rPr>
              <w:rFonts w:ascii="Times New Roman" w:hAnsi="Times New Roman"/>
              <w:color w:val="000000"/>
              <w:szCs w:val="24"/>
              <w:lang w:val="pt-BR"/>
            </w:rPr>
          </w:rPrChange>
        </w:rPr>
        <w:t>A disciplina de Análise e Projeto está relacionada a outras disciplinas</w:t>
      </w:r>
      <w:r w:rsidR="000953E3" w:rsidRPr="001333DF">
        <w:rPr>
          <w:rFonts w:ascii="Times New Roman" w:hAnsi="Times New Roman"/>
          <w:color w:val="000000"/>
          <w:szCs w:val="24"/>
          <w:lang w:val="pt-BR"/>
          <w:rPrChange w:id="2290" w:author="Alexandre Vasconcelos" w:date="2010-04-19T09:24:00Z">
            <w:rPr>
              <w:rFonts w:ascii="Times New Roman" w:hAnsi="Times New Roman"/>
              <w:color w:val="000000"/>
              <w:szCs w:val="24"/>
              <w:lang w:val="pt-BR"/>
            </w:rPr>
          </w:rPrChange>
        </w:rPr>
        <w:t xml:space="preserve"> da seguinte forma</w:t>
      </w:r>
      <w:r w:rsidR="0061223A" w:rsidRPr="001333DF">
        <w:rPr>
          <w:rFonts w:ascii="Times New Roman" w:hAnsi="Times New Roman"/>
          <w:color w:val="000000"/>
          <w:szCs w:val="24"/>
          <w:lang w:val="pt-BR"/>
          <w:rPrChange w:id="2291" w:author="Alexandre Vasconcelos" w:date="2010-04-19T09:24:00Z">
            <w:rPr>
              <w:rFonts w:ascii="Times New Roman" w:hAnsi="Times New Roman"/>
              <w:color w:val="000000"/>
              <w:szCs w:val="24"/>
              <w:lang w:val="pt-BR"/>
            </w:rPr>
          </w:rPrChange>
        </w:rPr>
        <w:t xml:space="preserve"> a</w:t>
      </w:r>
      <w:r w:rsidRPr="001333DF">
        <w:rPr>
          <w:rFonts w:ascii="Times New Roman" w:hAnsi="Times New Roman"/>
          <w:color w:val="000000"/>
          <w:szCs w:val="24"/>
          <w:lang w:val="pt-BR"/>
          <w:rPrChange w:id="2292" w:author="Alexandre Vasconcelos" w:date="2010-04-19T09:24:00Z">
            <w:rPr>
              <w:rFonts w:ascii="Times New Roman" w:hAnsi="Times New Roman"/>
              <w:color w:val="000000"/>
              <w:szCs w:val="24"/>
              <w:lang w:val="pt-BR"/>
            </w:rPr>
          </w:rPrChange>
        </w:rPr>
        <w:t xml:space="preserve"> disciplina de Requisitos provê a primeira entrada para a Análise e Projeto</w:t>
      </w:r>
      <w:r w:rsidR="0061223A" w:rsidRPr="001333DF">
        <w:rPr>
          <w:rFonts w:ascii="Times New Roman" w:hAnsi="Times New Roman"/>
          <w:color w:val="000000"/>
          <w:szCs w:val="24"/>
          <w:lang w:val="pt-BR"/>
          <w:rPrChange w:id="2293" w:author="Alexandre Vasconcelos" w:date="2010-04-19T09:24:00Z">
            <w:rPr>
              <w:rFonts w:ascii="Times New Roman" w:hAnsi="Times New Roman"/>
              <w:color w:val="000000"/>
              <w:szCs w:val="24"/>
              <w:lang w:val="pt-BR"/>
            </w:rPr>
          </w:rPrChange>
        </w:rPr>
        <w:t>;</w:t>
      </w:r>
      <w:r w:rsidR="00350502" w:rsidRPr="001333DF">
        <w:rPr>
          <w:rFonts w:ascii="Times New Roman" w:hAnsi="Times New Roman"/>
          <w:color w:val="000000"/>
          <w:szCs w:val="24"/>
          <w:lang w:val="pt-BR"/>
          <w:rPrChange w:id="2294" w:author="Alexandre Vasconcelos" w:date="2010-04-19T09:24:00Z">
            <w:rPr>
              <w:rFonts w:ascii="Times New Roman" w:hAnsi="Times New Roman"/>
              <w:color w:val="000000"/>
              <w:szCs w:val="24"/>
              <w:lang w:val="pt-BR"/>
            </w:rPr>
          </w:rPrChange>
        </w:rPr>
        <w:t xml:space="preserve"> </w:t>
      </w:r>
      <w:r w:rsidR="0061223A" w:rsidRPr="001333DF">
        <w:rPr>
          <w:rFonts w:ascii="Times New Roman" w:hAnsi="Times New Roman"/>
          <w:color w:val="000000"/>
          <w:szCs w:val="24"/>
          <w:lang w:val="pt-BR"/>
          <w:rPrChange w:id="2295" w:author="Alexandre Vasconcelos" w:date="2010-04-19T09:24:00Z">
            <w:rPr>
              <w:rFonts w:ascii="Times New Roman" w:hAnsi="Times New Roman"/>
              <w:color w:val="000000"/>
              <w:szCs w:val="24"/>
              <w:lang w:val="pt-BR"/>
            </w:rPr>
          </w:rPrChange>
        </w:rPr>
        <w:t>a</w:t>
      </w:r>
      <w:r w:rsidRPr="001333DF">
        <w:rPr>
          <w:rFonts w:ascii="Times New Roman" w:hAnsi="Times New Roman"/>
          <w:color w:val="000000"/>
          <w:szCs w:val="24"/>
          <w:lang w:val="pt-BR"/>
          <w:rPrChange w:id="2296" w:author="Alexandre Vasconcelos" w:date="2010-04-19T09:24:00Z">
            <w:rPr>
              <w:rFonts w:ascii="Times New Roman" w:hAnsi="Times New Roman"/>
              <w:color w:val="000000"/>
              <w:szCs w:val="24"/>
              <w:lang w:val="pt-BR"/>
            </w:rPr>
          </w:rPrChange>
        </w:rPr>
        <w:t xml:space="preserve"> disciplina de Implementação implementa o </w:t>
      </w:r>
      <w:r w:rsidR="00350502" w:rsidRPr="001333DF">
        <w:rPr>
          <w:rFonts w:ascii="Times New Roman" w:hAnsi="Times New Roman"/>
          <w:color w:val="000000"/>
          <w:szCs w:val="24"/>
          <w:lang w:val="pt-BR"/>
          <w:rPrChange w:id="2297" w:author="Alexandre Vasconcelos" w:date="2010-04-19T09:24:00Z">
            <w:rPr>
              <w:rFonts w:ascii="Times New Roman" w:hAnsi="Times New Roman"/>
              <w:color w:val="000000"/>
              <w:szCs w:val="24"/>
              <w:lang w:val="pt-BR"/>
            </w:rPr>
          </w:rPrChange>
        </w:rPr>
        <w:t xml:space="preserve">que foi </w:t>
      </w:r>
      <w:r w:rsidRPr="001333DF">
        <w:rPr>
          <w:rFonts w:ascii="Times New Roman" w:hAnsi="Times New Roman"/>
          <w:color w:val="000000"/>
          <w:szCs w:val="24"/>
          <w:lang w:val="pt-BR"/>
          <w:rPrChange w:id="2298" w:author="Alexandre Vasconcelos" w:date="2010-04-19T09:24:00Z">
            <w:rPr>
              <w:rFonts w:ascii="Times New Roman" w:hAnsi="Times New Roman"/>
              <w:color w:val="000000"/>
              <w:szCs w:val="24"/>
              <w:lang w:val="pt-BR"/>
            </w:rPr>
          </w:rPrChange>
        </w:rPr>
        <w:t>projet</w:t>
      </w:r>
      <w:r w:rsidR="00350502" w:rsidRPr="001333DF">
        <w:rPr>
          <w:rFonts w:ascii="Times New Roman" w:hAnsi="Times New Roman"/>
          <w:color w:val="000000"/>
          <w:szCs w:val="24"/>
          <w:lang w:val="pt-BR"/>
          <w:rPrChange w:id="2299" w:author="Alexandre Vasconcelos" w:date="2010-04-19T09:24:00Z">
            <w:rPr>
              <w:rFonts w:ascii="Times New Roman" w:hAnsi="Times New Roman"/>
              <w:color w:val="000000"/>
              <w:szCs w:val="24"/>
              <w:lang w:val="pt-BR"/>
            </w:rPr>
          </w:rPrChange>
        </w:rPr>
        <w:t>ado</w:t>
      </w:r>
      <w:r w:rsidR="0061223A" w:rsidRPr="001333DF">
        <w:rPr>
          <w:rFonts w:ascii="Times New Roman" w:hAnsi="Times New Roman"/>
          <w:color w:val="000000"/>
          <w:szCs w:val="24"/>
          <w:lang w:val="pt-BR"/>
          <w:rPrChange w:id="2300" w:author="Alexandre Vasconcelos" w:date="2010-04-19T09:24:00Z">
            <w:rPr>
              <w:rFonts w:ascii="Times New Roman" w:hAnsi="Times New Roman"/>
              <w:color w:val="000000"/>
              <w:szCs w:val="24"/>
              <w:lang w:val="pt-BR"/>
            </w:rPr>
          </w:rPrChange>
        </w:rPr>
        <w:t>; a</w:t>
      </w:r>
      <w:r w:rsidRPr="001333DF">
        <w:rPr>
          <w:rFonts w:ascii="Times New Roman" w:hAnsi="Times New Roman"/>
          <w:color w:val="000000"/>
          <w:szCs w:val="24"/>
          <w:lang w:val="pt-BR"/>
          <w:rPrChange w:id="2301" w:author="Alexandre Vasconcelos" w:date="2010-04-19T09:24:00Z">
            <w:rPr>
              <w:rFonts w:ascii="Times New Roman" w:hAnsi="Times New Roman"/>
              <w:color w:val="000000"/>
              <w:szCs w:val="24"/>
              <w:lang w:val="pt-BR"/>
            </w:rPr>
          </w:rPrChange>
        </w:rPr>
        <w:t xml:space="preserve"> disciplina de Teste testa </w:t>
      </w:r>
      <w:r w:rsidR="00350502" w:rsidRPr="001333DF">
        <w:rPr>
          <w:rFonts w:ascii="Times New Roman" w:hAnsi="Times New Roman"/>
          <w:color w:val="000000"/>
          <w:szCs w:val="24"/>
          <w:lang w:val="pt-BR"/>
          <w:rPrChange w:id="2302" w:author="Alexandre Vasconcelos" w:date="2010-04-19T09:24:00Z">
            <w:rPr>
              <w:rFonts w:ascii="Times New Roman" w:hAnsi="Times New Roman"/>
              <w:color w:val="000000"/>
              <w:szCs w:val="24"/>
              <w:lang w:val="pt-BR"/>
            </w:rPr>
          </w:rPrChange>
        </w:rPr>
        <w:t xml:space="preserve">a implementação do que foi </w:t>
      </w:r>
      <w:r w:rsidRPr="001333DF">
        <w:rPr>
          <w:rFonts w:ascii="Times New Roman" w:hAnsi="Times New Roman"/>
          <w:color w:val="000000"/>
          <w:szCs w:val="24"/>
          <w:lang w:val="pt-BR"/>
          <w:rPrChange w:id="2303" w:author="Alexandre Vasconcelos" w:date="2010-04-19T09:24:00Z">
            <w:rPr>
              <w:rFonts w:ascii="Times New Roman" w:hAnsi="Times New Roman"/>
              <w:color w:val="000000"/>
              <w:szCs w:val="24"/>
              <w:lang w:val="pt-BR"/>
            </w:rPr>
          </w:rPrChange>
        </w:rPr>
        <w:t>projet</w:t>
      </w:r>
      <w:r w:rsidR="00350502" w:rsidRPr="001333DF">
        <w:rPr>
          <w:rFonts w:ascii="Times New Roman" w:hAnsi="Times New Roman"/>
          <w:color w:val="000000"/>
          <w:szCs w:val="24"/>
          <w:lang w:val="pt-BR"/>
          <w:rPrChange w:id="2304" w:author="Alexandre Vasconcelos" w:date="2010-04-19T09:24:00Z">
            <w:rPr>
              <w:rFonts w:ascii="Times New Roman" w:hAnsi="Times New Roman"/>
              <w:color w:val="000000"/>
              <w:szCs w:val="24"/>
              <w:lang w:val="pt-BR"/>
            </w:rPr>
          </w:rPrChange>
        </w:rPr>
        <w:t>ado</w:t>
      </w:r>
      <w:r w:rsidRPr="001333DF">
        <w:rPr>
          <w:rFonts w:ascii="Times New Roman" w:hAnsi="Times New Roman"/>
          <w:color w:val="000000"/>
          <w:szCs w:val="24"/>
          <w:lang w:val="pt-BR"/>
          <w:rPrChange w:id="2305" w:author="Alexandre Vasconcelos" w:date="2010-04-19T09:24:00Z">
            <w:rPr>
              <w:rFonts w:ascii="Times New Roman" w:hAnsi="Times New Roman"/>
              <w:color w:val="000000"/>
              <w:szCs w:val="24"/>
              <w:lang w:val="pt-BR"/>
            </w:rPr>
          </w:rPrChange>
        </w:rPr>
        <w:t xml:space="preserve"> durante a Análise e Projeto</w:t>
      </w:r>
      <w:r w:rsidR="0061223A" w:rsidRPr="001333DF">
        <w:rPr>
          <w:rFonts w:ascii="Times New Roman" w:hAnsi="Times New Roman"/>
          <w:color w:val="000000"/>
          <w:szCs w:val="24"/>
          <w:lang w:val="pt-BR"/>
          <w:rPrChange w:id="2306" w:author="Alexandre Vasconcelos" w:date="2010-04-19T09:24:00Z">
            <w:rPr>
              <w:rFonts w:ascii="Times New Roman" w:hAnsi="Times New Roman"/>
              <w:color w:val="000000"/>
              <w:szCs w:val="24"/>
              <w:lang w:val="pt-BR"/>
            </w:rPr>
          </w:rPrChange>
        </w:rPr>
        <w:t xml:space="preserve"> e a </w:t>
      </w:r>
      <w:r w:rsidRPr="001333DF">
        <w:rPr>
          <w:rFonts w:ascii="Times New Roman" w:hAnsi="Times New Roman"/>
          <w:color w:val="000000"/>
          <w:szCs w:val="24"/>
          <w:lang w:val="pt-BR"/>
          <w:rPrChange w:id="2307" w:author="Alexandre Vasconcelos" w:date="2010-04-19T09:24:00Z">
            <w:rPr>
              <w:rFonts w:ascii="Times New Roman" w:hAnsi="Times New Roman"/>
              <w:color w:val="000000"/>
              <w:szCs w:val="24"/>
              <w:lang w:val="pt-BR"/>
            </w:rPr>
          </w:rPrChange>
        </w:rPr>
        <w:t xml:space="preserve">disciplina de Gestão de Projetos planeja </w:t>
      </w:r>
      <w:r w:rsidR="00350502" w:rsidRPr="001333DF">
        <w:rPr>
          <w:rFonts w:ascii="Times New Roman" w:hAnsi="Times New Roman"/>
          <w:color w:val="000000"/>
          <w:szCs w:val="24"/>
          <w:lang w:val="pt-BR"/>
          <w:rPrChange w:id="2308" w:author="Alexandre Vasconcelos" w:date="2010-04-19T09:24:00Z">
            <w:rPr>
              <w:rFonts w:ascii="Times New Roman" w:hAnsi="Times New Roman"/>
              <w:color w:val="000000"/>
              <w:szCs w:val="24"/>
              <w:lang w:val="pt-BR"/>
            </w:rPr>
          </w:rPrChange>
        </w:rPr>
        <w:t>as atividades de análise e projeto.</w:t>
      </w:r>
    </w:p>
    <w:p w:rsidR="00A07A46" w:rsidRPr="001333DF" w:rsidRDefault="00A07A46" w:rsidP="00EA605C">
      <w:pPr>
        <w:tabs>
          <w:tab w:val="clear" w:pos="720"/>
        </w:tabs>
        <w:autoSpaceDE w:val="0"/>
        <w:autoSpaceDN w:val="0"/>
        <w:adjustRightInd w:val="0"/>
        <w:spacing w:before="0"/>
        <w:rPr>
          <w:rFonts w:ascii="Times New Roman" w:hAnsi="Times New Roman"/>
          <w:szCs w:val="24"/>
          <w:lang w:val="pt-BR"/>
          <w:rPrChange w:id="2309" w:author="Alexandre Vasconcelos" w:date="2010-04-19T09:24:00Z">
            <w:rPr>
              <w:rFonts w:ascii="Times New Roman" w:hAnsi="Times New Roman"/>
              <w:szCs w:val="24"/>
              <w:lang w:val="pt-BR"/>
            </w:rPr>
          </w:rPrChange>
        </w:rPr>
      </w:pPr>
    </w:p>
    <w:p w:rsidR="003F50FA" w:rsidRPr="001333DF" w:rsidRDefault="00266605" w:rsidP="008C0552">
      <w:pPr>
        <w:numPr>
          <w:ilvl w:val="0"/>
          <w:numId w:val="21"/>
        </w:numPr>
        <w:tabs>
          <w:tab w:val="clear" w:pos="720"/>
        </w:tabs>
        <w:autoSpaceDE w:val="0"/>
        <w:autoSpaceDN w:val="0"/>
        <w:adjustRightInd w:val="0"/>
        <w:spacing w:before="0"/>
        <w:ind w:left="284" w:firstLine="0"/>
        <w:jc w:val="left"/>
        <w:rPr>
          <w:rFonts w:ascii="Times New Roman" w:hAnsi="Times New Roman"/>
          <w:b/>
          <w:szCs w:val="24"/>
          <w:lang w:val="pt-BR"/>
          <w:rPrChange w:id="2310"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2311" w:author="Alexandre Vasconcelos" w:date="2010-04-19T09:24:00Z">
            <w:rPr>
              <w:rFonts w:ascii="Times New Roman" w:hAnsi="Times New Roman"/>
              <w:b/>
              <w:szCs w:val="24"/>
              <w:lang w:val="pt-BR"/>
            </w:rPr>
          </w:rPrChange>
        </w:rPr>
        <w:t xml:space="preserve"> </w:t>
      </w:r>
      <w:r w:rsidR="0005544A" w:rsidRPr="001333DF">
        <w:rPr>
          <w:rFonts w:ascii="Times New Roman" w:hAnsi="Times New Roman"/>
          <w:b/>
          <w:szCs w:val="24"/>
          <w:lang w:val="pt-BR"/>
          <w:rPrChange w:id="2312" w:author="Alexandre Vasconcelos" w:date="2010-04-19T09:24:00Z">
            <w:rPr>
              <w:rFonts w:ascii="Times New Roman" w:hAnsi="Times New Roman"/>
              <w:b/>
              <w:szCs w:val="24"/>
              <w:lang w:val="pt-BR"/>
            </w:rPr>
          </w:rPrChange>
        </w:rPr>
        <w:t xml:space="preserve">Gerência de </w:t>
      </w:r>
      <w:r w:rsidR="00B465FC" w:rsidRPr="001333DF">
        <w:rPr>
          <w:rFonts w:ascii="Times New Roman" w:hAnsi="Times New Roman"/>
          <w:b/>
          <w:szCs w:val="24"/>
          <w:lang w:val="pt-BR"/>
          <w:rPrChange w:id="2313" w:author="Alexandre Vasconcelos" w:date="2010-04-19T09:24:00Z">
            <w:rPr>
              <w:rFonts w:ascii="Times New Roman" w:hAnsi="Times New Roman"/>
              <w:b/>
              <w:szCs w:val="24"/>
              <w:lang w:val="pt-BR"/>
            </w:rPr>
          </w:rPrChange>
        </w:rPr>
        <w:t>Configuração</w:t>
      </w:r>
      <w:r w:rsidR="007F37A2" w:rsidRPr="001333DF">
        <w:rPr>
          <w:rFonts w:ascii="Times New Roman" w:hAnsi="Times New Roman"/>
          <w:b/>
          <w:szCs w:val="24"/>
          <w:lang w:val="pt-BR"/>
          <w:rPrChange w:id="2314" w:author="Alexandre Vasconcelos" w:date="2010-04-19T09:24:00Z">
            <w:rPr>
              <w:rFonts w:ascii="Times New Roman" w:hAnsi="Times New Roman"/>
              <w:b/>
              <w:szCs w:val="24"/>
              <w:lang w:val="pt-BR"/>
            </w:rPr>
          </w:rPrChange>
        </w:rPr>
        <w:t xml:space="preserve"> e Mudança</w:t>
      </w:r>
    </w:p>
    <w:p w:rsidR="00A07A46" w:rsidRPr="001333DF" w:rsidRDefault="00A07A46" w:rsidP="00A07A46">
      <w:pPr>
        <w:tabs>
          <w:tab w:val="clear" w:pos="720"/>
        </w:tabs>
        <w:autoSpaceDE w:val="0"/>
        <w:autoSpaceDN w:val="0"/>
        <w:adjustRightInd w:val="0"/>
        <w:spacing w:before="0"/>
        <w:jc w:val="left"/>
        <w:rPr>
          <w:rFonts w:ascii="Times New Roman" w:hAnsi="Times New Roman"/>
          <w:color w:val="000000"/>
          <w:szCs w:val="24"/>
          <w:lang w:val="pt-BR"/>
          <w:rPrChange w:id="2315" w:author="Alexandre Vasconcelos" w:date="2010-04-19T09:24:00Z">
            <w:rPr>
              <w:rFonts w:ascii="Wingdings" w:hAnsi="Wingdings" w:cs="Wingdings"/>
              <w:color w:val="000000"/>
              <w:szCs w:val="24"/>
              <w:lang w:val="pt-BR"/>
            </w:rPr>
          </w:rPrChange>
        </w:rPr>
      </w:pPr>
    </w:p>
    <w:p w:rsidR="00A07A46" w:rsidRPr="001333DF" w:rsidRDefault="00C076BD" w:rsidP="00EA605C">
      <w:pPr>
        <w:tabs>
          <w:tab w:val="clear" w:pos="720"/>
        </w:tabs>
        <w:autoSpaceDE w:val="0"/>
        <w:autoSpaceDN w:val="0"/>
        <w:adjustRightInd w:val="0"/>
        <w:spacing w:before="0"/>
        <w:rPr>
          <w:rFonts w:ascii="Times New Roman" w:hAnsi="Times New Roman"/>
          <w:color w:val="000000"/>
          <w:szCs w:val="24"/>
          <w:lang w:val="pt-BR"/>
          <w:rPrChange w:id="2316" w:author="Alexandre Vasconcelos" w:date="2010-04-19T09:24:00Z">
            <w:rPr>
              <w:rFonts w:ascii="Times New Roman" w:hAnsi="Times New Roman"/>
              <w:color w:val="000000"/>
              <w:szCs w:val="24"/>
              <w:lang w:val="pt-BR"/>
            </w:rPr>
          </w:rPrChange>
        </w:rPr>
      </w:pPr>
      <w:r w:rsidRPr="001333DF">
        <w:rPr>
          <w:rFonts w:ascii="Times New Roman" w:hAnsi="Times New Roman"/>
          <w:color w:val="000000"/>
          <w:szCs w:val="24"/>
          <w:lang w:val="pt-BR"/>
        </w:rPr>
        <w:t xml:space="preserve">Esta disciplina </w:t>
      </w:r>
      <w:r w:rsidRPr="001333DF">
        <w:rPr>
          <w:rFonts w:ascii="Times New Roman" w:hAnsi="Times New Roman"/>
          <w:color w:val="000000"/>
          <w:szCs w:val="24"/>
          <w:lang w:val="pt-BR"/>
          <w:rPrChange w:id="2317" w:author="Alexandre Vasconcelos" w:date="2010-04-19T09:24:00Z">
            <w:rPr>
              <w:rFonts w:ascii="Times New Roman" w:hAnsi="Times New Roman"/>
              <w:color w:val="000000"/>
              <w:szCs w:val="24"/>
              <w:lang w:val="pt-BR"/>
            </w:rPr>
          </w:rPrChange>
        </w:rPr>
        <w:t xml:space="preserve">está relacionada ao controle de mudanças de artefatos e à habilidade de manter versões e configurações consistentes dos artefatos. </w:t>
      </w:r>
      <w:r w:rsidR="00061513" w:rsidRPr="001333DF">
        <w:rPr>
          <w:rFonts w:ascii="Times New Roman" w:hAnsi="Times New Roman"/>
          <w:color w:val="000000"/>
          <w:szCs w:val="24"/>
          <w:lang w:val="pt-BR"/>
          <w:rPrChange w:id="2318" w:author="Alexandre Vasconcelos" w:date="2010-04-19T09:24:00Z">
            <w:rPr>
              <w:rFonts w:ascii="Times New Roman" w:hAnsi="Times New Roman"/>
              <w:color w:val="000000"/>
              <w:szCs w:val="24"/>
              <w:lang w:val="pt-BR"/>
            </w:rPr>
          </w:rPrChange>
        </w:rPr>
        <w:t>A finalidade</w:t>
      </w:r>
      <w:r w:rsidR="0061223A" w:rsidRPr="001333DF">
        <w:rPr>
          <w:rFonts w:ascii="Times New Roman" w:hAnsi="Times New Roman"/>
          <w:color w:val="000000"/>
          <w:szCs w:val="24"/>
          <w:lang w:val="pt-BR"/>
          <w:rPrChange w:id="2319" w:author="Alexandre Vasconcelos" w:date="2010-04-19T09:24:00Z">
            <w:rPr>
              <w:rFonts w:ascii="Times New Roman" w:hAnsi="Times New Roman"/>
              <w:color w:val="000000"/>
              <w:szCs w:val="24"/>
              <w:lang w:val="pt-BR"/>
            </w:rPr>
          </w:rPrChange>
        </w:rPr>
        <w:t xml:space="preserve"> </w:t>
      </w:r>
      <w:r w:rsidR="00A07A46" w:rsidRPr="001333DF">
        <w:rPr>
          <w:rFonts w:ascii="Times New Roman" w:hAnsi="Times New Roman"/>
          <w:color w:val="000000"/>
          <w:szCs w:val="24"/>
          <w:lang w:val="pt-BR"/>
          <w:rPrChange w:id="2320" w:author="Alexandre Vasconcelos" w:date="2010-04-19T09:24:00Z">
            <w:rPr>
              <w:rFonts w:ascii="Times New Roman" w:hAnsi="Times New Roman"/>
              <w:color w:val="000000"/>
              <w:szCs w:val="24"/>
              <w:lang w:val="pt-BR"/>
            </w:rPr>
          </w:rPrChange>
        </w:rPr>
        <w:t>desta disciplina é:</w:t>
      </w:r>
      <w:r w:rsidR="0061223A" w:rsidRPr="001333DF">
        <w:rPr>
          <w:rFonts w:ascii="Times New Roman" w:hAnsi="Times New Roman"/>
          <w:color w:val="000000"/>
          <w:szCs w:val="24"/>
          <w:lang w:val="pt-BR"/>
          <w:rPrChange w:id="2321" w:author="Alexandre Vasconcelos" w:date="2010-04-19T09:24:00Z">
            <w:rPr>
              <w:rFonts w:ascii="Times New Roman" w:hAnsi="Times New Roman"/>
              <w:color w:val="000000"/>
              <w:szCs w:val="24"/>
              <w:lang w:val="pt-BR"/>
            </w:rPr>
          </w:rPrChange>
        </w:rPr>
        <w:t xml:space="preserve"> </w:t>
      </w:r>
      <w:r w:rsidR="00A07A46" w:rsidRPr="001333DF">
        <w:rPr>
          <w:rFonts w:ascii="Times New Roman" w:hAnsi="Times New Roman"/>
          <w:color w:val="000000"/>
          <w:szCs w:val="24"/>
          <w:lang w:val="pt-BR"/>
          <w:rPrChange w:id="2322" w:author="Alexandre Vasconcelos" w:date="2010-04-19T09:24:00Z">
            <w:rPr>
              <w:rFonts w:ascii="Times New Roman" w:hAnsi="Times New Roman"/>
              <w:color w:val="000000"/>
              <w:szCs w:val="24"/>
              <w:lang w:val="pt-BR"/>
            </w:rPr>
          </w:rPrChange>
        </w:rPr>
        <w:t xml:space="preserve">Manter um conjunto de produtos de trabalho consistente </w:t>
      </w:r>
      <w:r w:rsidRPr="001333DF">
        <w:rPr>
          <w:rFonts w:ascii="Times New Roman" w:hAnsi="Times New Roman"/>
          <w:color w:val="000000"/>
          <w:szCs w:val="24"/>
          <w:lang w:val="pt-BR"/>
          <w:rPrChange w:id="2323" w:author="Alexandre Vasconcelos" w:date="2010-04-19T09:24:00Z">
            <w:rPr>
              <w:rFonts w:ascii="Times New Roman" w:hAnsi="Times New Roman"/>
              <w:color w:val="000000"/>
              <w:szCs w:val="24"/>
              <w:lang w:val="pt-BR"/>
            </w:rPr>
          </w:rPrChange>
        </w:rPr>
        <w:t>à</w:t>
      </w:r>
      <w:r w:rsidR="00A07A46" w:rsidRPr="001333DF">
        <w:rPr>
          <w:rFonts w:ascii="Times New Roman" w:hAnsi="Times New Roman"/>
          <w:color w:val="000000"/>
          <w:szCs w:val="24"/>
          <w:lang w:val="pt-BR"/>
          <w:rPrChange w:id="2324" w:author="Alexandre Vasconcelos" w:date="2010-04-19T09:24:00Z">
            <w:rPr>
              <w:rFonts w:ascii="Times New Roman" w:hAnsi="Times New Roman"/>
              <w:color w:val="000000"/>
              <w:szCs w:val="24"/>
              <w:lang w:val="pt-BR"/>
            </w:rPr>
          </w:rPrChange>
        </w:rPr>
        <w:t xml:space="preserve"> medida que </w:t>
      </w:r>
      <w:r w:rsidRPr="001333DF">
        <w:rPr>
          <w:rFonts w:ascii="Times New Roman" w:hAnsi="Times New Roman"/>
          <w:color w:val="000000"/>
          <w:szCs w:val="24"/>
          <w:lang w:val="pt-BR"/>
          <w:rPrChange w:id="2325" w:author="Alexandre Vasconcelos" w:date="2010-04-19T09:24:00Z">
            <w:rPr>
              <w:rFonts w:ascii="Times New Roman" w:hAnsi="Times New Roman"/>
              <w:color w:val="000000"/>
              <w:szCs w:val="24"/>
              <w:lang w:val="pt-BR"/>
            </w:rPr>
          </w:rPrChange>
        </w:rPr>
        <w:t xml:space="preserve">o desenvolvimento do sistema </w:t>
      </w:r>
      <w:r w:rsidR="00A07A46" w:rsidRPr="001333DF">
        <w:rPr>
          <w:rFonts w:ascii="Times New Roman" w:hAnsi="Times New Roman"/>
          <w:color w:val="000000"/>
          <w:szCs w:val="24"/>
          <w:lang w:val="pt-BR"/>
          <w:rPrChange w:id="2326" w:author="Alexandre Vasconcelos" w:date="2010-04-19T09:24:00Z">
            <w:rPr>
              <w:rFonts w:ascii="Times New Roman" w:hAnsi="Times New Roman"/>
              <w:color w:val="000000"/>
              <w:szCs w:val="24"/>
              <w:lang w:val="pt-BR"/>
            </w:rPr>
          </w:rPrChange>
        </w:rPr>
        <w:t>ev</w:t>
      </w:r>
      <w:r w:rsidR="00A07A46" w:rsidRPr="001333DF">
        <w:rPr>
          <w:rFonts w:ascii="Times New Roman" w:hAnsi="Times New Roman"/>
          <w:color w:val="000000"/>
          <w:szCs w:val="24"/>
          <w:lang w:val="pt-BR"/>
          <w:rPrChange w:id="2327" w:author="Alexandre Vasconcelos" w:date="2010-04-19T09:24:00Z">
            <w:rPr>
              <w:rFonts w:ascii="Times New Roman" w:hAnsi="Times New Roman"/>
              <w:color w:val="000000"/>
              <w:szCs w:val="24"/>
              <w:lang w:val="pt-BR"/>
            </w:rPr>
          </w:rPrChange>
        </w:rPr>
        <w:t>o</w:t>
      </w:r>
      <w:r w:rsidR="00A07A46" w:rsidRPr="001333DF">
        <w:rPr>
          <w:rFonts w:ascii="Times New Roman" w:hAnsi="Times New Roman"/>
          <w:color w:val="000000"/>
          <w:szCs w:val="24"/>
          <w:lang w:val="pt-BR"/>
          <w:rPrChange w:id="2328" w:author="Alexandre Vasconcelos" w:date="2010-04-19T09:24:00Z">
            <w:rPr>
              <w:rFonts w:ascii="Times New Roman" w:hAnsi="Times New Roman"/>
              <w:color w:val="000000"/>
              <w:szCs w:val="24"/>
              <w:lang w:val="pt-BR"/>
            </w:rPr>
          </w:rPrChange>
        </w:rPr>
        <w:t>lui</w:t>
      </w:r>
      <w:r w:rsidRPr="001333DF">
        <w:rPr>
          <w:rFonts w:ascii="Times New Roman" w:hAnsi="Times New Roman"/>
          <w:color w:val="000000"/>
          <w:szCs w:val="24"/>
          <w:lang w:val="pt-BR"/>
          <w:rPrChange w:id="2329" w:author="Alexandre Vasconcelos" w:date="2010-04-19T09:24:00Z">
            <w:rPr>
              <w:rFonts w:ascii="Times New Roman" w:hAnsi="Times New Roman"/>
              <w:color w:val="000000"/>
              <w:szCs w:val="24"/>
              <w:lang w:val="pt-BR"/>
            </w:rPr>
          </w:rPrChange>
        </w:rPr>
        <w:t>;</w:t>
      </w:r>
      <w:r w:rsidR="00061513" w:rsidRPr="001333DF">
        <w:rPr>
          <w:rFonts w:ascii="Times New Roman" w:hAnsi="Times New Roman"/>
          <w:color w:val="000000"/>
          <w:szCs w:val="24"/>
          <w:lang w:val="pt-BR"/>
          <w:rPrChange w:id="2330" w:author="Alexandre Vasconcelos" w:date="2010-04-19T09:24:00Z">
            <w:rPr>
              <w:rFonts w:ascii="Times New Roman" w:hAnsi="Times New Roman"/>
              <w:color w:val="000000"/>
              <w:szCs w:val="24"/>
              <w:lang w:val="pt-BR"/>
            </w:rPr>
          </w:rPrChange>
        </w:rPr>
        <w:t xml:space="preserve"> </w:t>
      </w:r>
      <w:r w:rsidR="0061223A" w:rsidRPr="001333DF">
        <w:rPr>
          <w:rFonts w:ascii="Times New Roman" w:hAnsi="Times New Roman"/>
          <w:color w:val="000000"/>
          <w:szCs w:val="24"/>
          <w:lang w:val="pt-BR"/>
          <w:rPrChange w:id="2331" w:author="Alexandre Vasconcelos" w:date="2010-04-19T09:24:00Z">
            <w:rPr>
              <w:rFonts w:ascii="Times New Roman" w:hAnsi="Times New Roman"/>
              <w:color w:val="000000"/>
              <w:szCs w:val="24"/>
              <w:lang w:val="pt-BR"/>
            </w:rPr>
          </w:rPrChange>
        </w:rPr>
        <w:t>m</w:t>
      </w:r>
      <w:r w:rsidR="00A07A46" w:rsidRPr="001333DF">
        <w:rPr>
          <w:rFonts w:ascii="Times New Roman" w:hAnsi="Times New Roman"/>
          <w:color w:val="000000"/>
          <w:szCs w:val="24"/>
          <w:lang w:val="pt-BR"/>
          <w:rPrChange w:id="2332" w:author="Alexandre Vasconcelos" w:date="2010-04-19T09:24:00Z">
            <w:rPr>
              <w:rFonts w:ascii="Times New Roman" w:hAnsi="Times New Roman"/>
              <w:color w:val="000000"/>
              <w:szCs w:val="24"/>
              <w:lang w:val="pt-BR"/>
            </w:rPr>
          </w:rPrChange>
        </w:rPr>
        <w:t>anter construções de software consistentes</w:t>
      </w:r>
      <w:r w:rsidRPr="001333DF">
        <w:rPr>
          <w:rFonts w:ascii="Times New Roman" w:hAnsi="Times New Roman"/>
          <w:color w:val="000000"/>
          <w:szCs w:val="24"/>
          <w:lang w:val="pt-BR"/>
          <w:rPrChange w:id="2333" w:author="Alexandre Vasconcelos" w:date="2010-04-19T09:24:00Z">
            <w:rPr>
              <w:rFonts w:ascii="Times New Roman" w:hAnsi="Times New Roman"/>
              <w:color w:val="000000"/>
              <w:szCs w:val="24"/>
              <w:lang w:val="pt-BR"/>
            </w:rPr>
          </w:rPrChange>
        </w:rPr>
        <w:t xml:space="preserve">; </w:t>
      </w:r>
      <w:r w:rsidR="0061223A" w:rsidRPr="001333DF">
        <w:rPr>
          <w:rFonts w:ascii="Times New Roman" w:hAnsi="Times New Roman"/>
          <w:color w:val="000000"/>
          <w:szCs w:val="24"/>
          <w:lang w:val="pt-BR"/>
          <w:rPrChange w:id="2334" w:author="Alexandre Vasconcelos" w:date="2010-04-19T09:24:00Z">
            <w:rPr>
              <w:rFonts w:ascii="Times New Roman" w:hAnsi="Times New Roman"/>
              <w:color w:val="000000"/>
              <w:szCs w:val="24"/>
              <w:lang w:val="pt-BR"/>
            </w:rPr>
          </w:rPrChange>
        </w:rPr>
        <w:t>f</w:t>
      </w:r>
      <w:r w:rsidR="00A07A46" w:rsidRPr="001333DF">
        <w:rPr>
          <w:rFonts w:ascii="Times New Roman" w:hAnsi="Times New Roman"/>
          <w:color w:val="000000"/>
          <w:szCs w:val="24"/>
          <w:lang w:val="pt-BR"/>
          <w:rPrChange w:id="2335" w:author="Alexandre Vasconcelos" w:date="2010-04-19T09:24:00Z">
            <w:rPr>
              <w:rFonts w:ascii="Times New Roman" w:hAnsi="Times New Roman"/>
              <w:color w:val="000000"/>
              <w:szCs w:val="24"/>
              <w:lang w:val="pt-BR"/>
            </w:rPr>
          </w:rPrChange>
        </w:rPr>
        <w:t>ornecer meios eficientes para se adaptar às mudanças, re</w:t>
      </w:r>
      <w:r w:rsidR="0061223A" w:rsidRPr="001333DF">
        <w:rPr>
          <w:rFonts w:ascii="Times New Roman" w:hAnsi="Times New Roman"/>
          <w:color w:val="000000"/>
          <w:szCs w:val="24"/>
          <w:lang w:val="pt-BR"/>
          <w:rPrChange w:id="2336" w:author="Alexandre Vasconcelos" w:date="2010-04-19T09:24:00Z">
            <w:rPr>
              <w:rFonts w:ascii="Times New Roman" w:hAnsi="Times New Roman"/>
              <w:color w:val="000000"/>
              <w:szCs w:val="24"/>
              <w:lang w:val="pt-BR"/>
            </w:rPr>
          </w:rPrChange>
        </w:rPr>
        <w:t>-</w:t>
      </w:r>
      <w:r w:rsidR="00A07A46" w:rsidRPr="001333DF">
        <w:rPr>
          <w:rFonts w:ascii="Times New Roman" w:hAnsi="Times New Roman"/>
          <w:color w:val="000000"/>
          <w:szCs w:val="24"/>
          <w:lang w:val="pt-BR"/>
          <w:rPrChange w:id="2337" w:author="Alexandre Vasconcelos" w:date="2010-04-19T09:24:00Z">
            <w:rPr>
              <w:rFonts w:ascii="Times New Roman" w:hAnsi="Times New Roman"/>
              <w:color w:val="000000"/>
              <w:szCs w:val="24"/>
              <w:lang w:val="pt-BR"/>
            </w:rPr>
          </w:rPrChange>
        </w:rPr>
        <w:t>planejando o trabalho adequadamente</w:t>
      </w:r>
      <w:r w:rsidRPr="001333DF">
        <w:rPr>
          <w:rFonts w:ascii="Times New Roman" w:hAnsi="Times New Roman"/>
          <w:color w:val="000000"/>
          <w:szCs w:val="24"/>
          <w:lang w:val="pt-BR"/>
          <w:rPrChange w:id="2338" w:author="Alexandre Vasconcelos" w:date="2010-04-19T09:24:00Z">
            <w:rPr>
              <w:rFonts w:ascii="Times New Roman" w:hAnsi="Times New Roman"/>
              <w:color w:val="000000"/>
              <w:szCs w:val="24"/>
              <w:lang w:val="pt-BR"/>
            </w:rPr>
          </w:rPrChange>
        </w:rPr>
        <w:t>;</w:t>
      </w:r>
      <w:r w:rsidR="0061223A" w:rsidRPr="001333DF">
        <w:rPr>
          <w:rFonts w:ascii="Times New Roman" w:hAnsi="Times New Roman"/>
          <w:color w:val="000000"/>
          <w:szCs w:val="24"/>
          <w:lang w:val="pt-BR"/>
          <w:rPrChange w:id="2339" w:author="Alexandre Vasconcelos" w:date="2010-04-19T09:24:00Z">
            <w:rPr>
              <w:rFonts w:ascii="Times New Roman" w:hAnsi="Times New Roman"/>
              <w:color w:val="000000"/>
              <w:szCs w:val="24"/>
              <w:lang w:val="pt-BR"/>
            </w:rPr>
          </w:rPrChange>
        </w:rPr>
        <w:t xml:space="preserve"> </w:t>
      </w:r>
      <w:r w:rsidRPr="001333DF">
        <w:rPr>
          <w:rFonts w:ascii="Times New Roman" w:hAnsi="Times New Roman"/>
          <w:color w:val="000000"/>
          <w:szCs w:val="24"/>
          <w:lang w:val="pt-BR"/>
          <w:rPrChange w:id="2340" w:author="Alexandre Vasconcelos" w:date="2010-04-19T09:24:00Z">
            <w:rPr>
              <w:rFonts w:ascii="Times New Roman" w:hAnsi="Times New Roman"/>
              <w:color w:val="000000"/>
              <w:szCs w:val="24"/>
              <w:lang w:val="pt-BR"/>
            </w:rPr>
          </w:rPrChange>
        </w:rPr>
        <w:t xml:space="preserve">e </w:t>
      </w:r>
      <w:r w:rsidR="0061223A" w:rsidRPr="001333DF">
        <w:rPr>
          <w:rFonts w:ascii="Times New Roman" w:hAnsi="Times New Roman"/>
          <w:color w:val="000000"/>
          <w:szCs w:val="24"/>
          <w:lang w:val="pt-BR"/>
          <w:rPrChange w:id="2341" w:author="Alexandre Vasconcelos" w:date="2010-04-19T09:24:00Z">
            <w:rPr>
              <w:rFonts w:ascii="Times New Roman" w:hAnsi="Times New Roman"/>
              <w:color w:val="000000"/>
              <w:szCs w:val="24"/>
              <w:lang w:val="pt-BR"/>
            </w:rPr>
          </w:rPrChange>
        </w:rPr>
        <w:t>f</w:t>
      </w:r>
      <w:r w:rsidR="00A07A46" w:rsidRPr="001333DF">
        <w:rPr>
          <w:rFonts w:ascii="Times New Roman" w:hAnsi="Times New Roman"/>
          <w:color w:val="000000"/>
          <w:szCs w:val="24"/>
          <w:lang w:val="pt-BR"/>
          <w:rPrChange w:id="2342" w:author="Alexandre Vasconcelos" w:date="2010-04-19T09:24:00Z">
            <w:rPr>
              <w:rFonts w:ascii="Times New Roman" w:hAnsi="Times New Roman"/>
              <w:color w:val="000000"/>
              <w:szCs w:val="24"/>
              <w:lang w:val="pt-BR"/>
            </w:rPr>
          </w:rPrChange>
        </w:rPr>
        <w:t>ornecer dados para a medição do pr</w:t>
      </w:r>
      <w:r w:rsidR="00A07A46" w:rsidRPr="001333DF">
        <w:rPr>
          <w:rFonts w:ascii="Times New Roman" w:hAnsi="Times New Roman"/>
          <w:color w:val="000000"/>
          <w:szCs w:val="24"/>
          <w:lang w:val="pt-BR"/>
          <w:rPrChange w:id="2343" w:author="Alexandre Vasconcelos" w:date="2010-04-19T09:24:00Z">
            <w:rPr>
              <w:rFonts w:ascii="Times New Roman" w:hAnsi="Times New Roman"/>
              <w:color w:val="000000"/>
              <w:szCs w:val="24"/>
              <w:lang w:val="pt-BR"/>
            </w:rPr>
          </w:rPrChange>
        </w:rPr>
        <w:t>o</w:t>
      </w:r>
      <w:r w:rsidR="00A07A46" w:rsidRPr="001333DF">
        <w:rPr>
          <w:rFonts w:ascii="Times New Roman" w:hAnsi="Times New Roman"/>
          <w:color w:val="000000"/>
          <w:szCs w:val="24"/>
          <w:lang w:val="pt-BR"/>
          <w:rPrChange w:id="2344" w:author="Alexandre Vasconcelos" w:date="2010-04-19T09:24:00Z">
            <w:rPr>
              <w:rFonts w:ascii="Times New Roman" w:hAnsi="Times New Roman"/>
              <w:color w:val="000000"/>
              <w:szCs w:val="24"/>
              <w:lang w:val="pt-BR"/>
            </w:rPr>
          </w:rPrChange>
        </w:rPr>
        <w:t>gresso</w:t>
      </w:r>
      <w:r w:rsidRPr="001333DF">
        <w:rPr>
          <w:rFonts w:ascii="Times New Roman" w:hAnsi="Times New Roman"/>
          <w:color w:val="000000"/>
          <w:szCs w:val="24"/>
          <w:lang w:val="pt-BR"/>
          <w:rPrChange w:id="2345" w:author="Alexandre Vasconcelos" w:date="2010-04-19T09:24:00Z">
            <w:rPr>
              <w:rFonts w:ascii="Times New Roman" w:hAnsi="Times New Roman"/>
              <w:color w:val="000000"/>
              <w:szCs w:val="24"/>
              <w:lang w:val="pt-BR"/>
            </w:rPr>
          </w:rPrChange>
        </w:rPr>
        <w:t xml:space="preserve"> das atividades relacionadas a mudanças.</w:t>
      </w:r>
    </w:p>
    <w:p w:rsidR="00A07A46" w:rsidRPr="001333DF" w:rsidRDefault="00A07A46" w:rsidP="00A07A46">
      <w:pPr>
        <w:tabs>
          <w:tab w:val="clear" w:pos="720"/>
        </w:tabs>
        <w:autoSpaceDE w:val="0"/>
        <w:autoSpaceDN w:val="0"/>
        <w:adjustRightInd w:val="0"/>
        <w:spacing w:before="0"/>
        <w:jc w:val="left"/>
        <w:rPr>
          <w:rFonts w:ascii="Times New Roman" w:hAnsi="Times New Roman"/>
          <w:color w:val="000000"/>
          <w:szCs w:val="24"/>
          <w:lang w:val="pt-BR"/>
          <w:rPrChange w:id="2346" w:author="Alexandre Vasconcelos" w:date="2010-04-19T09:24:00Z">
            <w:rPr>
              <w:rFonts w:ascii="Wingdings" w:hAnsi="Wingdings" w:cs="Wingdings"/>
              <w:color w:val="000000"/>
              <w:szCs w:val="24"/>
              <w:lang w:val="pt-BR"/>
            </w:rPr>
          </w:rPrChange>
        </w:rPr>
      </w:pPr>
    </w:p>
    <w:p w:rsidR="00C076BD" w:rsidRPr="001333DF" w:rsidRDefault="00C076BD" w:rsidP="00A07A46">
      <w:pPr>
        <w:tabs>
          <w:tab w:val="clear" w:pos="720"/>
        </w:tabs>
        <w:autoSpaceDE w:val="0"/>
        <w:autoSpaceDN w:val="0"/>
        <w:adjustRightInd w:val="0"/>
        <w:spacing w:before="0"/>
        <w:jc w:val="left"/>
        <w:rPr>
          <w:rFonts w:ascii="Times New Roman" w:hAnsi="Times New Roman"/>
          <w:color w:val="000000"/>
          <w:szCs w:val="24"/>
          <w:lang w:val="pt-BR"/>
          <w:rPrChange w:id="2347" w:author="Alexandre Vasconcelos" w:date="2010-04-19T09:24:00Z">
            <w:rPr>
              <w:rFonts w:ascii="Wingdings" w:hAnsi="Wingdings" w:cs="Wingdings"/>
              <w:color w:val="000000"/>
              <w:szCs w:val="24"/>
              <w:lang w:val="pt-BR"/>
            </w:rPr>
          </w:rPrChange>
        </w:rPr>
      </w:pPr>
    </w:p>
    <w:p w:rsidR="00C076BD" w:rsidRPr="001333DF" w:rsidRDefault="00C076BD" w:rsidP="00A07A46">
      <w:pPr>
        <w:tabs>
          <w:tab w:val="clear" w:pos="720"/>
        </w:tabs>
        <w:autoSpaceDE w:val="0"/>
        <w:autoSpaceDN w:val="0"/>
        <w:adjustRightInd w:val="0"/>
        <w:spacing w:before="0"/>
        <w:jc w:val="left"/>
        <w:rPr>
          <w:rFonts w:ascii="Times New Roman" w:hAnsi="Times New Roman"/>
          <w:color w:val="000000"/>
          <w:szCs w:val="24"/>
          <w:lang w:val="pt-BR"/>
          <w:rPrChange w:id="2348" w:author="Alexandre Vasconcelos" w:date="2010-04-19T09:24:00Z">
            <w:rPr>
              <w:rFonts w:ascii="Wingdings" w:hAnsi="Wingdings" w:cs="Wingdings"/>
              <w:color w:val="000000"/>
              <w:szCs w:val="24"/>
              <w:lang w:val="pt-BR"/>
            </w:rPr>
          </w:rPrChange>
        </w:rPr>
      </w:pPr>
    </w:p>
    <w:p w:rsidR="00C076BD" w:rsidRPr="001333DF" w:rsidRDefault="00C076BD" w:rsidP="00A07A46">
      <w:pPr>
        <w:tabs>
          <w:tab w:val="clear" w:pos="720"/>
        </w:tabs>
        <w:autoSpaceDE w:val="0"/>
        <w:autoSpaceDN w:val="0"/>
        <w:adjustRightInd w:val="0"/>
        <w:spacing w:before="0"/>
        <w:jc w:val="left"/>
        <w:rPr>
          <w:rFonts w:ascii="Times New Roman" w:hAnsi="Times New Roman"/>
          <w:color w:val="000000"/>
          <w:szCs w:val="24"/>
          <w:lang w:val="pt-BR"/>
          <w:rPrChange w:id="2349" w:author="Alexandre Vasconcelos" w:date="2010-04-19T09:24:00Z">
            <w:rPr>
              <w:rFonts w:ascii="Wingdings" w:hAnsi="Wingdings" w:cs="Wingdings"/>
              <w:color w:val="000000"/>
              <w:szCs w:val="24"/>
              <w:lang w:val="pt-BR"/>
            </w:rPr>
          </w:rPrChange>
        </w:rPr>
      </w:pPr>
    </w:p>
    <w:p w:rsidR="00C076BD" w:rsidRPr="001333DF" w:rsidRDefault="00C076BD" w:rsidP="00A07A46">
      <w:pPr>
        <w:tabs>
          <w:tab w:val="clear" w:pos="720"/>
        </w:tabs>
        <w:autoSpaceDE w:val="0"/>
        <w:autoSpaceDN w:val="0"/>
        <w:adjustRightInd w:val="0"/>
        <w:spacing w:before="0"/>
        <w:jc w:val="left"/>
        <w:rPr>
          <w:rFonts w:ascii="Times New Roman" w:hAnsi="Times New Roman"/>
          <w:color w:val="000000"/>
          <w:szCs w:val="24"/>
          <w:lang w:val="pt-BR"/>
          <w:rPrChange w:id="2350" w:author="Alexandre Vasconcelos" w:date="2010-04-19T09:24:00Z">
            <w:rPr>
              <w:rFonts w:ascii="Wingdings" w:hAnsi="Wingdings" w:cs="Wingdings"/>
              <w:color w:val="000000"/>
              <w:szCs w:val="24"/>
              <w:lang w:val="pt-BR"/>
            </w:rPr>
          </w:rPrChange>
        </w:rPr>
      </w:pPr>
    </w:p>
    <w:p w:rsidR="003F50FA" w:rsidRPr="001333DF" w:rsidRDefault="00266605" w:rsidP="008C0552">
      <w:pPr>
        <w:numPr>
          <w:ilvl w:val="0"/>
          <w:numId w:val="21"/>
        </w:numPr>
        <w:tabs>
          <w:tab w:val="clear" w:pos="720"/>
        </w:tabs>
        <w:autoSpaceDE w:val="0"/>
        <w:autoSpaceDN w:val="0"/>
        <w:adjustRightInd w:val="0"/>
        <w:spacing w:before="0"/>
        <w:ind w:left="284" w:firstLine="0"/>
        <w:jc w:val="left"/>
        <w:rPr>
          <w:rFonts w:ascii="Times New Roman" w:hAnsi="Times New Roman"/>
          <w:b/>
          <w:szCs w:val="24"/>
          <w:lang w:val="pt-BR"/>
          <w:rPrChange w:id="2351" w:author="Alexandre Vasconcelos" w:date="2010-04-19T09:24:00Z">
            <w:rPr>
              <w:rFonts w:ascii="Times New Roman" w:hAnsi="Times New Roman"/>
              <w:b/>
              <w:szCs w:val="24"/>
              <w:lang w:val="pt-BR"/>
            </w:rPr>
          </w:rPrChange>
        </w:rPr>
      </w:pPr>
      <w:r w:rsidRPr="001333DF">
        <w:rPr>
          <w:rFonts w:ascii="Times New Roman" w:hAnsi="Times New Roman"/>
          <w:b/>
          <w:szCs w:val="24"/>
          <w:lang w:val="pt-BR"/>
        </w:rPr>
        <w:t xml:space="preserve"> </w:t>
      </w:r>
      <w:r w:rsidR="007F37A2" w:rsidRPr="001333DF">
        <w:rPr>
          <w:rFonts w:ascii="Times New Roman" w:hAnsi="Times New Roman"/>
          <w:b/>
          <w:szCs w:val="24"/>
          <w:lang w:val="pt-BR"/>
          <w:rPrChange w:id="2352" w:author="Alexandre Vasconcelos" w:date="2010-04-19T09:24:00Z">
            <w:rPr>
              <w:rFonts w:ascii="Times New Roman" w:hAnsi="Times New Roman"/>
              <w:b/>
              <w:szCs w:val="24"/>
              <w:lang w:val="pt-BR"/>
            </w:rPr>
          </w:rPrChange>
        </w:rPr>
        <w:t>Implementação</w:t>
      </w:r>
    </w:p>
    <w:p w:rsidR="00A07A46" w:rsidRPr="001333DF" w:rsidRDefault="00A07A46" w:rsidP="00A07A46">
      <w:pPr>
        <w:tabs>
          <w:tab w:val="clear" w:pos="720"/>
        </w:tabs>
        <w:autoSpaceDE w:val="0"/>
        <w:autoSpaceDN w:val="0"/>
        <w:adjustRightInd w:val="0"/>
        <w:spacing w:before="0"/>
        <w:jc w:val="left"/>
        <w:rPr>
          <w:rFonts w:ascii="Times New Roman" w:hAnsi="Times New Roman"/>
          <w:color w:val="000000"/>
          <w:szCs w:val="24"/>
          <w:lang w:val="pt-BR"/>
          <w:rPrChange w:id="2353" w:author="Alexandre Vasconcelos" w:date="2010-04-19T09:24:00Z">
            <w:rPr>
              <w:rFonts w:ascii="Tw Cen MT" w:hAnsi="Tw Cen MT" w:cs="Tw Cen MT"/>
              <w:color w:val="000000"/>
              <w:szCs w:val="24"/>
              <w:lang w:val="pt-BR"/>
            </w:rPr>
          </w:rPrChange>
        </w:rPr>
      </w:pPr>
    </w:p>
    <w:p w:rsidR="00A07A46" w:rsidRPr="001333DF" w:rsidRDefault="0061223A" w:rsidP="00983E83">
      <w:pPr>
        <w:tabs>
          <w:tab w:val="clear" w:pos="720"/>
        </w:tabs>
        <w:autoSpaceDE w:val="0"/>
        <w:autoSpaceDN w:val="0"/>
        <w:adjustRightInd w:val="0"/>
        <w:spacing w:before="0"/>
        <w:rPr>
          <w:rFonts w:ascii="Times New Roman" w:hAnsi="Times New Roman"/>
          <w:color w:val="000000"/>
          <w:szCs w:val="24"/>
          <w:lang w:val="pt-BR"/>
          <w:rPrChange w:id="2354" w:author="Alexandre Vasconcelos" w:date="2010-04-19T09:24:00Z">
            <w:rPr>
              <w:rFonts w:ascii="Times New Roman" w:hAnsi="Times New Roman"/>
              <w:color w:val="000000"/>
              <w:szCs w:val="24"/>
              <w:lang w:val="pt-BR"/>
            </w:rPr>
          </w:rPrChange>
        </w:rPr>
      </w:pPr>
      <w:r w:rsidRPr="001333DF">
        <w:rPr>
          <w:rFonts w:ascii="Times New Roman" w:hAnsi="Times New Roman"/>
          <w:color w:val="000000"/>
          <w:szCs w:val="24"/>
          <w:lang w:val="pt-BR"/>
        </w:rPr>
        <w:t xml:space="preserve">A disciplina de implementação tem como </w:t>
      </w:r>
      <w:r w:rsidR="00A07A46" w:rsidRPr="001333DF">
        <w:rPr>
          <w:rFonts w:ascii="Times New Roman" w:hAnsi="Times New Roman"/>
          <w:color w:val="000000"/>
          <w:szCs w:val="24"/>
          <w:lang w:val="pt-BR"/>
          <w:rPrChange w:id="2355" w:author="Alexandre Vasconcelos" w:date="2010-04-19T09:24:00Z">
            <w:rPr>
              <w:rFonts w:ascii="Times New Roman" w:hAnsi="Times New Roman"/>
              <w:color w:val="000000"/>
              <w:szCs w:val="24"/>
              <w:lang w:val="pt-BR"/>
            </w:rPr>
          </w:rPrChange>
        </w:rPr>
        <w:t>propósito</w:t>
      </w:r>
      <w:r w:rsidRPr="001333DF">
        <w:rPr>
          <w:rFonts w:ascii="Times New Roman" w:hAnsi="Times New Roman"/>
          <w:color w:val="000000"/>
          <w:szCs w:val="24"/>
          <w:lang w:val="pt-BR"/>
          <w:rPrChange w:id="2356" w:author="Alexandre Vasconcelos" w:date="2010-04-19T09:24:00Z">
            <w:rPr>
              <w:rFonts w:ascii="Times New Roman" w:hAnsi="Times New Roman"/>
              <w:color w:val="000000"/>
              <w:szCs w:val="24"/>
              <w:lang w:val="pt-BR"/>
            </w:rPr>
          </w:rPrChange>
        </w:rPr>
        <w:t>s</w:t>
      </w:r>
      <w:r w:rsidR="00A07A46" w:rsidRPr="001333DF">
        <w:rPr>
          <w:rFonts w:ascii="Times New Roman" w:hAnsi="Times New Roman"/>
          <w:color w:val="000000"/>
          <w:szCs w:val="24"/>
          <w:lang w:val="pt-BR"/>
          <w:rPrChange w:id="2357" w:author="Alexandre Vasconcelos" w:date="2010-04-19T09:24:00Z">
            <w:rPr>
              <w:rFonts w:ascii="Times New Roman" w:hAnsi="Times New Roman"/>
              <w:color w:val="000000"/>
              <w:szCs w:val="24"/>
              <w:lang w:val="pt-BR"/>
            </w:rPr>
          </w:rPrChange>
        </w:rPr>
        <w:t>:</w:t>
      </w:r>
      <w:r w:rsidRPr="001333DF">
        <w:rPr>
          <w:rFonts w:ascii="Times New Roman" w:hAnsi="Times New Roman"/>
          <w:color w:val="000000"/>
          <w:szCs w:val="24"/>
          <w:lang w:val="pt-BR"/>
          <w:rPrChange w:id="2358" w:author="Alexandre Vasconcelos" w:date="2010-04-19T09:24:00Z">
            <w:rPr>
              <w:rFonts w:ascii="Times New Roman" w:hAnsi="Times New Roman"/>
              <w:color w:val="000000"/>
              <w:szCs w:val="24"/>
              <w:lang w:val="pt-BR"/>
            </w:rPr>
          </w:rPrChange>
        </w:rPr>
        <w:t xml:space="preserve"> C</w:t>
      </w:r>
      <w:r w:rsidR="00A07A46" w:rsidRPr="001333DF">
        <w:rPr>
          <w:rFonts w:ascii="Times New Roman" w:hAnsi="Times New Roman"/>
          <w:color w:val="000000"/>
          <w:szCs w:val="24"/>
          <w:lang w:val="pt-BR"/>
          <w:rPrChange w:id="2359" w:author="Alexandre Vasconcelos" w:date="2010-04-19T09:24:00Z">
            <w:rPr>
              <w:rFonts w:ascii="Times New Roman" w:hAnsi="Times New Roman"/>
              <w:color w:val="000000"/>
              <w:szCs w:val="24"/>
              <w:lang w:val="pt-BR"/>
            </w:rPr>
          </w:rPrChange>
        </w:rPr>
        <w:t>onstruir o sistema de forma increme</w:t>
      </w:r>
      <w:r w:rsidR="00A07A46" w:rsidRPr="001333DF">
        <w:rPr>
          <w:rFonts w:ascii="Times New Roman" w:hAnsi="Times New Roman"/>
          <w:color w:val="000000"/>
          <w:szCs w:val="24"/>
          <w:lang w:val="pt-BR"/>
          <w:rPrChange w:id="2360" w:author="Alexandre Vasconcelos" w:date="2010-04-19T09:24:00Z">
            <w:rPr>
              <w:rFonts w:ascii="Times New Roman" w:hAnsi="Times New Roman"/>
              <w:color w:val="000000"/>
              <w:szCs w:val="24"/>
              <w:lang w:val="pt-BR"/>
            </w:rPr>
          </w:rPrChange>
        </w:rPr>
        <w:t>n</w:t>
      </w:r>
      <w:r w:rsidR="00A07A46" w:rsidRPr="001333DF">
        <w:rPr>
          <w:rFonts w:ascii="Times New Roman" w:hAnsi="Times New Roman"/>
          <w:color w:val="000000"/>
          <w:szCs w:val="24"/>
          <w:lang w:val="pt-BR"/>
          <w:rPrChange w:id="2361" w:author="Alexandre Vasconcelos" w:date="2010-04-19T09:24:00Z">
            <w:rPr>
              <w:rFonts w:ascii="Times New Roman" w:hAnsi="Times New Roman"/>
              <w:color w:val="000000"/>
              <w:szCs w:val="24"/>
              <w:lang w:val="pt-BR"/>
            </w:rPr>
          </w:rPrChange>
        </w:rPr>
        <w:t>tal</w:t>
      </w:r>
      <w:r w:rsidRPr="001333DF">
        <w:rPr>
          <w:rFonts w:ascii="Times New Roman" w:hAnsi="Times New Roman"/>
          <w:color w:val="000000"/>
          <w:szCs w:val="24"/>
          <w:lang w:val="pt-BR"/>
          <w:rPrChange w:id="2362" w:author="Alexandre Vasconcelos" w:date="2010-04-19T09:24:00Z">
            <w:rPr>
              <w:rFonts w:ascii="Times New Roman" w:hAnsi="Times New Roman"/>
              <w:color w:val="000000"/>
              <w:szCs w:val="24"/>
              <w:lang w:val="pt-BR"/>
            </w:rPr>
          </w:rPrChange>
        </w:rPr>
        <w:t xml:space="preserve"> e v</w:t>
      </w:r>
      <w:r w:rsidR="00A07A46" w:rsidRPr="001333DF">
        <w:rPr>
          <w:rFonts w:ascii="Times New Roman" w:hAnsi="Times New Roman"/>
          <w:color w:val="000000"/>
          <w:szCs w:val="24"/>
          <w:lang w:val="pt-BR"/>
          <w:rPrChange w:id="2363" w:author="Alexandre Vasconcelos" w:date="2010-04-19T09:24:00Z">
            <w:rPr>
              <w:rFonts w:ascii="Times New Roman" w:hAnsi="Times New Roman"/>
              <w:color w:val="000000"/>
              <w:szCs w:val="24"/>
              <w:lang w:val="pt-BR"/>
            </w:rPr>
          </w:rPrChange>
        </w:rPr>
        <w:t>erificar que as unidades técnicas usadas para construir o sistema funcion</w:t>
      </w:r>
      <w:r w:rsidR="000953E3" w:rsidRPr="001333DF">
        <w:rPr>
          <w:rFonts w:ascii="Times New Roman" w:hAnsi="Times New Roman"/>
          <w:color w:val="000000"/>
          <w:szCs w:val="24"/>
          <w:lang w:val="pt-BR"/>
          <w:rPrChange w:id="2364" w:author="Alexandre Vasconcelos" w:date="2010-04-19T09:24:00Z">
            <w:rPr>
              <w:rFonts w:ascii="Times New Roman" w:hAnsi="Times New Roman"/>
              <w:color w:val="000000"/>
              <w:szCs w:val="24"/>
              <w:lang w:val="pt-BR"/>
            </w:rPr>
          </w:rPrChange>
        </w:rPr>
        <w:t>a</w:t>
      </w:r>
      <w:r w:rsidR="00A07A46" w:rsidRPr="001333DF">
        <w:rPr>
          <w:rFonts w:ascii="Times New Roman" w:hAnsi="Times New Roman"/>
          <w:color w:val="000000"/>
          <w:szCs w:val="24"/>
          <w:lang w:val="pt-BR"/>
          <w:rPrChange w:id="2365" w:author="Alexandre Vasconcelos" w:date="2010-04-19T09:24:00Z">
            <w:rPr>
              <w:rFonts w:ascii="Times New Roman" w:hAnsi="Times New Roman"/>
              <w:color w:val="000000"/>
              <w:szCs w:val="24"/>
              <w:lang w:val="pt-BR"/>
            </w:rPr>
          </w:rPrChange>
        </w:rPr>
        <w:t xml:space="preserve">m como </w:t>
      </w:r>
      <w:r w:rsidR="000953E3" w:rsidRPr="001333DF">
        <w:rPr>
          <w:rFonts w:ascii="Times New Roman" w:hAnsi="Times New Roman"/>
          <w:color w:val="000000"/>
          <w:szCs w:val="24"/>
          <w:lang w:val="pt-BR"/>
          <w:rPrChange w:id="2366" w:author="Alexandre Vasconcelos" w:date="2010-04-19T09:24:00Z">
            <w:rPr>
              <w:rFonts w:ascii="Times New Roman" w:hAnsi="Times New Roman"/>
              <w:color w:val="000000"/>
              <w:szCs w:val="24"/>
              <w:lang w:val="pt-BR"/>
            </w:rPr>
          </w:rPrChange>
        </w:rPr>
        <w:t>esp</w:t>
      </w:r>
      <w:r w:rsidR="000953E3" w:rsidRPr="001333DF">
        <w:rPr>
          <w:rFonts w:ascii="Times New Roman" w:hAnsi="Times New Roman"/>
          <w:color w:val="000000"/>
          <w:szCs w:val="24"/>
          <w:lang w:val="pt-BR"/>
          <w:rPrChange w:id="2367" w:author="Alexandre Vasconcelos" w:date="2010-04-19T09:24:00Z">
            <w:rPr>
              <w:rFonts w:ascii="Times New Roman" w:hAnsi="Times New Roman"/>
              <w:color w:val="000000"/>
              <w:szCs w:val="24"/>
              <w:lang w:val="pt-BR"/>
            </w:rPr>
          </w:rPrChange>
        </w:rPr>
        <w:t>e</w:t>
      </w:r>
      <w:r w:rsidR="000953E3" w:rsidRPr="001333DF">
        <w:rPr>
          <w:rFonts w:ascii="Times New Roman" w:hAnsi="Times New Roman"/>
          <w:color w:val="000000"/>
          <w:szCs w:val="24"/>
          <w:lang w:val="pt-BR"/>
          <w:rPrChange w:id="2368" w:author="Alexandre Vasconcelos" w:date="2010-04-19T09:24:00Z">
            <w:rPr>
              <w:rFonts w:ascii="Times New Roman" w:hAnsi="Times New Roman"/>
              <w:color w:val="000000"/>
              <w:szCs w:val="24"/>
              <w:lang w:val="pt-BR"/>
            </w:rPr>
          </w:rPrChange>
        </w:rPr>
        <w:t>cificadas</w:t>
      </w:r>
      <w:r w:rsidRPr="001333DF">
        <w:rPr>
          <w:rFonts w:ascii="Times New Roman" w:hAnsi="Times New Roman"/>
          <w:color w:val="000000"/>
          <w:szCs w:val="24"/>
          <w:lang w:val="pt-BR"/>
          <w:rPrChange w:id="2369" w:author="Alexandre Vasconcelos" w:date="2010-04-19T09:24:00Z">
            <w:rPr>
              <w:rFonts w:ascii="Times New Roman" w:hAnsi="Times New Roman"/>
              <w:color w:val="000000"/>
              <w:szCs w:val="24"/>
              <w:lang w:val="pt-BR"/>
            </w:rPr>
          </w:rPrChange>
        </w:rPr>
        <w:t xml:space="preserve">. </w:t>
      </w:r>
      <w:r w:rsidR="00A07A46" w:rsidRPr="001333DF">
        <w:rPr>
          <w:rFonts w:ascii="Times New Roman" w:hAnsi="Times New Roman"/>
          <w:color w:val="000000"/>
          <w:szCs w:val="24"/>
          <w:lang w:val="pt-BR"/>
          <w:rPrChange w:id="2370" w:author="Alexandre Vasconcelos" w:date="2010-04-19T09:24:00Z">
            <w:rPr>
              <w:rFonts w:ascii="Times New Roman" w:hAnsi="Times New Roman"/>
              <w:color w:val="000000"/>
              <w:szCs w:val="24"/>
              <w:lang w:val="pt-BR"/>
            </w:rPr>
          </w:rPrChange>
        </w:rPr>
        <w:t>Esta disciplina se relaciona com as outras disciplinas da seguinte forma:</w:t>
      </w:r>
      <w:r w:rsidRPr="001333DF">
        <w:rPr>
          <w:rFonts w:ascii="Times New Roman" w:hAnsi="Times New Roman"/>
          <w:color w:val="000000"/>
          <w:szCs w:val="24"/>
          <w:lang w:val="pt-BR"/>
          <w:rPrChange w:id="2371" w:author="Alexandre Vasconcelos" w:date="2010-04-19T09:24:00Z">
            <w:rPr>
              <w:rFonts w:ascii="Times New Roman" w:hAnsi="Times New Roman"/>
              <w:color w:val="000000"/>
              <w:szCs w:val="24"/>
              <w:lang w:val="pt-BR"/>
            </w:rPr>
          </w:rPrChange>
        </w:rPr>
        <w:t xml:space="preserve"> </w:t>
      </w:r>
      <w:r w:rsidR="00A07A46" w:rsidRPr="001333DF">
        <w:rPr>
          <w:rFonts w:ascii="Times New Roman" w:hAnsi="Times New Roman"/>
          <w:color w:val="000000"/>
          <w:szCs w:val="24"/>
          <w:lang w:val="pt-BR"/>
          <w:rPrChange w:id="2372" w:author="Alexandre Vasconcelos" w:date="2010-04-19T09:24:00Z">
            <w:rPr>
              <w:rFonts w:ascii="Times New Roman" w:hAnsi="Times New Roman"/>
              <w:color w:val="000000"/>
              <w:szCs w:val="24"/>
              <w:lang w:val="pt-BR"/>
            </w:rPr>
          </w:rPrChange>
        </w:rPr>
        <w:t>A discipl</w:t>
      </w:r>
      <w:r w:rsidR="00A07A46" w:rsidRPr="001333DF">
        <w:rPr>
          <w:rFonts w:ascii="Times New Roman" w:hAnsi="Times New Roman"/>
          <w:color w:val="000000"/>
          <w:szCs w:val="24"/>
          <w:lang w:val="pt-BR"/>
          <w:rPrChange w:id="2373" w:author="Alexandre Vasconcelos" w:date="2010-04-19T09:24:00Z">
            <w:rPr>
              <w:rFonts w:ascii="Times New Roman" w:hAnsi="Times New Roman"/>
              <w:color w:val="000000"/>
              <w:szCs w:val="24"/>
              <w:lang w:val="pt-BR"/>
            </w:rPr>
          </w:rPrChange>
        </w:rPr>
        <w:t>i</w:t>
      </w:r>
      <w:r w:rsidR="00A07A46" w:rsidRPr="001333DF">
        <w:rPr>
          <w:rFonts w:ascii="Times New Roman" w:hAnsi="Times New Roman"/>
          <w:color w:val="000000"/>
          <w:szCs w:val="24"/>
          <w:lang w:val="pt-BR"/>
          <w:rPrChange w:id="2374" w:author="Alexandre Vasconcelos" w:date="2010-04-19T09:24:00Z">
            <w:rPr>
              <w:rFonts w:ascii="Times New Roman" w:hAnsi="Times New Roman"/>
              <w:color w:val="000000"/>
              <w:szCs w:val="24"/>
              <w:lang w:val="pt-BR"/>
            </w:rPr>
          </w:rPrChange>
        </w:rPr>
        <w:t>na de Requisitos define o que será implementado</w:t>
      </w:r>
      <w:r w:rsidRPr="001333DF">
        <w:rPr>
          <w:rFonts w:ascii="Times New Roman" w:hAnsi="Times New Roman"/>
          <w:color w:val="000000"/>
          <w:szCs w:val="24"/>
          <w:lang w:val="pt-BR"/>
          <w:rPrChange w:id="2375" w:author="Alexandre Vasconcelos" w:date="2010-04-19T09:24:00Z">
            <w:rPr>
              <w:rFonts w:ascii="Times New Roman" w:hAnsi="Times New Roman"/>
              <w:color w:val="000000"/>
              <w:szCs w:val="24"/>
              <w:lang w:val="pt-BR"/>
            </w:rPr>
          </w:rPrChange>
        </w:rPr>
        <w:t>;</w:t>
      </w:r>
      <w:r w:rsidR="00061513" w:rsidRPr="001333DF">
        <w:rPr>
          <w:rFonts w:ascii="Times New Roman" w:hAnsi="Times New Roman"/>
          <w:color w:val="000000"/>
          <w:szCs w:val="24"/>
          <w:lang w:val="pt-BR"/>
          <w:rPrChange w:id="2376" w:author="Alexandre Vasconcelos" w:date="2010-04-19T09:24:00Z">
            <w:rPr>
              <w:rFonts w:ascii="Times New Roman" w:hAnsi="Times New Roman"/>
              <w:color w:val="000000"/>
              <w:szCs w:val="24"/>
              <w:lang w:val="pt-BR"/>
            </w:rPr>
          </w:rPrChange>
        </w:rPr>
        <w:t xml:space="preserve"> </w:t>
      </w:r>
      <w:r w:rsidRPr="001333DF">
        <w:rPr>
          <w:rFonts w:ascii="Times New Roman" w:hAnsi="Times New Roman"/>
          <w:color w:val="000000"/>
          <w:szCs w:val="24"/>
          <w:lang w:val="pt-BR"/>
          <w:rPrChange w:id="2377" w:author="Alexandre Vasconcelos" w:date="2010-04-19T09:24:00Z">
            <w:rPr>
              <w:rFonts w:ascii="Times New Roman" w:hAnsi="Times New Roman"/>
              <w:color w:val="000000"/>
              <w:szCs w:val="24"/>
              <w:lang w:val="pt-BR"/>
            </w:rPr>
          </w:rPrChange>
        </w:rPr>
        <w:t xml:space="preserve">a </w:t>
      </w:r>
      <w:r w:rsidR="00A07A46" w:rsidRPr="001333DF">
        <w:rPr>
          <w:rFonts w:ascii="Times New Roman" w:hAnsi="Times New Roman"/>
          <w:color w:val="000000"/>
          <w:szCs w:val="24"/>
          <w:lang w:val="pt-BR"/>
          <w:rPrChange w:id="2378" w:author="Alexandre Vasconcelos" w:date="2010-04-19T09:24:00Z">
            <w:rPr>
              <w:rFonts w:ascii="Times New Roman" w:hAnsi="Times New Roman"/>
              <w:color w:val="000000"/>
              <w:szCs w:val="24"/>
              <w:lang w:val="pt-BR"/>
            </w:rPr>
          </w:rPrChange>
        </w:rPr>
        <w:t>de Análise e Projeto organiza e define o escopo da implementa</w:t>
      </w:r>
      <w:r w:rsidRPr="001333DF">
        <w:rPr>
          <w:rFonts w:ascii="Times New Roman" w:hAnsi="Times New Roman"/>
          <w:color w:val="000000"/>
          <w:szCs w:val="24"/>
          <w:lang w:val="pt-BR"/>
          <w:rPrChange w:id="2379" w:author="Alexandre Vasconcelos" w:date="2010-04-19T09:24:00Z">
            <w:rPr>
              <w:rFonts w:ascii="Times New Roman" w:hAnsi="Times New Roman"/>
              <w:color w:val="000000"/>
              <w:szCs w:val="24"/>
              <w:lang w:val="pt-BR"/>
            </w:rPr>
          </w:rPrChange>
        </w:rPr>
        <w:t>ção;</w:t>
      </w:r>
      <w:r w:rsidR="000953E3" w:rsidRPr="001333DF">
        <w:rPr>
          <w:rFonts w:ascii="Times New Roman" w:hAnsi="Times New Roman"/>
          <w:color w:val="000000"/>
          <w:szCs w:val="24"/>
          <w:lang w:val="pt-BR"/>
          <w:rPrChange w:id="2380" w:author="Alexandre Vasconcelos" w:date="2010-04-19T09:24:00Z">
            <w:rPr>
              <w:rFonts w:ascii="Times New Roman" w:hAnsi="Times New Roman"/>
              <w:color w:val="000000"/>
              <w:szCs w:val="24"/>
              <w:lang w:val="pt-BR"/>
            </w:rPr>
          </w:rPrChange>
        </w:rPr>
        <w:t xml:space="preserve"> </w:t>
      </w:r>
      <w:r w:rsidRPr="001333DF">
        <w:rPr>
          <w:rFonts w:ascii="Times New Roman" w:hAnsi="Times New Roman"/>
          <w:color w:val="000000"/>
          <w:szCs w:val="24"/>
          <w:lang w:val="pt-BR"/>
          <w:rPrChange w:id="2381" w:author="Alexandre Vasconcelos" w:date="2010-04-19T09:24:00Z">
            <w:rPr>
              <w:rFonts w:ascii="Times New Roman" w:hAnsi="Times New Roman"/>
              <w:color w:val="000000"/>
              <w:szCs w:val="24"/>
              <w:lang w:val="pt-BR"/>
            </w:rPr>
          </w:rPrChange>
        </w:rPr>
        <w:t xml:space="preserve">a </w:t>
      </w:r>
      <w:r w:rsidR="00A07A46" w:rsidRPr="001333DF">
        <w:rPr>
          <w:rFonts w:ascii="Times New Roman" w:hAnsi="Times New Roman"/>
          <w:color w:val="000000"/>
          <w:szCs w:val="24"/>
          <w:lang w:val="pt-BR"/>
          <w:rPrChange w:id="2382" w:author="Alexandre Vasconcelos" w:date="2010-04-19T09:24:00Z">
            <w:rPr>
              <w:rFonts w:ascii="Times New Roman" w:hAnsi="Times New Roman"/>
              <w:color w:val="000000"/>
              <w:szCs w:val="24"/>
              <w:lang w:val="pt-BR"/>
            </w:rPr>
          </w:rPrChange>
        </w:rPr>
        <w:t xml:space="preserve">de Teste valida </w:t>
      </w:r>
      <w:r w:rsidR="000953E3" w:rsidRPr="001333DF">
        <w:rPr>
          <w:rFonts w:ascii="Times New Roman" w:hAnsi="Times New Roman"/>
          <w:color w:val="000000"/>
          <w:szCs w:val="24"/>
          <w:lang w:val="pt-BR"/>
          <w:rPrChange w:id="2383" w:author="Alexandre Vasconcelos" w:date="2010-04-19T09:24:00Z">
            <w:rPr>
              <w:rFonts w:ascii="Times New Roman" w:hAnsi="Times New Roman"/>
              <w:color w:val="000000"/>
              <w:szCs w:val="24"/>
              <w:lang w:val="pt-BR"/>
            </w:rPr>
          </w:rPrChange>
        </w:rPr>
        <w:t xml:space="preserve">se </w:t>
      </w:r>
      <w:r w:rsidR="00A07A46" w:rsidRPr="001333DF">
        <w:rPr>
          <w:rFonts w:ascii="Times New Roman" w:hAnsi="Times New Roman"/>
          <w:color w:val="000000"/>
          <w:szCs w:val="24"/>
          <w:lang w:val="pt-BR"/>
          <w:rPrChange w:id="2384" w:author="Alexandre Vasconcelos" w:date="2010-04-19T09:24:00Z">
            <w:rPr>
              <w:rFonts w:ascii="Times New Roman" w:hAnsi="Times New Roman"/>
              <w:color w:val="000000"/>
              <w:szCs w:val="24"/>
              <w:lang w:val="pt-BR"/>
            </w:rPr>
          </w:rPrChange>
        </w:rPr>
        <w:t>a construção do sistema atende aos requisitos</w:t>
      </w:r>
      <w:r w:rsidRPr="001333DF">
        <w:rPr>
          <w:rFonts w:ascii="Times New Roman" w:hAnsi="Times New Roman"/>
          <w:color w:val="000000"/>
          <w:szCs w:val="24"/>
          <w:lang w:val="pt-BR"/>
          <w:rPrChange w:id="2385" w:author="Alexandre Vasconcelos" w:date="2010-04-19T09:24:00Z">
            <w:rPr>
              <w:rFonts w:ascii="Times New Roman" w:hAnsi="Times New Roman"/>
              <w:color w:val="000000"/>
              <w:szCs w:val="24"/>
              <w:lang w:val="pt-BR"/>
            </w:rPr>
          </w:rPrChange>
        </w:rPr>
        <w:t>;</w:t>
      </w:r>
      <w:r w:rsidR="000953E3" w:rsidRPr="001333DF">
        <w:rPr>
          <w:rFonts w:ascii="Times New Roman" w:hAnsi="Times New Roman"/>
          <w:color w:val="000000"/>
          <w:szCs w:val="24"/>
          <w:lang w:val="pt-BR"/>
          <w:rPrChange w:id="2386" w:author="Alexandre Vasconcelos" w:date="2010-04-19T09:24:00Z">
            <w:rPr>
              <w:rFonts w:ascii="Times New Roman" w:hAnsi="Times New Roman"/>
              <w:color w:val="000000"/>
              <w:szCs w:val="24"/>
              <w:lang w:val="pt-BR"/>
            </w:rPr>
          </w:rPrChange>
        </w:rPr>
        <w:t xml:space="preserve"> </w:t>
      </w:r>
      <w:r w:rsidRPr="001333DF">
        <w:rPr>
          <w:rFonts w:ascii="Times New Roman" w:hAnsi="Times New Roman"/>
          <w:color w:val="000000"/>
          <w:szCs w:val="24"/>
          <w:lang w:val="pt-BR"/>
          <w:rPrChange w:id="2387" w:author="Alexandre Vasconcelos" w:date="2010-04-19T09:24:00Z">
            <w:rPr>
              <w:rFonts w:ascii="Times New Roman" w:hAnsi="Times New Roman"/>
              <w:color w:val="000000"/>
              <w:szCs w:val="24"/>
              <w:lang w:val="pt-BR"/>
            </w:rPr>
          </w:rPrChange>
        </w:rPr>
        <w:t xml:space="preserve">a </w:t>
      </w:r>
      <w:r w:rsidR="00A07A46" w:rsidRPr="001333DF">
        <w:rPr>
          <w:rFonts w:ascii="Times New Roman" w:hAnsi="Times New Roman"/>
          <w:color w:val="000000"/>
          <w:szCs w:val="24"/>
          <w:lang w:val="pt-BR"/>
          <w:rPrChange w:id="2388" w:author="Alexandre Vasconcelos" w:date="2010-04-19T09:24:00Z">
            <w:rPr>
              <w:rFonts w:ascii="Times New Roman" w:hAnsi="Times New Roman"/>
              <w:color w:val="000000"/>
              <w:szCs w:val="24"/>
              <w:lang w:val="pt-BR"/>
            </w:rPr>
          </w:rPrChange>
        </w:rPr>
        <w:t xml:space="preserve">de Gerência de </w:t>
      </w:r>
      <w:r w:rsidR="00B465FC" w:rsidRPr="001333DF">
        <w:rPr>
          <w:rFonts w:ascii="Times New Roman" w:hAnsi="Times New Roman"/>
          <w:color w:val="000000"/>
          <w:szCs w:val="24"/>
          <w:lang w:val="pt-BR"/>
          <w:rPrChange w:id="2389" w:author="Alexandre Vasconcelos" w:date="2010-04-19T09:24:00Z">
            <w:rPr>
              <w:rFonts w:ascii="Times New Roman" w:hAnsi="Times New Roman"/>
              <w:color w:val="000000"/>
              <w:szCs w:val="24"/>
              <w:lang w:val="pt-BR"/>
            </w:rPr>
          </w:rPrChange>
        </w:rPr>
        <w:t>Configuração</w:t>
      </w:r>
      <w:r w:rsidR="00A07A46" w:rsidRPr="001333DF">
        <w:rPr>
          <w:rFonts w:ascii="Times New Roman" w:hAnsi="Times New Roman"/>
          <w:color w:val="000000"/>
          <w:szCs w:val="24"/>
          <w:lang w:val="pt-BR"/>
          <w:rPrChange w:id="2390" w:author="Alexandre Vasconcelos" w:date="2010-04-19T09:24:00Z">
            <w:rPr>
              <w:rFonts w:ascii="Times New Roman" w:hAnsi="Times New Roman"/>
              <w:color w:val="000000"/>
              <w:szCs w:val="24"/>
              <w:lang w:val="pt-BR"/>
            </w:rPr>
          </w:rPrChange>
        </w:rPr>
        <w:t xml:space="preserve"> e Mudança fornece mecanismos para controlar mudanças no sistema em construção</w:t>
      </w:r>
      <w:r w:rsidR="005C0C57" w:rsidRPr="001333DF">
        <w:rPr>
          <w:rFonts w:ascii="Times New Roman" w:hAnsi="Times New Roman"/>
          <w:color w:val="000000"/>
          <w:szCs w:val="24"/>
          <w:lang w:val="pt-BR"/>
          <w:rPrChange w:id="2391" w:author="Alexandre Vasconcelos" w:date="2010-04-19T09:24:00Z">
            <w:rPr>
              <w:rFonts w:ascii="Times New Roman" w:hAnsi="Times New Roman"/>
              <w:color w:val="000000"/>
              <w:szCs w:val="24"/>
              <w:lang w:val="pt-BR"/>
            </w:rPr>
          </w:rPrChange>
        </w:rPr>
        <w:t xml:space="preserve"> e a</w:t>
      </w:r>
      <w:r w:rsidR="00A07A46" w:rsidRPr="001333DF">
        <w:rPr>
          <w:rFonts w:ascii="Times New Roman" w:hAnsi="Times New Roman"/>
          <w:color w:val="000000"/>
          <w:szCs w:val="24"/>
          <w:lang w:val="pt-BR"/>
          <w:rPrChange w:id="2392" w:author="Alexandre Vasconcelos" w:date="2010-04-19T09:24:00Z">
            <w:rPr>
              <w:rFonts w:ascii="Times New Roman" w:hAnsi="Times New Roman"/>
              <w:color w:val="000000"/>
              <w:szCs w:val="24"/>
              <w:lang w:val="pt-BR"/>
            </w:rPr>
          </w:rPrChange>
        </w:rPr>
        <w:t xml:space="preserve"> disciplina de Gerência de Projeto planeja quais funcionalidades serão implementadas em cada iteração</w:t>
      </w:r>
      <w:r w:rsidR="005C0C57" w:rsidRPr="001333DF">
        <w:rPr>
          <w:rFonts w:ascii="Times New Roman" w:hAnsi="Times New Roman"/>
          <w:color w:val="000000"/>
          <w:szCs w:val="24"/>
          <w:lang w:val="pt-BR"/>
          <w:rPrChange w:id="2393" w:author="Alexandre Vasconcelos" w:date="2010-04-19T09:24:00Z">
            <w:rPr>
              <w:rFonts w:ascii="Times New Roman" w:hAnsi="Times New Roman"/>
              <w:color w:val="000000"/>
              <w:szCs w:val="24"/>
              <w:lang w:val="pt-BR"/>
            </w:rPr>
          </w:rPrChange>
        </w:rPr>
        <w:t>.</w:t>
      </w:r>
    </w:p>
    <w:p w:rsidR="005C0C57" w:rsidRPr="001333DF" w:rsidRDefault="005C0C57" w:rsidP="00983E83">
      <w:pPr>
        <w:tabs>
          <w:tab w:val="clear" w:pos="720"/>
        </w:tabs>
        <w:autoSpaceDE w:val="0"/>
        <w:autoSpaceDN w:val="0"/>
        <w:adjustRightInd w:val="0"/>
        <w:spacing w:before="0"/>
        <w:rPr>
          <w:rFonts w:ascii="Times New Roman" w:hAnsi="Times New Roman"/>
          <w:color w:val="000000"/>
          <w:szCs w:val="24"/>
          <w:lang w:val="pt-BR"/>
          <w:rPrChange w:id="2394" w:author="Alexandre Vasconcelos" w:date="2010-04-19T09:24:00Z">
            <w:rPr>
              <w:rFonts w:ascii="Times New Roman" w:hAnsi="Times New Roman"/>
              <w:color w:val="000000"/>
              <w:szCs w:val="24"/>
              <w:lang w:val="pt-BR"/>
            </w:rPr>
          </w:rPrChange>
        </w:rPr>
      </w:pPr>
    </w:p>
    <w:p w:rsidR="003F50FA" w:rsidRPr="001333DF" w:rsidRDefault="00266605" w:rsidP="008C0552">
      <w:pPr>
        <w:numPr>
          <w:ilvl w:val="0"/>
          <w:numId w:val="21"/>
        </w:numPr>
        <w:tabs>
          <w:tab w:val="clear" w:pos="720"/>
        </w:tabs>
        <w:autoSpaceDE w:val="0"/>
        <w:autoSpaceDN w:val="0"/>
        <w:adjustRightInd w:val="0"/>
        <w:spacing w:before="0"/>
        <w:ind w:left="284" w:firstLine="0"/>
        <w:jc w:val="left"/>
        <w:rPr>
          <w:rFonts w:ascii="Times New Roman" w:hAnsi="Times New Roman"/>
          <w:b/>
          <w:szCs w:val="24"/>
          <w:lang w:val="pt-BR"/>
          <w:rPrChange w:id="2395"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2396" w:author="Alexandre Vasconcelos" w:date="2010-04-19T09:24:00Z">
            <w:rPr>
              <w:rFonts w:ascii="Times New Roman" w:hAnsi="Times New Roman"/>
              <w:b/>
              <w:szCs w:val="24"/>
              <w:lang w:val="pt-BR"/>
            </w:rPr>
          </w:rPrChange>
        </w:rPr>
        <w:t xml:space="preserve"> </w:t>
      </w:r>
      <w:r w:rsidR="007F37A2" w:rsidRPr="001333DF">
        <w:rPr>
          <w:rFonts w:ascii="Times New Roman" w:hAnsi="Times New Roman"/>
          <w:b/>
          <w:szCs w:val="24"/>
          <w:lang w:val="pt-BR"/>
          <w:rPrChange w:id="2397" w:author="Alexandre Vasconcelos" w:date="2010-04-19T09:24:00Z">
            <w:rPr>
              <w:rFonts w:ascii="Times New Roman" w:hAnsi="Times New Roman"/>
              <w:b/>
              <w:szCs w:val="24"/>
              <w:lang w:val="pt-BR"/>
            </w:rPr>
          </w:rPrChange>
        </w:rPr>
        <w:t>Gerência de Projetos</w:t>
      </w:r>
    </w:p>
    <w:p w:rsidR="00A07A46" w:rsidRPr="001333DF" w:rsidRDefault="00A07A46" w:rsidP="007C2788">
      <w:pPr>
        <w:tabs>
          <w:tab w:val="clear" w:pos="720"/>
        </w:tabs>
        <w:autoSpaceDE w:val="0"/>
        <w:autoSpaceDN w:val="0"/>
        <w:adjustRightInd w:val="0"/>
        <w:spacing w:before="0"/>
        <w:jc w:val="left"/>
        <w:rPr>
          <w:rFonts w:ascii="Times New Roman" w:hAnsi="Times New Roman"/>
          <w:color w:val="000000"/>
          <w:szCs w:val="24"/>
          <w:lang w:val="pt-BR"/>
          <w:rPrChange w:id="2398" w:author="Alexandre Vasconcelos" w:date="2010-04-19T09:24:00Z">
            <w:rPr>
              <w:rFonts w:ascii="Wingdings" w:hAnsi="Wingdings" w:cs="Wingdings"/>
              <w:color w:val="000000"/>
              <w:szCs w:val="24"/>
              <w:lang w:val="pt-BR"/>
            </w:rPr>
          </w:rPrChange>
        </w:rPr>
      </w:pPr>
    </w:p>
    <w:p w:rsidR="00A07A46" w:rsidRPr="001333DF" w:rsidRDefault="005C0C57" w:rsidP="00983E83">
      <w:pPr>
        <w:tabs>
          <w:tab w:val="clear" w:pos="720"/>
        </w:tabs>
        <w:autoSpaceDE w:val="0"/>
        <w:autoSpaceDN w:val="0"/>
        <w:adjustRightInd w:val="0"/>
        <w:spacing w:before="0"/>
        <w:rPr>
          <w:rFonts w:ascii="Times New Roman" w:hAnsi="Times New Roman"/>
          <w:color w:val="000000"/>
          <w:szCs w:val="24"/>
          <w:lang w:val="pt-BR"/>
          <w:rPrChange w:id="2399" w:author="Alexandre Vasconcelos" w:date="2010-04-19T09:24:00Z">
            <w:rPr>
              <w:rFonts w:ascii="Times New Roman" w:hAnsi="Times New Roman"/>
              <w:color w:val="000000"/>
              <w:szCs w:val="24"/>
              <w:lang w:val="pt-BR"/>
            </w:rPr>
          </w:rPrChange>
        </w:rPr>
      </w:pPr>
      <w:r w:rsidRPr="001333DF">
        <w:rPr>
          <w:rFonts w:ascii="Times New Roman" w:hAnsi="Times New Roman"/>
          <w:color w:val="000000"/>
          <w:szCs w:val="24"/>
          <w:lang w:val="pt-BR"/>
        </w:rPr>
        <w:t xml:space="preserve">A </w:t>
      </w:r>
      <w:r w:rsidR="00A07A46" w:rsidRPr="001333DF">
        <w:rPr>
          <w:rFonts w:ascii="Times New Roman" w:hAnsi="Times New Roman"/>
          <w:color w:val="000000"/>
          <w:szCs w:val="24"/>
          <w:lang w:val="pt-BR"/>
          <w:rPrChange w:id="2400" w:author="Alexandre Vasconcelos" w:date="2010-04-19T09:24:00Z">
            <w:rPr>
              <w:rFonts w:ascii="Times New Roman" w:hAnsi="Times New Roman"/>
              <w:color w:val="000000"/>
              <w:szCs w:val="24"/>
              <w:lang w:val="pt-BR"/>
            </w:rPr>
          </w:rPrChange>
        </w:rPr>
        <w:t>disciplina</w:t>
      </w:r>
      <w:r w:rsidRPr="001333DF">
        <w:rPr>
          <w:rFonts w:ascii="Times New Roman" w:hAnsi="Times New Roman"/>
          <w:color w:val="000000"/>
          <w:szCs w:val="24"/>
          <w:lang w:val="pt-BR"/>
          <w:rPrChange w:id="2401" w:author="Alexandre Vasconcelos" w:date="2010-04-19T09:24:00Z">
            <w:rPr>
              <w:rFonts w:ascii="Times New Roman" w:hAnsi="Times New Roman"/>
              <w:color w:val="000000"/>
              <w:szCs w:val="24"/>
              <w:lang w:val="pt-BR"/>
            </w:rPr>
          </w:rPrChange>
        </w:rPr>
        <w:t xml:space="preserve"> de Gerência de Projetos </w:t>
      </w:r>
      <w:r w:rsidR="008E0C9D" w:rsidRPr="001333DF">
        <w:rPr>
          <w:rFonts w:ascii="Times New Roman" w:hAnsi="Times New Roman"/>
          <w:color w:val="000000"/>
          <w:szCs w:val="24"/>
          <w:lang w:val="pt-BR"/>
          <w:rPrChange w:id="2402" w:author="Alexandre Vasconcelos" w:date="2010-04-19T09:24:00Z">
            <w:rPr>
              <w:rFonts w:ascii="Times New Roman" w:hAnsi="Times New Roman"/>
              <w:color w:val="000000"/>
              <w:szCs w:val="24"/>
              <w:lang w:val="pt-BR"/>
            </w:rPr>
          </w:rPrChange>
        </w:rPr>
        <w:t>tem o objetivo de</w:t>
      </w:r>
      <w:r w:rsidRPr="001333DF">
        <w:rPr>
          <w:rFonts w:ascii="Times New Roman" w:hAnsi="Times New Roman"/>
          <w:color w:val="000000"/>
          <w:szCs w:val="24"/>
          <w:lang w:val="pt-BR"/>
          <w:rPrChange w:id="2403" w:author="Alexandre Vasconcelos" w:date="2010-04-19T09:24:00Z">
            <w:rPr>
              <w:rFonts w:ascii="Times New Roman" w:hAnsi="Times New Roman"/>
              <w:color w:val="000000"/>
              <w:szCs w:val="24"/>
              <w:lang w:val="pt-BR"/>
            </w:rPr>
          </w:rPrChange>
        </w:rPr>
        <w:t>:</w:t>
      </w:r>
      <w:r w:rsidR="008E0C9D" w:rsidRPr="001333DF">
        <w:rPr>
          <w:rFonts w:ascii="Times New Roman" w:hAnsi="Times New Roman"/>
          <w:color w:val="000000"/>
          <w:szCs w:val="24"/>
          <w:lang w:val="pt-BR"/>
          <w:rPrChange w:id="2404" w:author="Alexandre Vasconcelos" w:date="2010-04-19T09:24:00Z">
            <w:rPr>
              <w:rFonts w:ascii="Times New Roman" w:hAnsi="Times New Roman"/>
              <w:color w:val="000000"/>
              <w:szCs w:val="24"/>
              <w:lang w:val="pt-BR"/>
            </w:rPr>
          </w:rPrChange>
        </w:rPr>
        <w:t xml:space="preserve"> </w:t>
      </w:r>
      <w:r w:rsidRPr="001333DF">
        <w:rPr>
          <w:rFonts w:ascii="Times New Roman" w:hAnsi="Times New Roman"/>
          <w:color w:val="000000"/>
          <w:szCs w:val="24"/>
          <w:lang w:val="pt-BR"/>
          <w:rPrChange w:id="2405" w:author="Alexandre Vasconcelos" w:date="2010-04-19T09:24:00Z">
            <w:rPr>
              <w:rFonts w:ascii="Times New Roman" w:hAnsi="Times New Roman"/>
              <w:color w:val="000000"/>
              <w:szCs w:val="24"/>
              <w:lang w:val="pt-BR"/>
            </w:rPr>
          </w:rPrChange>
        </w:rPr>
        <w:t>m</w:t>
      </w:r>
      <w:r w:rsidR="00A07A46" w:rsidRPr="001333DF">
        <w:rPr>
          <w:rFonts w:ascii="Times New Roman" w:hAnsi="Times New Roman"/>
          <w:color w:val="000000"/>
          <w:szCs w:val="24"/>
          <w:lang w:val="pt-BR"/>
          <w:rPrChange w:id="2406" w:author="Alexandre Vasconcelos" w:date="2010-04-19T09:24:00Z">
            <w:rPr>
              <w:rFonts w:ascii="Times New Roman" w:hAnsi="Times New Roman"/>
              <w:color w:val="000000"/>
              <w:szCs w:val="24"/>
              <w:lang w:val="pt-BR"/>
            </w:rPr>
          </w:rPrChange>
        </w:rPr>
        <w:t xml:space="preserve">anter a equipe </w:t>
      </w:r>
      <w:r w:rsidR="008E0C9D" w:rsidRPr="001333DF">
        <w:rPr>
          <w:rFonts w:ascii="Times New Roman" w:hAnsi="Times New Roman"/>
          <w:color w:val="000000"/>
          <w:szCs w:val="24"/>
          <w:lang w:val="pt-BR"/>
          <w:rPrChange w:id="2407" w:author="Alexandre Vasconcelos" w:date="2010-04-19T09:24:00Z">
            <w:rPr>
              <w:rFonts w:ascii="Times New Roman" w:hAnsi="Times New Roman"/>
              <w:color w:val="000000"/>
              <w:szCs w:val="24"/>
              <w:lang w:val="pt-BR"/>
            </w:rPr>
          </w:rPrChange>
        </w:rPr>
        <w:t xml:space="preserve">focada </w:t>
      </w:r>
      <w:r w:rsidR="00A07A46" w:rsidRPr="001333DF">
        <w:rPr>
          <w:rFonts w:ascii="Times New Roman" w:hAnsi="Times New Roman"/>
          <w:color w:val="000000"/>
          <w:szCs w:val="24"/>
          <w:lang w:val="pt-BR"/>
          <w:rPrChange w:id="2408" w:author="Alexandre Vasconcelos" w:date="2010-04-19T09:24:00Z">
            <w:rPr>
              <w:rFonts w:ascii="Times New Roman" w:hAnsi="Times New Roman"/>
              <w:color w:val="000000"/>
              <w:szCs w:val="24"/>
              <w:lang w:val="pt-BR"/>
            </w:rPr>
          </w:rPrChange>
        </w:rPr>
        <w:t xml:space="preserve">na entrega contínua do produto de software testado para a avaliação dos </w:t>
      </w:r>
      <w:r w:rsidR="00A07A46" w:rsidRPr="001333DF">
        <w:rPr>
          <w:rFonts w:ascii="Times New Roman" w:hAnsi="Times New Roman"/>
          <w:i/>
          <w:iCs/>
          <w:color w:val="000000"/>
          <w:szCs w:val="24"/>
          <w:lang w:val="pt-BR"/>
          <w:rPrChange w:id="2409" w:author="Alexandre Vasconcelos" w:date="2010-04-19T09:24:00Z">
            <w:rPr>
              <w:rFonts w:ascii="Times New Roman" w:hAnsi="Times New Roman"/>
              <w:i/>
              <w:iCs/>
              <w:color w:val="000000"/>
              <w:szCs w:val="24"/>
              <w:lang w:val="pt-BR"/>
            </w:rPr>
          </w:rPrChange>
        </w:rPr>
        <w:t>Stakeholders</w:t>
      </w:r>
      <w:r w:rsidRPr="001333DF">
        <w:rPr>
          <w:rFonts w:ascii="Times New Roman" w:hAnsi="Times New Roman"/>
          <w:i/>
          <w:iCs/>
          <w:color w:val="000000"/>
          <w:szCs w:val="24"/>
          <w:lang w:val="pt-BR"/>
          <w:rPrChange w:id="2410" w:author="Alexandre Vasconcelos" w:date="2010-04-19T09:24:00Z">
            <w:rPr>
              <w:rFonts w:ascii="Times New Roman" w:hAnsi="Times New Roman"/>
              <w:i/>
              <w:iCs/>
              <w:color w:val="000000"/>
              <w:szCs w:val="24"/>
              <w:lang w:val="pt-BR"/>
            </w:rPr>
          </w:rPrChange>
        </w:rPr>
        <w:t>;</w:t>
      </w:r>
      <w:r w:rsidRPr="001333DF">
        <w:rPr>
          <w:rFonts w:ascii="Times New Roman" w:hAnsi="Times New Roman"/>
          <w:color w:val="000000"/>
          <w:szCs w:val="24"/>
          <w:lang w:val="pt-BR"/>
          <w:rPrChange w:id="2411" w:author="Alexandre Vasconcelos" w:date="2010-04-19T09:24:00Z">
            <w:rPr>
              <w:rFonts w:ascii="Times New Roman" w:hAnsi="Times New Roman"/>
              <w:color w:val="000000"/>
              <w:szCs w:val="24"/>
              <w:lang w:val="pt-BR"/>
            </w:rPr>
          </w:rPrChange>
        </w:rPr>
        <w:t xml:space="preserve"> a</w:t>
      </w:r>
      <w:r w:rsidR="00A07A46" w:rsidRPr="001333DF">
        <w:rPr>
          <w:rFonts w:ascii="Times New Roman" w:hAnsi="Times New Roman"/>
          <w:color w:val="000000"/>
          <w:szCs w:val="24"/>
          <w:lang w:val="pt-BR"/>
          <w:rPrChange w:id="2412" w:author="Alexandre Vasconcelos" w:date="2010-04-19T09:24:00Z">
            <w:rPr>
              <w:rFonts w:ascii="Times New Roman" w:hAnsi="Times New Roman"/>
              <w:color w:val="000000"/>
              <w:szCs w:val="24"/>
              <w:lang w:val="pt-BR"/>
            </w:rPr>
          </w:rPrChange>
        </w:rPr>
        <w:t xml:space="preserve">judar a priorizar </w:t>
      </w:r>
      <w:r w:rsidR="008E0C9D" w:rsidRPr="001333DF">
        <w:rPr>
          <w:rFonts w:ascii="Times New Roman" w:hAnsi="Times New Roman"/>
          <w:color w:val="000000"/>
          <w:szCs w:val="24"/>
          <w:lang w:val="pt-BR"/>
          <w:rPrChange w:id="2413" w:author="Alexandre Vasconcelos" w:date="2010-04-19T09:24:00Z">
            <w:rPr>
              <w:rFonts w:ascii="Times New Roman" w:hAnsi="Times New Roman"/>
              <w:color w:val="000000"/>
              <w:szCs w:val="24"/>
              <w:lang w:val="pt-BR"/>
            </w:rPr>
          </w:rPrChange>
        </w:rPr>
        <w:t>a</w:t>
      </w:r>
      <w:r w:rsidR="00A07A46" w:rsidRPr="001333DF">
        <w:rPr>
          <w:rFonts w:ascii="Times New Roman" w:hAnsi="Times New Roman"/>
          <w:color w:val="000000"/>
          <w:szCs w:val="24"/>
          <w:lang w:val="pt-BR"/>
          <w:rPrChange w:id="2414" w:author="Alexandre Vasconcelos" w:date="2010-04-19T09:24:00Z">
            <w:rPr>
              <w:rFonts w:ascii="Times New Roman" w:hAnsi="Times New Roman"/>
              <w:color w:val="000000"/>
              <w:szCs w:val="24"/>
              <w:lang w:val="pt-BR"/>
            </w:rPr>
          </w:rPrChange>
        </w:rPr>
        <w:t xml:space="preserve"> se</w:t>
      </w:r>
      <w:r w:rsidR="007C4002" w:rsidRPr="001333DF">
        <w:rPr>
          <w:rFonts w:ascii="Times New Roman" w:hAnsi="Times New Roman"/>
          <w:color w:val="000000"/>
          <w:szCs w:val="24"/>
          <w:lang w:val="pt-BR"/>
          <w:rPrChange w:id="2415" w:author="Alexandre Vasconcelos" w:date="2010-04-19T09:24:00Z">
            <w:rPr>
              <w:rFonts w:ascii="Times New Roman" w:hAnsi="Times New Roman"/>
              <w:color w:val="000000"/>
              <w:szCs w:val="24"/>
              <w:lang w:val="pt-BR"/>
            </w:rPr>
          </w:rPrChange>
        </w:rPr>
        <w:t>quên</w:t>
      </w:r>
      <w:r w:rsidR="00A07A46" w:rsidRPr="001333DF">
        <w:rPr>
          <w:rFonts w:ascii="Times New Roman" w:hAnsi="Times New Roman"/>
          <w:color w:val="000000"/>
          <w:szCs w:val="24"/>
          <w:lang w:val="pt-BR"/>
          <w:rPrChange w:id="2416" w:author="Alexandre Vasconcelos" w:date="2010-04-19T09:24:00Z">
            <w:rPr>
              <w:rFonts w:ascii="Times New Roman" w:hAnsi="Times New Roman"/>
              <w:color w:val="000000"/>
              <w:szCs w:val="24"/>
              <w:lang w:val="pt-BR"/>
            </w:rPr>
          </w:rPrChange>
        </w:rPr>
        <w:t>cia de trabalho</w:t>
      </w:r>
      <w:r w:rsidRPr="001333DF">
        <w:rPr>
          <w:rFonts w:ascii="Times New Roman" w:hAnsi="Times New Roman"/>
          <w:color w:val="000000"/>
          <w:szCs w:val="24"/>
          <w:lang w:val="pt-BR"/>
          <w:rPrChange w:id="2417" w:author="Alexandre Vasconcelos" w:date="2010-04-19T09:24:00Z">
            <w:rPr>
              <w:rFonts w:ascii="Times New Roman" w:hAnsi="Times New Roman"/>
              <w:color w:val="000000"/>
              <w:szCs w:val="24"/>
              <w:lang w:val="pt-BR"/>
            </w:rPr>
          </w:rPrChange>
        </w:rPr>
        <w:t>;</w:t>
      </w:r>
      <w:r w:rsidR="008E0C9D" w:rsidRPr="001333DF">
        <w:rPr>
          <w:rFonts w:ascii="Times New Roman" w:hAnsi="Times New Roman"/>
          <w:color w:val="000000"/>
          <w:szCs w:val="24"/>
          <w:lang w:val="pt-BR"/>
          <w:rPrChange w:id="2418" w:author="Alexandre Vasconcelos" w:date="2010-04-19T09:24:00Z">
            <w:rPr>
              <w:rFonts w:ascii="Times New Roman" w:hAnsi="Times New Roman"/>
              <w:color w:val="000000"/>
              <w:szCs w:val="24"/>
              <w:lang w:val="pt-BR"/>
            </w:rPr>
          </w:rPrChange>
        </w:rPr>
        <w:t xml:space="preserve"> </w:t>
      </w:r>
      <w:r w:rsidRPr="001333DF">
        <w:rPr>
          <w:rFonts w:ascii="Times New Roman" w:hAnsi="Times New Roman"/>
          <w:color w:val="000000"/>
          <w:szCs w:val="24"/>
          <w:lang w:val="pt-BR"/>
          <w:rPrChange w:id="2419" w:author="Alexandre Vasconcelos" w:date="2010-04-19T09:24:00Z">
            <w:rPr>
              <w:rFonts w:ascii="Times New Roman" w:hAnsi="Times New Roman"/>
              <w:color w:val="000000"/>
              <w:szCs w:val="24"/>
              <w:lang w:val="pt-BR"/>
            </w:rPr>
          </w:rPrChange>
        </w:rPr>
        <w:t>a</w:t>
      </w:r>
      <w:r w:rsidR="00A07A46" w:rsidRPr="001333DF">
        <w:rPr>
          <w:rFonts w:ascii="Times New Roman" w:hAnsi="Times New Roman"/>
          <w:color w:val="000000"/>
          <w:szCs w:val="24"/>
          <w:lang w:val="pt-BR"/>
          <w:rPrChange w:id="2420" w:author="Alexandre Vasconcelos" w:date="2010-04-19T09:24:00Z">
            <w:rPr>
              <w:rFonts w:ascii="Times New Roman" w:hAnsi="Times New Roman"/>
              <w:color w:val="000000"/>
              <w:szCs w:val="24"/>
              <w:lang w:val="pt-BR"/>
            </w:rPr>
          </w:rPrChange>
        </w:rPr>
        <w:t>judar a criar um ambiente de trabalho eficaz para maximizar a pr</w:t>
      </w:r>
      <w:r w:rsidR="00A07A46" w:rsidRPr="001333DF">
        <w:rPr>
          <w:rFonts w:ascii="Times New Roman" w:hAnsi="Times New Roman"/>
          <w:color w:val="000000"/>
          <w:szCs w:val="24"/>
          <w:lang w:val="pt-BR"/>
          <w:rPrChange w:id="2421" w:author="Alexandre Vasconcelos" w:date="2010-04-19T09:24:00Z">
            <w:rPr>
              <w:rFonts w:ascii="Times New Roman" w:hAnsi="Times New Roman"/>
              <w:color w:val="000000"/>
              <w:szCs w:val="24"/>
              <w:lang w:val="pt-BR"/>
            </w:rPr>
          </w:rPrChange>
        </w:rPr>
        <w:t>o</w:t>
      </w:r>
      <w:r w:rsidR="00A07A46" w:rsidRPr="001333DF">
        <w:rPr>
          <w:rFonts w:ascii="Times New Roman" w:hAnsi="Times New Roman"/>
          <w:color w:val="000000"/>
          <w:szCs w:val="24"/>
          <w:lang w:val="pt-BR"/>
          <w:rPrChange w:id="2422" w:author="Alexandre Vasconcelos" w:date="2010-04-19T09:24:00Z">
            <w:rPr>
              <w:rFonts w:ascii="Times New Roman" w:hAnsi="Times New Roman"/>
              <w:color w:val="000000"/>
              <w:szCs w:val="24"/>
              <w:lang w:val="pt-BR"/>
            </w:rPr>
          </w:rPrChange>
        </w:rPr>
        <w:t>dutividade da equipe</w:t>
      </w:r>
      <w:r w:rsidRPr="001333DF">
        <w:rPr>
          <w:rFonts w:ascii="Times New Roman" w:hAnsi="Times New Roman"/>
          <w:color w:val="000000"/>
          <w:szCs w:val="24"/>
          <w:lang w:val="pt-BR"/>
          <w:rPrChange w:id="2423" w:author="Alexandre Vasconcelos" w:date="2010-04-19T09:24:00Z">
            <w:rPr>
              <w:rFonts w:ascii="Times New Roman" w:hAnsi="Times New Roman"/>
              <w:color w:val="000000"/>
              <w:szCs w:val="24"/>
              <w:lang w:val="pt-BR"/>
            </w:rPr>
          </w:rPrChange>
        </w:rPr>
        <w:t>;</w:t>
      </w:r>
      <w:r w:rsidR="008E0C9D" w:rsidRPr="001333DF">
        <w:rPr>
          <w:rFonts w:ascii="Times New Roman" w:hAnsi="Times New Roman"/>
          <w:color w:val="000000"/>
          <w:szCs w:val="24"/>
          <w:lang w:val="pt-BR"/>
          <w:rPrChange w:id="2424" w:author="Alexandre Vasconcelos" w:date="2010-04-19T09:24:00Z">
            <w:rPr>
              <w:rFonts w:ascii="Times New Roman" w:hAnsi="Times New Roman"/>
              <w:color w:val="000000"/>
              <w:szCs w:val="24"/>
              <w:lang w:val="pt-BR"/>
            </w:rPr>
          </w:rPrChange>
        </w:rPr>
        <w:t xml:space="preserve"> </w:t>
      </w:r>
      <w:r w:rsidRPr="001333DF">
        <w:rPr>
          <w:rFonts w:ascii="Times New Roman" w:hAnsi="Times New Roman"/>
          <w:color w:val="000000"/>
          <w:szCs w:val="24"/>
          <w:lang w:val="pt-BR"/>
          <w:rPrChange w:id="2425" w:author="Alexandre Vasconcelos" w:date="2010-04-19T09:24:00Z">
            <w:rPr>
              <w:rFonts w:ascii="Times New Roman" w:hAnsi="Times New Roman"/>
              <w:color w:val="000000"/>
              <w:szCs w:val="24"/>
              <w:lang w:val="pt-BR"/>
            </w:rPr>
          </w:rPrChange>
        </w:rPr>
        <w:t>m</w:t>
      </w:r>
      <w:r w:rsidR="00A07A46" w:rsidRPr="001333DF">
        <w:rPr>
          <w:rFonts w:ascii="Times New Roman" w:hAnsi="Times New Roman"/>
          <w:color w:val="000000"/>
          <w:szCs w:val="24"/>
          <w:lang w:val="pt-BR"/>
          <w:rPrChange w:id="2426" w:author="Alexandre Vasconcelos" w:date="2010-04-19T09:24:00Z">
            <w:rPr>
              <w:rFonts w:ascii="Times New Roman" w:hAnsi="Times New Roman"/>
              <w:color w:val="000000"/>
              <w:szCs w:val="24"/>
              <w:lang w:val="pt-BR"/>
            </w:rPr>
          </w:rPrChange>
        </w:rPr>
        <w:t xml:space="preserve">anter os </w:t>
      </w:r>
      <w:r w:rsidR="00A07A46" w:rsidRPr="001333DF">
        <w:rPr>
          <w:rFonts w:ascii="Times New Roman" w:hAnsi="Times New Roman"/>
          <w:i/>
          <w:iCs/>
          <w:color w:val="000000"/>
          <w:szCs w:val="24"/>
          <w:lang w:val="pt-BR"/>
          <w:rPrChange w:id="2427" w:author="Alexandre Vasconcelos" w:date="2010-04-19T09:24:00Z">
            <w:rPr>
              <w:rFonts w:ascii="Times New Roman" w:hAnsi="Times New Roman"/>
              <w:i/>
              <w:iCs/>
              <w:color w:val="000000"/>
              <w:szCs w:val="24"/>
              <w:lang w:val="pt-BR"/>
            </w:rPr>
          </w:rPrChange>
        </w:rPr>
        <w:t xml:space="preserve">Stakeholders </w:t>
      </w:r>
      <w:r w:rsidR="00A07A46" w:rsidRPr="001333DF">
        <w:rPr>
          <w:rFonts w:ascii="Times New Roman" w:hAnsi="Times New Roman"/>
          <w:color w:val="000000"/>
          <w:szCs w:val="24"/>
          <w:lang w:val="pt-BR"/>
          <w:rPrChange w:id="2428" w:author="Alexandre Vasconcelos" w:date="2010-04-19T09:24:00Z">
            <w:rPr>
              <w:rFonts w:ascii="Times New Roman" w:hAnsi="Times New Roman"/>
              <w:color w:val="000000"/>
              <w:szCs w:val="24"/>
              <w:lang w:val="pt-BR"/>
            </w:rPr>
          </w:rPrChange>
        </w:rPr>
        <w:t>e a equipe informados sobre o progresso do projeto</w:t>
      </w:r>
      <w:r w:rsidRPr="001333DF">
        <w:rPr>
          <w:rFonts w:ascii="Times New Roman" w:hAnsi="Times New Roman"/>
          <w:color w:val="000000"/>
          <w:szCs w:val="24"/>
          <w:lang w:val="pt-BR"/>
          <w:rPrChange w:id="2429" w:author="Alexandre Vasconcelos" w:date="2010-04-19T09:24:00Z">
            <w:rPr>
              <w:rFonts w:ascii="Times New Roman" w:hAnsi="Times New Roman"/>
              <w:color w:val="000000"/>
              <w:szCs w:val="24"/>
              <w:lang w:val="pt-BR"/>
            </w:rPr>
          </w:rPrChange>
        </w:rPr>
        <w:t xml:space="preserve"> e f</w:t>
      </w:r>
      <w:r w:rsidR="00A07A46" w:rsidRPr="001333DF">
        <w:rPr>
          <w:rFonts w:ascii="Times New Roman" w:hAnsi="Times New Roman"/>
          <w:color w:val="000000"/>
          <w:szCs w:val="24"/>
          <w:lang w:val="pt-BR"/>
          <w:rPrChange w:id="2430" w:author="Alexandre Vasconcelos" w:date="2010-04-19T09:24:00Z">
            <w:rPr>
              <w:rFonts w:ascii="Times New Roman" w:hAnsi="Times New Roman"/>
              <w:color w:val="000000"/>
              <w:szCs w:val="24"/>
              <w:lang w:val="pt-BR"/>
            </w:rPr>
          </w:rPrChange>
        </w:rPr>
        <w:t>ornecer uma estrutura para controlar o risco do projeto e para adaptar-se continu</w:t>
      </w:r>
      <w:r w:rsidR="00A07A46" w:rsidRPr="001333DF">
        <w:rPr>
          <w:rFonts w:ascii="Times New Roman" w:hAnsi="Times New Roman"/>
          <w:color w:val="000000"/>
          <w:szCs w:val="24"/>
          <w:lang w:val="pt-BR"/>
          <w:rPrChange w:id="2431" w:author="Alexandre Vasconcelos" w:date="2010-04-19T09:24:00Z">
            <w:rPr>
              <w:rFonts w:ascii="Times New Roman" w:hAnsi="Times New Roman"/>
              <w:color w:val="000000"/>
              <w:szCs w:val="24"/>
              <w:lang w:val="pt-BR"/>
            </w:rPr>
          </w:rPrChange>
        </w:rPr>
        <w:t>a</w:t>
      </w:r>
      <w:r w:rsidR="00A07A46" w:rsidRPr="001333DF">
        <w:rPr>
          <w:rFonts w:ascii="Times New Roman" w:hAnsi="Times New Roman"/>
          <w:color w:val="000000"/>
          <w:szCs w:val="24"/>
          <w:lang w:val="pt-BR"/>
          <w:rPrChange w:id="2432" w:author="Alexandre Vasconcelos" w:date="2010-04-19T09:24:00Z">
            <w:rPr>
              <w:rFonts w:ascii="Times New Roman" w:hAnsi="Times New Roman"/>
              <w:color w:val="000000"/>
              <w:szCs w:val="24"/>
              <w:lang w:val="pt-BR"/>
            </w:rPr>
          </w:rPrChange>
        </w:rPr>
        <w:t>mente às mudanças</w:t>
      </w:r>
    </w:p>
    <w:p w:rsidR="00A07A46" w:rsidRPr="001333DF" w:rsidRDefault="00A07A46" w:rsidP="00983E83">
      <w:pPr>
        <w:tabs>
          <w:tab w:val="clear" w:pos="720"/>
        </w:tabs>
        <w:autoSpaceDE w:val="0"/>
        <w:autoSpaceDN w:val="0"/>
        <w:adjustRightInd w:val="0"/>
        <w:spacing w:before="0"/>
        <w:rPr>
          <w:rFonts w:ascii="Times New Roman" w:hAnsi="Times New Roman"/>
          <w:color w:val="000000"/>
          <w:szCs w:val="24"/>
          <w:lang w:val="pt-BR"/>
          <w:rPrChange w:id="2433" w:author="Alexandre Vasconcelos" w:date="2010-04-19T09:24:00Z">
            <w:rPr>
              <w:rFonts w:ascii="Tw Cen MT" w:hAnsi="Tw Cen MT" w:cs="Tw Cen MT"/>
              <w:color w:val="000000"/>
              <w:szCs w:val="24"/>
              <w:lang w:val="pt-BR"/>
            </w:rPr>
          </w:rPrChange>
        </w:rPr>
      </w:pPr>
    </w:p>
    <w:p w:rsidR="00A07A46" w:rsidRPr="001333DF" w:rsidRDefault="00A07A46" w:rsidP="00983E83">
      <w:pPr>
        <w:tabs>
          <w:tab w:val="clear" w:pos="720"/>
        </w:tabs>
        <w:autoSpaceDE w:val="0"/>
        <w:autoSpaceDN w:val="0"/>
        <w:adjustRightInd w:val="0"/>
        <w:spacing w:before="0"/>
        <w:rPr>
          <w:rFonts w:ascii="Times New Roman" w:hAnsi="Times New Roman"/>
          <w:color w:val="000000"/>
          <w:szCs w:val="24"/>
          <w:lang w:val="pt-BR"/>
          <w:rPrChange w:id="2434" w:author="Alexandre Vasconcelos" w:date="2010-04-19T09:24:00Z">
            <w:rPr>
              <w:rFonts w:ascii="Times New Roman" w:hAnsi="Times New Roman"/>
              <w:color w:val="000000"/>
              <w:szCs w:val="24"/>
              <w:lang w:val="pt-BR"/>
            </w:rPr>
          </w:rPrChange>
        </w:rPr>
      </w:pPr>
      <w:r w:rsidRPr="001333DF">
        <w:rPr>
          <w:rFonts w:ascii="Times New Roman" w:hAnsi="Times New Roman"/>
          <w:color w:val="000000"/>
          <w:szCs w:val="24"/>
          <w:lang w:val="pt-BR"/>
        </w:rPr>
        <w:t>O gerenc</w:t>
      </w:r>
      <w:r w:rsidR="005C0C57" w:rsidRPr="001333DF">
        <w:rPr>
          <w:rFonts w:ascii="Times New Roman" w:hAnsi="Times New Roman"/>
          <w:color w:val="000000"/>
          <w:szCs w:val="24"/>
          <w:lang w:val="pt-BR"/>
          <w:rPrChange w:id="2435" w:author="Alexandre Vasconcelos" w:date="2010-04-19T09:24:00Z">
            <w:rPr>
              <w:rFonts w:ascii="Times New Roman" w:hAnsi="Times New Roman"/>
              <w:color w:val="000000"/>
              <w:szCs w:val="24"/>
              <w:lang w:val="pt-BR"/>
            </w:rPr>
          </w:rPrChange>
        </w:rPr>
        <w:t xml:space="preserve">iamento de projeto age como um elo </w:t>
      </w:r>
      <w:r w:rsidRPr="001333DF">
        <w:rPr>
          <w:rFonts w:ascii="Times New Roman" w:hAnsi="Times New Roman"/>
          <w:color w:val="000000"/>
          <w:szCs w:val="24"/>
          <w:lang w:val="pt-BR"/>
          <w:rPrChange w:id="2436" w:author="Alexandre Vasconcelos" w:date="2010-04-19T09:24:00Z">
            <w:rPr>
              <w:rFonts w:ascii="Times New Roman" w:hAnsi="Times New Roman"/>
              <w:color w:val="000000"/>
              <w:szCs w:val="24"/>
              <w:lang w:val="pt-BR"/>
            </w:rPr>
          </w:rPrChange>
        </w:rPr>
        <w:t xml:space="preserve">entre os </w:t>
      </w:r>
      <w:r w:rsidRPr="001333DF">
        <w:rPr>
          <w:rFonts w:ascii="Times New Roman" w:hAnsi="Times New Roman"/>
          <w:i/>
          <w:iCs/>
          <w:color w:val="000000"/>
          <w:szCs w:val="24"/>
          <w:lang w:val="pt-BR"/>
          <w:rPrChange w:id="2437" w:author="Alexandre Vasconcelos" w:date="2010-04-19T09:24:00Z">
            <w:rPr>
              <w:rFonts w:ascii="Times New Roman" w:hAnsi="Times New Roman"/>
              <w:i/>
              <w:iCs/>
              <w:color w:val="000000"/>
              <w:szCs w:val="24"/>
              <w:lang w:val="pt-BR"/>
            </w:rPr>
          </w:rPrChange>
        </w:rPr>
        <w:t>Stakeholders</w:t>
      </w:r>
      <w:r w:rsidR="005C0C57" w:rsidRPr="001333DF">
        <w:rPr>
          <w:rFonts w:ascii="Times New Roman" w:hAnsi="Times New Roman"/>
          <w:i/>
          <w:iCs/>
          <w:color w:val="000000"/>
          <w:szCs w:val="24"/>
          <w:lang w:val="pt-BR"/>
          <w:rPrChange w:id="2438" w:author="Alexandre Vasconcelos" w:date="2010-04-19T09:24:00Z">
            <w:rPr>
              <w:rFonts w:ascii="Times New Roman" w:hAnsi="Times New Roman"/>
              <w:i/>
              <w:iCs/>
              <w:color w:val="000000"/>
              <w:szCs w:val="24"/>
              <w:lang w:val="pt-BR"/>
            </w:rPr>
          </w:rPrChange>
        </w:rPr>
        <w:t xml:space="preserve"> </w:t>
      </w:r>
      <w:r w:rsidRPr="001333DF">
        <w:rPr>
          <w:rFonts w:ascii="Times New Roman" w:hAnsi="Times New Roman"/>
          <w:color w:val="000000"/>
          <w:szCs w:val="24"/>
          <w:lang w:val="pt-BR"/>
          <w:rPrChange w:id="2439" w:author="Alexandre Vasconcelos" w:date="2010-04-19T09:24:00Z">
            <w:rPr>
              <w:rFonts w:ascii="Times New Roman" w:hAnsi="Times New Roman"/>
              <w:color w:val="000000"/>
              <w:szCs w:val="24"/>
              <w:lang w:val="pt-BR"/>
            </w:rPr>
          </w:rPrChange>
        </w:rPr>
        <w:t>e a equipe de desenvo</w:t>
      </w:r>
      <w:r w:rsidRPr="001333DF">
        <w:rPr>
          <w:rFonts w:ascii="Times New Roman" w:hAnsi="Times New Roman"/>
          <w:color w:val="000000"/>
          <w:szCs w:val="24"/>
          <w:lang w:val="pt-BR"/>
          <w:rPrChange w:id="2440" w:author="Alexandre Vasconcelos" w:date="2010-04-19T09:24:00Z">
            <w:rPr>
              <w:rFonts w:ascii="Times New Roman" w:hAnsi="Times New Roman"/>
              <w:color w:val="000000"/>
              <w:szCs w:val="24"/>
              <w:lang w:val="pt-BR"/>
            </w:rPr>
          </w:rPrChange>
        </w:rPr>
        <w:t>l</w:t>
      </w:r>
      <w:r w:rsidRPr="001333DF">
        <w:rPr>
          <w:rFonts w:ascii="Times New Roman" w:hAnsi="Times New Roman"/>
          <w:color w:val="000000"/>
          <w:szCs w:val="24"/>
          <w:lang w:val="pt-BR"/>
          <w:rPrChange w:id="2441" w:author="Alexandre Vasconcelos" w:date="2010-04-19T09:24:00Z">
            <w:rPr>
              <w:rFonts w:ascii="Times New Roman" w:hAnsi="Times New Roman"/>
              <w:color w:val="000000"/>
              <w:szCs w:val="24"/>
              <w:lang w:val="pt-BR"/>
            </w:rPr>
          </w:rPrChange>
        </w:rPr>
        <w:t xml:space="preserve">vimento. </w:t>
      </w:r>
      <w:r w:rsidR="005C0C57" w:rsidRPr="001333DF">
        <w:rPr>
          <w:rFonts w:ascii="Times New Roman" w:hAnsi="Times New Roman"/>
          <w:color w:val="000000"/>
          <w:szCs w:val="24"/>
          <w:lang w:val="pt-BR"/>
          <w:rPrChange w:id="2442" w:author="Alexandre Vasconcelos" w:date="2010-04-19T09:24:00Z">
            <w:rPr>
              <w:rFonts w:ascii="Times New Roman" w:hAnsi="Times New Roman"/>
              <w:color w:val="000000"/>
              <w:szCs w:val="24"/>
              <w:lang w:val="pt-BR"/>
            </w:rPr>
          </w:rPrChange>
        </w:rPr>
        <w:t xml:space="preserve">É interessante </w:t>
      </w:r>
      <w:r w:rsidRPr="001333DF">
        <w:rPr>
          <w:rFonts w:ascii="Times New Roman" w:hAnsi="Times New Roman"/>
          <w:color w:val="000000"/>
          <w:szCs w:val="24"/>
          <w:lang w:val="pt-BR"/>
          <w:rPrChange w:id="2443" w:author="Alexandre Vasconcelos" w:date="2010-04-19T09:24:00Z">
            <w:rPr>
              <w:rFonts w:ascii="Times New Roman" w:hAnsi="Times New Roman"/>
              <w:color w:val="000000"/>
              <w:szCs w:val="24"/>
              <w:lang w:val="pt-BR"/>
            </w:rPr>
          </w:rPrChange>
        </w:rPr>
        <w:t>que as atividades d</w:t>
      </w:r>
      <w:r w:rsidR="00043B98" w:rsidRPr="001333DF">
        <w:rPr>
          <w:rFonts w:ascii="Times New Roman" w:hAnsi="Times New Roman"/>
          <w:color w:val="000000"/>
          <w:szCs w:val="24"/>
          <w:lang w:val="pt-BR"/>
          <w:rPrChange w:id="2444" w:author="Alexandre Vasconcelos" w:date="2010-04-19T09:24:00Z">
            <w:rPr>
              <w:rFonts w:ascii="Times New Roman" w:hAnsi="Times New Roman"/>
              <w:color w:val="000000"/>
              <w:szCs w:val="24"/>
              <w:lang w:val="pt-BR"/>
            </w:rPr>
          </w:rPrChange>
        </w:rPr>
        <w:t>e</w:t>
      </w:r>
      <w:r w:rsidRPr="001333DF">
        <w:rPr>
          <w:rFonts w:ascii="Times New Roman" w:hAnsi="Times New Roman"/>
          <w:color w:val="000000"/>
          <w:szCs w:val="24"/>
          <w:lang w:val="pt-BR"/>
          <w:rPrChange w:id="2445" w:author="Alexandre Vasconcelos" w:date="2010-04-19T09:24:00Z">
            <w:rPr>
              <w:rFonts w:ascii="Times New Roman" w:hAnsi="Times New Roman"/>
              <w:color w:val="000000"/>
              <w:szCs w:val="24"/>
              <w:lang w:val="pt-BR"/>
            </w:rPr>
          </w:rPrChange>
        </w:rPr>
        <w:t xml:space="preserve"> gerenciamento de projeto adicionem valor ao criar um ambiente de trabalho de elevado desempenho</w:t>
      </w:r>
      <w:r w:rsidR="00043B98" w:rsidRPr="001333DF">
        <w:rPr>
          <w:rFonts w:ascii="Times New Roman" w:hAnsi="Times New Roman"/>
          <w:color w:val="000000"/>
          <w:szCs w:val="24"/>
          <w:lang w:val="pt-BR"/>
          <w:rPrChange w:id="2446" w:author="Alexandre Vasconcelos" w:date="2010-04-19T09:24:00Z">
            <w:rPr>
              <w:rFonts w:ascii="Times New Roman" w:hAnsi="Times New Roman"/>
              <w:color w:val="000000"/>
              <w:szCs w:val="24"/>
              <w:lang w:val="pt-BR"/>
            </w:rPr>
          </w:rPrChange>
        </w:rPr>
        <w:t>,</w:t>
      </w:r>
      <w:r w:rsidRPr="001333DF">
        <w:rPr>
          <w:rFonts w:ascii="Times New Roman" w:hAnsi="Times New Roman"/>
          <w:color w:val="000000"/>
          <w:szCs w:val="24"/>
          <w:lang w:val="pt-BR"/>
          <w:rPrChange w:id="2447" w:author="Alexandre Vasconcelos" w:date="2010-04-19T09:24:00Z">
            <w:rPr>
              <w:rFonts w:ascii="Times New Roman" w:hAnsi="Times New Roman"/>
              <w:color w:val="000000"/>
              <w:szCs w:val="24"/>
              <w:lang w:val="pt-BR"/>
            </w:rPr>
          </w:rPrChange>
        </w:rPr>
        <w:t xml:space="preserve"> </w:t>
      </w:r>
      <w:commentRangeStart w:id="2448"/>
      <w:r w:rsidRPr="001333DF">
        <w:rPr>
          <w:rFonts w:ascii="Times New Roman" w:hAnsi="Times New Roman"/>
          <w:color w:val="000000"/>
          <w:szCs w:val="24"/>
          <w:lang w:val="pt-BR"/>
          <w:rPrChange w:id="2449" w:author="Alexandre Vasconcelos" w:date="2010-04-19T09:24:00Z">
            <w:rPr>
              <w:rFonts w:ascii="Times New Roman" w:hAnsi="Times New Roman"/>
              <w:color w:val="000000"/>
              <w:szCs w:val="24"/>
              <w:lang w:val="pt-BR"/>
            </w:rPr>
          </w:rPrChange>
        </w:rPr>
        <w:t>onde</w:t>
      </w:r>
      <w:r w:rsidR="005C0C57" w:rsidRPr="001333DF">
        <w:rPr>
          <w:rFonts w:ascii="Times New Roman" w:hAnsi="Times New Roman"/>
          <w:color w:val="000000"/>
          <w:szCs w:val="24"/>
          <w:lang w:val="pt-BR"/>
          <w:rPrChange w:id="2450" w:author="Alexandre Vasconcelos" w:date="2010-04-19T09:24:00Z">
            <w:rPr>
              <w:rFonts w:ascii="Times New Roman" w:hAnsi="Times New Roman"/>
              <w:color w:val="000000"/>
              <w:szCs w:val="24"/>
              <w:lang w:val="pt-BR"/>
            </w:rPr>
          </w:rPrChange>
        </w:rPr>
        <w:t xml:space="preserve"> os</w:t>
      </w:r>
      <w:r w:rsidR="00043B98" w:rsidRPr="001333DF">
        <w:rPr>
          <w:rFonts w:ascii="Times New Roman" w:hAnsi="Times New Roman"/>
          <w:i/>
          <w:iCs/>
          <w:color w:val="000000"/>
          <w:szCs w:val="24"/>
          <w:lang w:val="pt-BR"/>
          <w:rPrChange w:id="2451" w:author="Alexandre Vasconcelos" w:date="2010-04-19T09:24:00Z">
            <w:rPr>
              <w:rFonts w:ascii="Times New Roman" w:hAnsi="Times New Roman"/>
              <w:i/>
              <w:iCs/>
              <w:color w:val="000000"/>
              <w:szCs w:val="24"/>
              <w:lang w:val="pt-BR"/>
            </w:rPr>
          </w:rPrChange>
        </w:rPr>
        <w:t xml:space="preserve"> </w:t>
      </w:r>
      <w:r w:rsidRPr="001333DF">
        <w:rPr>
          <w:rFonts w:ascii="Times New Roman" w:hAnsi="Times New Roman"/>
          <w:i/>
          <w:iCs/>
          <w:color w:val="000000"/>
          <w:szCs w:val="24"/>
          <w:lang w:val="pt-BR"/>
          <w:rPrChange w:id="2452" w:author="Alexandre Vasconcelos" w:date="2010-04-19T09:24:00Z">
            <w:rPr>
              <w:rFonts w:ascii="Times New Roman" w:hAnsi="Times New Roman"/>
              <w:i/>
              <w:iCs/>
              <w:color w:val="000000"/>
              <w:szCs w:val="24"/>
              <w:lang w:val="pt-BR"/>
            </w:rPr>
          </w:rPrChange>
        </w:rPr>
        <w:t xml:space="preserve">Stakeholders </w:t>
      </w:r>
      <w:r w:rsidRPr="001333DF">
        <w:rPr>
          <w:rFonts w:ascii="Times New Roman" w:hAnsi="Times New Roman"/>
          <w:color w:val="000000"/>
          <w:szCs w:val="24"/>
          <w:lang w:val="pt-BR"/>
          <w:rPrChange w:id="2453" w:author="Alexandre Vasconcelos" w:date="2010-04-19T09:24:00Z">
            <w:rPr>
              <w:rFonts w:ascii="Times New Roman" w:hAnsi="Times New Roman"/>
              <w:color w:val="000000"/>
              <w:szCs w:val="24"/>
              <w:lang w:val="pt-BR"/>
            </w:rPr>
          </w:rPrChange>
        </w:rPr>
        <w:t>tenham confia</w:t>
      </w:r>
      <w:r w:rsidRPr="001333DF">
        <w:rPr>
          <w:rFonts w:ascii="Times New Roman" w:hAnsi="Times New Roman"/>
          <w:color w:val="000000"/>
          <w:szCs w:val="24"/>
          <w:lang w:val="pt-BR"/>
          <w:rPrChange w:id="2454" w:author="Alexandre Vasconcelos" w:date="2010-04-19T09:24:00Z">
            <w:rPr>
              <w:rFonts w:ascii="Times New Roman" w:hAnsi="Times New Roman"/>
              <w:color w:val="000000"/>
              <w:szCs w:val="24"/>
              <w:lang w:val="pt-BR"/>
            </w:rPr>
          </w:rPrChange>
        </w:rPr>
        <w:t>n</w:t>
      </w:r>
      <w:r w:rsidRPr="001333DF">
        <w:rPr>
          <w:rFonts w:ascii="Times New Roman" w:hAnsi="Times New Roman"/>
          <w:color w:val="000000"/>
          <w:szCs w:val="24"/>
          <w:lang w:val="pt-BR"/>
          <w:rPrChange w:id="2455" w:author="Alexandre Vasconcelos" w:date="2010-04-19T09:24:00Z">
            <w:rPr>
              <w:rFonts w:ascii="Times New Roman" w:hAnsi="Times New Roman"/>
              <w:color w:val="000000"/>
              <w:szCs w:val="24"/>
              <w:lang w:val="pt-BR"/>
            </w:rPr>
          </w:rPrChange>
        </w:rPr>
        <w:t>ça na habilidade da equipe de conhecer as capacidades e restrições da plataforma técnica e de entregar com sucesso algo valoroso</w:t>
      </w:r>
      <w:r w:rsidR="005C0C57" w:rsidRPr="001333DF">
        <w:rPr>
          <w:rFonts w:ascii="Times New Roman" w:hAnsi="Times New Roman"/>
          <w:color w:val="000000"/>
          <w:szCs w:val="24"/>
          <w:lang w:val="pt-BR"/>
          <w:rPrChange w:id="2456" w:author="Alexandre Vasconcelos" w:date="2010-04-19T09:24:00Z">
            <w:rPr>
              <w:rFonts w:ascii="Times New Roman" w:hAnsi="Times New Roman"/>
              <w:color w:val="000000"/>
              <w:szCs w:val="24"/>
              <w:lang w:val="pt-BR"/>
            </w:rPr>
          </w:rPrChange>
        </w:rPr>
        <w:t xml:space="preserve"> e que os membros da equipe de projeto entendam as n</w:t>
      </w:r>
      <w:r w:rsidR="005C0C57" w:rsidRPr="001333DF">
        <w:rPr>
          <w:rFonts w:ascii="Times New Roman" w:hAnsi="Times New Roman"/>
          <w:color w:val="000000"/>
          <w:szCs w:val="24"/>
          <w:lang w:val="pt-BR"/>
          <w:rPrChange w:id="2457" w:author="Alexandre Vasconcelos" w:date="2010-04-19T09:24:00Z">
            <w:rPr>
              <w:rFonts w:ascii="Times New Roman" w:hAnsi="Times New Roman"/>
              <w:color w:val="000000"/>
              <w:szCs w:val="24"/>
              <w:lang w:val="pt-BR"/>
            </w:rPr>
          </w:rPrChange>
        </w:rPr>
        <w:t>e</w:t>
      </w:r>
      <w:r w:rsidR="005C0C57" w:rsidRPr="001333DF">
        <w:rPr>
          <w:rFonts w:ascii="Times New Roman" w:hAnsi="Times New Roman"/>
          <w:color w:val="000000"/>
          <w:szCs w:val="24"/>
          <w:lang w:val="pt-BR"/>
          <w:rPrChange w:id="2458" w:author="Alexandre Vasconcelos" w:date="2010-04-19T09:24:00Z">
            <w:rPr>
              <w:rFonts w:ascii="Times New Roman" w:hAnsi="Times New Roman"/>
              <w:color w:val="000000"/>
              <w:szCs w:val="24"/>
              <w:lang w:val="pt-BR"/>
            </w:rPr>
          </w:rPrChange>
        </w:rPr>
        <w:t xml:space="preserve">cessidades dos </w:t>
      </w:r>
      <w:r w:rsidR="005C0C57" w:rsidRPr="001333DF">
        <w:rPr>
          <w:rFonts w:ascii="Times New Roman" w:hAnsi="Times New Roman"/>
          <w:i/>
          <w:color w:val="000000"/>
          <w:szCs w:val="24"/>
          <w:lang w:val="pt-BR"/>
          <w:rPrChange w:id="2459" w:author="Alexandre Vasconcelos" w:date="2010-04-19T09:24:00Z">
            <w:rPr>
              <w:rFonts w:ascii="Times New Roman" w:hAnsi="Times New Roman"/>
              <w:i/>
              <w:color w:val="000000"/>
              <w:szCs w:val="24"/>
              <w:lang w:val="pt-BR"/>
            </w:rPr>
          </w:rPrChange>
        </w:rPr>
        <w:t>Stakeholders</w:t>
      </w:r>
      <w:commentRangeEnd w:id="2448"/>
      <w:r w:rsidR="00043B98" w:rsidRPr="001333DF">
        <w:rPr>
          <w:rStyle w:val="Refdecomentrio"/>
          <w:rFonts w:ascii="Times New Roman" w:hAnsi="Times New Roman"/>
          <w:rPrChange w:id="2460" w:author="Alexandre Vasconcelos" w:date="2010-04-19T09:24:00Z">
            <w:rPr>
              <w:rStyle w:val="Refdecomentrio"/>
            </w:rPr>
          </w:rPrChange>
        </w:rPr>
        <w:commentReference w:id="2448"/>
      </w:r>
      <w:r w:rsidR="005C0C57" w:rsidRPr="001333DF">
        <w:rPr>
          <w:rFonts w:ascii="Times New Roman" w:hAnsi="Times New Roman"/>
          <w:i/>
          <w:color w:val="000000"/>
          <w:szCs w:val="24"/>
          <w:lang w:val="pt-BR"/>
        </w:rPr>
        <w:t>,</w:t>
      </w:r>
      <w:r w:rsidR="00043B98" w:rsidRPr="001333DF">
        <w:rPr>
          <w:rFonts w:ascii="Times New Roman" w:hAnsi="Times New Roman"/>
          <w:i/>
          <w:color w:val="000000"/>
          <w:szCs w:val="24"/>
          <w:lang w:val="pt-BR"/>
          <w:rPrChange w:id="2461" w:author="Alexandre Vasconcelos" w:date="2010-04-19T09:24:00Z">
            <w:rPr>
              <w:rFonts w:ascii="Times New Roman" w:hAnsi="Times New Roman"/>
              <w:i/>
              <w:color w:val="000000"/>
              <w:szCs w:val="24"/>
              <w:lang w:val="pt-BR"/>
            </w:rPr>
          </w:rPrChange>
        </w:rPr>
        <w:t xml:space="preserve"> </w:t>
      </w:r>
      <w:r w:rsidR="005C0C57" w:rsidRPr="001333DF">
        <w:rPr>
          <w:rFonts w:ascii="Times New Roman" w:hAnsi="Times New Roman"/>
          <w:color w:val="000000"/>
          <w:szCs w:val="24"/>
          <w:lang w:val="pt-BR"/>
          <w:rPrChange w:id="2462" w:author="Alexandre Vasconcelos" w:date="2010-04-19T09:24:00Z">
            <w:rPr>
              <w:rFonts w:ascii="Times New Roman" w:hAnsi="Times New Roman"/>
              <w:color w:val="000000"/>
              <w:szCs w:val="24"/>
              <w:lang w:val="pt-BR"/>
            </w:rPr>
          </w:rPrChange>
        </w:rPr>
        <w:t>produzindo continuamente um produto de software para avali</w:t>
      </w:r>
      <w:r w:rsidR="005C0C57" w:rsidRPr="001333DF">
        <w:rPr>
          <w:rFonts w:ascii="Times New Roman" w:hAnsi="Times New Roman"/>
          <w:color w:val="000000"/>
          <w:szCs w:val="24"/>
          <w:lang w:val="pt-BR"/>
          <w:rPrChange w:id="2463" w:author="Alexandre Vasconcelos" w:date="2010-04-19T09:24:00Z">
            <w:rPr>
              <w:rFonts w:ascii="Times New Roman" w:hAnsi="Times New Roman"/>
              <w:color w:val="000000"/>
              <w:szCs w:val="24"/>
              <w:lang w:val="pt-BR"/>
            </w:rPr>
          </w:rPrChange>
        </w:rPr>
        <w:t>a</w:t>
      </w:r>
      <w:r w:rsidR="005C0C57" w:rsidRPr="001333DF">
        <w:rPr>
          <w:rFonts w:ascii="Times New Roman" w:hAnsi="Times New Roman"/>
          <w:color w:val="000000"/>
          <w:szCs w:val="24"/>
          <w:lang w:val="pt-BR"/>
          <w:rPrChange w:id="2464" w:author="Alexandre Vasconcelos" w:date="2010-04-19T09:24:00Z">
            <w:rPr>
              <w:rFonts w:ascii="Times New Roman" w:hAnsi="Times New Roman"/>
              <w:color w:val="000000"/>
              <w:szCs w:val="24"/>
              <w:lang w:val="pt-BR"/>
            </w:rPr>
          </w:rPrChange>
        </w:rPr>
        <w:t>ção.</w:t>
      </w:r>
    </w:p>
    <w:p w:rsidR="00A07A46" w:rsidRPr="001333DF" w:rsidRDefault="00A07A46" w:rsidP="00A07A46">
      <w:pPr>
        <w:tabs>
          <w:tab w:val="clear" w:pos="720"/>
        </w:tabs>
        <w:autoSpaceDE w:val="0"/>
        <w:autoSpaceDN w:val="0"/>
        <w:adjustRightInd w:val="0"/>
        <w:spacing w:before="0"/>
        <w:jc w:val="left"/>
        <w:rPr>
          <w:rFonts w:ascii="Times New Roman" w:hAnsi="Times New Roman"/>
          <w:b/>
          <w:szCs w:val="24"/>
          <w:lang w:val="pt-BR"/>
          <w:rPrChange w:id="2465" w:author="Alexandre Vasconcelos" w:date="2010-04-19T09:24:00Z">
            <w:rPr>
              <w:rFonts w:ascii="Times New Roman" w:hAnsi="Times New Roman"/>
              <w:b/>
              <w:szCs w:val="24"/>
              <w:lang w:val="pt-BR"/>
            </w:rPr>
          </w:rPrChange>
        </w:rPr>
      </w:pPr>
    </w:p>
    <w:p w:rsidR="007F37A2" w:rsidRPr="001333DF" w:rsidRDefault="0005544A" w:rsidP="008C0552">
      <w:pPr>
        <w:numPr>
          <w:ilvl w:val="0"/>
          <w:numId w:val="21"/>
        </w:numPr>
        <w:tabs>
          <w:tab w:val="clear" w:pos="720"/>
        </w:tabs>
        <w:autoSpaceDE w:val="0"/>
        <w:autoSpaceDN w:val="0"/>
        <w:adjustRightInd w:val="0"/>
        <w:spacing w:before="0"/>
        <w:ind w:left="284" w:firstLine="0"/>
        <w:jc w:val="left"/>
        <w:rPr>
          <w:rFonts w:ascii="Times New Roman" w:hAnsi="Times New Roman"/>
          <w:b/>
          <w:szCs w:val="24"/>
          <w:lang w:val="pt-BR"/>
          <w:rPrChange w:id="2466" w:author="Alexandre Vasconcelos" w:date="2010-04-19T09:24:00Z">
            <w:rPr>
              <w:rFonts w:ascii="Times New Roman" w:hAnsi="Times New Roman"/>
              <w:b/>
              <w:szCs w:val="24"/>
              <w:lang w:val="pt-BR"/>
            </w:rPr>
          </w:rPrChange>
        </w:rPr>
      </w:pPr>
      <w:r w:rsidRPr="001333DF">
        <w:rPr>
          <w:rFonts w:ascii="Times New Roman" w:hAnsi="Times New Roman"/>
          <w:szCs w:val="24"/>
          <w:lang w:val="pt-BR"/>
          <w:rPrChange w:id="2467" w:author="Alexandre Vasconcelos" w:date="2010-04-19T09:24:00Z">
            <w:rPr>
              <w:rFonts w:ascii="Times New Roman" w:hAnsi="Times New Roman"/>
              <w:szCs w:val="24"/>
              <w:lang w:val="pt-BR"/>
            </w:rPr>
          </w:rPrChange>
        </w:rPr>
        <w:t xml:space="preserve"> </w:t>
      </w:r>
      <w:r w:rsidR="007F37A2" w:rsidRPr="001333DF">
        <w:rPr>
          <w:rFonts w:ascii="Times New Roman" w:hAnsi="Times New Roman"/>
          <w:b/>
          <w:szCs w:val="24"/>
          <w:lang w:val="pt-BR"/>
          <w:rPrChange w:id="2468" w:author="Alexandre Vasconcelos" w:date="2010-04-19T09:24:00Z">
            <w:rPr>
              <w:rFonts w:ascii="Times New Roman" w:hAnsi="Times New Roman"/>
              <w:b/>
              <w:szCs w:val="24"/>
              <w:lang w:val="pt-BR"/>
            </w:rPr>
          </w:rPrChange>
        </w:rPr>
        <w:t>Teste</w:t>
      </w:r>
    </w:p>
    <w:p w:rsidR="00A07A46" w:rsidRPr="001333DF" w:rsidRDefault="00A07A46" w:rsidP="00A07A46">
      <w:pPr>
        <w:tabs>
          <w:tab w:val="clear" w:pos="720"/>
        </w:tabs>
        <w:autoSpaceDE w:val="0"/>
        <w:autoSpaceDN w:val="0"/>
        <w:adjustRightInd w:val="0"/>
        <w:spacing w:before="0"/>
        <w:jc w:val="left"/>
        <w:rPr>
          <w:rFonts w:ascii="Times New Roman" w:hAnsi="Times New Roman"/>
          <w:color w:val="000000"/>
          <w:szCs w:val="24"/>
          <w:lang w:val="pt-BR"/>
          <w:rPrChange w:id="2469" w:author="Alexandre Vasconcelos" w:date="2010-04-19T09:24:00Z">
            <w:rPr>
              <w:rFonts w:ascii="Tw Cen MT" w:hAnsi="Tw Cen MT" w:cs="Tw Cen MT"/>
              <w:color w:val="000000"/>
              <w:szCs w:val="24"/>
              <w:lang w:val="pt-BR"/>
            </w:rPr>
          </w:rPrChange>
        </w:rPr>
      </w:pPr>
    </w:p>
    <w:p w:rsidR="009E754B" w:rsidRPr="001333DF" w:rsidRDefault="00A07A46" w:rsidP="00E23C26">
      <w:pPr>
        <w:tabs>
          <w:tab w:val="clear" w:pos="720"/>
        </w:tabs>
        <w:autoSpaceDE w:val="0"/>
        <w:autoSpaceDN w:val="0"/>
        <w:adjustRightInd w:val="0"/>
        <w:spacing w:before="0"/>
        <w:rPr>
          <w:rFonts w:ascii="Times New Roman" w:hAnsi="Times New Roman"/>
          <w:color w:val="000000"/>
          <w:szCs w:val="24"/>
          <w:lang w:val="pt-BR"/>
          <w:rPrChange w:id="2470" w:author="Alexandre Vasconcelos" w:date="2010-04-19T09:24:00Z">
            <w:rPr>
              <w:rFonts w:ascii="Times New Roman" w:hAnsi="Times New Roman"/>
              <w:color w:val="000000"/>
              <w:szCs w:val="24"/>
              <w:lang w:val="pt-BR"/>
            </w:rPr>
          </w:rPrChange>
        </w:rPr>
      </w:pPr>
      <w:r w:rsidRPr="001333DF">
        <w:rPr>
          <w:rFonts w:ascii="Times New Roman" w:hAnsi="Times New Roman"/>
          <w:color w:val="000000"/>
          <w:szCs w:val="24"/>
          <w:lang w:val="pt-BR"/>
        </w:rPr>
        <w:t>O propósito desta disciplina é:</w:t>
      </w:r>
      <w:r w:rsidR="00B234B6" w:rsidRPr="001333DF">
        <w:rPr>
          <w:rFonts w:ascii="Times New Roman" w:hAnsi="Times New Roman"/>
          <w:color w:val="000000"/>
          <w:szCs w:val="24"/>
          <w:lang w:val="pt-BR"/>
          <w:rPrChange w:id="2471" w:author="Alexandre Vasconcelos" w:date="2010-04-19T09:24:00Z">
            <w:rPr>
              <w:rFonts w:ascii="Times New Roman" w:hAnsi="Times New Roman"/>
              <w:color w:val="000000"/>
              <w:szCs w:val="24"/>
              <w:lang w:val="pt-BR"/>
            </w:rPr>
          </w:rPrChange>
        </w:rPr>
        <w:t xml:space="preserve"> E</w:t>
      </w:r>
      <w:r w:rsidRPr="001333DF">
        <w:rPr>
          <w:rFonts w:ascii="Times New Roman" w:hAnsi="Times New Roman"/>
          <w:color w:val="000000"/>
          <w:szCs w:val="24"/>
          <w:lang w:val="pt-BR"/>
          <w:rPrChange w:id="2472" w:author="Alexandre Vasconcelos" w:date="2010-04-19T09:24:00Z">
            <w:rPr>
              <w:rFonts w:ascii="Times New Roman" w:hAnsi="Times New Roman"/>
              <w:color w:val="000000"/>
              <w:szCs w:val="24"/>
              <w:lang w:val="pt-BR"/>
            </w:rPr>
          </w:rPrChange>
        </w:rPr>
        <w:t xml:space="preserve">ncontrar e documentar </w:t>
      </w:r>
      <w:r w:rsidR="00610615" w:rsidRPr="001333DF">
        <w:rPr>
          <w:rFonts w:ascii="Times New Roman" w:hAnsi="Times New Roman"/>
          <w:color w:val="000000"/>
          <w:szCs w:val="24"/>
          <w:lang w:val="pt-BR"/>
          <w:rPrChange w:id="2473" w:author="Alexandre Vasconcelos" w:date="2010-04-19T09:24:00Z">
            <w:rPr>
              <w:rFonts w:ascii="Times New Roman" w:hAnsi="Times New Roman"/>
              <w:color w:val="000000"/>
              <w:szCs w:val="24"/>
              <w:lang w:val="pt-BR"/>
            </w:rPr>
          </w:rPrChange>
        </w:rPr>
        <w:t xml:space="preserve">defeitos, </w:t>
      </w:r>
      <w:r w:rsidR="00B234B6" w:rsidRPr="001333DF">
        <w:rPr>
          <w:rFonts w:ascii="Times New Roman" w:hAnsi="Times New Roman"/>
          <w:color w:val="000000"/>
          <w:szCs w:val="24"/>
          <w:lang w:val="pt-BR"/>
          <w:rPrChange w:id="2474" w:author="Alexandre Vasconcelos" w:date="2010-04-19T09:24:00Z">
            <w:rPr>
              <w:rFonts w:ascii="Times New Roman" w:hAnsi="Times New Roman"/>
              <w:color w:val="000000"/>
              <w:szCs w:val="24"/>
              <w:lang w:val="pt-BR"/>
            </w:rPr>
          </w:rPrChange>
        </w:rPr>
        <w:t>v</w:t>
      </w:r>
      <w:r w:rsidRPr="001333DF">
        <w:rPr>
          <w:rFonts w:ascii="Times New Roman" w:hAnsi="Times New Roman"/>
          <w:color w:val="000000"/>
          <w:szCs w:val="24"/>
          <w:lang w:val="pt-BR"/>
          <w:rPrChange w:id="2475" w:author="Alexandre Vasconcelos" w:date="2010-04-19T09:24:00Z">
            <w:rPr>
              <w:rFonts w:ascii="Times New Roman" w:hAnsi="Times New Roman"/>
              <w:color w:val="000000"/>
              <w:szCs w:val="24"/>
              <w:lang w:val="pt-BR"/>
            </w:rPr>
          </w:rPrChange>
        </w:rPr>
        <w:t>alidar e provar as supos</w:t>
      </w:r>
      <w:r w:rsidRPr="001333DF">
        <w:rPr>
          <w:rFonts w:ascii="Times New Roman" w:hAnsi="Times New Roman"/>
          <w:color w:val="000000"/>
          <w:szCs w:val="24"/>
          <w:lang w:val="pt-BR"/>
          <w:rPrChange w:id="2476" w:author="Alexandre Vasconcelos" w:date="2010-04-19T09:24:00Z">
            <w:rPr>
              <w:rFonts w:ascii="Times New Roman" w:hAnsi="Times New Roman"/>
              <w:color w:val="000000"/>
              <w:szCs w:val="24"/>
              <w:lang w:val="pt-BR"/>
            </w:rPr>
          </w:rPrChange>
        </w:rPr>
        <w:t>i</w:t>
      </w:r>
      <w:r w:rsidRPr="001333DF">
        <w:rPr>
          <w:rFonts w:ascii="Times New Roman" w:hAnsi="Times New Roman"/>
          <w:color w:val="000000"/>
          <w:szCs w:val="24"/>
          <w:lang w:val="pt-BR"/>
          <w:rPrChange w:id="2477" w:author="Alexandre Vasconcelos" w:date="2010-04-19T09:24:00Z">
            <w:rPr>
              <w:rFonts w:ascii="Times New Roman" w:hAnsi="Times New Roman"/>
              <w:color w:val="000000"/>
              <w:szCs w:val="24"/>
              <w:lang w:val="pt-BR"/>
            </w:rPr>
          </w:rPrChange>
        </w:rPr>
        <w:t xml:space="preserve">ções feitas no </w:t>
      </w:r>
      <w:commentRangeStart w:id="2478"/>
      <w:r w:rsidRPr="001333DF">
        <w:rPr>
          <w:rFonts w:ascii="Times New Roman" w:hAnsi="Times New Roman"/>
          <w:color w:val="000000"/>
          <w:szCs w:val="24"/>
          <w:lang w:val="pt-BR"/>
          <w:rPrChange w:id="2479" w:author="Alexandre Vasconcelos" w:date="2010-04-19T09:24:00Z">
            <w:rPr>
              <w:rFonts w:ascii="Times New Roman" w:hAnsi="Times New Roman"/>
              <w:color w:val="000000"/>
              <w:szCs w:val="24"/>
              <w:lang w:val="pt-BR"/>
            </w:rPr>
          </w:rPrChange>
        </w:rPr>
        <w:t xml:space="preserve">projeto e requisitos especificados através de demonstrações </w:t>
      </w:r>
      <w:r w:rsidR="00610615" w:rsidRPr="001333DF">
        <w:rPr>
          <w:rFonts w:ascii="Times New Roman" w:hAnsi="Times New Roman"/>
          <w:color w:val="000000"/>
          <w:szCs w:val="24"/>
          <w:lang w:val="pt-BR"/>
          <w:rPrChange w:id="2480" w:author="Alexandre Vasconcelos" w:date="2010-04-19T09:24:00Z">
            <w:rPr>
              <w:rFonts w:ascii="Times New Roman" w:hAnsi="Times New Roman"/>
              <w:color w:val="000000"/>
              <w:szCs w:val="24"/>
              <w:lang w:val="pt-BR"/>
            </w:rPr>
          </w:rPrChange>
        </w:rPr>
        <w:t>concretas</w:t>
      </w:r>
      <w:commentRangeEnd w:id="2478"/>
      <w:r w:rsidR="00043B98" w:rsidRPr="001333DF">
        <w:rPr>
          <w:rStyle w:val="Refdecomentrio"/>
          <w:rFonts w:ascii="Times New Roman" w:hAnsi="Times New Roman"/>
          <w:rPrChange w:id="2481" w:author="Alexandre Vasconcelos" w:date="2010-04-19T09:24:00Z">
            <w:rPr>
              <w:rStyle w:val="Refdecomentrio"/>
            </w:rPr>
          </w:rPrChange>
        </w:rPr>
        <w:commentReference w:id="2478"/>
      </w:r>
      <w:r w:rsidR="00610615" w:rsidRPr="001333DF">
        <w:rPr>
          <w:rFonts w:ascii="Times New Roman" w:hAnsi="Times New Roman"/>
          <w:color w:val="000000"/>
          <w:szCs w:val="24"/>
          <w:lang w:val="pt-BR"/>
        </w:rPr>
        <w:t xml:space="preserve">, </w:t>
      </w:r>
      <w:r w:rsidR="00B234B6" w:rsidRPr="001333DF">
        <w:rPr>
          <w:rFonts w:ascii="Times New Roman" w:hAnsi="Times New Roman"/>
          <w:color w:val="000000"/>
          <w:szCs w:val="24"/>
          <w:lang w:val="pt-BR"/>
          <w:rPrChange w:id="2482" w:author="Alexandre Vasconcelos" w:date="2010-04-19T09:24:00Z">
            <w:rPr>
              <w:rFonts w:ascii="Times New Roman" w:hAnsi="Times New Roman"/>
              <w:color w:val="000000"/>
              <w:szCs w:val="24"/>
              <w:lang w:val="pt-BR"/>
            </w:rPr>
          </w:rPrChange>
        </w:rPr>
        <w:t>v</w:t>
      </w:r>
      <w:r w:rsidRPr="001333DF">
        <w:rPr>
          <w:rFonts w:ascii="Times New Roman" w:hAnsi="Times New Roman"/>
          <w:color w:val="000000"/>
          <w:szCs w:val="24"/>
          <w:lang w:val="pt-BR"/>
          <w:rPrChange w:id="2483" w:author="Alexandre Vasconcelos" w:date="2010-04-19T09:24:00Z">
            <w:rPr>
              <w:rFonts w:ascii="Times New Roman" w:hAnsi="Times New Roman"/>
              <w:color w:val="000000"/>
              <w:szCs w:val="24"/>
              <w:lang w:val="pt-BR"/>
            </w:rPr>
          </w:rPrChange>
        </w:rPr>
        <w:t xml:space="preserve">alidar </w:t>
      </w:r>
      <w:r w:rsidR="00043B98" w:rsidRPr="001333DF">
        <w:rPr>
          <w:rFonts w:ascii="Times New Roman" w:hAnsi="Times New Roman"/>
          <w:color w:val="000000"/>
          <w:szCs w:val="24"/>
          <w:lang w:val="pt-BR"/>
          <w:rPrChange w:id="2484" w:author="Alexandre Vasconcelos" w:date="2010-04-19T09:24:00Z">
            <w:rPr>
              <w:rFonts w:ascii="Times New Roman" w:hAnsi="Times New Roman"/>
              <w:color w:val="000000"/>
              <w:szCs w:val="24"/>
              <w:lang w:val="pt-BR"/>
            </w:rPr>
          </w:rPrChange>
        </w:rPr>
        <w:t xml:space="preserve">se </w:t>
      </w:r>
      <w:r w:rsidRPr="001333DF">
        <w:rPr>
          <w:rFonts w:ascii="Times New Roman" w:hAnsi="Times New Roman"/>
          <w:color w:val="000000"/>
          <w:szCs w:val="24"/>
          <w:lang w:val="pt-BR"/>
          <w:rPrChange w:id="2485" w:author="Alexandre Vasconcelos" w:date="2010-04-19T09:24:00Z">
            <w:rPr>
              <w:rFonts w:ascii="Times New Roman" w:hAnsi="Times New Roman"/>
              <w:color w:val="000000"/>
              <w:szCs w:val="24"/>
              <w:lang w:val="pt-BR"/>
            </w:rPr>
          </w:rPrChange>
        </w:rPr>
        <w:t>o produto de software foi feito como projetado</w:t>
      </w:r>
      <w:r w:rsidR="00B234B6" w:rsidRPr="001333DF">
        <w:rPr>
          <w:rFonts w:ascii="Times New Roman" w:hAnsi="Times New Roman"/>
          <w:color w:val="000000"/>
          <w:szCs w:val="24"/>
          <w:lang w:val="pt-BR"/>
          <w:rPrChange w:id="2486" w:author="Alexandre Vasconcelos" w:date="2010-04-19T09:24:00Z">
            <w:rPr>
              <w:rFonts w:ascii="Times New Roman" w:hAnsi="Times New Roman"/>
              <w:color w:val="000000"/>
              <w:szCs w:val="24"/>
              <w:lang w:val="pt-BR"/>
            </w:rPr>
          </w:rPrChange>
        </w:rPr>
        <w:t xml:space="preserve"> e v</w:t>
      </w:r>
      <w:r w:rsidRPr="001333DF">
        <w:rPr>
          <w:rFonts w:ascii="Times New Roman" w:hAnsi="Times New Roman"/>
          <w:color w:val="000000"/>
          <w:szCs w:val="24"/>
          <w:lang w:val="pt-BR"/>
          <w:rPrChange w:id="2487" w:author="Alexandre Vasconcelos" w:date="2010-04-19T09:24:00Z">
            <w:rPr>
              <w:rFonts w:ascii="Times New Roman" w:hAnsi="Times New Roman"/>
              <w:color w:val="000000"/>
              <w:szCs w:val="24"/>
              <w:lang w:val="pt-BR"/>
            </w:rPr>
          </w:rPrChange>
        </w:rPr>
        <w:t xml:space="preserve">alidar </w:t>
      </w:r>
      <w:r w:rsidR="00043B98" w:rsidRPr="001333DF">
        <w:rPr>
          <w:rFonts w:ascii="Times New Roman" w:hAnsi="Times New Roman"/>
          <w:color w:val="000000"/>
          <w:szCs w:val="24"/>
          <w:lang w:val="pt-BR"/>
          <w:rPrChange w:id="2488" w:author="Alexandre Vasconcelos" w:date="2010-04-19T09:24:00Z">
            <w:rPr>
              <w:rFonts w:ascii="Times New Roman" w:hAnsi="Times New Roman"/>
              <w:color w:val="000000"/>
              <w:szCs w:val="24"/>
              <w:lang w:val="pt-BR"/>
            </w:rPr>
          </w:rPrChange>
        </w:rPr>
        <w:t xml:space="preserve">se </w:t>
      </w:r>
      <w:r w:rsidRPr="001333DF">
        <w:rPr>
          <w:rFonts w:ascii="Times New Roman" w:hAnsi="Times New Roman"/>
          <w:color w:val="000000"/>
          <w:szCs w:val="24"/>
          <w:lang w:val="pt-BR"/>
          <w:rPrChange w:id="2489" w:author="Alexandre Vasconcelos" w:date="2010-04-19T09:24:00Z">
            <w:rPr>
              <w:rFonts w:ascii="Times New Roman" w:hAnsi="Times New Roman"/>
              <w:color w:val="000000"/>
              <w:szCs w:val="24"/>
              <w:lang w:val="pt-BR"/>
            </w:rPr>
          </w:rPrChange>
        </w:rPr>
        <w:t>os requisitos estão apropriad</w:t>
      </w:r>
      <w:r w:rsidRPr="001333DF">
        <w:rPr>
          <w:rFonts w:ascii="Times New Roman" w:hAnsi="Times New Roman"/>
          <w:color w:val="000000"/>
          <w:szCs w:val="24"/>
          <w:lang w:val="pt-BR"/>
          <w:rPrChange w:id="2490" w:author="Alexandre Vasconcelos" w:date="2010-04-19T09:24:00Z">
            <w:rPr>
              <w:rFonts w:ascii="Times New Roman" w:hAnsi="Times New Roman"/>
              <w:color w:val="000000"/>
              <w:szCs w:val="24"/>
              <w:lang w:val="pt-BR"/>
            </w:rPr>
          </w:rPrChange>
        </w:rPr>
        <w:t>a</w:t>
      </w:r>
      <w:r w:rsidRPr="001333DF">
        <w:rPr>
          <w:rFonts w:ascii="Times New Roman" w:hAnsi="Times New Roman"/>
          <w:color w:val="000000"/>
          <w:szCs w:val="24"/>
          <w:lang w:val="pt-BR"/>
          <w:rPrChange w:id="2491" w:author="Alexandre Vasconcelos" w:date="2010-04-19T09:24:00Z">
            <w:rPr>
              <w:rFonts w:ascii="Times New Roman" w:hAnsi="Times New Roman"/>
              <w:color w:val="000000"/>
              <w:szCs w:val="24"/>
              <w:lang w:val="pt-BR"/>
            </w:rPr>
          </w:rPrChange>
        </w:rPr>
        <w:t xml:space="preserve">mente </w:t>
      </w:r>
      <w:r w:rsidR="00225344" w:rsidRPr="001333DF">
        <w:rPr>
          <w:rFonts w:ascii="Times New Roman" w:hAnsi="Times New Roman"/>
          <w:color w:val="000000"/>
          <w:szCs w:val="24"/>
          <w:lang w:val="pt-BR"/>
          <w:rPrChange w:id="2492" w:author="Alexandre Vasconcelos" w:date="2010-04-19T09:24:00Z">
            <w:rPr>
              <w:rFonts w:ascii="Times New Roman" w:hAnsi="Times New Roman"/>
              <w:color w:val="000000"/>
              <w:szCs w:val="24"/>
              <w:lang w:val="pt-BR"/>
            </w:rPr>
          </w:rPrChange>
        </w:rPr>
        <w:t xml:space="preserve">implementados. </w:t>
      </w:r>
      <w:r w:rsidRPr="001333DF">
        <w:rPr>
          <w:rFonts w:ascii="Times New Roman" w:hAnsi="Times New Roman"/>
          <w:color w:val="000000"/>
          <w:szCs w:val="24"/>
          <w:lang w:val="pt-BR"/>
          <w:rPrChange w:id="2493" w:author="Alexandre Vasconcelos" w:date="2010-04-19T09:24:00Z">
            <w:rPr>
              <w:rFonts w:ascii="Times New Roman" w:hAnsi="Times New Roman"/>
              <w:color w:val="000000"/>
              <w:szCs w:val="24"/>
              <w:lang w:val="pt-BR"/>
            </w:rPr>
          </w:rPrChange>
        </w:rPr>
        <w:t>A disciplina de Teste está relacionada às outras disciplinas da seguinte maneira:</w:t>
      </w:r>
      <w:r w:rsidR="00610615" w:rsidRPr="001333DF">
        <w:rPr>
          <w:rFonts w:ascii="Times New Roman" w:hAnsi="Times New Roman"/>
          <w:color w:val="000000"/>
          <w:szCs w:val="24"/>
          <w:lang w:val="pt-BR"/>
          <w:rPrChange w:id="2494" w:author="Alexandre Vasconcelos" w:date="2010-04-19T09:24:00Z">
            <w:rPr>
              <w:rFonts w:ascii="Times New Roman" w:hAnsi="Times New Roman"/>
              <w:color w:val="000000"/>
              <w:szCs w:val="24"/>
              <w:lang w:val="pt-BR"/>
            </w:rPr>
          </w:rPrChange>
        </w:rPr>
        <w:t xml:space="preserve"> </w:t>
      </w:r>
      <w:r w:rsidRPr="001333DF">
        <w:rPr>
          <w:rFonts w:ascii="Times New Roman" w:hAnsi="Times New Roman"/>
          <w:color w:val="000000"/>
          <w:szCs w:val="24"/>
          <w:lang w:val="pt-BR"/>
          <w:rPrChange w:id="2495" w:author="Alexandre Vasconcelos" w:date="2010-04-19T09:24:00Z">
            <w:rPr>
              <w:rFonts w:ascii="Times New Roman" w:hAnsi="Times New Roman"/>
              <w:color w:val="000000"/>
              <w:szCs w:val="24"/>
              <w:lang w:val="pt-BR"/>
            </w:rPr>
          </w:rPrChange>
        </w:rPr>
        <w:t>A disciplina de Requisitos captura requisitos para o produto de software</w:t>
      </w:r>
      <w:r w:rsidR="00043B98" w:rsidRPr="001333DF">
        <w:rPr>
          <w:rFonts w:ascii="Times New Roman" w:hAnsi="Times New Roman"/>
          <w:color w:val="000000"/>
          <w:szCs w:val="24"/>
          <w:lang w:val="pt-BR"/>
          <w:rPrChange w:id="2496" w:author="Alexandre Vasconcelos" w:date="2010-04-19T09:24:00Z">
            <w:rPr>
              <w:rFonts w:ascii="Times New Roman" w:hAnsi="Times New Roman"/>
              <w:color w:val="000000"/>
              <w:szCs w:val="24"/>
              <w:lang w:val="pt-BR"/>
            </w:rPr>
          </w:rPrChange>
        </w:rPr>
        <w:t xml:space="preserve"> e</w:t>
      </w:r>
      <w:r w:rsidRPr="001333DF">
        <w:rPr>
          <w:rFonts w:ascii="Times New Roman" w:hAnsi="Times New Roman"/>
          <w:color w:val="000000"/>
          <w:szCs w:val="24"/>
          <w:lang w:val="pt-BR"/>
          <w:rPrChange w:id="2497" w:author="Alexandre Vasconcelos" w:date="2010-04-19T09:24:00Z">
            <w:rPr>
              <w:rFonts w:ascii="Times New Roman" w:hAnsi="Times New Roman"/>
              <w:color w:val="000000"/>
              <w:szCs w:val="24"/>
              <w:lang w:val="pt-BR"/>
            </w:rPr>
          </w:rPrChange>
        </w:rPr>
        <w:t xml:space="preserve"> é um das contribuições primárias para identificar que testes </w:t>
      </w:r>
      <w:r w:rsidR="00225344" w:rsidRPr="001333DF">
        <w:rPr>
          <w:rFonts w:ascii="Times New Roman" w:hAnsi="Times New Roman"/>
          <w:color w:val="000000"/>
          <w:szCs w:val="24"/>
          <w:lang w:val="pt-BR"/>
          <w:rPrChange w:id="2498" w:author="Alexandre Vasconcelos" w:date="2010-04-19T09:24:00Z">
            <w:rPr>
              <w:rFonts w:ascii="Times New Roman" w:hAnsi="Times New Roman"/>
              <w:color w:val="000000"/>
              <w:szCs w:val="24"/>
              <w:lang w:val="pt-BR"/>
            </w:rPr>
          </w:rPrChange>
        </w:rPr>
        <w:t xml:space="preserve">executar; </w:t>
      </w:r>
      <w:r w:rsidR="00B234B6" w:rsidRPr="001333DF">
        <w:rPr>
          <w:rFonts w:ascii="Times New Roman" w:hAnsi="Times New Roman"/>
          <w:color w:val="000000"/>
          <w:szCs w:val="24"/>
          <w:lang w:val="pt-BR"/>
          <w:rPrChange w:id="2499" w:author="Alexandre Vasconcelos" w:date="2010-04-19T09:24:00Z">
            <w:rPr>
              <w:rFonts w:ascii="Times New Roman" w:hAnsi="Times New Roman"/>
              <w:color w:val="000000"/>
              <w:szCs w:val="24"/>
              <w:lang w:val="pt-BR"/>
            </w:rPr>
          </w:rPrChange>
        </w:rPr>
        <w:t xml:space="preserve">A </w:t>
      </w:r>
      <w:r w:rsidRPr="001333DF">
        <w:rPr>
          <w:rFonts w:ascii="Times New Roman" w:hAnsi="Times New Roman"/>
          <w:color w:val="000000"/>
          <w:szCs w:val="24"/>
          <w:lang w:val="pt-BR"/>
          <w:rPrChange w:id="2500" w:author="Alexandre Vasconcelos" w:date="2010-04-19T09:24:00Z">
            <w:rPr>
              <w:rFonts w:ascii="Times New Roman" w:hAnsi="Times New Roman"/>
              <w:color w:val="000000"/>
              <w:szCs w:val="24"/>
              <w:lang w:val="pt-BR"/>
            </w:rPr>
          </w:rPrChange>
        </w:rPr>
        <w:t xml:space="preserve">de Análise e Projeto determina o projeto apropriado para o produto de software, que é outra contribuição importante </w:t>
      </w:r>
      <w:r w:rsidR="00043B98" w:rsidRPr="001333DF">
        <w:rPr>
          <w:rFonts w:ascii="Times New Roman" w:hAnsi="Times New Roman"/>
          <w:color w:val="000000"/>
          <w:szCs w:val="24"/>
          <w:lang w:val="pt-BR"/>
          <w:rPrChange w:id="2501" w:author="Alexandre Vasconcelos" w:date="2010-04-19T09:24:00Z">
            <w:rPr>
              <w:rFonts w:ascii="Times New Roman" w:hAnsi="Times New Roman"/>
              <w:color w:val="000000"/>
              <w:szCs w:val="24"/>
              <w:lang w:val="pt-BR"/>
            </w:rPr>
          </w:rPrChange>
        </w:rPr>
        <w:t xml:space="preserve">para </w:t>
      </w:r>
      <w:r w:rsidRPr="001333DF">
        <w:rPr>
          <w:rFonts w:ascii="Times New Roman" w:hAnsi="Times New Roman"/>
          <w:color w:val="000000"/>
          <w:szCs w:val="24"/>
          <w:lang w:val="pt-BR"/>
          <w:rPrChange w:id="2502" w:author="Alexandre Vasconcelos" w:date="2010-04-19T09:24:00Z">
            <w:rPr>
              <w:rFonts w:ascii="Times New Roman" w:hAnsi="Times New Roman"/>
              <w:color w:val="000000"/>
              <w:szCs w:val="24"/>
              <w:lang w:val="pt-BR"/>
            </w:rPr>
          </w:rPrChange>
        </w:rPr>
        <w:t xml:space="preserve">identificar que testes </w:t>
      </w:r>
      <w:r w:rsidR="00556D28" w:rsidRPr="001333DF">
        <w:rPr>
          <w:rFonts w:ascii="Times New Roman" w:hAnsi="Times New Roman"/>
          <w:color w:val="000000"/>
          <w:szCs w:val="24"/>
          <w:lang w:val="pt-BR"/>
          <w:rPrChange w:id="2503" w:author="Alexandre Vasconcelos" w:date="2010-04-19T09:24:00Z">
            <w:rPr>
              <w:rFonts w:ascii="Times New Roman" w:hAnsi="Times New Roman"/>
              <w:color w:val="000000"/>
              <w:szCs w:val="24"/>
              <w:lang w:val="pt-BR"/>
            </w:rPr>
          </w:rPrChange>
        </w:rPr>
        <w:t xml:space="preserve">executar; </w:t>
      </w:r>
      <w:r w:rsidR="00B234B6" w:rsidRPr="001333DF">
        <w:rPr>
          <w:rFonts w:ascii="Times New Roman" w:hAnsi="Times New Roman"/>
          <w:color w:val="000000"/>
          <w:szCs w:val="24"/>
          <w:lang w:val="pt-BR"/>
          <w:rPrChange w:id="2504" w:author="Alexandre Vasconcelos" w:date="2010-04-19T09:24:00Z">
            <w:rPr>
              <w:rFonts w:ascii="Times New Roman" w:hAnsi="Times New Roman"/>
              <w:color w:val="000000"/>
              <w:szCs w:val="24"/>
              <w:lang w:val="pt-BR"/>
            </w:rPr>
          </w:rPrChange>
        </w:rPr>
        <w:t xml:space="preserve">A </w:t>
      </w:r>
      <w:r w:rsidRPr="001333DF">
        <w:rPr>
          <w:rFonts w:ascii="Times New Roman" w:hAnsi="Times New Roman"/>
          <w:color w:val="000000"/>
          <w:szCs w:val="24"/>
          <w:lang w:val="pt-BR"/>
          <w:rPrChange w:id="2505" w:author="Alexandre Vasconcelos" w:date="2010-04-19T09:24:00Z">
            <w:rPr>
              <w:rFonts w:ascii="Times New Roman" w:hAnsi="Times New Roman"/>
              <w:color w:val="000000"/>
              <w:szCs w:val="24"/>
              <w:lang w:val="pt-BR"/>
            </w:rPr>
          </w:rPrChange>
        </w:rPr>
        <w:t>de Implementação produz construções do produto de sof</w:t>
      </w:r>
      <w:r w:rsidRPr="001333DF">
        <w:rPr>
          <w:rFonts w:ascii="Times New Roman" w:hAnsi="Times New Roman"/>
          <w:color w:val="000000"/>
          <w:szCs w:val="24"/>
          <w:lang w:val="pt-BR"/>
          <w:rPrChange w:id="2506" w:author="Alexandre Vasconcelos" w:date="2010-04-19T09:24:00Z">
            <w:rPr>
              <w:rFonts w:ascii="Times New Roman" w:hAnsi="Times New Roman"/>
              <w:color w:val="000000"/>
              <w:szCs w:val="24"/>
              <w:lang w:val="pt-BR"/>
            </w:rPr>
          </w:rPrChange>
        </w:rPr>
        <w:t>t</w:t>
      </w:r>
      <w:r w:rsidRPr="001333DF">
        <w:rPr>
          <w:rFonts w:ascii="Times New Roman" w:hAnsi="Times New Roman"/>
          <w:color w:val="000000"/>
          <w:szCs w:val="24"/>
          <w:lang w:val="pt-BR"/>
          <w:rPrChange w:id="2507" w:author="Alexandre Vasconcelos" w:date="2010-04-19T09:24:00Z">
            <w:rPr>
              <w:rFonts w:ascii="Times New Roman" w:hAnsi="Times New Roman"/>
              <w:color w:val="000000"/>
              <w:szCs w:val="24"/>
              <w:lang w:val="pt-BR"/>
            </w:rPr>
          </w:rPrChange>
        </w:rPr>
        <w:t>ware que é va</w:t>
      </w:r>
      <w:r w:rsidR="00B234B6" w:rsidRPr="001333DF">
        <w:rPr>
          <w:rFonts w:ascii="Times New Roman" w:hAnsi="Times New Roman"/>
          <w:color w:val="000000"/>
          <w:szCs w:val="24"/>
          <w:lang w:val="pt-BR"/>
          <w:rPrChange w:id="2508" w:author="Alexandre Vasconcelos" w:date="2010-04-19T09:24:00Z">
            <w:rPr>
              <w:rFonts w:ascii="Times New Roman" w:hAnsi="Times New Roman"/>
              <w:color w:val="000000"/>
              <w:szCs w:val="24"/>
              <w:lang w:val="pt-BR"/>
            </w:rPr>
          </w:rPrChange>
        </w:rPr>
        <w:t xml:space="preserve">lidado pela disciplina de </w:t>
      </w:r>
      <w:r w:rsidR="000B5C2A" w:rsidRPr="001333DF">
        <w:rPr>
          <w:rFonts w:ascii="Times New Roman" w:hAnsi="Times New Roman"/>
          <w:color w:val="000000"/>
          <w:szCs w:val="24"/>
          <w:lang w:val="pt-BR"/>
          <w:rPrChange w:id="2509" w:author="Alexandre Vasconcelos" w:date="2010-04-19T09:24:00Z">
            <w:rPr>
              <w:rFonts w:ascii="Times New Roman" w:hAnsi="Times New Roman"/>
              <w:color w:val="000000"/>
              <w:szCs w:val="24"/>
              <w:lang w:val="pt-BR"/>
            </w:rPr>
          </w:rPrChange>
        </w:rPr>
        <w:t xml:space="preserve">Teste; </w:t>
      </w:r>
      <w:r w:rsidR="00B234B6" w:rsidRPr="001333DF">
        <w:rPr>
          <w:rFonts w:ascii="Times New Roman" w:hAnsi="Times New Roman"/>
          <w:color w:val="000000"/>
          <w:szCs w:val="24"/>
          <w:lang w:val="pt-BR"/>
          <w:rPrChange w:id="2510" w:author="Alexandre Vasconcelos" w:date="2010-04-19T09:24:00Z">
            <w:rPr>
              <w:rFonts w:ascii="Times New Roman" w:hAnsi="Times New Roman"/>
              <w:color w:val="000000"/>
              <w:szCs w:val="24"/>
              <w:lang w:val="pt-BR"/>
            </w:rPr>
          </w:rPrChange>
        </w:rPr>
        <w:t xml:space="preserve">A </w:t>
      </w:r>
      <w:r w:rsidRPr="001333DF">
        <w:rPr>
          <w:rFonts w:ascii="Times New Roman" w:hAnsi="Times New Roman"/>
          <w:color w:val="000000"/>
          <w:szCs w:val="24"/>
          <w:lang w:val="pt-BR"/>
          <w:rPrChange w:id="2511" w:author="Alexandre Vasconcelos" w:date="2010-04-19T09:24:00Z">
            <w:rPr>
              <w:rFonts w:ascii="Times New Roman" w:hAnsi="Times New Roman"/>
              <w:color w:val="000000"/>
              <w:szCs w:val="24"/>
              <w:lang w:val="pt-BR"/>
            </w:rPr>
          </w:rPrChange>
        </w:rPr>
        <w:t>de Gerência de Projeto planeja o projeto e o traba</w:t>
      </w:r>
      <w:r w:rsidR="00B234B6" w:rsidRPr="001333DF">
        <w:rPr>
          <w:rFonts w:ascii="Times New Roman" w:hAnsi="Times New Roman"/>
          <w:color w:val="000000"/>
          <w:szCs w:val="24"/>
          <w:lang w:val="pt-BR"/>
          <w:rPrChange w:id="2512" w:author="Alexandre Vasconcelos" w:date="2010-04-19T09:24:00Z">
            <w:rPr>
              <w:rFonts w:ascii="Times New Roman" w:hAnsi="Times New Roman"/>
              <w:color w:val="000000"/>
              <w:szCs w:val="24"/>
              <w:lang w:val="pt-BR"/>
            </w:rPr>
          </w:rPrChange>
        </w:rPr>
        <w:t>lho necessário em cada iteração e a</w:t>
      </w:r>
      <w:r w:rsidR="00702BF9" w:rsidRPr="001333DF">
        <w:rPr>
          <w:rFonts w:ascii="Times New Roman" w:hAnsi="Times New Roman"/>
          <w:color w:val="000000"/>
          <w:szCs w:val="24"/>
          <w:lang w:val="pt-BR"/>
          <w:rPrChange w:id="2513" w:author="Alexandre Vasconcelos" w:date="2010-04-19T09:24:00Z">
            <w:rPr>
              <w:rFonts w:ascii="Times New Roman" w:hAnsi="Times New Roman"/>
              <w:color w:val="000000"/>
              <w:szCs w:val="24"/>
              <w:lang w:val="pt-BR"/>
            </w:rPr>
          </w:rPrChange>
        </w:rPr>
        <w:t xml:space="preserve"> </w:t>
      </w:r>
      <w:r w:rsidRPr="001333DF">
        <w:rPr>
          <w:rFonts w:ascii="Times New Roman" w:hAnsi="Times New Roman"/>
          <w:color w:val="000000"/>
          <w:szCs w:val="24"/>
          <w:lang w:val="pt-BR"/>
          <w:rPrChange w:id="2514" w:author="Alexandre Vasconcelos" w:date="2010-04-19T09:24:00Z">
            <w:rPr>
              <w:rFonts w:ascii="Times New Roman" w:hAnsi="Times New Roman"/>
              <w:color w:val="000000"/>
              <w:szCs w:val="24"/>
              <w:lang w:val="pt-BR"/>
            </w:rPr>
          </w:rPrChange>
        </w:rPr>
        <w:t xml:space="preserve">de Gerência de </w:t>
      </w:r>
      <w:r w:rsidR="00B465FC" w:rsidRPr="001333DF">
        <w:rPr>
          <w:rFonts w:ascii="Times New Roman" w:hAnsi="Times New Roman"/>
          <w:color w:val="000000"/>
          <w:szCs w:val="24"/>
          <w:lang w:val="pt-BR"/>
          <w:rPrChange w:id="2515" w:author="Alexandre Vasconcelos" w:date="2010-04-19T09:24:00Z">
            <w:rPr>
              <w:rFonts w:ascii="Times New Roman" w:hAnsi="Times New Roman"/>
              <w:color w:val="000000"/>
              <w:szCs w:val="24"/>
              <w:lang w:val="pt-BR"/>
            </w:rPr>
          </w:rPrChange>
        </w:rPr>
        <w:t>Configuração</w:t>
      </w:r>
      <w:r w:rsidRPr="001333DF">
        <w:rPr>
          <w:rFonts w:ascii="Times New Roman" w:hAnsi="Times New Roman"/>
          <w:color w:val="000000"/>
          <w:szCs w:val="24"/>
          <w:lang w:val="pt-BR"/>
          <w:rPrChange w:id="2516" w:author="Alexandre Vasconcelos" w:date="2010-04-19T09:24:00Z">
            <w:rPr>
              <w:rFonts w:ascii="Times New Roman" w:hAnsi="Times New Roman"/>
              <w:color w:val="000000"/>
              <w:szCs w:val="24"/>
              <w:lang w:val="pt-BR"/>
            </w:rPr>
          </w:rPrChange>
        </w:rPr>
        <w:t xml:space="preserve"> e Mudança controla mudanças dentro do projeto. O esforço de teste verifica se cada mudança foi completada ad</w:t>
      </w:r>
      <w:r w:rsidRPr="001333DF">
        <w:rPr>
          <w:rFonts w:ascii="Times New Roman" w:hAnsi="Times New Roman"/>
          <w:color w:val="000000"/>
          <w:szCs w:val="24"/>
          <w:lang w:val="pt-BR"/>
          <w:rPrChange w:id="2517" w:author="Alexandre Vasconcelos" w:date="2010-04-19T09:24:00Z">
            <w:rPr>
              <w:rFonts w:ascii="Times New Roman" w:hAnsi="Times New Roman"/>
              <w:color w:val="000000"/>
              <w:szCs w:val="24"/>
              <w:lang w:val="pt-BR"/>
            </w:rPr>
          </w:rPrChange>
        </w:rPr>
        <w:t>e</w:t>
      </w:r>
      <w:r w:rsidRPr="001333DF">
        <w:rPr>
          <w:rFonts w:ascii="Times New Roman" w:hAnsi="Times New Roman"/>
          <w:color w:val="000000"/>
          <w:szCs w:val="24"/>
          <w:lang w:val="pt-BR"/>
          <w:rPrChange w:id="2518" w:author="Alexandre Vasconcelos" w:date="2010-04-19T09:24:00Z">
            <w:rPr>
              <w:rFonts w:ascii="Times New Roman" w:hAnsi="Times New Roman"/>
              <w:color w:val="000000"/>
              <w:szCs w:val="24"/>
              <w:lang w:val="pt-BR"/>
            </w:rPr>
          </w:rPrChange>
        </w:rPr>
        <w:t xml:space="preserve">quadamente. Ativos de teste são mantidos </w:t>
      </w:r>
      <w:r w:rsidR="00043B98" w:rsidRPr="001333DF">
        <w:rPr>
          <w:rFonts w:ascii="Times New Roman" w:hAnsi="Times New Roman"/>
          <w:color w:val="000000"/>
          <w:szCs w:val="24"/>
          <w:lang w:val="pt-BR"/>
          <w:rPrChange w:id="2519" w:author="Alexandre Vasconcelos" w:date="2010-04-19T09:24:00Z">
            <w:rPr>
              <w:rFonts w:ascii="Times New Roman" w:hAnsi="Times New Roman"/>
              <w:color w:val="000000"/>
              <w:szCs w:val="24"/>
              <w:lang w:val="pt-BR"/>
            </w:rPr>
          </w:rPrChange>
        </w:rPr>
        <w:t>sob</w:t>
      </w:r>
      <w:r w:rsidRPr="001333DF">
        <w:rPr>
          <w:rFonts w:ascii="Times New Roman" w:hAnsi="Times New Roman"/>
          <w:color w:val="000000"/>
          <w:szCs w:val="24"/>
          <w:lang w:val="pt-BR"/>
          <w:rPrChange w:id="2520" w:author="Alexandre Vasconcelos" w:date="2010-04-19T09:24:00Z">
            <w:rPr>
              <w:rFonts w:ascii="Times New Roman" w:hAnsi="Times New Roman"/>
              <w:color w:val="000000"/>
              <w:szCs w:val="24"/>
              <w:lang w:val="pt-BR"/>
            </w:rPr>
          </w:rPrChange>
        </w:rPr>
        <w:t xml:space="preserve"> gerência de </w:t>
      </w:r>
      <w:r w:rsidR="00B465FC" w:rsidRPr="001333DF">
        <w:rPr>
          <w:rFonts w:ascii="Times New Roman" w:hAnsi="Times New Roman"/>
          <w:color w:val="000000"/>
          <w:szCs w:val="24"/>
          <w:lang w:val="pt-BR"/>
          <w:rPrChange w:id="2521" w:author="Alexandre Vasconcelos" w:date="2010-04-19T09:24:00Z">
            <w:rPr>
              <w:rFonts w:ascii="Times New Roman" w:hAnsi="Times New Roman"/>
              <w:color w:val="000000"/>
              <w:szCs w:val="24"/>
              <w:lang w:val="pt-BR"/>
            </w:rPr>
          </w:rPrChange>
        </w:rPr>
        <w:t>configuração</w:t>
      </w:r>
      <w:r w:rsidR="00B234B6" w:rsidRPr="001333DF">
        <w:rPr>
          <w:rFonts w:ascii="Times New Roman" w:hAnsi="Times New Roman"/>
          <w:color w:val="000000"/>
          <w:szCs w:val="24"/>
          <w:lang w:val="pt-BR"/>
          <w:rPrChange w:id="2522" w:author="Alexandre Vasconcelos" w:date="2010-04-19T09:24:00Z">
            <w:rPr>
              <w:rFonts w:ascii="Times New Roman" w:hAnsi="Times New Roman"/>
              <w:color w:val="000000"/>
              <w:szCs w:val="24"/>
              <w:lang w:val="pt-BR"/>
            </w:rPr>
          </w:rPrChange>
        </w:rPr>
        <w:t>.</w:t>
      </w:r>
    </w:p>
    <w:p w:rsidR="00B234B6" w:rsidRPr="001333DF" w:rsidRDefault="00B234B6" w:rsidP="00482437">
      <w:pPr>
        <w:tabs>
          <w:tab w:val="clear" w:pos="720"/>
        </w:tabs>
        <w:autoSpaceDE w:val="0"/>
        <w:autoSpaceDN w:val="0"/>
        <w:adjustRightInd w:val="0"/>
        <w:spacing w:before="0"/>
        <w:jc w:val="left"/>
        <w:rPr>
          <w:rFonts w:ascii="Times New Roman" w:hAnsi="Times New Roman"/>
          <w:color w:val="000000"/>
          <w:szCs w:val="24"/>
          <w:lang w:val="pt-BR"/>
          <w:rPrChange w:id="2523" w:author="Alexandre Vasconcelos" w:date="2010-04-19T09:24:00Z">
            <w:rPr>
              <w:rFonts w:ascii="Times New Roman" w:hAnsi="Times New Roman"/>
              <w:color w:val="000000"/>
              <w:szCs w:val="24"/>
              <w:lang w:val="pt-BR"/>
            </w:rPr>
          </w:rPrChange>
        </w:rPr>
      </w:pPr>
    </w:p>
    <w:p w:rsidR="000F5589" w:rsidRPr="001333DF" w:rsidRDefault="000F5589" w:rsidP="00482437">
      <w:pPr>
        <w:tabs>
          <w:tab w:val="clear" w:pos="720"/>
        </w:tabs>
        <w:autoSpaceDE w:val="0"/>
        <w:autoSpaceDN w:val="0"/>
        <w:adjustRightInd w:val="0"/>
        <w:spacing w:before="0"/>
        <w:jc w:val="left"/>
        <w:rPr>
          <w:rFonts w:ascii="Times New Roman" w:hAnsi="Times New Roman"/>
          <w:color w:val="000000"/>
          <w:szCs w:val="24"/>
          <w:lang w:val="pt-BR"/>
          <w:rPrChange w:id="2524" w:author="Alexandre Vasconcelos" w:date="2010-04-19T09:24:00Z">
            <w:rPr>
              <w:rFonts w:ascii="Times New Roman" w:hAnsi="Times New Roman"/>
              <w:color w:val="000000"/>
              <w:szCs w:val="24"/>
              <w:lang w:val="pt-BR"/>
            </w:rPr>
          </w:rPrChange>
        </w:rPr>
      </w:pPr>
    </w:p>
    <w:p w:rsidR="00CE5B90" w:rsidRPr="001333DF" w:rsidRDefault="009918AD" w:rsidP="00E91104">
      <w:pPr>
        <w:pStyle w:val="Ttulo1"/>
        <w:numPr>
          <w:ilvl w:val="1"/>
          <w:numId w:val="27"/>
        </w:numPr>
        <w:rPr>
          <w:rFonts w:ascii="Times New Roman" w:hAnsi="Times New Roman"/>
          <w:lang w:val="pt-BR"/>
          <w:rPrChange w:id="2525" w:author="Alexandre Vasconcelos" w:date="2010-04-19T09:24:00Z">
            <w:rPr>
              <w:lang w:val="pt-BR"/>
            </w:rPr>
          </w:rPrChange>
        </w:rPr>
      </w:pPr>
      <w:r w:rsidRPr="001333DF">
        <w:rPr>
          <w:rFonts w:ascii="Times New Roman" w:hAnsi="Times New Roman"/>
          <w:lang w:val="pt-BR"/>
          <w:rPrChange w:id="2526" w:author="Alexandre Vasconcelos" w:date="2010-04-19T09:24:00Z">
            <w:rPr>
              <w:lang w:val="pt-BR"/>
            </w:rPr>
          </w:rPrChange>
        </w:rPr>
        <w:lastRenderedPageBreak/>
        <w:t xml:space="preserve"> </w:t>
      </w:r>
      <w:bookmarkStart w:id="2527" w:name="_Toc247425754"/>
      <w:r w:rsidR="00DB34B5" w:rsidRPr="001333DF">
        <w:rPr>
          <w:rFonts w:ascii="Times New Roman" w:hAnsi="Times New Roman"/>
          <w:lang w:val="pt-BR"/>
          <w:rPrChange w:id="2528" w:author="Alexandre Vasconcelos" w:date="2010-04-19T09:24:00Z">
            <w:rPr>
              <w:lang w:val="pt-BR"/>
            </w:rPr>
          </w:rPrChange>
        </w:rPr>
        <w:t>MSF</w:t>
      </w:r>
      <w:bookmarkEnd w:id="2527"/>
    </w:p>
    <w:p w:rsidR="00B234B6" w:rsidRPr="001333DF" w:rsidRDefault="00B234B6" w:rsidP="007C2788">
      <w:pPr>
        <w:rPr>
          <w:rFonts w:ascii="Times New Roman" w:hAnsi="Times New Roman"/>
          <w:b/>
          <w:szCs w:val="24"/>
          <w:lang w:val="pt-BR"/>
        </w:rPr>
      </w:pPr>
    </w:p>
    <w:p w:rsidR="00D24B7E" w:rsidRPr="001333DF" w:rsidRDefault="002B1A93" w:rsidP="00E23C26">
      <w:pPr>
        <w:tabs>
          <w:tab w:val="clear" w:pos="720"/>
        </w:tabs>
        <w:autoSpaceDE w:val="0"/>
        <w:autoSpaceDN w:val="0"/>
        <w:adjustRightInd w:val="0"/>
        <w:spacing w:before="0"/>
        <w:rPr>
          <w:rFonts w:ascii="Times New Roman" w:hAnsi="Times New Roman"/>
          <w:szCs w:val="24"/>
          <w:lang w:val="pt-BR"/>
          <w:rPrChange w:id="2529"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2530" w:author="Alexandre Vasconcelos" w:date="2010-04-19T09:24:00Z">
            <w:rPr>
              <w:rFonts w:ascii="Times New Roman" w:hAnsi="Times New Roman"/>
              <w:szCs w:val="24"/>
              <w:lang w:val="pt-BR"/>
            </w:rPr>
          </w:rPrChange>
        </w:rPr>
        <w:t>O Microsoft Solutions Framework</w:t>
      </w:r>
      <w:r w:rsidR="00437B7B" w:rsidRPr="001333DF">
        <w:rPr>
          <w:rFonts w:ascii="Times New Roman" w:hAnsi="Times New Roman"/>
          <w:szCs w:val="24"/>
          <w:lang w:val="pt-BR"/>
          <w:rPrChange w:id="2531" w:author="Alexandre Vasconcelos" w:date="2010-04-19T09:24:00Z">
            <w:rPr>
              <w:rFonts w:ascii="Times New Roman" w:hAnsi="Times New Roman"/>
              <w:szCs w:val="24"/>
              <w:lang w:val="pt-BR"/>
            </w:rPr>
          </w:rPrChange>
        </w:rPr>
        <w:t xml:space="preserve"> </w:t>
      </w:r>
      <w:r w:rsidR="006C443B" w:rsidRPr="001333DF">
        <w:rPr>
          <w:rFonts w:ascii="Times New Roman" w:hAnsi="Times New Roman"/>
          <w:szCs w:val="24"/>
          <w:lang w:val="pt-BR"/>
          <w:rPrChange w:id="2532" w:author="Alexandre Vasconcelos" w:date="2010-04-19T09:24:00Z">
            <w:rPr>
              <w:rFonts w:ascii="Times New Roman" w:hAnsi="Times New Roman"/>
              <w:szCs w:val="24"/>
              <w:lang w:val="pt-BR"/>
            </w:rPr>
          </w:rPrChange>
        </w:rPr>
        <w:t>(MSF)</w:t>
      </w:r>
      <w:r w:rsidRPr="001333DF">
        <w:rPr>
          <w:rFonts w:ascii="Times New Roman" w:hAnsi="Times New Roman"/>
          <w:szCs w:val="24"/>
          <w:lang w:val="pt-BR"/>
          <w:rPrChange w:id="2533" w:author="Alexandre Vasconcelos" w:date="2010-04-19T09:24:00Z">
            <w:rPr>
              <w:rFonts w:ascii="Times New Roman" w:hAnsi="Times New Roman"/>
              <w:szCs w:val="24"/>
              <w:lang w:val="pt-BR"/>
            </w:rPr>
          </w:rPrChange>
        </w:rPr>
        <w:t xml:space="preserve"> surgiu </w:t>
      </w:r>
      <w:r w:rsidR="00B234B6" w:rsidRPr="001333DF">
        <w:rPr>
          <w:rFonts w:ascii="Times New Roman" w:hAnsi="Times New Roman"/>
          <w:szCs w:val="24"/>
          <w:lang w:val="pt-BR"/>
          <w:rPrChange w:id="2534" w:author="Alexandre Vasconcelos" w:date="2010-04-19T09:24:00Z">
            <w:rPr>
              <w:rFonts w:ascii="Times New Roman" w:hAnsi="Times New Roman"/>
              <w:szCs w:val="24"/>
              <w:lang w:val="pt-BR"/>
            </w:rPr>
          </w:rPrChange>
        </w:rPr>
        <w:t xml:space="preserve">em 1994, </w:t>
      </w:r>
      <w:r w:rsidRPr="001333DF">
        <w:rPr>
          <w:rFonts w:ascii="Times New Roman" w:hAnsi="Times New Roman"/>
          <w:szCs w:val="24"/>
          <w:lang w:val="pt-BR"/>
          <w:rPrChange w:id="2535" w:author="Alexandre Vasconcelos" w:date="2010-04-19T09:24:00Z">
            <w:rPr>
              <w:rFonts w:ascii="Times New Roman" w:hAnsi="Times New Roman"/>
              <w:szCs w:val="24"/>
              <w:lang w:val="pt-BR"/>
            </w:rPr>
          </w:rPrChange>
        </w:rPr>
        <w:t>a partir da análise de como a M</w:t>
      </w:r>
      <w:r w:rsidRPr="001333DF">
        <w:rPr>
          <w:rFonts w:ascii="Times New Roman" w:hAnsi="Times New Roman"/>
          <w:szCs w:val="24"/>
          <w:lang w:val="pt-BR"/>
          <w:rPrChange w:id="2536" w:author="Alexandre Vasconcelos" w:date="2010-04-19T09:24:00Z">
            <w:rPr>
              <w:rFonts w:ascii="Times New Roman" w:hAnsi="Times New Roman"/>
              <w:szCs w:val="24"/>
              <w:lang w:val="pt-BR"/>
            </w:rPr>
          </w:rPrChange>
        </w:rPr>
        <w:t>i</w:t>
      </w:r>
      <w:r w:rsidRPr="001333DF">
        <w:rPr>
          <w:rFonts w:ascii="Times New Roman" w:hAnsi="Times New Roman"/>
          <w:szCs w:val="24"/>
          <w:lang w:val="pt-BR"/>
          <w:rPrChange w:id="2537" w:author="Alexandre Vasconcelos" w:date="2010-04-19T09:24:00Z">
            <w:rPr>
              <w:rFonts w:ascii="Times New Roman" w:hAnsi="Times New Roman"/>
              <w:szCs w:val="24"/>
              <w:lang w:val="pt-BR"/>
            </w:rPr>
          </w:rPrChange>
        </w:rPr>
        <w:t>crosoft desenvolv</w:t>
      </w:r>
      <w:r w:rsidR="00437B7B" w:rsidRPr="001333DF">
        <w:rPr>
          <w:rFonts w:ascii="Times New Roman" w:hAnsi="Times New Roman"/>
          <w:szCs w:val="24"/>
          <w:lang w:val="pt-BR"/>
          <w:rPrChange w:id="2538" w:author="Alexandre Vasconcelos" w:date="2010-04-19T09:24:00Z">
            <w:rPr>
              <w:rFonts w:ascii="Times New Roman" w:hAnsi="Times New Roman"/>
              <w:szCs w:val="24"/>
              <w:lang w:val="pt-BR"/>
            </w:rPr>
          </w:rPrChange>
        </w:rPr>
        <w:t>ia</w:t>
      </w:r>
      <w:r w:rsidRPr="001333DF">
        <w:rPr>
          <w:rFonts w:ascii="Times New Roman" w:hAnsi="Times New Roman"/>
          <w:szCs w:val="24"/>
          <w:lang w:val="pt-BR"/>
          <w:rPrChange w:id="2539" w:author="Alexandre Vasconcelos" w:date="2010-04-19T09:24:00Z">
            <w:rPr>
              <w:rFonts w:ascii="Times New Roman" w:hAnsi="Times New Roman"/>
              <w:szCs w:val="24"/>
              <w:lang w:val="pt-BR"/>
            </w:rPr>
          </w:rPrChange>
        </w:rPr>
        <w:t xml:space="preserve"> seus produtos. Basicamente o MSF é uma compilação das boas práticas utilizadas pela empresa, que foi criado tanto para uso interno como para uso de seus clientes. Porém, apesar de ter sido criado pela Microsoft, o MSF aborda basicamente o processo de construção de soluções, não se prendendo ao uso de produtos desta empresa</w:t>
      </w:r>
      <w:r w:rsidR="00437B7B" w:rsidRPr="001333DF">
        <w:rPr>
          <w:rFonts w:ascii="Times New Roman" w:hAnsi="Times New Roman"/>
          <w:szCs w:val="24"/>
          <w:lang w:val="pt-BR"/>
          <w:rPrChange w:id="2540" w:author="Alexandre Vasconcelos" w:date="2010-04-19T09:24:00Z">
            <w:rPr>
              <w:rFonts w:ascii="Times New Roman" w:hAnsi="Times New Roman"/>
              <w:szCs w:val="24"/>
              <w:lang w:val="pt-BR"/>
            </w:rPr>
          </w:rPrChange>
        </w:rPr>
        <w:t xml:space="preserve"> </w:t>
      </w:r>
      <w:r w:rsidR="00320E8C" w:rsidRPr="001333DF">
        <w:rPr>
          <w:rFonts w:ascii="Times New Roman" w:hAnsi="Times New Roman"/>
          <w:szCs w:val="24"/>
          <w:lang w:val="pt-BR"/>
          <w:rPrChange w:id="2541" w:author="Alexandre Vasconcelos" w:date="2010-04-19T09:24:00Z">
            <w:rPr>
              <w:rFonts w:ascii="Times New Roman" w:hAnsi="Times New Roman"/>
              <w:szCs w:val="24"/>
              <w:lang w:val="pt-BR"/>
            </w:rPr>
          </w:rPrChange>
        </w:rPr>
        <w:t xml:space="preserve">[CARDIM </w:t>
      </w:r>
      <w:r w:rsidR="006C443B" w:rsidRPr="001333DF">
        <w:rPr>
          <w:rFonts w:ascii="Times New Roman" w:hAnsi="Times New Roman"/>
          <w:szCs w:val="24"/>
          <w:lang w:val="pt-BR"/>
          <w:rPrChange w:id="2542" w:author="Alexandre Vasconcelos" w:date="2010-04-19T09:24:00Z">
            <w:rPr>
              <w:rFonts w:ascii="Times New Roman" w:hAnsi="Times New Roman"/>
              <w:szCs w:val="24"/>
              <w:lang w:val="pt-BR"/>
            </w:rPr>
          </w:rPrChange>
        </w:rPr>
        <w:t xml:space="preserve">2006]. </w:t>
      </w:r>
      <w:r w:rsidR="00B566A8" w:rsidRPr="001333DF">
        <w:rPr>
          <w:rFonts w:ascii="Times New Roman" w:hAnsi="Times New Roman"/>
          <w:szCs w:val="24"/>
          <w:lang w:val="pt-BR"/>
          <w:rPrChange w:id="2543" w:author="Alexandre Vasconcelos" w:date="2010-04-19T09:24:00Z">
            <w:rPr>
              <w:rFonts w:ascii="Times New Roman" w:hAnsi="Times New Roman"/>
              <w:szCs w:val="24"/>
              <w:lang w:val="pt-BR"/>
            </w:rPr>
          </w:rPrChange>
        </w:rPr>
        <w:t>Inicialmente,</w:t>
      </w:r>
      <w:r w:rsidR="00437B7B" w:rsidRPr="001333DF">
        <w:rPr>
          <w:rFonts w:ascii="Times New Roman" w:hAnsi="Times New Roman"/>
          <w:szCs w:val="24"/>
          <w:lang w:val="pt-BR"/>
          <w:rPrChange w:id="2544" w:author="Alexandre Vasconcelos" w:date="2010-04-19T09:24:00Z">
            <w:rPr>
              <w:rFonts w:ascii="Times New Roman" w:hAnsi="Times New Roman"/>
              <w:szCs w:val="24"/>
              <w:lang w:val="pt-BR"/>
            </w:rPr>
          </w:rPrChange>
        </w:rPr>
        <w:t xml:space="preserve"> </w:t>
      </w:r>
      <w:r w:rsidR="00B566A8" w:rsidRPr="001333DF">
        <w:rPr>
          <w:rFonts w:ascii="Times New Roman" w:hAnsi="Times New Roman"/>
          <w:szCs w:val="24"/>
          <w:lang w:val="pt-BR"/>
          <w:rPrChange w:id="2545" w:author="Alexandre Vasconcelos" w:date="2010-04-19T09:24:00Z">
            <w:rPr>
              <w:rFonts w:ascii="Times New Roman" w:hAnsi="Times New Roman"/>
              <w:szCs w:val="24"/>
              <w:lang w:val="pt-BR"/>
            </w:rPr>
          </w:rPrChange>
        </w:rPr>
        <w:t>surgiu o MSF 3.0 que era composto por  quatro elementos básicos: princípios fundamentais,</w:t>
      </w:r>
      <w:r w:rsidR="00437B7B" w:rsidRPr="001333DF">
        <w:rPr>
          <w:rFonts w:ascii="Times New Roman" w:hAnsi="Times New Roman"/>
          <w:szCs w:val="24"/>
          <w:lang w:val="pt-BR"/>
          <w:rPrChange w:id="2546" w:author="Alexandre Vasconcelos" w:date="2010-04-19T09:24:00Z">
            <w:rPr>
              <w:rFonts w:ascii="Times New Roman" w:hAnsi="Times New Roman"/>
              <w:szCs w:val="24"/>
              <w:lang w:val="pt-BR"/>
            </w:rPr>
          </w:rPrChange>
        </w:rPr>
        <w:t xml:space="preserve"> </w:t>
      </w:r>
      <w:r w:rsidR="00B566A8" w:rsidRPr="001333DF">
        <w:rPr>
          <w:rFonts w:ascii="Times New Roman" w:hAnsi="Times New Roman"/>
          <w:szCs w:val="24"/>
          <w:lang w:val="pt-BR"/>
          <w:rPrChange w:id="2547" w:author="Alexandre Vasconcelos" w:date="2010-04-19T09:24:00Z">
            <w:rPr>
              <w:rFonts w:ascii="Times New Roman" w:hAnsi="Times New Roman"/>
              <w:szCs w:val="24"/>
              <w:lang w:val="pt-BR"/>
            </w:rPr>
          </w:rPrChange>
        </w:rPr>
        <w:t>modelo de processo,</w:t>
      </w:r>
      <w:r w:rsidR="00437B7B" w:rsidRPr="001333DF">
        <w:rPr>
          <w:rFonts w:ascii="Times New Roman" w:hAnsi="Times New Roman"/>
          <w:szCs w:val="24"/>
          <w:lang w:val="pt-BR"/>
          <w:rPrChange w:id="2548" w:author="Alexandre Vasconcelos" w:date="2010-04-19T09:24:00Z">
            <w:rPr>
              <w:rFonts w:ascii="Times New Roman" w:hAnsi="Times New Roman"/>
              <w:szCs w:val="24"/>
              <w:lang w:val="pt-BR"/>
            </w:rPr>
          </w:rPrChange>
        </w:rPr>
        <w:t xml:space="preserve"> </w:t>
      </w:r>
      <w:r w:rsidR="00B566A8" w:rsidRPr="001333DF">
        <w:rPr>
          <w:rFonts w:ascii="Times New Roman" w:hAnsi="Times New Roman"/>
          <w:szCs w:val="24"/>
          <w:lang w:val="pt-BR"/>
          <w:rPrChange w:id="2549" w:author="Alexandre Vasconcelos" w:date="2010-04-19T09:24:00Z">
            <w:rPr>
              <w:rFonts w:ascii="Times New Roman" w:hAnsi="Times New Roman"/>
              <w:szCs w:val="24"/>
              <w:lang w:val="pt-BR"/>
            </w:rPr>
          </w:rPrChange>
        </w:rPr>
        <w:t xml:space="preserve">modelo de equipe e disciplinas. </w:t>
      </w:r>
      <w:r w:rsidR="00437B7B" w:rsidRPr="001333DF">
        <w:rPr>
          <w:rFonts w:ascii="Times New Roman" w:hAnsi="Times New Roman"/>
          <w:szCs w:val="24"/>
          <w:lang w:val="pt-BR"/>
          <w:rPrChange w:id="2550" w:author="Alexandre Vasconcelos" w:date="2010-04-19T09:24:00Z">
            <w:rPr>
              <w:rFonts w:ascii="Times New Roman" w:hAnsi="Times New Roman"/>
              <w:szCs w:val="24"/>
              <w:lang w:val="pt-BR"/>
            </w:rPr>
          </w:rPrChange>
        </w:rPr>
        <w:t>Com a</w:t>
      </w:r>
      <w:r w:rsidR="00B566A8" w:rsidRPr="001333DF">
        <w:rPr>
          <w:rFonts w:ascii="Times New Roman" w:hAnsi="Times New Roman"/>
          <w:szCs w:val="24"/>
          <w:lang w:val="pt-BR"/>
          <w:rPrChange w:id="2551" w:author="Alexandre Vasconcelos" w:date="2010-04-19T09:24:00Z">
            <w:rPr>
              <w:rFonts w:ascii="Times New Roman" w:hAnsi="Times New Roman"/>
              <w:szCs w:val="24"/>
              <w:lang w:val="pt-BR"/>
            </w:rPr>
          </w:rPrChange>
        </w:rPr>
        <w:t xml:space="preserve"> popularização dos processos</w:t>
      </w:r>
      <w:r w:rsidR="006C443B" w:rsidRPr="001333DF">
        <w:rPr>
          <w:rFonts w:ascii="Times New Roman" w:hAnsi="Times New Roman"/>
          <w:szCs w:val="24"/>
          <w:lang w:val="pt-BR"/>
          <w:rPrChange w:id="2552" w:author="Alexandre Vasconcelos" w:date="2010-04-19T09:24:00Z">
            <w:rPr>
              <w:rFonts w:ascii="Times New Roman" w:hAnsi="Times New Roman"/>
              <w:szCs w:val="24"/>
              <w:lang w:val="pt-BR"/>
            </w:rPr>
          </w:rPrChange>
        </w:rPr>
        <w:t xml:space="preserve"> ágeis,</w:t>
      </w:r>
      <w:r w:rsidR="00437B7B" w:rsidRPr="001333DF">
        <w:rPr>
          <w:rFonts w:ascii="Times New Roman" w:hAnsi="Times New Roman"/>
          <w:szCs w:val="24"/>
          <w:lang w:val="pt-BR"/>
          <w:rPrChange w:id="2553" w:author="Alexandre Vasconcelos" w:date="2010-04-19T09:24:00Z">
            <w:rPr>
              <w:rFonts w:ascii="Times New Roman" w:hAnsi="Times New Roman"/>
              <w:szCs w:val="24"/>
              <w:lang w:val="pt-BR"/>
            </w:rPr>
          </w:rPrChange>
        </w:rPr>
        <w:t xml:space="preserve"> </w:t>
      </w:r>
      <w:r w:rsidR="006C443B" w:rsidRPr="001333DF">
        <w:rPr>
          <w:rFonts w:ascii="Times New Roman" w:hAnsi="Times New Roman"/>
          <w:szCs w:val="24"/>
          <w:lang w:val="pt-BR"/>
          <w:rPrChange w:id="2554" w:author="Alexandre Vasconcelos" w:date="2010-04-19T09:24:00Z">
            <w:rPr>
              <w:rFonts w:ascii="Times New Roman" w:hAnsi="Times New Roman"/>
              <w:szCs w:val="24"/>
              <w:lang w:val="pt-BR"/>
            </w:rPr>
          </w:rPrChange>
        </w:rPr>
        <w:t>a versão</w:t>
      </w:r>
      <w:r w:rsidR="00D24B7E" w:rsidRPr="001333DF">
        <w:rPr>
          <w:rFonts w:ascii="Times New Roman" w:hAnsi="Times New Roman"/>
          <w:szCs w:val="24"/>
          <w:lang w:val="pt-BR"/>
          <w:rPrChange w:id="2555" w:author="Alexandre Vasconcelos" w:date="2010-04-19T09:24:00Z">
            <w:rPr>
              <w:rFonts w:ascii="Times New Roman" w:hAnsi="Times New Roman"/>
              <w:szCs w:val="24"/>
              <w:lang w:val="pt-BR"/>
            </w:rPr>
          </w:rPrChange>
        </w:rPr>
        <w:t xml:space="preserve"> 4.0 do MSF foi lançada </w:t>
      </w:r>
      <w:r w:rsidR="00437B7B" w:rsidRPr="001333DF">
        <w:rPr>
          <w:rFonts w:ascii="Times New Roman" w:hAnsi="Times New Roman"/>
          <w:szCs w:val="24"/>
          <w:lang w:val="pt-BR"/>
          <w:rPrChange w:id="2556" w:author="Alexandre Vasconcelos" w:date="2010-04-19T09:24:00Z">
            <w:rPr>
              <w:rFonts w:ascii="Times New Roman" w:hAnsi="Times New Roman"/>
              <w:szCs w:val="24"/>
              <w:lang w:val="pt-BR"/>
            </w:rPr>
          </w:rPrChange>
        </w:rPr>
        <w:t xml:space="preserve">com duas variantes: o </w:t>
      </w:r>
      <w:r w:rsidR="00D24B7E" w:rsidRPr="001333DF">
        <w:rPr>
          <w:rFonts w:ascii="Times New Roman" w:hAnsi="Times New Roman"/>
          <w:szCs w:val="24"/>
          <w:lang w:val="pt-BR"/>
          <w:rPrChange w:id="2557" w:author="Alexandre Vasconcelos" w:date="2010-04-19T09:24:00Z">
            <w:rPr>
              <w:rFonts w:ascii="Times New Roman" w:hAnsi="Times New Roman"/>
              <w:szCs w:val="24"/>
              <w:lang w:val="pt-BR"/>
            </w:rPr>
          </w:rPrChange>
        </w:rPr>
        <w:t>MSF Agile Software Development</w:t>
      </w:r>
      <w:r w:rsidR="00437B7B" w:rsidRPr="001333DF">
        <w:rPr>
          <w:rFonts w:ascii="Times New Roman" w:hAnsi="Times New Roman"/>
          <w:szCs w:val="24"/>
          <w:lang w:val="pt-BR"/>
          <w:rPrChange w:id="2558" w:author="Alexandre Vasconcelos" w:date="2010-04-19T09:24:00Z">
            <w:rPr>
              <w:rFonts w:ascii="Times New Roman" w:hAnsi="Times New Roman"/>
              <w:szCs w:val="24"/>
              <w:lang w:val="pt-BR"/>
            </w:rPr>
          </w:rPrChange>
        </w:rPr>
        <w:t xml:space="preserve"> </w:t>
      </w:r>
      <w:r w:rsidR="00D24B7E" w:rsidRPr="001333DF">
        <w:rPr>
          <w:rFonts w:ascii="Times New Roman" w:hAnsi="Times New Roman"/>
          <w:szCs w:val="24"/>
          <w:lang w:val="pt-BR"/>
          <w:rPrChange w:id="2559" w:author="Alexandre Vasconcelos" w:date="2010-04-19T09:24:00Z">
            <w:rPr>
              <w:rFonts w:ascii="Times New Roman" w:hAnsi="Times New Roman"/>
              <w:szCs w:val="24"/>
              <w:lang w:val="pt-BR"/>
            </w:rPr>
          </w:rPrChange>
        </w:rPr>
        <w:t>(MSF4ASD)</w:t>
      </w:r>
      <w:r w:rsidR="00437B7B" w:rsidRPr="001333DF">
        <w:rPr>
          <w:rFonts w:ascii="Times New Roman" w:hAnsi="Times New Roman"/>
          <w:szCs w:val="24"/>
          <w:lang w:val="pt-BR"/>
          <w:rPrChange w:id="2560" w:author="Alexandre Vasconcelos" w:date="2010-04-19T09:24:00Z">
            <w:rPr>
              <w:rFonts w:ascii="Times New Roman" w:hAnsi="Times New Roman"/>
              <w:szCs w:val="24"/>
              <w:lang w:val="pt-BR"/>
            </w:rPr>
          </w:rPrChange>
        </w:rPr>
        <w:t>,</w:t>
      </w:r>
      <w:r w:rsidR="00D24B7E" w:rsidRPr="001333DF">
        <w:rPr>
          <w:rFonts w:ascii="Times New Roman" w:hAnsi="Times New Roman"/>
          <w:szCs w:val="24"/>
          <w:lang w:val="pt-BR"/>
          <w:rPrChange w:id="2561" w:author="Alexandre Vasconcelos" w:date="2010-04-19T09:24:00Z">
            <w:rPr>
              <w:rFonts w:ascii="Times New Roman" w:hAnsi="Times New Roman"/>
              <w:szCs w:val="24"/>
              <w:lang w:val="pt-BR"/>
            </w:rPr>
          </w:rPrChange>
        </w:rPr>
        <w:t xml:space="preserve"> abordando processos ágeis</w:t>
      </w:r>
      <w:r w:rsidR="00437B7B" w:rsidRPr="001333DF">
        <w:rPr>
          <w:rFonts w:ascii="Times New Roman" w:hAnsi="Times New Roman"/>
          <w:szCs w:val="24"/>
          <w:lang w:val="pt-BR"/>
          <w:rPrChange w:id="2562" w:author="Alexandre Vasconcelos" w:date="2010-04-19T09:24:00Z">
            <w:rPr>
              <w:rFonts w:ascii="Times New Roman" w:hAnsi="Times New Roman"/>
              <w:szCs w:val="24"/>
              <w:lang w:val="pt-BR"/>
            </w:rPr>
          </w:rPrChange>
        </w:rPr>
        <w:t>;</w:t>
      </w:r>
      <w:r w:rsidR="00D24B7E" w:rsidRPr="001333DF">
        <w:rPr>
          <w:rFonts w:ascii="Times New Roman" w:hAnsi="Times New Roman"/>
          <w:szCs w:val="24"/>
          <w:lang w:val="pt-BR"/>
          <w:rPrChange w:id="2563" w:author="Alexandre Vasconcelos" w:date="2010-04-19T09:24:00Z">
            <w:rPr>
              <w:rFonts w:ascii="Times New Roman" w:hAnsi="Times New Roman"/>
              <w:szCs w:val="24"/>
              <w:lang w:val="pt-BR"/>
            </w:rPr>
          </w:rPrChange>
        </w:rPr>
        <w:t xml:space="preserve"> e o MSF for CMMI Process Impr</w:t>
      </w:r>
      <w:r w:rsidR="00D24B7E" w:rsidRPr="001333DF">
        <w:rPr>
          <w:rFonts w:ascii="Times New Roman" w:hAnsi="Times New Roman"/>
          <w:szCs w:val="24"/>
          <w:lang w:val="pt-BR"/>
          <w:rPrChange w:id="2564" w:author="Alexandre Vasconcelos" w:date="2010-04-19T09:24:00Z">
            <w:rPr>
              <w:rFonts w:ascii="Times New Roman" w:hAnsi="Times New Roman"/>
              <w:szCs w:val="24"/>
              <w:lang w:val="pt-BR"/>
            </w:rPr>
          </w:rPrChange>
        </w:rPr>
        <w:t>o</w:t>
      </w:r>
      <w:r w:rsidR="00D24B7E" w:rsidRPr="001333DF">
        <w:rPr>
          <w:rFonts w:ascii="Times New Roman" w:hAnsi="Times New Roman"/>
          <w:szCs w:val="24"/>
          <w:lang w:val="pt-BR"/>
          <w:rPrChange w:id="2565" w:author="Alexandre Vasconcelos" w:date="2010-04-19T09:24:00Z">
            <w:rPr>
              <w:rFonts w:ascii="Times New Roman" w:hAnsi="Times New Roman"/>
              <w:szCs w:val="24"/>
              <w:lang w:val="pt-BR"/>
            </w:rPr>
          </w:rPrChange>
        </w:rPr>
        <w:t>vement</w:t>
      </w:r>
      <w:r w:rsidR="00437B7B" w:rsidRPr="001333DF">
        <w:rPr>
          <w:rFonts w:ascii="Times New Roman" w:hAnsi="Times New Roman"/>
          <w:szCs w:val="24"/>
          <w:lang w:val="pt-BR"/>
          <w:rPrChange w:id="2566" w:author="Alexandre Vasconcelos" w:date="2010-04-19T09:24:00Z">
            <w:rPr>
              <w:rFonts w:ascii="Times New Roman" w:hAnsi="Times New Roman"/>
              <w:szCs w:val="24"/>
              <w:lang w:val="pt-BR"/>
            </w:rPr>
          </w:rPrChange>
        </w:rPr>
        <w:t xml:space="preserve"> </w:t>
      </w:r>
      <w:r w:rsidR="00D24B7E" w:rsidRPr="001333DF">
        <w:rPr>
          <w:rFonts w:ascii="Times New Roman" w:hAnsi="Times New Roman"/>
          <w:szCs w:val="24"/>
          <w:lang w:val="pt-BR"/>
          <w:rPrChange w:id="2567" w:author="Alexandre Vasconcelos" w:date="2010-04-19T09:24:00Z">
            <w:rPr>
              <w:rFonts w:ascii="Times New Roman" w:hAnsi="Times New Roman"/>
              <w:szCs w:val="24"/>
              <w:lang w:val="pt-BR"/>
            </w:rPr>
          </w:rPrChange>
        </w:rPr>
        <w:t>(MSF4CMMI)</w:t>
      </w:r>
      <w:r w:rsidR="00437B7B" w:rsidRPr="001333DF">
        <w:rPr>
          <w:rFonts w:ascii="Times New Roman" w:hAnsi="Times New Roman"/>
          <w:szCs w:val="24"/>
          <w:lang w:val="pt-BR"/>
          <w:rPrChange w:id="2568" w:author="Alexandre Vasconcelos" w:date="2010-04-19T09:24:00Z">
            <w:rPr>
              <w:rFonts w:ascii="Times New Roman" w:hAnsi="Times New Roman"/>
              <w:szCs w:val="24"/>
              <w:lang w:val="pt-BR"/>
            </w:rPr>
          </w:rPrChange>
        </w:rPr>
        <w:t>,</w:t>
      </w:r>
      <w:r w:rsidR="00D24B7E" w:rsidRPr="001333DF">
        <w:rPr>
          <w:rFonts w:ascii="Times New Roman" w:hAnsi="Times New Roman"/>
          <w:szCs w:val="24"/>
          <w:lang w:val="pt-BR"/>
          <w:rPrChange w:id="2569" w:author="Alexandre Vasconcelos" w:date="2010-04-19T09:24:00Z">
            <w:rPr>
              <w:rFonts w:ascii="Times New Roman" w:hAnsi="Times New Roman"/>
              <w:szCs w:val="24"/>
              <w:lang w:val="pt-BR"/>
            </w:rPr>
          </w:rPrChange>
        </w:rPr>
        <w:t xml:space="preserve"> </w:t>
      </w:r>
      <w:r w:rsidR="00437B7B" w:rsidRPr="001333DF">
        <w:rPr>
          <w:rFonts w:ascii="Times New Roman" w:hAnsi="Times New Roman"/>
          <w:szCs w:val="24"/>
          <w:lang w:val="pt-BR"/>
          <w:rPrChange w:id="2570" w:author="Alexandre Vasconcelos" w:date="2010-04-19T09:24:00Z">
            <w:rPr>
              <w:rFonts w:ascii="Times New Roman" w:hAnsi="Times New Roman"/>
              <w:szCs w:val="24"/>
              <w:lang w:val="pt-BR"/>
            </w:rPr>
          </w:rPrChange>
        </w:rPr>
        <w:t>mais focado em</w:t>
      </w:r>
      <w:r w:rsidR="00D24B7E" w:rsidRPr="001333DF">
        <w:rPr>
          <w:rFonts w:ascii="Times New Roman" w:hAnsi="Times New Roman"/>
          <w:szCs w:val="24"/>
          <w:lang w:val="pt-BR"/>
          <w:rPrChange w:id="2571" w:author="Alexandre Vasconcelos" w:date="2010-04-19T09:24:00Z">
            <w:rPr>
              <w:rFonts w:ascii="Times New Roman" w:hAnsi="Times New Roman"/>
              <w:szCs w:val="24"/>
              <w:lang w:val="pt-BR"/>
            </w:rPr>
          </w:rPrChange>
        </w:rPr>
        <w:t xml:space="preserve"> processos tradicionais. </w:t>
      </w:r>
    </w:p>
    <w:p w:rsidR="002D066D" w:rsidRPr="001333DF" w:rsidRDefault="00B566A8" w:rsidP="009918AD">
      <w:pPr>
        <w:spacing w:after="200"/>
        <w:rPr>
          <w:rFonts w:ascii="Times New Roman" w:hAnsi="Times New Roman"/>
          <w:lang w:val="pt-BR"/>
          <w:rPrChange w:id="2572" w:author="Alexandre Vasconcelos" w:date="2010-04-19T09:24:00Z">
            <w:rPr>
              <w:rFonts w:ascii="Times New Roman" w:hAnsi="Times New Roman"/>
              <w:lang w:val="pt-BR"/>
            </w:rPr>
          </w:rPrChange>
        </w:rPr>
      </w:pPr>
      <w:r w:rsidRPr="001333DF">
        <w:rPr>
          <w:rFonts w:ascii="Times New Roman" w:hAnsi="Times New Roman"/>
          <w:lang w:val="pt-BR"/>
          <w:rPrChange w:id="2573" w:author="Alexandre Vasconcelos" w:date="2010-04-19T09:24:00Z">
            <w:rPr>
              <w:rFonts w:ascii="Times New Roman" w:hAnsi="Times New Roman"/>
              <w:lang w:val="pt-BR"/>
            </w:rPr>
          </w:rPrChange>
        </w:rPr>
        <w:t>Ao longo do tempo o MSF já se chamou: MDF (Microsoft Development Framework) e PCM (Product Cycle Model)</w:t>
      </w:r>
      <w:r w:rsidR="00437B7B" w:rsidRPr="001333DF">
        <w:rPr>
          <w:rFonts w:ascii="Times New Roman" w:hAnsi="Times New Roman"/>
          <w:lang w:val="pt-BR"/>
          <w:rPrChange w:id="2574" w:author="Alexandre Vasconcelos" w:date="2010-04-19T09:24:00Z">
            <w:rPr>
              <w:rFonts w:ascii="Times New Roman" w:hAnsi="Times New Roman"/>
              <w:lang w:val="pt-BR"/>
            </w:rPr>
          </w:rPrChange>
        </w:rPr>
        <w:t>, c</w:t>
      </w:r>
      <w:r w:rsidRPr="001333DF">
        <w:rPr>
          <w:rFonts w:ascii="Times New Roman" w:hAnsi="Times New Roman"/>
          <w:lang w:val="pt-BR"/>
          <w:rPrChange w:id="2575" w:author="Alexandre Vasconcelos" w:date="2010-04-19T09:24:00Z">
            <w:rPr>
              <w:rFonts w:ascii="Times New Roman" w:hAnsi="Times New Roman"/>
              <w:lang w:val="pt-BR"/>
            </w:rPr>
          </w:rPrChange>
        </w:rPr>
        <w:t xml:space="preserve">onsolidando-se como MSF após o </w:t>
      </w:r>
      <w:r w:rsidR="00437B7B" w:rsidRPr="001333DF">
        <w:rPr>
          <w:rFonts w:ascii="Times New Roman" w:hAnsi="Times New Roman"/>
          <w:lang w:val="pt-BR"/>
          <w:rPrChange w:id="2576" w:author="Alexandre Vasconcelos" w:date="2010-04-19T09:24:00Z">
            <w:rPr>
              <w:rFonts w:ascii="Times New Roman" w:hAnsi="Times New Roman"/>
              <w:lang w:val="pt-BR"/>
            </w:rPr>
          </w:rPrChange>
        </w:rPr>
        <w:t xml:space="preserve">lançamento do </w:t>
      </w:r>
      <w:r w:rsidRPr="001333DF">
        <w:rPr>
          <w:rFonts w:ascii="Times New Roman" w:hAnsi="Times New Roman"/>
          <w:lang w:val="pt-BR"/>
          <w:rPrChange w:id="2577" w:author="Alexandre Vasconcelos" w:date="2010-04-19T09:24:00Z">
            <w:rPr>
              <w:rFonts w:ascii="Times New Roman" w:hAnsi="Times New Roman"/>
              <w:lang w:val="pt-BR"/>
            </w:rPr>
          </w:rPrChange>
        </w:rPr>
        <w:t>livro Microsoft Secrets</w:t>
      </w:r>
      <w:r w:rsidR="00437B7B" w:rsidRPr="001333DF">
        <w:rPr>
          <w:rFonts w:ascii="Times New Roman" w:hAnsi="Times New Roman"/>
          <w:lang w:val="pt-BR"/>
          <w:rPrChange w:id="2578" w:author="Alexandre Vasconcelos" w:date="2010-04-19T09:24:00Z">
            <w:rPr>
              <w:rFonts w:ascii="Times New Roman" w:hAnsi="Times New Roman"/>
              <w:lang w:val="pt-BR"/>
            </w:rPr>
          </w:rPrChange>
        </w:rPr>
        <w:t>,</w:t>
      </w:r>
      <w:r w:rsidRPr="001333DF">
        <w:rPr>
          <w:rFonts w:ascii="Times New Roman" w:hAnsi="Times New Roman"/>
          <w:lang w:val="pt-BR"/>
          <w:rPrChange w:id="2579" w:author="Alexandre Vasconcelos" w:date="2010-04-19T09:24:00Z">
            <w:rPr>
              <w:rFonts w:ascii="Times New Roman" w:hAnsi="Times New Roman"/>
              <w:lang w:val="pt-BR"/>
            </w:rPr>
          </w:rPrChange>
        </w:rPr>
        <w:t xml:space="preserve"> de Michael Cusumano (1995). </w:t>
      </w:r>
    </w:p>
    <w:p w:rsidR="00044B01" w:rsidRPr="001333DF" w:rsidRDefault="006D5AAB" w:rsidP="00E23C26">
      <w:pPr>
        <w:spacing w:after="200"/>
        <w:ind w:firstLine="708"/>
        <w:rPr>
          <w:rFonts w:ascii="Times New Roman" w:hAnsi="Times New Roman"/>
          <w:lang w:val="pt-BR"/>
        </w:rPr>
      </w:pPr>
      <w:r w:rsidRPr="001333DF">
        <w:rPr>
          <w:rFonts w:ascii="Times New Roman" w:hAnsi="Times New Roman"/>
          <w:noProof/>
          <w:lang w:val="pt-BR"/>
        </w:rPr>
        <w:pict>
          <v:group id="_x0000_s1290" style="position:absolute;left:0;text-align:left;margin-left:46.8pt;margin-top:2pt;width:254.95pt;height:131.25pt;z-index:251659264" coordorigin="2535,10950" coordsize="5099,2625">
            <v:rect id="_x0000_s1284" style="position:absolute;left:2535;top:10950;width:1545;height:1230" o:regroupid="14" fillcolor="#d8d8d8">
              <v:textbox style="mso-next-textbox:#_x0000_s1284">
                <w:txbxContent>
                  <w:p w:rsidR="004A1018" w:rsidRPr="00044B01" w:rsidRDefault="004A1018" w:rsidP="00044B01">
                    <w:pPr>
                      <w:rPr>
                        <w:sz w:val="18"/>
                        <w:szCs w:val="18"/>
                        <w:lang w:val="pt-BR"/>
                      </w:rPr>
                    </w:pPr>
                    <w:r w:rsidRPr="00044B01">
                      <w:rPr>
                        <w:sz w:val="18"/>
                        <w:szCs w:val="18"/>
                        <w:lang w:val="pt-BR"/>
                      </w:rPr>
                      <w:t xml:space="preserve">Microsoft </w:t>
                    </w:r>
                  </w:p>
                  <w:p w:rsidR="004A1018" w:rsidRPr="00044B01" w:rsidRDefault="004A1018" w:rsidP="000674AB">
                    <w:pPr>
                      <w:rPr>
                        <w:sz w:val="18"/>
                        <w:szCs w:val="18"/>
                        <w:lang w:val="pt-BR"/>
                      </w:rPr>
                    </w:pPr>
                    <w:r w:rsidRPr="00044B01">
                      <w:rPr>
                        <w:sz w:val="18"/>
                        <w:szCs w:val="18"/>
                        <w:lang w:val="pt-BR"/>
                      </w:rPr>
                      <w:t>Grupo de prod</w:t>
                    </w:r>
                    <w:r w:rsidRPr="00044B01">
                      <w:rPr>
                        <w:sz w:val="18"/>
                        <w:szCs w:val="18"/>
                        <w:lang w:val="pt-BR"/>
                      </w:rPr>
                      <w:t>u</w:t>
                    </w:r>
                    <w:r w:rsidRPr="00044B01">
                      <w:rPr>
                        <w:sz w:val="18"/>
                        <w:szCs w:val="18"/>
                        <w:lang w:val="pt-BR"/>
                      </w:rPr>
                      <w:t>tos worldwide</w:t>
                    </w:r>
                  </w:p>
                </w:txbxContent>
              </v:textbox>
            </v:rect>
            <v:rect id="_x0000_s1285" style="position:absolute;left:4200;top:10965;width:1545;height:1230" o:regroupid="14" fillcolor="#d8d8d8">
              <v:textbox style="mso-next-textbox:#_x0000_s1285">
                <w:txbxContent>
                  <w:p w:rsidR="004A1018" w:rsidRDefault="004A1018" w:rsidP="0045553D">
                    <w:pPr>
                      <w:rPr>
                        <w:sz w:val="18"/>
                        <w:szCs w:val="18"/>
                        <w:lang w:val="pt-BR"/>
                      </w:rPr>
                    </w:pPr>
                    <w:r>
                      <w:rPr>
                        <w:sz w:val="18"/>
                        <w:szCs w:val="18"/>
                        <w:lang w:val="pt-BR"/>
                      </w:rPr>
                      <w:t>Microsoft</w:t>
                    </w:r>
                  </w:p>
                  <w:p w:rsidR="004A1018" w:rsidRPr="00044B01" w:rsidRDefault="004A1018" w:rsidP="0045553D">
                    <w:pPr>
                      <w:rPr>
                        <w:sz w:val="18"/>
                        <w:szCs w:val="18"/>
                        <w:lang w:val="pt-BR"/>
                      </w:rPr>
                    </w:pPr>
                    <w:r>
                      <w:rPr>
                        <w:sz w:val="18"/>
                        <w:szCs w:val="18"/>
                        <w:lang w:val="pt-BR"/>
                      </w:rPr>
                      <w:t>Serviços de consultoria</w:t>
                    </w:r>
                  </w:p>
                </w:txbxContent>
              </v:textbox>
            </v:rect>
            <v:rect id="_x0000_s1286" style="position:absolute;left:2535;top:12345;width:1545;height:1230" o:regroupid="14" fillcolor="#d8d8d8">
              <v:textbox style="mso-next-textbox:#_x0000_s1286">
                <w:txbxContent>
                  <w:p w:rsidR="004A1018" w:rsidRDefault="004A1018">
                    <w:pPr>
                      <w:rPr>
                        <w:sz w:val="18"/>
                        <w:szCs w:val="18"/>
                        <w:lang w:val="pt-BR"/>
                      </w:rPr>
                    </w:pPr>
                    <w:r>
                      <w:rPr>
                        <w:sz w:val="18"/>
                        <w:szCs w:val="18"/>
                        <w:lang w:val="pt-BR"/>
                      </w:rPr>
                      <w:t xml:space="preserve">Microsoft </w:t>
                    </w:r>
                  </w:p>
                  <w:p w:rsidR="004A1018" w:rsidRPr="00044B01" w:rsidRDefault="004A1018">
                    <w:pPr>
                      <w:rPr>
                        <w:sz w:val="18"/>
                        <w:szCs w:val="18"/>
                        <w:lang w:val="pt-BR"/>
                      </w:rPr>
                    </w:pPr>
                    <w:r>
                      <w:rPr>
                        <w:sz w:val="18"/>
                        <w:szCs w:val="18"/>
                        <w:lang w:val="pt-BR"/>
                      </w:rPr>
                      <w:t>Grupo de tecn</w:t>
                    </w:r>
                    <w:r>
                      <w:rPr>
                        <w:sz w:val="18"/>
                        <w:szCs w:val="18"/>
                        <w:lang w:val="pt-BR"/>
                      </w:rPr>
                      <w:t>o</w:t>
                    </w:r>
                    <w:r>
                      <w:rPr>
                        <w:sz w:val="18"/>
                        <w:szCs w:val="18"/>
                        <w:lang w:val="pt-BR"/>
                      </w:rPr>
                      <w:t>logia da info</w:t>
                    </w:r>
                    <w:r>
                      <w:rPr>
                        <w:sz w:val="18"/>
                        <w:szCs w:val="18"/>
                        <w:lang w:val="pt-BR"/>
                      </w:rPr>
                      <w:t>r</w:t>
                    </w:r>
                    <w:r>
                      <w:rPr>
                        <w:sz w:val="18"/>
                        <w:szCs w:val="18"/>
                        <w:lang w:val="pt-BR"/>
                      </w:rPr>
                      <w:t>mação</w:t>
                    </w:r>
                  </w:p>
                </w:txbxContent>
              </v:textbox>
            </v:rect>
            <v:rect id="_x0000_s1287" style="position:absolute;left:4185;top:12345;width:1545;height:1230" o:regroupid="14" fillcolor="#d8d8d8">
              <v:textbox style="mso-next-textbox:#_x0000_s1287">
                <w:txbxContent>
                  <w:p w:rsidR="004A1018" w:rsidRDefault="004A1018">
                    <w:pPr>
                      <w:rPr>
                        <w:sz w:val="18"/>
                        <w:szCs w:val="18"/>
                        <w:lang w:val="pt-BR"/>
                      </w:rPr>
                    </w:pPr>
                    <w:r>
                      <w:rPr>
                        <w:sz w:val="18"/>
                        <w:szCs w:val="18"/>
                        <w:lang w:val="pt-BR"/>
                      </w:rPr>
                      <w:t>Microsoft</w:t>
                    </w:r>
                  </w:p>
                  <w:p w:rsidR="004A1018" w:rsidRPr="00044B01" w:rsidRDefault="004A1018">
                    <w:pPr>
                      <w:rPr>
                        <w:sz w:val="18"/>
                        <w:szCs w:val="18"/>
                        <w:lang w:val="pt-BR"/>
                      </w:rPr>
                    </w:pPr>
                    <w:r>
                      <w:rPr>
                        <w:sz w:val="18"/>
                        <w:szCs w:val="18"/>
                        <w:lang w:val="pt-BR"/>
                      </w:rPr>
                      <w:t>Parceiros</w:t>
                    </w:r>
                  </w:p>
                </w:txbxContent>
              </v:textbox>
            </v:rect>
            <v:shape id="_x0000_s1289" type="#_x0000_t13" style="position:absolute;left:5939;top:11736;width:1695;height:1260" strokecolor="#666" strokeweight="1pt">
              <v:fill color2="#999" focusposition="1" focussize="" focus="100%" type="gradient"/>
              <v:shadow on="t" type="perspective" color="#7f7f7f" opacity=".5" offset="1pt" offset2="-3pt"/>
            </v:shape>
          </v:group>
        </w:pict>
      </w:r>
    </w:p>
    <w:p w:rsidR="009918AD" w:rsidRPr="001333DF" w:rsidRDefault="009918AD" w:rsidP="00E23C26">
      <w:pPr>
        <w:spacing w:after="200"/>
        <w:ind w:firstLine="708"/>
        <w:rPr>
          <w:rFonts w:ascii="Times New Roman" w:hAnsi="Times New Roman"/>
          <w:lang w:val="pt-BR"/>
          <w:rPrChange w:id="2580" w:author="Alexandre Vasconcelos" w:date="2010-04-19T09:24:00Z">
            <w:rPr>
              <w:rFonts w:ascii="Times New Roman" w:hAnsi="Times New Roman"/>
              <w:lang w:val="pt-BR"/>
            </w:rPr>
          </w:rPrChange>
        </w:rPr>
      </w:pPr>
    </w:p>
    <w:p w:rsidR="009918AD" w:rsidRPr="001333DF" w:rsidRDefault="009918AD" w:rsidP="00E23C26">
      <w:pPr>
        <w:spacing w:after="200"/>
        <w:ind w:firstLine="708"/>
        <w:rPr>
          <w:rFonts w:ascii="Times New Roman" w:hAnsi="Times New Roman"/>
          <w:lang w:val="pt-BR"/>
          <w:rPrChange w:id="2581" w:author="Alexandre Vasconcelos" w:date="2010-04-19T09:24:00Z">
            <w:rPr>
              <w:rFonts w:ascii="Times New Roman" w:hAnsi="Times New Roman"/>
              <w:lang w:val="pt-BR"/>
            </w:rPr>
          </w:rPrChange>
        </w:rPr>
      </w:pPr>
    </w:p>
    <w:p w:rsidR="00044B01" w:rsidRPr="001333DF" w:rsidRDefault="009918AD" w:rsidP="009918AD">
      <w:pPr>
        <w:tabs>
          <w:tab w:val="center" w:pos="4606"/>
          <w:tab w:val="left" w:pos="6420"/>
        </w:tabs>
        <w:spacing w:after="200"/>
        <w:jc w:val="left"/>
        <w:rPr>
          <w:rFonts w:ascii="Times New Roman" w:hAnsi="Times New Roman"/>
          <w:b/>
          <w:rPrChange w:id="2582" w:author="Alexandre Vasconcelos" w:date="2010-04-19T09:24:00Z">
            <w:rPr>
              <w:rFonts w:ascii="Times New Roman" w:hAnsi="Times New Roman"/>
              <w:b/>
            </w:rPr>
          </w:rPrChange>
        </w:rPr>
      </w:pPr>
      <w:r w:rsidRPr="001333DF">
        <w:rPr>
          <w:rFonts w:ascii="Times New Roman" w:hAnsi="Times New Roman"/>
          <w:lang w:val="pt-BR"/>
          <w:rPrChange w:id="2583" w:author="Alexandre Vasconcelos" w:date="2010-04-19T09:24:00Z">
            <w:rPr>
              <w:rFonts w:ascii="Times New Roman" w:hAnsi="Times New Roman"/>
              <w:lang w:val="pt-BR"/>
            </w:rPr>
          </w:rPrChange>
        </w:rPr>
        <w:t xml:space="preserve">                                                                                                       </w:t>
      </w:r>
      <w:r w:rsidR="00044B01" w:rsidRPr="001333DF">
        <w:rPr>
          <w:rFonts w:ascii="Times New Roman" w:hAnsi="Times New Roman"/>
          <w:b/>
          <w:rPrChange w:id="2584" w:author="Alexandre Vasconcelos" w:date="2010-04-19T09:24:00Z">
            <w:rPr>
              <w:rFonts w:ascii="Times New Roman" w:hAnsi="Times New Roman"/>
              <w:b/>
            </w:rPr>
          </w:rPrChange>
        </w:rPr>
        <w:t xml:space="preserve">Microsoft </w:t>
      </w:r>
      <w:r w:rsidR="00437B7B" w:rsidRPr="001333DF">
        <w:rPr>
          <w:rFonts w:ascii="Times New Roman" w:hAnsi="Times New Roman"/>
          <w:b/>
          <w:rPrChange w:id="2585" w:author="Alexandre Vasconcelos" w:date="2010-04-19T09:24:00Z">
            <w:rPr>
              <w:rFonts w:ascii="Times New Roman" w:hAnsi="Times New Roman"/>
              <w:b/>
            </w:rPr>
          </w:rPrChange>
        </w:rPr>
        <w:t xml:space="preserve">Solutions </w:t>
      </w:r>
    </w:p>
    <w:p w:rsidR="00044B01" w:rsidRPr="001333DF" w:rsidRDefault="00044B01" w:rsidP="00044B01">
      <w:pPr>
        <w:tabs>
          <w:tab w:val="center" w:pos="4606"/>
          <w:tab w:val="left" w:pos="6420"/>
        </w:tabs>
        <w:spacing w:after="200"/>
        <w:ind w:firstLine="708"/>
        <w:jc w:val="left"/>
        <w:rPr>
          <w:rFonts w:ascii="Times New Roman" w:hAnsi="Times New Roman"/>
          <w:b/>
          <w:rPrChange w:id="2586" w:author="Alexandre Vasconcelos" w:date="2010-04-19T09:24:00Z">
            <w:rPr>
              <w:rFonts w:ascii="Times New Roman" w:hAnsi="Times New Roman"/>
              <w:b/>
            </w:rPr>
          </w:rPrChange>
        </w:rPr>
      </w:pPr>
      <w:r w:rsidRPr="001333DF">
        <w:rPr>
          <w:rFonts w:ascii="Times New Roman" w:hAnsi="Times New Roman"/>
          <w:b/>
          <w:rPrChange w:id="2587" w:author="Alexandre Vasconcelos" w:date="2010-04-19T09:24:00Z">
            <w:rPr>
              <w:rFonts w:ascii="Times New Roman" w:hAnsi="Times New Roman"/>
              <w:b/>
            </w:rPr>
          </w:rPrChange>
        </w:rPr>
        <w:t xml:space="preserve">                                                                                        </w:t>
      </w:r>
      <w:r w:rsidRPr="001333DF">
        <w:rPr>
          <w:rFonts w:ascii="Times New Roman" w:hAnsi="Times New Roman"/>
          <w:b/>
          <w:rPrChange w:id="2588" w:author="Alexandre Vasconcelos" w:date="2010-04-19T09:24:00Z">
            <w:rPr>
              <w:rFonts w:ascii="Times New Roman" w:hAnsi="Times New Roman"/>
              <w:b/>
            </w:rPr>
          </w:rPrChange>
        </w:rPr>
        <w:tab/>
      </w:r>
      <w:r w:rsidR="00437B7B" w:rsidRPr="001333DF">
        <w:rPr>
          <w:rFonts w:ascii="Times New Roman" w:hAnsi="Times New Roman"/>
          <w:b/>
          <w:rPrChange w:id="2589" w:author="Alexandre Vasconcelos" w:date="2010-04-19T09:24:00Z">
            <w:rPr>
              <w:rFonts w:ascii="Times New Roman" w:hAnsi="Times New Roman"/>
              <w:b/>
            </w:rPr>
          </w:rPrChange>
        </w:rPr>
        <w:t>F</w:t>
      </w:r>
      <w:r w:rsidRPr="001333DF">
        <w:rPr>
          <w:rFonts w:ascii="Times New Roman" w:hAnsi="Times New Roman"/>
          <w:b/>
          <w:rPrChange w:id="2590" w:author="Alexandre Vasconcelos" w:date="2010-04-19T09:24:00Z">
            <w:rPr>
              <w:rFonts w:ascii="Times New Roman" w:hAnsi="Times New Roman"/>
              <w:b/>
            </w:rPr>
          </w:rPrChange>
        </w:rPr>
        <w:t>ramework</w:t>
      </w:r>
    </w:p>
    <w:p w:rsidR="00044B01" w:rsidRPr="001333DF" w:rsidRDefault="00044B01" w:rsidP="00044B01">
      <w:pPr>
        <w:rPr>
          <w:rFonts w:ascii="Times New Roman" w:hAnsi="Times New Roman"/>
          <w:rPrChange w:id="2591" w:author="Alexandre Vasconcelos" w:date="2010-04-19T09:24:00Z">
            <w:rPr>
              <w:rFonts w:ascii="Times New Roman" w:hAnsi="Times New Roman"/>
            </w:rPr>
          </w:rPrChange>
        </w:rPr>
      </w:pPr>
    </w:p>
    <w:p w:rsidR="00CF5346" w:rsidRPr="001333DF" w:rsidRDefault="007C6386" w:rsidP="00FF3929">
      <w:pPr>
        <w:jc w:val="center"/>
        <w:rPr>
          <w:rFonts w:ascii="Times New Roman" w:hAnsi="Times New Roman"/>
          <w:b/>
          <w:sz w:val="20"/>
          <w:rPrChange w:id="2592" w:author="Alexandre Vasconcelos" w:date="2010-04-19T09:24:00Z">
            <w:rPr>
              <w:rFonts w:ascii="Helvetica" w:hAnsi="Helvetica" w:cs="Helvetica"/>
              <w:b/>
              <w:sz w:val="20"/>
            </w:rPr>
          </w:rPrChange>
        </w:rPr>
      </w:pPr>
      <w:commentRangeStart w:id="2593"/>
      <w:r w:rsidRPr="001333DF">
        <w:rPr>
          <w:rFonts w:ascii="Times New Roman" w:hAnsi="Times New Roman"/>
          <w:sz w:val="20"/>
          <w:rPrChange w:id="2594" w:author="Alexandre Vasconcelos" w:date="2010-04-19T09:24:00Z">
            <w:rPr>
              <w:rFonts w:ascii="Helvetica" w:hAnsi="Helvetica" w:cs="Helvetica"/>
              <w:sz w:val="20"/>
            </w:rPr>
          </w:rPrChange>
        </w:rPr>
        <w:t>Figura</w:t>
      </w:r>
      <w:r w:rsidR="009918AD" w:rsidRPr="001333DF">
        <w:rPr>
          <w:rFonts w:ascii="Times New Roman" w:hAnsi="Times New Roman"/>
          <w:b/>
          <w:sz w:val="20"/>
          <w:rPrChange w:id="2595" w:author="Alexandre Vasconcelos" w:date="2010-04-19T09:24:00Z">
            <w:rPr>
              <w:rFonts w:ascii="Helvetica" w:hAnsi="Helvetica" w:cs="Helvetica"/>
              <w:b/>
              <w:sz w:val="20"/>
            </w:rPr>
          </w:rPrChange>
        </w:rPr>
        <w:t xml:space="preserve"> 1</w:t>
      </w:r>
      <w:r w:rsidR="00D24B7E" w:rsidRPr="001333DF">
        <w:rPr>
          <w:rFonts w:ascii="Times New Roman" w:hAnsi="Times New Roman"/>
          <w:b/>
          <w:sz w:val="20"/>
          <w:rPrChange w:id="2596" w:author="Alexandre Vasconcelos" w:date="2010-04-19T09:24:00Z">
            <w:rPr>
              <w:rFonts w:ascii="Helvetica" w:hAnsi="Helvetica" w:cs="Helvetica"/>
              <w:b/>
              <w:sz w:val="20"/>
            </w:rPr>
          </w:rPrChange>
        </w:rPr>
        <w:t>.10</w:t>
      </w:r>
      <w:r w:rsidR="00CF5346" w:rsidRPr="001333DF">
        <w:rPr>
          <w:rFonts w:ascii="Times New Roman" w:hAnsi="Times New Roman"/>
          <w:b/>
          <w:sz w:val="20"/>
          <w:rPrChange w:id="2597" w:author="Alexandre Vasconcelos" w:date="2010-04-19T09:24:00Z">
            <w:rPr>
              <w:rFonts w:ascii="Helvetica" w:hAnsi="Helvetica" w:cs="Helvetica"/>
              <w:b/>
              <w:sz w:val="20"/>
            </w:rPr>
          </w:rPrChange>
        </w:rPr>
        <w:t xml:space="preserve"> Microsoft </w:t>
      </w:r>
      <w:r w:rsidR="00437B7B" w:rsidRPr="001333DF">
        <w:rPr>
          <w:rFonts w:ascii="Times New Roman" w:hAnsi="Times New Roman"/>
          <w:b/>
          <w:sz w:val="20"/>
          <w:rPrChange w:id="2598" w:author="Alexandre Vasconcelos" w:date="2010-04-19T09:24:00Z">
            <w:rPr>
              <w:rFonts w:ascii="Helvetica" w:hAnsi="Helvetica" w:cs="Helvetica"/>
              <w:b/>
              <w:sz w:val="20"/>
            </w:rPr>
          </w:rPrChange>
        </w:rPr>
        <w:t xml:space="preserve">Solutions </w:t>
      </w:r>
      <w:r w:rsidR="00CF5346" w:rsidRPr="001333DF">
        <w:rPr>
          <w:rFonts w:ascii="Times New Roman" w:hAnsi="Times New Roman"/>
          <w:b/>
          <w:sz w:val="20"/>
          <w:rPrChange w:id="2599" w:author="Alexandre Vasconcelos" w:date="2010-04-19T09:24:00Z">
            <w:rPr>
              <w:rFonts w:ascii="Helvetica" w:hAnsi="Helvetica" w:cs="Helvetica"/>
              <w:b/>
              <w:sz w:val="20"/>
            </w:rPr>
          </w:rPrChange>
        </w:rPr>
        <w:t>framework</w:t>
      </w:r>
      <w:commentRangeEnd w:id="2593"/>
      <w:r w:rsidR="00437B7B" w:rsidRPr="001333DF">
        <w:rPr>
          <w:rStyle w:val="Refdecomentrio"/>
          <w:rFonts w:ascii="Times New Roman" w:hAnsi="Times New Roman"/>
          <w:rPrChange w:id="2600" w:author="Alexandre Vasconcelos" w:date="2010-04-19T09:24:00Z">
            <w:rPr>
              <w:rStyle w:val="Refdecomentrio"/>
            </w:rPr>
          </w:rPrChange>
        </w:rPr>
        <w:commentReference w:id="2593"/>
      </w:r>
    </w:p>
    <w:p w:rsidR="009D0047" w:rsidRPr="001333DF" w:rsidRDefault="00D24B7E" w:rsidP="00DB34B5">
      <w:pPr>
        <w:rPr>
          <w:rFonts w:ascii="Times New Roman" w:hAnsi="Times New Roman"/>
          <w:b/>
          <w:sz w:val="20"/>
        </w:rPr>
      </w:pPr>
      <w:r w:rsidRPr="001333DF">
        <w:rPr>
          <w:rFonts w:ascii="Times New Roman" w:hAnsi="Times New Roman"/>
          <w:b/>
          <w:sz w:val="20"/>
          <w:rPrChange w:id="2601" w:author="Alexandre Vasconcelos" w:date="2010-04-19T09:24:00Z">
            <w:rPr>
              <w:rFonts w:ascii="Helvetica" w:hAnsi="Helvetica" w:cs="Helvetica"/>
              <w:b/>
              <w:sz w:val="20"/>
            </w:rPr>
          </w:rPrChange>
        </w:rPr>
        <w:t xml:space="preserve"> </w:t>
      </w:r>
    </w:p>
    <w:p w:rsidR="00B566A8" w:rsidRPr="001333DF" w:rsidRDefault="00DB34B5" w:rsidP="00180407">
      <w:pPr>
        <w:pStyle w:val="PargrafodaLista"/>
        <w:numPr>
          <w:ilvl w:val="2"/>
          <w:numId w:val="27"/>
        </w:numPr>
        <w:ind w:hanging="578"/>
        <w:rPr>
          <w:rFonts w:ascii="Times New Roman" w:eastAsia="Times New Roman" w:hAnsi="Times New Roman"/>
          <w:b/>
          <w:sz w:val="24"/>
          <w:szCs w:val="24"/>
          <w:lang w:eastAsia="pt-BR"/>
          <w:rPrChange w:id="2602" w:author="Alexandre Vasconcelos" w:date="2010-04-19T09:24:00Z">
            <w:rPr>
              <w:rFonts w:ascii="Times New Roman" w:eastAsia="Times New Roman" w:hAnsi="Times New Roman"/>
              <w:b/>
              <w:sz w:val="24"/>
              <w:szCs w:val="24"/>
              <w:lang w:eastAsia="pt-BR"/>
            </w:rPr>
          </w:rPrChange>
        </w:rPr>
      </w:pPr>
      <w:r w:rsidRPr="001333DF">
        <w:rPr>
          <w:rFonts w:ascii="Times New Roman" w:eastAsia="Times New Roman" w:hAnsi="Times New Roman"/>
          <w:b/>
          <w:sz w:val="24"/>
          <w:szCs w:val="24"/>
          <w:lang w:eastAsia="pt-BR"/>
          <w:rPrChange w:id="2603" w:author="Alexandre Vasconcelos" w:date="2010-04-19T09:24:00Z">
            <w:rPr>
              <w:rFonts w:ascii="Times New Roman" w:eastAsia="Times New Roman" w:hAnsi="Times New Roman"/>
              <w:b/>
              <w:sz w:val="24"/>
              <w:szCs w:val="24"/>
              <w:lang w:eastAsia="pt-BR"/>
            </w:rPr>
          </w:rPrChange>
        </w:rPr>
        <w:t>MSF e suas características</w:t>
      </w:r>
    </w:p>
    <w:p w:rsidR="00B566A8" w:rsidRPr="001333DF" w:rsidRDefault="00802755" w:rsidP="009D0047">
      <w:pPr>
        <w:tabs>
          <w:tab w:val="center" w:pos="4253"/>
        </w:tabs>
        <w:rPr>
          <w:rFonts w:ascii="Times New Roman" w:hAnsi="Times New Roman"/>
          <w:szCs w:val="24"/>
          <w:lang w:val="pt-BR"/>
          <w:rPrChange w:id="2604"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2605" w:author="Alexandre Vasconcelos" w:date="2010-04-19T09:24:00Z">
            <w:rPr>
              <w:rFonts w:ascii="Times New Roman" w:hAnsi="Times New Roman"/>
              <w:szCs w:val="24"/>
              <w:lang w:val="pt-BR"/>
            </w:rPr>
          </w:rPrChange>
        </w:rPr>
        <w:t xml:space="preserve">As principais características do </w:t>
      </w:r>
      <w:r w:rsidR="00B566A8" w:rsidRPr="001333DF">
        <w:rPr>
          <w:rFonts w:ascii="Times New Roman" w:hAnsi="Times New Roman"/>
          <w:szCs w:val="24"/>
          <w:lang w:val="pt-BR"/>
          <w:rPrChange w:id="2606" w:author="Alexandre Vasconcelos" w:date="2010-04-19T09:24:00Z">
            <w:rPr>
              <w:rFonts w:ascii="Times New Roman" w:hAnsi="Times New Roman"/>
              <w:szCs w:val="24"/>
              <w:lang w:val="pt-BR"/>
            </w:rPr>
          </w:rPrChange>
        </w:rPr>
        <w:t>MSF</w:t>
      </w:r>
      <w:r w:rsidRPr="001333DF">
        <w:rPr>
          <w:rFonts w:ascii="Times New Roman" w:hAnsi="Times New Roman"/>
          <w:szCs w:val="24"/>
          <w:lang w:val="pt-BR"/>
          <w:rPrChange w:id="2607" w:author="Alexandre Vasconcelos" w:date="2010-04-19T09:24:00Z">
            <w:rPr>
              <w:rFonts w:ascii="Times New Roman" w:hAnsi="Times New Roman"/>
              <w:szCs w:val="24"/>
              <w:lang w:val="pt-BR"/>
            </w:rPr>
          </w:rPrChange>
        </w:rPr>
        <w:t xml:space="preserve"> são:</w:t>
      </w:r>
      <w:r w:rsidR="00B566A8" w:rsidRPr="001333DF">
        <w:rPr>
          <w:rFonts w:ascii="Times New Roman" w:hAnsi="Times New Roman"/>
          <w:szCs w:val="24"/>
          <w:lang w:val="pt-BR"/>
          <w:rPrChange w:id="2608" w:author="Alexandre Vasconcelos" w:date="2010-04-19T09:24:00Z">
            <w:rPr>
              <w:rFonts w:ascii="Times New Roman" w:hAnsi="Times New Roman"/>
              <w:szCs w:val="24"/>
              <w:lang w:val="pt-BR"/>
            </w:rPr>
          </w:rPrChange>
        </w:rPr>
        <w:t xml:space="preserve"> permite uma fácil compreensão tanto por parte da equipe como do cliente,</w:t>
      </w:r>
      <w:r w:rsidRPr="001333DF">
        <w:rPr>
          <w:rFonts w:ascii="Times New Roman" w:hAnsi="Times New Roman"/>
          <w:szCs w:val="24"/>
          <w:lang w:val="pt-BR"/>
          <w:rPrChange w:id="2609" w:author="Alexandre Vasconcelos" w:date="2010-04-19T09:24:00Z">
            <w:rPr>
              <w:rFonts w:ascii="Times New Roman" w:hAnsi="Times New Roman"/>
              <w:szCs w:val="24"/>
              <w:lang w:val="pt-BR"/>
            </w:rPr>
          </w:rPrChange>
        </w:rPr>
        <w:t xml:space="preserve"> </w:t>
      </w:r>
      <w:r w:rsidR="00B566A8" w:rsidRPr="001333DF">
        <w:rPr>
          <w:rFonts w:ascii="Times New Roman" w:hAnsi="Times New Roman"/>
          <w:szCs w:val="24"/>
          <w:lang w:val="pt-BR"/>
          <w:rPrChange w:id="2610" w:author="Alexandre Vasconcelos" w:date="2010-04-19T09:24:00Z">
            <w:rPr>
              <w:rFonts w:ascii="Times New Roman" w:hAnsi="Times New Roman"/>
              <w:szCs w:val="24"/>
              <w:lang w:val="pt-BR"/>
            </w:rPr>
          </w:rPrChange>
        </w:rPr>
        <w:t>além de ser bem flexível em sua aplicação</w:t>
      </w:r>
      <w:r w:rsidRPr="001333DF">
        <w:rPr>
          <w:rFonts w:ascii="Times New Roman" w:hAnsi="Times New Roman"/>
          <w:szCs w:val="24"/>
          <w:lang w:val="pt-BR"/>
          <w:rPrChange w:id="2611" w:author="Alexandre Vasconcelos" w:date="2010-04-19T09:24:00Z">
            <w:rPr>
              <w:rFonts w:ascii="Times New Roman" w:hAnsi="Times New Roman"/>
              <w:szCs w:val="24"/>
              <w:lang w:val="pt-BR"/>
            </w:rPr>
          </w:rPrChange>
        </w:rPr>
        <w:t xml:space="preserve">; É um processo iterativo e incremental, assim como o RUP e OpenUp. </w:t>
      </w:r>
      <w:commentRangeStart w:id="2612"/>
      <w:r w:rsidR="00E7606A" w:rsidRPr="001333DF">
        <w:rPr>
          <w:rFonts w:ascii="Times New Roman" w:hAnsi="Times New Roman"/>
          <w:szCs w:val="24"/>
          <w:lang w:val="pt-BR"/>
          <w:rPrChange w:id="2613" w:author="Alexandre Vasconcelos" w:date="2010-04-19T09:24:00Z">
            <w:rPr>
              <w:rFonts w:ascii="Times New Roman" w:hAnsi="Times New Roman"/>
              <w:szCs w:val="24"/>
              <w:lang w:val="pt-BR"/>
            </w:rPr>
          </w:rPrChange>
        </w:rPr>
        <w:t xml:space="preserve">Há </w:t>
      </w:r>
      <w:r w:rsidR="00AA2635" w:rsidRPr="001333DF">
        <w:rPr>
          <w:rFonts w:ascii="Times New Roman" w:hAnsi="Times New Roman"/>
          <w:szCs w:val="24"/>
          <w:lang w:val="pt-BR"/>
          <w:rPrChange w:id="2614" w:author="Alexandre Vasconcelos" w:date="2010-04-19T09:24:00Z">
            <w:rPr>
              <w:rFonts w:ascii="Times New Roman" w:hAnsi="Times New Roman"/>
              <w:szCs w:val="24"/>
              <w:lang w:val="pt-BR"/>
            </w:rPr>
          </w:rPrChange>
        </w:rPr>
        <w:t>o aprend</w:t>
      </w:r>
      <w:r w:rsidR="00E7606A" w:rsidRPr="001333DF">
        <w:rPr>
          <w:rFonts w:ascii="Times New Roman" w:hAnsi="Times New Roman"/>
          <w:szCs w:val="24"/>
          <w:lang w:val="pt-BR"/>
          <w:rPrChange w:id="2615" w:author="Alexandre Vasconcelos" w:date="2010-04-19T09:24:00Z">
            <w:rPr>
              <w:rFonts w:ascii="Times New Roman" w:hAnsi="Times New Roman"/>
              <w:szCs w:val="24"/>
              <w:lang w:val="pt-BR"/>
            </w:rPr>
          </w:rPrChange>
        </w:rPr>
        <w:t>izado contínuo do projeto</w:t>
      </w:r>
      <w:r w:rsidR="00C93728" w:rsidRPr="001333DF">
        <w:rPr>
          <w:rFonts w:ascii="Times New Roman" w:hAnsi="Times New Roman"/>
          <w:szCs w:val="24"/>
          <w:lang w:val="pt-BR"/>
          <w:rPrChange w:id="2616" w:author="Alexandre Vasconcelos" w:date="2010-04-19T09:24:00Z">
            <w:rPr>
              <w:rFonts w:ascii="Times New Roman" w:hAnsi="Times New Roman"/>
              <w:szCs w:val="24"/>
              <w:lang w:val="pt-BR"/>
            </w:rPr>
          </w:rPrChange>
        </w:rPr>
        <w:t>,</w:t>
      </w:r>
      <w:r w:rsidRPr="001333DF">
        <w:rPr>
          <w:rFonts w:ascii="Times New Roman" w:hAnsi="Times New Roman"/>
          <w:szCs w:val="24"/>
          <w:lang w:val="pt-BR"/>
          <w:rPrChange w:id="2617" w:author="Alexandre Vasconcelos" w:date="2010-04-19T09:24:00Z">
            <w:rPr>
              <w:rFonts w:ascii="Times New Roman" w:hAnsi="Times New Roman"/>
              <w:szCs w:val="24"/>
              <w:lang w:val="pt-BR"/>
            </w:rPr>
          </w:rPrChange>
        </w:rPr>
        <w:t xml:space="preserve"> </w:t>
      </w:r>
      <w:r w:rsidR="00C93728" w:rsidRPr="001333DF">
        <w:rPr>
          <w:rFonts w:ascii="Times New Roman" w:hAnsi="Times New Roman"/>
          <w:szCs w:val="24"/>
          <w:lang w:val="pt-BR"/>
          <w:rPrChange w:id="2618" w:author="Alexandre Vasconcelos" w:date="2010-04-19T09:24:00Z">
            <w:rPr>
              <w:rFonts w:ascii="Times New Roman" w:hAnsi="Times New Roman"/>
              <w:szCs w:val="24"/>
              <w:lang w:val="pt-BR"/>
            </w:rPr>
          </w:rPrChange>
        </w:rPr>
        <w:t xml:space="preserve">onde cada lição é uma grande lição para equipe envolvida no processo de desenvolvimento; </w:t>
      </w:r>
      <w:commentRangeEnd w:id="2612"/>
      <w:r w:rsidRPr="001333DF">
        <w:rPr>
          <w:rStyle w:val="Refdecomentrio"/>
          <w:rFonts w:ascii="Times New Roman" w:hAnsi="Times New Roman"/>
          <w:rPrChange w:id="2619" w:author="Alexandre Vasconcelos" w:date="2010-04-19T09:24:00Z">
            <w:rPr>
              <w:rStyle w:val="Refdecomentrio"/>
            </w:rPr>
          </w:rPrChange>
        </w:rPr>
        <w:commentReference w:id="2612"/>
      </w:r>
      <w:commentRangeStart w:id="2620"/>
      <w:r w:rsidR="00C93728" w:rsidRPr="001333DF">
        <w:rPr>
          <w:rFonts w:ascii="Times New Roman" w:hAnsi="Times New Roman"/>
          <w:szCs w:val="24"/>
          <w:lang w:val="pt-BR"/>
        </w:rPr>
        <w:t xml:space="preserve">Pode-se perceber </w:t>
      </w:r>
      <w:r w:rsidR="00AA2635" w:rsidRPr="001333DF">
        <w:rPr>
          <w:rFonts w:ascii="Times New Roman" w:hAnsi="Times New Roman"/>
          <w:szCs w:val="24"/>
          <w:lang w:val="pt-BR"/>
          <w:rPrChange w:id="2621" w:author="Alexandre Vasconcelos" w:date="2010-04-19T09:24:00Z">
            <w:rPr>
              <w:rFonts w:ascii="Times New Roman" w:hAnsi="Times New Roman"/>
              <w:szCs w:val="24"/>
              <w:lang w:val="pt-BR"/>
            </w:rPr>
          </w:rPrChange>
        </w:rPr>
        <w:t xml:space="preserve">a evolução </w:t>
      </w:r>
      <w:r w:rsidR="00C93728" w:rsidRPr="001333DF">
        <w:rPr>
          <w:rFonts w:ascii="Times New Roman" w:hAnsi="Times New Roman"/>
          <w:szCs w:val="24"/>
          <w:lang w:val="pt-BR"/>
          <w:rPrChange w:id="2622" w:author="Alexandre Vasconcelos" w:date="2010-04-19T09:24:00Z">
            <w:rPr>
              <w:rFonts w:ascii="Times New Roman" w:hAnsi="Times New Roman"/>
              <w:szCs w:val="24"/>
              <w:lang w:val="pt-BR"/>
            </w:rPr>
          </w:rPrChange>
        </w:rPr>
        <w:t>da curva de produtividade; A</w:t>
      </w:r>
      <w:r w:rsidR="00AA2635" w:rsidRPr="001333DF">
        <w:rPr>
          <w:rFonts w:ascii="Times New Roman" w:hAnsi="Times New Roman"/>
          <w:szCs w:val="24"/>
          <w:lang w:val="pt-BR"/>
          <w:rPrChange w:id="2623" w:author="Alexandre Vasconcelos" w:date="2010-04-19T09:24:00Z">
            <w:rPr>
              <w:rFonts w:ascii="Times New Roman" w:hAnsi="Times New Roman"/>
              <w:szCs w:val="24"/>
              <w:lang w:val="pt-BR"/>
            </w:rPr>
          </w:rPrChange>
        </w:rPr>
        <w:t>companhar a autonomia técnica crescente dos colaboradores a cada dia</w:t>
      </w:r>
      <w:r w:rsidR="00C93728" w:rsidRPr="001333DF">
        <w:rPr>
          <w:rFonts w:ascii="Times New Roman" w:hAnsi="Times New Roman"/>
          <w:szCs w:val="24"/>
          <w:lang w:val="pt-BR"/>
          <w:rPrChange w:id="2624" w:author="Alexandre Vasconcelos" w:date="2010-04-19T09:24:00Z">
            <w:rPr>
              <w:rFonts w:ascii="Times New Roman" w:hAnsi="Times New Roman"/>
              <w:szCs w:val="24"/>
              <w:lang w:val="pt-BR"/>
            </w:rPr>
          </w:rPrChange>
        </w:rPr>
        <w:t xml:space="preserve">  dentro do projeto e </w:t>
      </w:r>
      <w:commentRangeEnd w:id="2620"/>
      <w:r w:rsidRPr="001333DF">
        <w:rPr>
          <w:rStyle w:val="Refdecomentrio"/>
          <w:rFonts w:ascii="Times New Roman" w:hAnsi="Times New Roman"/>
          <w:rPrChange w:id="2625" w:author="Alexandre Vasconcelos" w:date="2010-04-19T09:24:00Z">
            <w:rPr>
              <w:rStyle w:val="Refdecomentrio"/>
            </w:rPr>
          </w:rPrChange>
        </w:rPr>
        <w:commentReference w:id="2620"/>
      </w:r>
      <w:r w:rsidR="00C93728" w:rsidRPr="001333DF">
        <w:rPr>
          <w:rFonts w:ascii="Times New Roman" w:hAnsi="Times New Roman"/>
          <w:szCs w:val="24"/>
          <w:lang w:val="pt-BR"/>
        </w:rPr>
        <w:t xml:space="preserve"> Possui</w:t>
      </w:r>
      <w:r w:rsidR="00AA2635" w:rsidRPr="001333DF">
        <w:rPr>
          <w:rFonts w:ascii="Times New Roman" w:hAnsi="Times New Roman"/>
          <w:szCs w:val="24"/>
          <w:lang w:val="pt-BR"/>
          <w:rPrChange w:id="2626" w:author="Alexandre Vasconcelos" w:date="2010-04-19T09:24:00Z">
            <w:rPr>
              <w:rFonts w:ascii="Times New Roman" w:hAnsi="Times New Roman"/>
              <w:szCs w:val="24"/>
              <w:lang w:val="pt-BR"/>
            </w:rPr>
          </w:rPrChange>
        </w:rPr>
        <w:t xml:space="preserve"> uma teoria de controle,</w:t>
      </w:r>
      <w:r w:rsidRPr="001333DF">
        <w:rPr>
          <w:rFonts w:ascii="Times New Roman" w:hAnsi="Times New Roman"/>
          <w:szCs w:val="24"/>
          <w:lang w:val="pt-BR"/>
          <w:rPrChange w:id="2627" w:author="Alexandre Vasconcelos" w:date="2010-04-19T09:24:00Z">
            <w:rPr>
              <w:rFonts w:ascii="Times New Roman" w:hAnsi="Times New Roman"/>
              <w:szCs w:val="24"/>
              <w:lang w:val="pt-BR"/>
            </w:rPr>
          </w:rPrChange>
        </w:rPr>
        <w:t xml:space="preserve"> </w:t>
      </w:r>
      <w:r w:rsidR="00AA2635" w:rsidRPr="001333DF">
        <w:rPr>
          <w:rFonts w:ascii="Times New Roman" w:hAnsi="Times New Roman"/>
          <w:szCs w:val="24"/>
          <w:lang w:val="pt-BR"/>
          <w:rPrChange w:id="2628" w:author="Alexandre Vasconcelos" w:date="2010-04-19T09:24:00Z">
            <w:rPr>
              <w:rFonts w:ascii="Times New Roman" w:hAnsi="Times New Roman"/>
              <w:szCs w:val="24"/>
              <w:lang w:val="pt-BR"/>
            </w:rPr>
          </w:rPrChange>
        </w:rPr>
        <w:t>onde pequ</w:t>
      </w:r>
      <w:r w:rsidR="00AA2635" w:rsidRPr="001333DF">
        <w:rPr>
          <w:rFonts w:ascii="Times New Roman" w:hAnsi="Times New Roman"/>
          <w:szCs w:val="24"/>
          <w:lang w:val="pt-BR"/>
          <w:rPrChange w:id="2629" w:author="Alexandre Vasconcelos" w:date="2010-04-19T09:24:00Z">
            <w:rPr>
              <w:rFonts w:ascii="Times New Roman" w:hAnsi="Times New Roman"/>
              <w:szCs w:val="24"/>
              <w:lang w:val="pt-BR"/>
            </w:rPr>
          </w:rPrChange>
        </w:rPr>
        <w:t>e</w:t>
      </w:r>
      <w:r w:rsidR="00AA2635" w:rsidRPr="001333DF">
        <w:rPr>
          <w:rFonts w:ascii="Times New Roman" w:hAnsi="Times New Roman"/>
          <w:szCs w:val="24"/>
          <w:lang w:val="pt-BR"/>
          <w:rPrChange w:id="2630" w:author="Alexandre Vasconcelos" w:date="2010-04-19T09:24:00Z">
            <w:rPr>
              <w:rFonts w:ascii="Times New Roman" w:hAnsi="Times New Roman"/>
              <w:szCs w:val="24"/>
              <w:lang w:val="pt-BR"/>
            </w:rPr>
          </w:rPrChange>
        </w:rPr>
        <w:t>nas iterações permitem calibrar com mais precisão e agilidade estimativas e reduzir margens de erro.</w:t>
      </w:r>
    </w:p>
    <w:p w:rsidR="00E7606A" w:rsidRPr="001333DF" w:rsidRDefault="00E7606A" w:rsidP="009D0047">
      <w:pPr>
        <w:tabs>
          <w:tab w:val="center" w:pos="4253"/>
        </w:tabs>
        <w:rPr>
          <w:rFonts w:ascii="Times New Roman" w:hAnsi="Times New Roman"/>
          <w:szCs w:val="24"/>
          <w:lang w:val="pt-BR"/>
          <w:rPrChange w:id="2631" w:author="Alexandre Vasconcelos" w:date="2010-04-19T09:24:00Z">
            <w:rPr>
              <w:rFonts w:ascii="Times New Roman" w:hAnsi="Times New Roman"/>
              <w:szCs w:val="24"/>
              <w:lang w:val="pt-BR"/>
            </w:rPr>
          </w:rPrChange>
        </w:rPr>
      </w:pPr>
    </w:p>
    <w:p w:rsidR="00DB34B5" w:rsidRPr="001333DF" w:rsidRDefault="00DB34B5" w:rsidP="00180407">
      <w:pPr>
        <w:pStyle w:val="PargrafodaLista"/>
        <w:numPr>
          <w:ilvl w:val="2"/>
          <w:numId w:val="27"/>
        </w:numPr>
        <w:ind w:hanging="578"/>
        <w:rPr>
          <w:rFonts w:ascii="Times New Roman" w:eastAsia="Times New Roman" w:hAnsi="Times New Roman"/>
          <w:b/>
          <w:sz w:val="24"/>
          <w:szCs w:val="24"/>
          <w:lang w:eastAsia="pt-BR"/>
          <w:rPrChange w:id="2632" w:author="Alexandre Vasconcelos" w:date="2010-04-19T09:24:00Z">
            <w:rPr>
              <w:rFonts w:ascii="Times New Roman" w:eastAsia="Times New Roman" w:hAnsi="Times New Roman"/>
              <w:b/>
              <w:sz w:val="24"/>
              <w:szCs w:val="24"/>
              <w:lang w:eastAsia="pt-BR"/>
            </w:rPr>
          </w:rPrChange>
        </w:rPr>
      </w:pPr>
      <w:r w:rsidRPr="001333DF">
        <w:rPr>
          <w:rFonts w:ascii="Times New Roman" w:eastAsia="Times New Roman" w:hAnsi="Times New Roman"/>
          <w:b/>
          <w:sz w:val="24"/>
          <w:szCs w:val="24"/>
          <w:lang w:eastAsia="pt-BR"/>
          <w:rPrChange w:id="2633" w:author="Alexandre Vasconcelos" w:date="2010-04-19T09:24:00Z">
            <w:rPr>
              <w:rFonts w:ascii="Times New Roman" w:eastAsia="Times New Roman" w:hAnsi="Times New Roman"/>
              <w:b/>
              <w:sz w:val="24"/>
              <w:szCs w:val="24"/>
              <w:lang w:eastAsia="pt-BR"/>
            </w:rPr>
          </w:rPrChange>
        </w:rPr>
        <w:t>Visão Geral do MSF</w:t>
      </w:r>
    </w:p>
    <w:p w:rsidR="00507FA8" w:rsidRPr="001333DF" w:rsidRDefault="00507FA8" w:rsidP="00BA0498">
      <w:pPr>
        <w:spacing w:before="0"/>
        <w:rPr>
          <w:rFonts w:ascii="Times New Roman" w:hAnsi="Times New Roman"/>
          <w:lang w:val="pt-BR"/>
          <w:rPrChange w:id="2634" w:author="Alexandre Vasconcelos" w:date="2010-04-19T09:24:00Z">
            <w:rPr>
              <w:rFonts w:ascii="Times New Roman" w:hAnsi="Times New Roman"/>
              <w:lang w:val="pt-BR"/>
            </w:rPr>
          </w:rPrChange>
        </w:rPr>
      </w:pPr>
      <w:r w:rsidRPr="001333DF">
        <w:rPr>
          <w:rFonts w:ascii="Times New Roman" w:hAnsi="Times New Roman"/>
          <w:szCs w:val="24"/>
          <w:lang w:val="pt-BR"/>
          <w:rPrChange w:id="2635" w:author="Alexandre Vasconcelos" w:date="2010-04-19T09:24:00Z">
            <w:rPr>
              <w:rFonts w:ascii="Times New Roman" w:hAnsi="Times New Roman"/>
              <w:szCs w:val="24"/>
              <w:lang w:val="pt-BR"/>
            </w:rPr>
          </w:rPrChange>
        </w:rPr>
        <w:t xml:space="preserve">Um projeto MSF é regido por iterações ou ciclos. </w:t>
      </w:r>
      <w:r w:rsidR="00F93121" w:rsidRPr="001333DF">
        <w:rPr>
          <w:rFonts w:ascii="Times New Roman" w:hAnsi="Times New Roman"/>
          <w:lang w:val="pt-BR"/>
          <w:rPrChange w:id="2636" w:author="Alexandre Vasconcelos" w:date="2010-04-19T09:24:00Z">
            <w:rPr>
              <w:rFonts w:ascii="Times New Roman" w:hAnsi="Times New Roman"/>
              <w:lang w:val="pt-BR"/>
            </w:rPr>
          </w:rPrChange>
        </w:rPr>
        <w:t xml:space="preserve">Em um </w:t>
      </w:r>
      <w:r w:rsidRPr="001333DF">
        <w:rPr>
          <w:rFonts w:ascii="Times New Roman" w:hAnsi="Times New Roman"/>
          <w:lang w:val="pt-BR"/>
          <w:rPrChange w:id="2637" w:author="Alexandre Vasconcelos" w:date="2010-04-19T09:24:00Z">
            <w:rPr>
              <w:rFonts w:ascii="Times New Roman" w:hAnsi="Times New Roman"/>
              <w:lang w:val="pt-BR"/>
            </w:rPr>
          </w:rPrChange>
        </w:rPr>
        <w:t xml:space="preserve">ciclo, cada componente da equipe executa suas funções e atualiza o resultado do seu trabalho conforme a necessidade. Os ciclos se repetem até que o projeto seja concluído ou cada versão seja lançada. Cada componente da equipe será responsável por um ou mais papéis, dependendo do tamanho ou da complexidade do projeto. O </w:t>
      </w:r>
      <w:r w:rsidR="00AA2635" w:rsidRPr="001333DF">
        <w:rPr>
          <w:rFonts w:ascii="Times New Roman" w:hAnsi="Times New Roman"/>
          <w:lang w:val="pt-BR"/>
          <w:rPrChange w:id="2638" w:author="Alexandre Vasconcelos" w:date="2010-04-19T09:24:00Z">
            <w:rPr>
              <w:rFonts w:ascii="Times New Roman" w:hAnsi="Times New Roman"/>
              <w:lang w:val="pt-BR"/>
            </w:rPr>
          </w:rPrChange>
        </w:rPr>
        <w:t>MSF é dividido em dois modelos: Modelo de time</w:t>
      </w:r>
      <w:r w:rsidR="00F93121" w:rsidRPr="001333DF">
        <w:rPr>
          <w:rFonts w:ascii="Times New Roman" w:hAnsi="Times New Roman"/>
          <w:lang w:val="pt-BR"/>
          <w:rPrChange w:id="2639" w:author="Alexandre Vasconcelos" w:date="2010-04-19T09:24:00Z">
            <w:rPr>
              <w:rFonts w:ascii="Times New Roman" w:hAnsi="Times New Roman"/>
              <w:lang w:val="pt-BR"/>
            </w:rPr>
          </w:rPrChange>
        </w:rPr>
        <w:t xml:space="preserve"> </w:t>
      </w:r>
      <w:r w:rsidR="00AA2635" w:rsidRPr="001333DF">
        <w:rPr>
          <w:rFonts w:ascii="Times New Roman" w:hAnsi="Times New Roman"/>
          <w:lang w:val="pt-BR"/>
          <w:rPrChange w:id="2640" w:author="Alexandre Vasconcelos" w:date="2010-04-19T09:24:00Z">
            <w:rPr>
              <w:rFonts w:ascii="Times New Roman" w:hAnsi="Times New Roman"/>
              <w:lang w:val="pt-BR"/>
            </w:rPr>
          </w:rPrChange>
        </w:rPr>
        <w:t>(</w:t>
      </w:r>
      <w:r w:rsidR="00250FCB" w:rsidRPr="001333DF">
        <w:rPr>
          <w:rFonts w:ascii="Times New Roman" w:hAnsi="Times New Roman"/>
          <w:lang w:val="pt-BR"/>
          <w:rPrChange w:id="2641" w:author="Alexandre Vasconcelos" w:date="2010-04-19T09:24:00Z">
            <w:rPr>
              <w:rFonts w:ascii="Times New Roman" w:hAnsi="Times New Roman"/>
              <w:lang w:val="pt-BR"/>
            </w:rPr>
          </w:rPrChange>
        </w:rPr>
        <w:t>Team Model</w:t>
      </w:r>
      <w:r w:rsidR="00AA2635" w:rsidRPr="001333DF">
        <w:rPr>
          <w:rFonts w:ascii="Times New Roman" w:hAnsi="Times New Roman"/>
          <w:lang w:val="pt-BR"/>
          <w:rPrChange w:id="2642" w:author="Alexandre Vasconcelos" w:date="2010-04-19T09:24:00Z">
            <w:rPr>
              <w:rFonts w:ascii="Times New Roman" w:hAnsi="Times New Roman"/>
              <w:lang w:val="pt-BR"/>
            </w:rPr>
          </w:rPrChange>
        </w:rPr>
        <w:t>) e seus respe</w:t>
      </w:r>
      <w:r w:rsidR="00AA2635" w:rsidRPr="001333DF">
        <w:rPr>
          <w:rFonts w:ascii="Times New Roman" w:hAnsi="Times New Roman"/>
          <w:lang w:val="pt-BR"/>
          <w:rPrChange w:id="2643" w:author="Alexandre Vasconcelos" w:date="2010-04-19T09:24:00Z">
            <w:rPr>
              <w:rFonts w:ascii="Times New Roman" w:hAnsi="Times New Roman"/>
              <w:lang w:val="pt-BR"/>
            </w:rPr>
          </w:rPrChange>
        </w:rPr>
        <w:t>c</w:t>
      </w:r>
      <w:r w:rsidR="00AA2635" w:rsidRPr="001333DF">
        <w:rPr>
          <w:rFonts w:ascii="Times New Roman" w:hAnsi="Times New Roman"/>
          <w:lang w:val="pt-BR"/>
          <w:rPrChange w:id="2644" w:author="Alexandre Vasconcelos" w:date="2010-04-19T09:24:00Z">
            <w:rPr>
              <w:rFonts w:ascii="Times New Roman" w:hAnsi="Times New Roman"/>
              <w:lang w:val="pt-BR"/>
            </w:rPr>
          </w:rPrChange>
        </w:rPr>
        <w:t>tivos processos e Modelo de processo</w:t>
      </w:r>
      <w:r w:rsidR="00F93121" w:rsidRPr="001333DF">
        <w:rPr>
          <w:rFonts w:ascii="Times New Roman" w:hAnsi="Times New Roman"/>
          <w:lang w:val="pt-BR"/>
          <w:rPrChange w:id="2645" w:author="Alexandre Vasconcelos" w:date="2010-04-19T09:24:00Z">
            <w:rPr>
              <w:rFonts w:ascii="Times New Roman" w:hAnsi="Times New Roman"/>
              <w:lang w:val="pt-BR"/>
            </w:rPr>
          </w:rPrChange>
        </w:rPr>
        <w:t xml:space="preserve"> </w:t>
      </w:r>
      <w:r w:rsidR="00250FCB" w:rsidRPr="001333DF">
        <w:rPr>
          <w:rFonts w:ascii="Times New Roman" w:hAnsi="Times New Roman"/>
          <w:lang w:val="pt-BR"/>
          <w:rPrChange w:id="2646" w:author="Alexandre Vasconcelos" w:date="2010-04-19T09:24:00Z">
            <w:rPr>
              <w:rFonts w:ascii="Times New Roman" w:hAnsi="Times New Roman"/>
              <w:lang w:val="pt-BR"/>
            </w:rPr>
          </w:rPrChange>
        </w:rPr>
        <w:t>(Process Model).</w:t>
      </w:r>
    </w:p>
    <w:p w:rsidR="00507FA8" w:rsidRPr="001333DF" w:rsidRDefault="00250FCB" w:rsidP="00C632A2">
      <w:pPr>
        <w:rPr>
          <w:rFonts w:ascii="Times New Roman" w:hAnsi="Times New Roman"/>
          <w:szCs w:val="24"/>
          <w:lang w:val="pt-BR"/>
          <w:rPrChange w:id="2647" w:author="Alexandre Vasconcelos" w:date="2010-04-19T09:24:00Z">
            <w:rPr>
              <w:rFonts w:ascii="Times New Roman" w:hAnsi="Times New Roman"/>
              <w:szCs w:val="24"/>
              <w:lang w:val="pt-BR"/>
            </w:rPr>
          </w:rPrChange>
        </w:rPr>
      </w:pPr>
      <w:r w:rsidRPr="001333DF">
        <w:rPr>
          <w:rFonts w:ascii="Times New Roman" w:hAnsi="Times New Roman"/>
          <w:lang w:val="pt-BR"/>
          <w:rPrChange w:id="2648" w:author="Alexandre Vasconcelos" w:date="2010-04-19T09:24:00Z">
            <w:rPr>
              <w:rFonts w:ascii="Times New Roman" w:hAnsi="Times New Roman"/>
              <w:lang w:val="pt-BR"/>
            </w:rPr>
          </w:rPrChange>
        </w:rPr>
        <w:lastRenderedPageBreak/>
        <w:t>O modelo de time habilita a escalabilidade do projeto,</w:t>
      </w:r>
      <w:r w:rsidR="00F93121" w:rsidRPr="001333DF">
        <w:rPr>
          <w:rFonts w:ascii="Times New Roman" w:hAnsi="Times New Roman"/>
          <w:lang w:val="pt-BR"/>
          <w:rPrChange w:id="2649" w:author="Alexandre Vasconcelos" w:date="2010-04-19T09:24:00Z">
            <w:rPr>
              <w:rFonts w:ascii="Times New Roman" w:hAnsi="Times New Roman"/>
              <w:lang w:val="pt-BR"/>
            </w:rPr>
          </w:rPrChange>
        </w:rPr>
        <w:t xml:space="preserve"> </w:t>
      </w:r>
      <w:r w:rsidRPr="001333DF">
        <w:rPr>
          <w:rFonts w:ascii="Times New Roman" w:hAnsi="Times New Roman"/>
          <w:lang w:val="pt-BR"/>
          <w:rPrChange w:id="2650" w:author="Alexandre Vasconcelos" w:date="2010-04-19T09:24:00Z">
            <w:rPr>
              <w:rFonts w:ascii="Times New Roman" w:hAnsi="Times New Roman"/>
              <w:lang w:val="pt-BR"/>
            </w:rPr>
          </w:rPrChange>
        </w:rPr>
        <w:t>identifica quem vai trabalhar durante o projeto e defin</w:t>
      </w:r>
      <w:r w:rsidR="00F93121" w:rsidRPr="001333DF">
        <w:rPr>
          <w:rFonts w:ascii="Times New Roman" w:hAnsi="Times New Roman"/>
          <w:lang w:val="pt-BR"/>
          <w:rPrChange w:id="2651" w:author="Alexandre Vasconcelos" w:date="2010-04-19T09:24:00Z">
            <w:rPr>
              <w:rFonts w:ascii="Times New Roman" w:hAnsi="Times New Roman"/>
              <w:lang w:val="pt-BR"/>
            </w:rPr>
          </w:rPrChange>
        </w:rPr>
        <w:t xml:space="preserve">e </w:t>
      </w:r>
      <w:r w:rsidRPr="001333DF">
        <w:rPr>
          <w:rFonts w:ascii="Times New Roman" w:hAnsi="Times New Roman"/>
          <w:lang w:val="pt-BR"/>
          <w:rPrChange w:id="2652" w:author="Alexandre Vasconcelos" w:date="2010-04-19T09:24:00Z">
            <w:rPr>
              <w:rFonts w:ascii="Times New Roman" w:hAnsi="Times New Roman"/>
              <w:lang w:val="pt-BR"/>
            </w:rPr>
          </w:rPrChange>
        </w:rPr>
        <w:t>cada time com um responsável.</w:t>
      </w:r>
      <w:r w:rsidR="00C632A2" w:rsidRPr="001333DF">
        <w:rPr>
          <w:rFonts w:ascii="Times New Roman" w:hAnsi="Times New Roman"/>
          <w:lang w:val="pt-BR"/>
          <w:rPrChange w:id="2653" w:author="Alexandre Vasconcelos" w:date="2010-04-19T09:24:00Z">
            <w:rPr>
              <w:rFonts w:ascii="Times New Roman" w:hAnsi="Times New Roman"/>
              <w:lang w:val="pt-BR"/>
            </w:rPr>
          </w:rPrChange>
        </w:rPr>
        <w:t xml:space="preserve"> </w:t>
      </w:r>
      <w:r w:rsidR="00B46688" w:rsidRPr="001333DF">
        <w:rPr>
          <w:rFonts w:ascii="Times New Roman" w:hAnsi="Times New Roman"/>
          <w:lang w:val="pt-BR"/>
          <w:rPrChange w:id="2654" w:author="Alexandre Vasconcelos" w:date="2010-04-19T09:24:00Z">
            <w:rPr>
              <w:rFonts w:ascii="Times New Roman" w:hAnsi="Times New Roman"/>
              <w:lang w:val="pt-BR"/>
            </w:rPr>
          </w:rPrChange>
        </w:rPr>
        <w:t xml:space="preserve">O modelo de processo será </w:t>
      </w:r>
      <w:r w:rsidR="00C632A2" w:rsidRPr="001333DF">
        <w:rPr>
          <w:rFonts w:ascii="Times New Roman" w:hAnsi="Times New Roman"/>
          <w:lang w:val="pt-BR"/>
          <w:rPrChange w:id="2655" w:author="Alexandre Vasconcelos" w:date="2010-04-19T09:24:00Z">
            <w:rPr>
              <w:rFonts w:ascii="Times New Roman" w:hAnsi="Times New Roman"/>
              <w:lang w:val="pt-BR"/>
            </w:rPr>
          </w:rPrChange>
        </w:rPr>
        <w:t xml:space="preserve">explicado </w:t>
      </w:r>
      <w:r w:rsidR="00B46688" w:rsidRPr="001333DF">
        <w:rPr>
          <w:rFonts w:ascii="Times New Roman" w:hAnsi="Times New Roman"/>
          <w:lang w:val="pt-BR"/>
          <w:rPrChange w:id="2656" w:author="Alexandre Vasconcelos" w:date="2010-04-19T09:24:00Z">
            <w:rPr>
              <w:rFonts w:ascii="Times New Roman" w:hAnsi="Times New Roman"/>
              <w:lang w:val="pt-BR"/>
            </w:rPr>
          </w:rPrChange>
        </w:rPr>
        <w:t>na pr</w:t>
      </w:r>
      <w:r w:rsidR="00B46688" w:rsidRPr="001333DF">
        <w:rPr>
          <w:rFonts w:ascii="Times New Roman" w:hAnsi="Times New Roman"/>
          <w:lang w:val="pt-BR"/>
          <w:rPrChange w:id="2657" w:author="Alexandre Vasconcelos" w:date="2010-04-19T09:24:00Z">
            <w:rPr>
              <w:rFonts w:ascii="Times New Roman" w:hAnsi="Times New Roman"/>
              <w:lang w:val="pt-BR"/>
            </w:rPr>
          </w:rPrChange>
        </w:rPr>
        <w:t>ó</w:t>
      </w:r>
      <w:r w:rsidR="00B46688" w:rsidRPr="001333DF">
        <w:rPr>
          <w:rFonts w:ascii="Times New Roman" w:hAnsi="Times New Roman"/>
          <w:lang w:val="pt-BR"/>
          <w:rPrChange w:id="2658" w:author="Alexandre Vasconcelos" w:date="2010-04-19T09:24:00Z">
            <w:rPr>
              <w:rFonts w:ascii="Times New Roman" w:hAnsi="Times New Roman"/>
              <w:lang w:val="pt-BR"/>
            </w:rPr>
          </w:rPrChange>
        </w:rPr>
        <w:t>xima seção.</w:t>
      </w:r>
      <w:r w:rsidR="00C632A2" w:rsidRPr="001333DF">
        <w:rPr>
          <w:rFonts w:ascii="Times New Roman" w:hAnsi="Times New Roman"/>
          <w:lang w:val="pt-BR"/>
          <w:rPrChange w:id="2659" w:author="Alexandre Vasconcelos" w:date="2010-04-19T09:24:00Z">
            <w:rPr>
              <w:rFonts w:ascii="Times New Roman" w:hAnsi="Times New Roman"/>
              <w:lang w:val="pt-BR"/>
            </w:rPr>
          </w:rPrChange>
        </w:rPr>
        <w:t xml:space="preserve"> </w:t>
      </w:r>
      <w:r w:rsidR="00B46688" w:rsidRPr="001333DF">
        <w:rPr>
          <w:rFonts w:ascii="Times New Roman" w:hAnsi="Times New Roman"/>
          <w:lang w:val="pt-BR"/>
          <w:rPrChange w:id="2660" w:author="Alexandre Vasconcelos" w:date="2010-04-19T09:24:00Z">
            <w:rPr>
              <w:rFonts w:ascii="Times New Roman" w:hAnsi="Times New Roman"/>
              <w:lang w:val="pt-BR"/>
            </w:rPr>
          </w:rPrChange>
        </w:rPr>
        <w:t xml:space="preserve">Este é um </w:t>
      </w:r>
      <w:r w:rsidRPr="001333DF">
        <w:rPr>
          <w:rFonts w:ascii="Times New Roman" w:hAnsi="Times New Roman"/>
          <w:szCs w:val="24"/>
          <w:lang w:val="pt-BR"/>
          <w:rPrChange w:id="2661" w:author="Alexandre Vasconcelos" w:date="2010-04-19T09:24:00Z">
            <w:rPr>
              <w:rFonts w:ascii="Times New Roman" w:hAnsi="Times New Roman"/>
              <w:szCs w:val="24"/>
              <w:lang w:val="pt-BR"/>
            </w:rPr>
          </w:rPrChange>
        </w:rPr>
        <w:t>modelo</w:t>
      </w:r>
      <w:r w:rsidR="00B46688" w:rsidRPr="001333DF">
        <w:rPr>
          <w:rFonts w:ascii="Times New Roman" w:hAnsi="Times New Roman"/>
          <w:szCs w:val="24"/>
          <w:lang w:val="pt-BR"/>
          <w:rPrChange w:id="2662" w:author="Alexandre Vasconcelos" w:date="2010-04-19T09:24:00Z">
            <w:rPr>
              <w:rFonts w:ascii="Times New Roman" w:hAnsi="Times New Roman"/>
              <w:szCs w:val="24"/>
              <w:lang w:val="pt-BR"/>
            </w:rPr>
          </w:rPrChange>
        </w:rPr>
        <w:t xml:space="preserve"> que </w:t>
      </w:r>
      <w:r w:rsidRPr="001333DF">
        <w:rPr>
          <w:rFonts w:ascii="Times New Roman" w:hAnsi="Times New Roman"/>
          <w:szCs w:val="24"/>
          <w:lang w:val="pt-BR"/>
          <w:rPrChange w:id="2663" w:author="Alexandre Vasconcelos" w:date="2010-04-19T09:24:00Z">
            <w:rPr>
              <w:rFonts w:ascii="Times New Roman" w:hAnsi="Times New Roman"/>
              <w:szCs w:val="24"/>
              <w:lang w:val="pt-BR"/>
            </w:rPr>
          </w:rPrChange>
        </w:rPr>
        <w:t xml:space="preserve"> trabalha em conjunto com o modelo de time organizando o processo em fases distintas.</w:t>
      </w:r>
      <w:r w:rsidR="00B46688" w:rsidRPr="001333DF">
        <w:rPr>
          <w:rFonts w:ascii="Times New Roman" w:hAnsi="Times New Roman"/>
          <w:szCs w:val="24"/>
          <w:lang w:val="pt-BR"/>
          <w:rPrChange w:id="2664" w:author="Alexandre Vasconcelos" w:date="2010-04-19T09:24:00Z">
            <w:rPr>
              <w:rFonts w:ascii="Times New Roman" w:hAnsi="Times New Roman"/>
              <w:szCs w:val="24"/>
              <w:lang w:val="pt-BR"/>
            </w:rPr>
          </w:rPrChange>
        </w:rPr>
        <w:t xml:space="preserve"> </w:t>
      </w:r>
    </w:p>
    <w:p w:rsidR="00250FCB" w:rsidRPr="001333DF" w:rsidRDefault="00250FCB" w:rsidP="00DB34B5">
      <w:pPr>
        <w:rPr>
          <w:rFonts w:ascii="Times New Roman" w:hAnsi="Times New Roman"/>
          <w:szCs w:val="24"/>
          <w:lang w:val="pt-BR"/>
          <w:rPrChange w:id="2665" w:author="Alexandre Vasconcelos" w:date="2010-04-19T09:24:00Z">
            <w:rPr>
              <w:rFonts w:ascii="Times New Roman" w:hAnsi="Times New Roman"/>
              <w:szCs w:val="24"/>
              <w:lang w:val="pt-BR"/>
            </w:rPr>
          </w:rPrChange>
        </w:rPr>
      </w:pPr>
    </w:p>
    <w:p w:rsidR="00250FCB" w:rsidRPr="001333DF" w:rsidRDefault="007D15A0" w:rsidP="009D0047">
      <w:pPr>
        <w:jc w:val="center"/>
        <w:rPr>
          <w:rFonts w:ascii="Times New Roman" w:hAnsi="Times New Roman"/>
          <w:szCs w:val="24"/>
          <w:lang w:val="pt-BR"/>
        </w:rPr>
      </w:pPr>
      <w:r w:rsidRPr="001333DF">
        <w:rPr>
          <w:rFonts w:ascii="Times New Roman" w:hAnsi="Times New Roman"/>
          <w:noProof/>
          <w:szCs w:val="24"/>
          <w:lang w:val="pt-BR"/>
        </w:rPr>
        <w:drawing>
          <wp:inline distT="0" distB="0" distL="0" distR="0">
            <wp:extent cx="5057775" cy="3371850"/>
            <wp:effectExtent l="0" t="0" r="0" b="0"/>
            <wp:docPr id="4" name="Diagrama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F17AE" w:rsidRPr="001333DF" w:rsidRDefault="00FF17AE" w:rsidP="00F00B42">
      <w:pPr>
        <w:jc w:val="center"/>
        <w:rPr>
          <w:rFonts w:ascii="Times New Roman" w:hAnsi="Times New Roman"/>
          <w:b/>
          <w:sz w:val="20"/>
          <w:lang w:val="pt-BR"/>
          <w:rPrChange w:id="2666" w:author="Alexandre Vasconcelos" w:date="2010-04-19T09:24:00Z">
            <w:rPr>
              <w:rFonts w:ascii="Helvetica" w:hAnsi="Helvetica" w:cs="Helvetica"/>
              <w:b/>
              <w:sz w:val="20"/>
              <w:lang w:val="pt-BR"/>
            </w:rPr>
          </w:rPrChange>
        </w:rPr>
      </w:pPr>
    </w:p>
    <w:p w:rsidR="00250FCB" w:rsidRPr="001333DF" w:rsidRDefault="008E511C" w:rsidP="00F00B42">
      <w:pPr>
        <w:jc w:val="center"/>
        <w:rPr>
          <w:rFonts w:ascii="Times New Roman" w:hAnsi="Times New Roman"/>
          <w:b/>
          <w:sz w:val="20"/>
          <w:lang w:val="pt-BR"/>
          <w:rPrChange w:id="2667" w:author="Alexandre Vasconcelos" w:date="2010-04-19T09:24:00Z">
            <w:rPr>
              <w:rFonts w:ascii="Helvetica" w:hAnsi="Helvetica" w:cs="Helvetica"/>
              <w:b/>
              <w:sz w:val="20"/>
              <w:lang w:val="pt-BR"/>
            </w:rPr>
          </w:rPrChange>
        </w:rPr>
      </w:pPr>
      <w:commentRangeStart w:id="2668"/>
      <w:r w:rsidRPr="001333DF">
        <w:rPr>
          <w:rFonts w:ascii="Times New Roman" w:hAnsi="Times New Roman"/>
          <w:b/>
          <w:sz w:val="20"/>
          <w:lang w:val="pt-BR"/>
          <w:rPrChange w:id="2669" w:author="Alexandre Vasconcelos" w:date="2010-04-19T09:24:00Z">
            <w:rPr>
              <w:rFonts w:ascii="Helvetica" w:hAnsi="Helvetica" w:cs="Helvetica"/>
              <w:b/>
              <w:sz w:val="20"/>
              <w:lang w:val="pt-BR"/>
            </w:rPr>
          </w:rPrChange>
        </w:rPr>
        <w:t>Fig 1.11</w:t>
      </w:r>
      <w:r w:rsidR="00F11883" w:rsidRPr="001333DF">
        <w:rPr>
          <w:rFonts w:ascii="Times New Roman" w:hAnsi="Times New Roman"/>
          <w:b/>
          <w:sz w:val="20"/>
          <w:lang w:val="pt-BR"/>
          <w:rPrChange w:id="2670" w:author="Alexandre Vasconcelos" w:date="2010-04-19T09:24:00Z">
            <w:rPr>
              <w:rFonts w:ascii="Helvetica" w:hAnsi="Helvetica" w:cs="Helvetica"/>
              <w:b/>
              <w:sz w:val="20"/>
              <w:lang w:val="pt-BR"/>
            </w:rPr>
          </w:rPrChange>
        </w:rPr>
        <w:t>. Modelo de times</w:t>
      </w:r>
      <w:commentRangeEnd w:id="2668"/>
      <w:r w:rsidR="00C632A2" w:rsidRPr="001333DF">
        <w:rPr>
          <w:rStyle w:val="Refdecomentrio"/>
          <w:rFonts w:ascii="Times New Roman" w:hAnsi="Times New Roman"/>
          <w:rPrChange w:id="2671" w:author="Alexandre Vasconcelos" w:date="2010-04-19T09:24:00Z">
            <w:rPr>
              <w:rStyle w:val="Refdecomentrio"/>
            </w:rPr>
          </w:rPrChange>
        </w:rPr>
        <w:commentReference w:id="2668"/>
      </w:r>
    </w:p>
    <w:p w:rsidR="008E511C" w:rsidRPr="001333DF" w:rsidRDefault="00F11883" w:rsidP="009D0047">
      <w:pPr>
        <w:pStyle w:val="NormalWeb"/>
        <w:jc w:val="both"/>
        <w:rPr>
          <w:rPrChange w:id="2672" w:author="Alexandre Vasconcelos" w:date="2010-04-19T09:24:00Z">
            <w:rPr/>
          </w:rPrChange>
        </w:rPr>
      </w:pPr>
      <w:commentRangeStart w:id="2673"/>
      <w:r w:rsidRPr="001333DF">
        <w:rPr>
          <w:bCs/>
        </w:rPr>
        <w:t>O</w:t>
      </w:r>
      <w:r w:rsidR="00995035" w:rsidRPr="001333DF">
        <w:rPr>
          <w:bCs/>
          <w:rPrChange w:id="2674" w:author="Alexandre Vasconcelos" w:date="2010-04-19T09:24:00Z">
            <w:rPr>
              <w:bCs/>
            </w:rPr>
          </w:rPrChange>
        </w:rPr>
        <w:t xml:space="preserve"> modelo de time</w:t>
      </w:r>
      <w:r w:rsidR="00575E44" w:rsidRPr="001333DF">
        <w:rPr>
          <w:bCs/>
          <w:rPrChange w:id="2675" w:author="Alexandre Vasconcelos" w:date="2010-04-19T09:24:00Z">
            <w:rPr>
              <w:bCs/>
            </w:rPr>
          </w:rPrChange>
        </w:rPr>
        <w:t>, bem como</w:t>
      </w:r>
      <w:r w:rsidR="00995035" w:rsidRPr="001333DF">
        <w:rPr>
          <w:bCs/>
          <w:rPrChange w:id="2676" w:author="Alexandre Vasconcelos" w:date="2010-04-19T09:24:00Z">
            <w:rPr>
              <w:bCs/>
            </w:rPr>
          </w:rPrChange>
        </w:rPr>
        <w:t xml:space="preserve"> o modelo de processos </w:t>
      </w:r>
      <w:r w:rsidR="00575E44" w:rsidRPr="001333DF">
        <w:rPr>
          <w:bCs/>
          <w:rPrChange w:id="2677" w:author="Alexandre Vasconcelos" w:date="2010-04-19T09:24:00Z">
            <w:rPr>
              <w:bCs/>
            </w:rPr>
          </w:rPrChange>
        </w:rPr>
        <w:t>possui</w:t>
      </w:r>
      <w:r w:rsidR="00995035" w:rsidRPr="001333DF">
        <w:rPr>
          <w:bCs/>
          <w:rPrChange w:id="2678" w:author="Alexandre Vasconcelos" w:date="2010-04-19T09:24:00Z">
            <w:rPr>
              <w:bCs/>
            </w:rPr>
          </w:rPrChange>
        </w:rPr>
        <w:t xml:space="preserve"> objetivos e metas da equipe. A fase de </w:t>
      </w:r>
      <w:r w:rsidR="00995035" w:rsidRPr="001333DF">
        <w:rPr>
          <w:b/>
          <w:bCs/>
          <w:rPrChange w:id="2679" w:author="Alexandre Vasconcelos" w:date="2010-04-19T09:24:00Z">
            <w:rPr>
              <w:b/>
              <w:bCs/>
            </w:rPr>
          </w:rPrChange>
        </w:rPr>
        <w:t>Gerenciamento de programa</w:t>
      </w:r>
      <w:r w:rsidR="00995035" w:rsidRPr="001333DF">
        <w:rPr>
          <w:bCs/>
          <w:rPrChange w:id="2680" w:author="Alexandre Vasconcelos" w:date="2010-04-19T09:24:00Z">
            <w:rPr>
              <w:bCs/>
            </w:rPr>
          </w:rPrChange>
        </w:rPr>
        <w:t xml:space="preserve"> atua nas áreas de gerenciamento de projeto,</w:t>
      </w:r>
      <w:r w:rsidR="002D066D" w:rsidRPr="001333DF">
        <w:rPr>
          <w:bCs/>
          <w:rPrChange w:id="2681" w:author="Alexandre Vasconcelos" w:date="2010-04-19T09:24:00Z">
            <w:rPr>
              <w:bCs/>
            </w:rPr>
          </w:rPrChange>
        </w:rPr>
        <w:t xml:space="preserve"> </w:t>
      </w:r>
      <w:r w:rsidR="00995035" w:rsidRPr="001333DF">
        <w:rPr>
          <w:bCs/>
          <w:rPrChange w:id="2682" w:author="Alexandre Vasconcelos" w:date="2010-04-19T09:24:00Z">
            <w:rPr>
              <w:bCs/>
            </w:rPr>
          </w:rPrChange>
        </w:rPr>
        <w:t>soluções em arquitetura,</w:t>
      </w:r>
      <w:r w:rsidR="00575E44" w:rsidRPr="001333DF">
        <w:rPr>
          <w:bCs/>
          <w:rPrChange w:id="2683" w:author="Alexandre Vasconcelos" w:date="2010-04-19T09:24:00Z">
            <w:rPr>
              <w:bCs/>
            </w:rPr>
          </w:rPrChange>
        </w:rPr>
        <w:t xml:space="preserve"> </w:t>
      </w:r>
      <w:r w:rsidR="00995035" w:rsidRPr="001333DF">
        <w:rPr>
          <w:bCs/>
          <w:rPrChange w:id="2684" w:author="Alexandre Vasconcelos" w:date="2010-04-19T09:24:00Z">
            <w:rPr>
              <w:bCs/>
            </w:rPr>
          </w:rPrChange>
        </w:rPr>
        <w:t>garantia de processos e serviços administrativos;</w:t>
      </w:r>
      <w:r w:rsidR="00575E44" w:rsidRPr="001333DF">
        <w:rPr>
          <w:bCs/>
          <w:rPrChange w:id="2685" w:author="Alexandre Vasconcelos" w:date="2010-04-19T09:24:00Z">
            <w:rPr>
              <w:bCs/>
            </w:rPr>
          </w:rPrChange>
        </w:rPr>
        <w:t xml:space="preserve"> </w:t>
      </w:r>
      <w:r w:rsidR="00995035" w:rsidRPr="001333DF">
        <w:rPr>
          <w:b/>
          <w:bCs/>
          <w:rPrChange w:id="2686" w:author="Alexandre Vasconcelos" w:date="2010-04-19T09:24:00Z">
            <w:rPr>
              <w:b/>
              <w:bCs/>
            </w:rPr>
          </w:rPrChange>
        </w:rPr>
        <w:t>Desenvolvimento</w:t>
      </w:r>
      <w:r w:rsidR="00995035" w:rsidRPr="001333DF">
        <w:rPr>
          <w:bCs/>
          <w:rPrChange w:id="2687" w:author="Alexandre Vasconcelos" w:date="2010-04-19T09:24:00Z">
            <w:rPr>
              <w:bCs/>
            </w:rPr>
          </w:rPrChange>
        </w:rPr>
        <w:t xml:space="preserve"> atua nas áreas de consultoria tecnológica,</w:t>
      </w:r>
      <w:r w:rsidR="002D066D" w:rsidRPr="001333DF">
        <w:rPr>
          <w:bCs/>
          <w:rPrChange w:id="2688" w:author="Alexandre Vasconcelos" w:date="2010-04-19T09:24:00Z">
            <w:rPr>
              <w:bCs/>
            </w:rPr>
          </w:rPrChange>
        </w:rPr>
        <w:t xml:space="preserve"> </w:t>
      </w:r>
      <w:r w:rsidR="00995035" w:rsidRPr="001333DF">
        <w:rPr>
          <w:bCs/>
          <w:rPrChange w:id="2689" w:author="Alexandre Vasconcelos" w:date="2010-04-19T09:24:00Z">
            <w:rPr>
              <w:bCs/>
            </w:rPr>
          </w:rPrChange>
        </w:rPr>
        <w:t>implementação da arquitetura e design,</w:t>
      </w:r>
      <w:r w:rsidR="002D066D" w:rsidRPr="001333DF">
        <w:rPr>
          <w:bCs/>
          <w:rPrChange w:id="2690" w:author="Alexandre Vasconcelos" w:date="2010-04-19T09:24:00Z">
            <w:rPr>
              <w:bCs/>
            </w:rPr>
          </w:rPrChange>
        </w:rPr>
        <w:t xml:space="preserve"> </w:t>
      </w:r>
      <w:r w:rsidR="00995035" w:rsidRPr="001333DF">
        <w:rPr>
          <w:bCs/>
          <w:rPrChange w:id="2691" w:author="Alexandre Vasconcelos" w:date="2010-04-19T09:24:00Z">
            <w:rPr>
              <w:bCs/>
            </w:rPr>
          </w:rPrChange>
        </w:rPr>
        <w:t>desenvolvimento da aplicação e desenvolvimento da infraestrutura;</w:t>
      </w:r>
      <w:r w:rsidR="00995035" w:rsidRPr="001333DF">
        <w:rPr>
          <w:b/>
          <w:bCs/>
          <w:rPrChange w:id="2692" w:author="Alexandre Vasconcelos" w:date="2010-04-19T09:24:00Z">
            <w:rPr>
              <w:b/>
              <w:bCs/>
            </w:rPr>
          </w:rPrChange>
        </w:rPr>
        <w:t xml:space="preserve"> Teste </w:t>
      </w:r>
      <w:r w:rsidR="00995035" w:rsidRPr="001333DF">
        <w:rPr>
          <w:bCs/>
          <w:rPrChange w:id="2693" w:author="Alexandre Vasconcelos" w:date="2010-04-19T09:24:00Z">
            <w:rPr>
              <w:bCs/>
            </w:rPr>
          </w:rPrChange>
        </w:rPr>
        <w:t>atua nas áreas de plano de teste,</w:t>
      </w:r>
      <w:r w:rsidR="00575E44" w:rsidRPr="001333DF">
        <w:rPr>
          <w:bCs/>
          <w:rPrChange w:id="2694" w:author="Alexandre Vasconcelos" w:date="2010-04-19T09:24:00Z">
            <w:rPr>
              <w:bCs/>
            </w:rPr>
          </w:rPrChange>
        </w:rPr>
        <w:t xml:space="preserve"> </w:t>
      </w:r>
      <w:r w:rsidR="00995035" w:rsidRPr="001333DF">
        <w:rPr>
          <w:bCs/>
          <w:rPrChange w:id="2695" w:author="Alexandre Vasconcelos" w:date="2010-04-19T09:24:00Z">
            <w:rPr>
              <w:bCs/>
            </w:rPr>
          </w:rPrChange>
        </w:rPr>
        <w:t>eng</w:t>
      </w:r>
      <w:r w:rsidR="00995035" w:rsidRPr="001333DF">
        <w:rPr>
          <w:bCs/>
          <w:rPrChange w:id="2696" w:author="Alexandre Vasconcelos" w:date="2010-04-19T09:24:00Z">
            <w:rPr>
              <w:bCs/>
            </w:rPr>
          </w:rPrChange>
        </w:rPr>
        <w:t>e</w:t>
      </w:r>
      <w:r w:rsidR="00995035" w:rsidRPr="001333DF">
        <w:rPr>
          <w:bCs/>
          <w:rPrChange w:id="2697" w:author="Alexandre Vasconcelos" w:date="2010-04-19T09:24:00Z">
            <w:rPr>
              <w:bCs/>
            </w:rPr>
          </w:rPrChange>
        </w:rPr>
        <w:t xml:space="preserve">nharia de teste e reporte de teste; </w:t>
      </w:r>
      <w:r w:rsidR="00995035" w:rsidRPr="001333DF">
        <w:rPr>
          <w:b/>
          <w:bCs/>
          <w:rPrChange w:id="2698" w:author="Alexandre Vasconcelos" w:date="2010-04-19T09:24:00Z">
            <w:rPr>
              <w:b/>
              <w:bCs/>
            </w:rPr>
          </w:rPrChange>
        </w:rPr>
        <w:t xml:space="preserve">Gerenciamento de release </w:t>
      </w:r>
      <w:r w:rsidR="00995035" w:rsidRPr="001333DF">
        <w:rPr>
          <w:bCs/>
          <w:rPrChange w:id="2699" w:author="Alexandre Vasconcelos" w:date="2010-04-19T09:24:00Z">
            <w:rPr>
              <w:bCs/>
            </w:rPr>
          </w:rPrChange>
        </w:rPr>
        <w:t>está</w:t>
      </w:r>
      <w:r w:rsidR="00224E0A" w:rsidRPr="001333DF">
        <w:rPr>
          <w:bCs/>
          <w:rPrChange w:id="2700" w:author="Alexandre Vasconcelos" w:date="2010-04-19T09:24:00Z">
            <w:rPr>
              <w:bCs/>
            </w:rPr>
          </w:rPrChange>
        </w:rPr>
        <w:t xml:space="preserve"> relacionad</w:t>
      </w:r>
      <w:r w:rsidR="00575E44" w:rsidRPr="001333DF">
        <w:rPr>
          <w:bCs/>
          <w:rPrChange w:id="2701" w:author="Alexandre Vasconcelos" w:date="2010-04-19T09:24:00Z">
            <w:rPr>
              <w:bCs/>
            </w:rPr>
          </w:rPrChange>
        </w:rPr>
        <w:t>o</w:t>
      </w:r>
      <w:r w:rsidR="00224E0A" w:rsidRPr="001333DF">
        <w:rPr>
          <w:bCs/>
          <w:rPrChange w:id="2702" w:author="Alexandre Vasconcelos" w:date="2010-04-19T09:24:00Z">
            <w:rPr>
              <w:bCs/>
            </w:rPr>
          </w:rPrChange>
        </w:rPr>
        <w:t xml:space="preserve"> aos processos de infraestrutura,</w:t>
      </w:r>
      <w:r w:rsidR="002D066D" w:rsidRPr="001333DF">
        <w:rPr>
          <w:bCs/>
          <w:rPrChange w:id="2703" w:author="Alexandre Vasconcelos" w:date="2010-04-19T09:24:00Z">
            <w:rPr>
              <w:bCs/>
            </w:rPr>
          </w:rPrChange>
        </w:rPr>
        <w:t xml:space="preserve"> </w:t>
      </w:r>
      <w:r w:rsidR="00224E0A" w:rsidRPr="001333DF">
        <w:rPr>
          <w:bCs/>
          <w:rPrChange w:id="2704" w:author="Alexandre Vasconcelos" w:date="2010-04-19T09:24:00Z">
            <w:rPr>
              <w:bCs/>
            </w:rPr>
          </w:rPrChange>
        </w:rPr>
        <w:t>suporte,</w:t>
      </w:r>
      <w:r w:rsidR="002D066D" w:rsidRPr="001333DF">
        <w:rPr>
          <w:bCs/>
          <w:rPrChange w:id="2705" w:author="Alexandre Vasconcelos" w:date="2010-04-19T09:24:00Z">
            <w:rPr>
              <w:bCs/>
            </w:rPr>
          </w:rPrChange>
        </w:rPr>
        <w:t xml:space="preserve"> </w:t>
      </w:r>
      <w:r w:rsidR="00224E0A" w:rsidRPr="001333DF">
        <w:rPr>
          <w:bCs/>
          <w:rPrChange w:id="2706" w:author="Alexandre Vasconcelos" w:date="2010-04-19T09:24:00Z">
            <w:rPr>
              <w:bCs/>
            </w:rPr>
          </w:rPrChange>
        </w:rPr>
        <w:t>operações,</w:t>
      </w:r>
      <w:r w:rsidR="00575E44" w:rsidRPr="001333DF">
        <w:rPr>
          <w:bCs/>
          <w:rPrChange w:id="2707" w:author="Alexandre Vasconcelos" w:date="2010-04-19T09:24:00Z">
            <w:rPr>
              <w:bCs/>
            </w:rPr>
          </w:rPrChange>
        </w:rPr>
        <w:t xml:space="preserve"> </w:t>
      </w:r>
      <w:r w:rsidR="00224E0A" w:rsidRPr="001333DF">
        <w:rPr>
          <w:bCs/>
          <w:rPrChange w:id="2708" w:author="Alexandre Vasconcelos" w:date="2010-04-19T09:24:00Z">
            <w:rPr>
              <w:bCs/>
            </w:rPr>
          </w:rPrChange>
        </w:rPr>
        <w:t>logística e gerenciamento comercial das publicações;</w:t>
      </w:r>
      <w:r w:rsidR="002D066D" w:rsidRPr="001333DF">
        <w:rPr>
          <w:bCs/>
          <w:rPrChange w:id="2709" w:author="Alexandre Vasconcelos" w:date="2010-04-19T09:24:00Z">
            <w:rPr>
              <w:bCs/>
            </w:rPr>
          </w:rPrChange>
        </w:rPr>
        <w:t xml:space="preserve"> </w:t>
      </w:r>
      <w:r w:rsidR="00224E0A" w:rsidRPr="001333DF">
        <w:rPr>
          <w:b/>
          <w:bCs/>
          <w:rPrChange w:id="2710" w:author="Alexandre Vasconcelos" w:date="2010-04-19T09:24:00Z">
            <w:rPr>
              <w:b/>
              <w:bCs/>
            </w:rPr>
          </w:rPrChange>
        </w:rPr>
        <w:t xml:space="preserve">Experiência do usuário </w:t>
      </w:r>
      <w:r w:rsidR="00224E0A" w:rsidRPr="001333DF">
        <w:rPr>
          <w:bCs/>
          <w:rPrChange w:id="2711" w:author="Alexandre Vasconcelos" w:date="2010-04-19T09:24:00Z">
            <w:rPr>
              <w:bCs/>
            </w:rPr>
          </w:rPrChange>
        </w:rPr>
        <w:t xml:space="preserve">atua nas áreas </w:t>
      </w:r>
      <w:r w:rsidR="00B46688" w:rsidRPr="001333DF">
        <w:rPr>
          <w:bCs/>
          <w:rPrChange w:id="2712" w:author="Alexandre Vasconcelos" w:date="2010-04-19T09:24:00Z">
            <w:rPr>
              <w:bCs/>
            </w:rPr>
          </w:rPrChange>
        </w:rPr>
        <w:t xml:space="preserve">de </w:t>
      </w:r>
      <w:r w:rsidR="00224E0A" w:rsidRPr="001333DF">
        <w:rPr>
          <w:bCs/>
          <w:rPrChange w:id="2713" w:author="Alexandre Vasconcelos" w:date="2010-04-19T09:24:00Z">
            <w:rPr>
              <w:bCs/>
            </w:rPr>
          </w:rPrChange>
        </w:rPr>
        <w:t>acessibilidade,</w:t>
      </w:r>
      <w:r w:rsidR="002D066D" w:rsidRPr="001333DF">
        <w:rPr>
          <w:bCs/>
          <w:rPrChange w:id="2714" w:author="Alexandre Vasconcelos" w:date="2010-04-19T09:24:00Z">
            <w:rPr>
              <w:bCs/>
            </w:rPr>
          </w:rPrChange>
        </w:rPr>
        <w:t xml:space="preserve"> </w:t>
      </w:r>
      <w:r w:rsidR="00224E0A" w:rsidRPr="001333DF">
        <w:rPr>
          <w:bCs/>
          <w:rPrChange w:id="2715" w:author="Alexandre Vasconcelos" w:date="2010-04-19T09:24:00Z">
            <w:rPr>
              <w:bCs/>
            </w:rPr>
          </w:rPrChange>
        </w:rPr>
        <w:t>internacionalização,</w:t>
      </w:r>
      <w:r w:rsidR="002D066D" w:rsidRPr="001333DF">
        <w:rPr>
          <w:bCs/>
          <w:rPrChange w:id="2716" w:author="Alexandre Vasconcelos" w:date="2010-04-19T09:24:00Z">
            <w:rPr>
              <w:bCs/>
            </w:rPr>
          </w:rPrChange>
        </w:rPr>
        <w:t xml:space="preserve"> </w:t>
      </w:r>
      <w:r w:rsidR="00224E0A" w:rsidRPr="001333DF">
        <w:rPr>
          <w:bCs/>
          <w:rPrChange w:id="2717" w:author="Alexandre Vasconcelos" w:date="2010-04-19T09:24:00Z">
            <w:rPr>
              <w:bCs/>
            </w:rPr>
          </w:rPrChange>
        </w:rPr>
        <w:t>treiname</w:t>
      </w:r>
      <w:r w:rsidR="00224E0A" w:rsidRPr="001333DF">
        <w:rPr>
          <w:bCs/>
          <w:rPrChange w:id="2718" w:author="Alexandre Vasconcelos" w:date="2010-04-19T09:24:00Z">
            <w:rPr>
              <w:bCs/>
            </w:rPr>
          </w:rPrChange>
        </w:rPr>
        <w:t>n</w:t>
      </w:r>
      <w:r w:rsidR="00224E0A" w:rsidRPr="001333DF">
        <w:rPr>
          <w:bCs/>
          <w:rPrChange w:id="2719" w:author="Alexandre Vasconcelos" w:date="2010-04-19T09:24:00Z">
            <w:rPr>
              <w:bCs/>
            </w:rPr>
          </w:rPrChange>
        </w:rPr>
        <w:t>to/material e suporte,</w:t>
      </w:r>
      <w:r w:rsidR="002D066D" w:rsidRPr="001333DF">
        <w:rPr>
          <w:bCs/>
          <w:rPrChange w:id="2720" w:author="Alexandre Vasconcelos" w:date="2010-04-19T09:24:00Z">
            <w:rPr>
              <w:bCs/>
            </w:rPr>
          </w:rPrChange>
        </w:rPr>
        <w:t xml:space="preserve"> </w:t>
      </w:r>
      <w:r w:rsidR="00224E0A" w:rsidRPr="001333DF">
        <w:rPr>
          <w:bCs/>
          <w:rPrChange w:id="2721" w:author="Alexandre Vasconcelos" w:date="2010-04-19T09:24:00Z">
            <w:rPr>
              <w:bCs/>
            </w:rPr>
          </w:rPrChange>
        </w:rPr>
        <w:t>pesquisa de usabilidade e teste,</w:t>
      </w:r>
      <w:r w:rsidR="00575E44" w:rsidRPr="001333DF">
        <w:rPr>
          <w:bCs/>
          <w:rPrChange w:id="2722" w:author="Alexandre Vasconcelos" w:date="2010-04-19T09:24:00Z">
            <w:rPr>
              <w:bCs/>
            </w:rPr>
          </w:rPrChange>
        </w:rPr>
        <w:t xml:space="preserve"> </w:t>
      </w:r>
      <w:commentRangeStart w:id="2723"/>
      <w:r w:rsidR="00224E0A" w:rsidRPr="001333DF">
        <w:rPr>
          <w:bCs/>
          <w:rPrChange w:id="2724" w:author="Alexandre Vasconcelos" w:date="2010-04-19T09:24:00Z">
            <w:rPr>
              <w:bCs/>
            </w:rPr>
          </w:rPrChange>
        </w:rPr>
        <w:t xml:space="preserve">advogado do usuário </w:t>
      </w:r>
      <w:commentRangeEnd w:id="2723"/>
      <w:r w:rsidR="00575E44" w:rsidRPr="001333DF">
        <w:rPr>
          <w:rStyle w:val="Refdecomentrio"/>
          <w:lang w:val="en-US"/>
          <w:rPrChange w:id="2725" w:author="Alexandre Vasconcelos" w:date="2010-04-19T09:24:00Z">
            <w:rPr>
              <w:rStyle w:val="Refdecomentrio"/>
              <w:rFonts w:ascii="Times" w:hAnsi="Times"/>
              <w:lang w:val="en-US"/>
            </w:rPr>
          </w:rPrChange>
        </w:rPr>
        <w:commentReference w:id="2723"/>
      </w:r>
      <w:r w:rsidR="00224E0A" w:rsidRPr="001333DF">
        <w:rPr>
          <w:bCs/>
        </w:rPr>
        <w:t>e design de inte</w:t>
      </w:r>
      <w:r w:rsidR="00224E0A" w:rsidRPr="001333DF">
        <w:rPr>
          <w:bCs/>
          <w:rPrChange w:id="2726" w:author="Alexandre Vasconcelos" w:date="2010-04-19T09:24:00Z">
            <w:rPr>
              <w:bCs/>
            </w:rPr>
          </w:rPrChange>
        </w:rPr>
        <w:t>r</w:t>
      </w:r>
      <w:r w:rsidR="00224E0A" w:rsidRPr="001333DF">
        <w:rPr>
          <w:bCs/>
          <w:rPrChange w:id="2727" w:author="Alexandre Vasconcelos" w:date="2010-04-19T09:24:00Z">
            <w:rPr>
              <w:bCs/>
            </w:rPr>
          </w:rPrChange>
        </w:rPr>
        <w:t>face;</w:t>
      </w:r>
      <w:r w:rsidR="002D066D" w:rsidRPr="001333DF">
        <w:rPr>
          <w:bCs/>
          <w:rPrChange w:id="2728" w:author="Alexandre Vasconcelos" w:date="2010-04-19T09:24:00Z">
            <w:rPr>
              <w:bCs/>
            </w:rPr>
          </w:rPrChange>
        </w:rPr>
        <w:t xml:space="preserve"> </w:t>
      </w:r>
      <w:r w:rsidR="00224E0A" w:rsidRPr="001333DF">
        <w:rPr>
          <w:b/>
          <w:bCs/>
          <w:rPrChange w:id="2729" w:author="Alexandre Vasconcelos" w:date="2010-04-19T09:24:00Z">
            <w:rPr>
              <w:b/>
              <w:bCs/>
            </w:rPr>
          </w:rPrChange>
        </w:rPr>
        <w:t xml:space="preserve">Gerenciamento do produto </w:t>
      </w:r>
      <w:r w:rsidR="00224E0A" w:rsidRPr="001333DF">
        <w:rPr>
          <w:bCs/>
          <w:rPrChange w:id="2730" w:author="Alexandre Vasconcelos" w:date="2010-04-19T09:24:00Z">
            <w:rPr>
              <w:bCs/>
            </w:rPr>
          </w:rPrChange>
        </w:rPr>
        <w:t>satisfaz os clientes com valor de negócio,</w:t>
      </w:r>
      <w:r w:rsidR="00575E44" w:rsidRPr="001333DF">
        <w:rPr>
          <w:bCs/>
          <w:rPrChange w:id="2731" w:author="Alexandre Vasconcelos" w:date="2010-04-19T09:24:00Z">
            <w:rPr>
              <w:bCs/>
            </w:rPr>
          </w:rPrChange>
        </w:rPr>
        <w:t xml:space="preserve"> </w:t>
      </w:r>
      <w:r w:rsidR="00224E0A" w:rsidRPr="001333DF">
        <w:rPr>
          <w:bCs/>
          <w:rPrChange w:id="2732" w:author="Alexandre Vasconcelos" w:date="2010-04-19T09:24:00Z">
            <w:rPr>
              <w:bCs/>
            </w:rPr>
          </w:rPrChange>
        </w:rPr>
        <w:t>marketing,</w:t>
      </w:r>
      <w:r w:rsidR="00575E44" w:rsidRPr="001333DF">
        <w:rPr>
          <w:bCs/>
          <w:rPrChange w:id="2733" w:author="Alexandre Vasconcelos" w:date="2010-04-19T09:24:00Z">
            <w:rPr>
              <w:bCs/>
            </w:rPr>
          </w:rPrChange>
        </w:rPr>
        <w:t xml:space="preserve"> </w:t>
      </w:r>
      <w:commentRangeStart w:id="2734"/>
      <w:r w:rsidR="00224E0A" w:rsidRPr="001333DF">
        <w:rPr>
          <w:bCs/>
          <w:rPrChange w:id="2735" w:author="Alexandre Vasconcelos" w:date="2010-04-19T09:24:00Z">
            <w:rPr>
              <w:bCs/>
            </w:rPr>
          </w:rPrChange>
        </w:rPr>
        <w:t>a</w:t>
      </w:r>
      <w:r w:rsidR="00224E0A" w:rsidRPr="001333DF">
        <w:rPr>
          <w:bCs/>
          <w:rPrChange w:id="2736" w:author="Alexandre Vasconcelos" w:date="2010-04-19T09:24:00Z">
            <w:rPr>
              <w:bCs/>
            </w:rPr>
          </w:rPrChange>
        </w:rPr>
        <w:t>d</w:t>
      </w:r>
      <w:r w:rsidR="00224E0A" w:rsidRPr="001333DF">
        <w:rPr>
          <w:bCs/>
          <w:rPrChange w:id="2737" w:author="Alexandre Vasconcelos" w:date="2010-04-19T09:24:00Z">
            <w:rPr>
              <w:bCs/>
            </w:rPr>
          </w:rPrChange>
        </w:rPr>
        <w:t xml:space="preserve">vogado </w:t>
      </w:r>
      <w:commentRangeEnd w:id="2734"/>
      <w:r w:rsidR="00575E44" w:rsidRPr="001333DF">
        <w:rPr>
          <w:rStyle w:val="Refdecomentrio"/>
          <w:lang w:val="en-US"/>
          <w:rPrChange w:id="2738" w:author="Alexandre Vasconcelos" w:date="2010-04-19T09:24:00Z">
            <w:rPr>
              <w:rStyle w:val="Refdecomentrio"/>
              <w:rFonts w:ascii="Times" w:hAnsi="Times"/>
              <w:lang w:val="en-US"/>
            </w:rPr>
          </w:rPrChange>
        </w:rPr>
        <w:commentReference w:id="2734"/>
      </w:r>
      <w:r w:rsidR="00224E0A" w:rsidRPr="001333DF">
        <w:rPr>
          <w:bCs/>
        </w:rPr>
        <w:t>do cliente e planejamento do produto.</w:t>
      </w:r>
      <w:r w:rsidR="00B46688" w:rsidRPr="001333DF">
        <w:rPr>
          <w:rPrChange w:id="2739" w:author="Alexandre Vasconcelos" w:date="2010-04-19T09:24:00Z">
            <w:rPr/>
          </w:rPrChange>
        </w:rPr>
        <w:t xml:space="preserve"> </w:t>
      </w:r>
      <w:commentRangeEnd w:id="2673"/>
      <w:r w:rsidR="00575E44" w:rsidRPr="001333DF">
        <w:rPr>
          <w:rStyle w:val="Refdecomentrio"/>
          <w:lang w:val="en-US"/>
          <w:rPrChange w:id="2740" w:author="Alexandre Vasconcelos" w:date="2010-04-19T09:24:00Z">
            <w:rPr>
              <w:rStyle w:val="Refdecomentrio"/>
              <w:rFonts w:ascii="Times" w:hAnsi="Times"/>
              <w:lang w:val="en-US"/>
            </w:rPr>
          </w:rPrChange>
        </w:rPr>
        <w:commentReference w:id="2673"/>
      </w:r>
      <w:r w:rsidR="00B46688" w:rsidRPr="001333DF">
        <w:t>O princípio básico deste modelo é que cada um desses papéis aborda um objetivo importante para o projeto. Por isso todos os papéis devem estar representados e pode</w:t>
      </w:r>
      <w:r w:rsidR="00575E44" w:rsidRPr="001333DF">
        <w:rPr>
          <w:rPrChange w:id="2741" w:author="Alexandre Vasconcelos" w:date="2010-04-19T09:24:00Z">
            <w:rPr/>
          </w:rPrChange>
        </w:rPr>
        <w:t>m</w:t>
      </w:r>
      <w:r w:rsidR="00B46688" w:rsidRPr="001333DF">
        <w:rPr>
          <w:rPrChange w:id="2742" w:author="Alexandre Vasconcelos" w:date="2010-04-19T09:24:00Z">
            <w:rPr/>
          </w:rPrChange>
        </w:rPr>
        <w:t xml:space="preserve"> comunicar-se entre si, além de participar</w:t>
      </w:r>
      <w:r w:rsidR="00575E44" w:rsidRPr="001333DF">
        <w:rPr>
          <w:rPrChange w:id="2743" w:author="Alexandre Vasconcelos" w:date="2010-04-19T09:24:00Z">
            <w:rPr/>
          </w:rPrChange>
        </w:rPr>
        <w:t>em</w:t>
      </w:r>
      <w:r w:rsidR="00B46688" w:rsidRPr="001333DF">
        <w:rPr>
          <w:rPrChange w:id="2744" w:author="Alexandre Vasconcelos" w:date="2010-04-19T09:24:00Z">
            <w:rPr/>
          </w:rPrChange>
        </w:rPr>
        <w:t xml:space="preserve"> das decisões de pr</w:t>
      </w:r>
      <w:r w:rsidR="00B46688" w:rsidRPr="001333DF">
        <w:rPr>
          <w:rPrChange w:id="2745" w:author="Alexandre Vasconcelos" w:date="2010-04-19T09:24:00Z">
            <w:rPr/>
          </w:rPrChange>
        </w:rPr>
        <w:t>o</w:t>
      </w:r>
      <w:r w:rsidR="00B46688" w:rsidRPr="001333DF">
        <w:rPr>
          <w:rPrChange w:id="2746" w:author="Alexandre Vasconcelos" w:date="2010-04-19T09:24:00Z">
            <w:rPr/>
          </w:rPrChange>
        </w:rPr>
        <w:t>jeto.</w:t>
      </w:r>
    </w:p>
    <w:p w:rsidR="006B4902" w:rsidRPr="001333DF" w:rsidRDefault="006B4902" w:rsidP="008E511C">
      <w:pPr>
        <w:tabs>
          <w:tab w:val="clear" w:pos="720"/>
          <w:tab w:val="left" w:pos="284"/>
        </w:tabs>
        <w:ind w:left="284"/>
        <w:rPr>
          <w:rFonts w:ascii="Times New Roman" w:hAnsi="Times New Roman"/>
          <w:b/>
          <w:szCs w:val="24"/>
          <w:lang w:val="pt-BR"/>
          <w:rPrChange w:id="2747" w:author="Alexandre Vasconcelos" w:date="2010-04-19T09:24:00Z">
            <w:rPr>
              <w:rFonts w:ascii="Times New Roman" w:hAnsi="Times New Roman"/>
              <w:b/>
              <w:szCs w:val="24"/>
              <w:lang w:val="pt-BR"/>
            </w:rPr>
          </w:rPrChange>
        </w:rPr>
      </w:pPr>
    </w:p>
    <w:p w:rsidR="00C632A2" w:rsidRPr="001333DF" w:rsidRDefault="00C632A2" w:rsidP="008E511C">
      <w:pPr>
        <w:tabs>
          <w:tab w:val="clear" w:pos="720"/>
          <w:tab w:val="left" w:pos="284"/>
        </w:tabs>
        <w:ind w:left="284"/>
        <w:rPr>
          <w:rFonts w:ascii="Times New Roman" w:hAnsi="Times New Roman"/>
          <w:b/>
          <w:szCs w:val="24"/>
          <w:lang w:val="pt-BR"/>
          <w:rPrChange w:id="2748" w:author="Alexandre Vasconcelos" w:date="2010-04-19T09:24:00Z">
            <w:rPr>
              <w:rFonts w:ascii="Times New Roman" w:hAnsi="Times New Roman"/>
              <w:b/>
              <w:szCs w:val="24"/>
              <w:lang w:val="pt-BR"/>
            </w:rPr>
          </w:rPrChange>
        </w:rPr>
      </w:pPr>
    </w:p>
    <w:p w:rsidR="00C632A2" w:rsidRPr="001333DF" w:rsidRDefault="00C632A2" w:rsidP="008E511C">
      <w:pPr>
        <w:tabs>
          <w:tab w:val="clear" w:pos="720"/>
          <w:tab w:val="left" w:pos="284"/>
        </w:tabs>
        <w:ind w:left="284"/>
        <w:rPr>
          <w:rFonts w:ascii="Times New Roman" w:hAnsi="Times New Roman"/>
          <w:b/>
          <w:szCs w:val="24"/>
          <w:lang w:val="pt-BR"/>
          <w:rPrChange w:id="2749" w:author="Alexandre Vasconcelos" w:date="2010-04-19T09:24:00Z">
            <w:rPr>
              <w:rFonts w:ascii="Times New Roman" w:hAnsi="Times New Roman"/>
              <w:b/>
              <w:szCs w:val="24"/>
              <w:lang w:val="pt-BR"/>
            </w:rPr>
          </w:rPrChange>
        </w:rPr>
      </w:pPr>
    </w:p>
    <w:p w:rsidR="00C632A2" w:rsidRPr="001333DF" w:rsidRDefault="00C632A2" w:rsidP="008E511C">
      <w:pPr>
        <w:tabs>
          <w:tab w:val="clear" w:pos="720"/>
          <w:tab w:val="left" w:pos="284"/>
        </w:tabs>
        <w:ind w:left="284"/>
        <w:rPr>
          <w:rFonts w:ascii="Times New Roman" w:hAnsi="Times New Roman"/>
          <w:b/>
          <w:szCs w:val="24"/>
          <w:lang w:val="pt-BR"/>
          <w:rPrChange w:id="2750" w:author="Alexandre Vasconcelos" w:date="2010-04-19T09:24:00Z">
            <w:rPr>
              <w:rFonts w:ascii="Times New Roman" w:hAnsi="Times New Roman"/>
              <w:b/>
              <w:szCs w:val="24"/>
              <w:lang w:val="pt-BR"/>
            </w:rPr>
          </w:rPrChange>
        </w:rPr>
      </w:pPr>
    </w:p>
    <w:p w:rsidR="00DB34B5" w:rsidRPr="001333DF" w:rsidRDefault="00C65384" w:rsidP="00180407">
      <w:pPr>
        <w:pStyle w:val="PargrafodaLista"/>
        <w:numPr>
          <w:ilvl w:val="2"/>
          <w:numId w:val="27"/>
        </w:numPr>
        <w:ind w:hanging="578"/>
        <w:rPr>
          <w:rFonts w:ascii="Times New Roman" w:eastAsia="Times New Roman" w:hAnsi="Times New Roman"/>
          <w:b/>
          <w:sz w:val="24"/>
          <w:szCs w:val="24"/>
          <w:lang w:eastAsia="pt-BR"/>
          <w:rPrChange w:id="2751" w:author="Alexandre Vasconcelos" w:date="2010-04-19T09:24:00Z">
            <w:rPr>
              <w:rFonts w:ascii="Times New Roman" w:eastAsia="Times New Roman" w:hAnsi="Times New Roman"/>
              <w:b/>
              <w:sz w:val="24"/>
              <w:szCs w:val="24"/>
              <w:lang w:eastAsia="pt-BR"/>
            </w:rPr>
          </w:rPrChange>
        </w:rPr>
      </w:pPr>
      <w:r w:rsidRPr="001333DF">
        <w:rPr>
          <w:rFonts w:ascii="Times New Roman" w:eastAsia="Times New Roman" w:hAnsi="Times New Roman"/>
          <w:b/>
          <w:sz w:val="24"/>
          <w:szCs w:val="24"/>
          <w:lang w:eastAsia="pt-BR"/>
          <w:rPrChange w:id="2752" w:author="Alexandre Vasconcelos" w:date="2010-04-19T09:24:00Z">
            <w:rPr>
              <w:rFonts w:ascii="Times New Roman" w:eastAsia="Times New Roman" w:hAnsi="Times New Roman"/>
              <w:b/>
              <w:sz w:val="24"/>
              <w:szCs w:val="24"/>
              <w:lang w:eastAsia="pt-BR"/>
            </w:rPr>
          </w:rPrChange>
        </w:rPr>
        <w:lastRenderedPageBreak/>
        <w:t>F</w:t>
      </w:r>
      <w:r w:rsidR="00DB34B5" w:rsidRPr="001333DF">
        <w:rPr>
          <w:rFonts w:ascii="Times New Roman" w:eastAsia="Times New Roman" w:hAnsi="Times New Roman"/>
          <w:b/>
          <w:sz w:val="24"/>
          <w:szCs w:val="24"/>
          <w:lang w:eastAsia="pt-BR"/>
          <w:rPrChange w:id="2753" w:author="Alexandre Vasconcelos" w:date="2010-04-19T09:24:00Z">
            <w:rPr>
              <w:rFonts w:ascii="Times New Roman" w:eastAsia="Times New Roman" w:hAnsi="Times New Roman"/>
              <w:b/>
              <w:sz w:val="24"/>
              <w:szCs w:val="24"/>
              <w:lang w:eastAsia="pt-BR"/>
            </w:rPr>
          </w:rPrChange>
        </w:rPr>
        <w:t>ases do MSF</w:t>
      </w:r>
    </w:p>
    <w:p w:rsidR="0052069F" w:rsidRPr="001333DF" w:rsidRDefault="007D15A0" w:rsidP="008E511C">
      <w:pPr>
        <w:tabs>
          <w:tab w:val="clear" w:pos="720"/>
          <w:tab w:val="left" w:pos="284"/>
        </w:tabs>
        <w:ind w:left="284"/>
        <w:rPr>
          <w:rFonts w:ascii="Times New Roman" w:hAnsi="Times New Roman"/>
          <w:b/>
          <w:szCs w:val="24"/>
          <w:lang w:val="pt-BR"/>
        </w:rPr>
      </w:pPr>
      <w:r w:rsidRPr="001333DF">
        <w:rPr>
          <w:rFonts w:ascii="Times New Roman" w:hAnsi="Times New Roman"/>
          <w:b/>
          <w:noProof/>
          <w:szCs w:val="24"/>
          <w:lang w:val="pt-BR"/>
        </w:rPr>
        <w:drawing>
          <wp:inline distT="0" distB="0" distL="0" distR="0">
            <wp:extent cx="3990975" cy="3219450"/>
            <wp:effectExtent l="1905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grayscl/>
                    </a:blip>
                    <a:srcRect/>
                    <a:stretch>
                      <a:fillRect/>
                    </a:stretch>
                  </pic:blipFill>
                  <pic:spPr bwMode="auto">
                    <a:xfrm>
                      <a:off x="0" y="0"/>
                      <a:ext cx="3990975" cy="3219450"/>
                    </a:xfrm>
                    <a:prstGeom prst="rect">
                      <a:avLst/>
                    </a:prstGeom>
                    <a:noFill/>
                    <a:ln w="9525">
                      <a:noFill/>
                      <a:miter lim="800000"/>
                      <a:headEnd/>
                      <a:tailEnd/>
                    </a:ln>
                  </pic:spPr>
                </pic:pic>
              </a:graphicData>
            </a:graphic>
          </wp:inline>
        </w:drawing>
      </w:r>
    </w:p>
    <w:p w:rsidR="00482437" w:rsidRPr="001333DF" w:rsidRDefault="00482437" w:rsidP="007A3132">
      <w:pPr>
        <w:rPr>
          <w:rFonts w:ascii="Times New Roman" w:hAnsi="Times New Roman"/>
          <w:b/>
          <w:szCs w:val="24"/>
          <w:lang w:val="pt-BR"/>
          <w:rPrChange w:id="2754" w:author="Alexandre Vasconcelos" w:date="2010-04-19T09:24:00Z">
            <w:rPr>
              <w:rFonts w:ascii="Times New Roman" w:hAnsi="Times New Roman"/>
              <w:b/>
              <w:szCs w:val="24"/>
              <w:lang w:val="pt-BR"/>
            </w:rPr>
          </w:rPrChange>
        </w:rPr>
      </w:pPr>
    </w:p>
    <w:p w:rsidR="00C011CC" w:rsidRPr="001333DF" w:rsidRDefault="008E511C" w:rsidP="00B17B99">
      <w:pPr>
        <w:jc w:val="center"/>
        <w:rPr>
          <w:rFonts w:ascii="Times New Roman" w:hAnsi="Times New Roman"/>
          <w:b/>
          <w:sz w:val="20"/>
          <w:lang w:val="pt-BR"/>
          <w:rPrChange w:id="2755" w:author="Alexandre Vasconcelos" w:date="2010-04-19T09:24:00Z">
            <w:rPr>
              <w:rFonts w:ascii="Helvetica" w:hAnsi="Helvetica" w:cs="Helvetica"/>
              <w:b/>
              <w:sz w:val="20"/>
              <w:lang w:val="pt-BR"/>
            </w:rPr>
          </w:rPrChange>
        </w:rPr>
      </w:pPr>
      <w:commentRangeStart w:id="2756"/>
      <w:r w:rsidRPr="001333DF">
        <w:rPr>
          <w:rFonts w:ascii="Times New Roman" w:hAnsi="Times New Roman"/>
          <w:b/>
          <w:sz w:val="20"/>
          <w:lang w:val="pt-BR"/>
          <w:rPrChange w:id="2757" w:author="Alexandre Vasconcelos" w:date="2010-04-19T09:24:00Z">
            <w:rPr>
              <w:rFonts w:ascii="Helvetica" w:hAnsi="Helvetica" w:cs="Helvetica"/>
              <w:b/>
              <w:sz w:val="20"/>
              <w:lang w:val="pt-BR"/>
            </w:rPr>
          </w:rPrChange>
        </w:rPr>
        <w:t>1.12</w:t>
      </w:r>
      <w:r w:rsidR="00C011CC" w:rsidRPr="001333DF">
        <w:rPr>
          <w:rFonts w:ascii="Times New Roman" w:hAnsi="Times New Roman"/>
          <w:b/>
          <w:sz w:val="20"/>
          <w:lang w:val="pt-BR"/>
          <w:rPrChange w:id="2758" w:author="Alexandre Vasconcelos" w:date="2010-04-19T09:24:00Z">
            <w:rPr>
              <w:rFonts w:ascii="Helvetica" w:hAnsi="Helvetica" w:cs="Helvetica"/>
              <w:b/>
              <w:sz w:val="20"/>
              <w:lang w:val="pt-BR"/>
            </w:rPr>
          </w:rPrChange>
        </w:rPr>
        <w:t>. Fases do MSF</w:t>
      </w:r>
      <w:commentRangeEnd w:id="2756"/>
      <w:r w:rsidR="00575E44" w:rsidRPr="001333DF">
        <w:rPr>
          <w:rStyle w:val="Refdecomentrio"/>
          <w:rFonts w:ascii="Times New Roman" w:hAnsi="Times New Roman"/>
          <w:rPrChange w:id="2759" w:author="Alexandre Vasconcelos" w:date="2010-04-19T09:24:00Z">
            <w:rPr>
              <w:rStyle w:val="Refdecomentrio"/>
            </w:rPr>
          </w:rPrChange>
        </w:rPr>
        <w:commentReference w:id="2756"/>
      </w:r>
    </w:p>
    <w:p w:rsidR="008E511C" w:rsidRPr="001333DF" w:rsidRDefault="008E511C" w:rsidP="008E511C">
      <w:pPr>
        <w:rPr>
          <w:rFonts w:ascii="Times New Roman" w:hAnsi="Times New Roman"/>
          <w:b/>
          <w:sz w:val="20"/>
          <w:lang w:val="pt-BR"/>
        </w:rPr>
      </w:pPr>
    </w:p>
    <w:p w:rsidR="006F5089" w:rsidRPr="001333DF" w:rsidRDefault="006F5089" w:rsidP="006F5089">
      <w:pPr>
        <w:tabs>
          <w:tab w:val="clear" w:pos="720"/>
          <w:tab w:val="left" w:pos="0"/>
        </w:tabs>
        <w:rPr>
          <w:rFonts w:ascii="Times New Roman" w:hAnsi="Times New Roman"/>
          <w:szCs w:val="24"/>
          <w:lang w:val="pt-BR"/>
          <w:rPrChange w:id="2760"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2761" w:author="Alexandre Vasconcelos" w:date="2010-04-19T09:24:00Z">
            <w:rPr>
              <w:rFonts w:ascii="Times New Roman" w:hAnsi="Times New Roman"/>
              <w:szCs w:val="24"/>
              <w:lang w:val="pt-BR"/>
            </w:rPr>
          </w:rPrChange>
        </w:rPr>
        <w:t>O modelo de p</w:t>
      </w:r>
      <w:r w:rsidR="00561632" w:rsidRPr="001333DF">
        <w:rPr>
          <w:rFonts w:ascii="Times New Roman" w:hAnsi="Times New Roman"/>
          <w:szCs w:val="24"/>
          <w:lang w:val="pt-BR"/>
          <w:rPrChange w:id="2762" w:author="Alexandre Vasconcelos" w:date="2010-04-19T09:24:00Z">
            <w:rPr>
              <w:rFonts w:ascii="Times New Roman" w:hAnsi="Times New Roman"/>
              <w:szCs w:val="24"/>
              <w:lang w:val="pt-BR"/>
            </w:rPr>
          </w:rPrChange>
        </w:rPr>
        <w:t xml:space="preserve">rocessos do MSF </w:t>
      </w:r>
      <w:r w:rsidR="00582BD7" w:rsidRPr="001333DF">
        <w:rPr>
          <w:rFonts w:ascii="Times New Roman" w:hAnsi="Times New Roman"/>
          <w:szCs w:val="24"/>
          <w:lang w:val="pt-BR"/>
          <w:rPrChange w:id="2763" w:author="Alexandre Vasconcelos" w:date="2010-04-19T09:24:00Z">
            <w:rPr>
              <w:rFonts w:ascii="Times New Roman" w:hAnsi="Times New Roman"/>
              <w:szCs w:val="24"/>
              <w:lang w:val="pt-BR"/>
            </w:rPr>
          </w:rPrChange>
        </w:rPr>
        <w:t xml:space="preserve">é </w:t>
      </w:r>
      <w:r w:rsidR="00561632" w:rsidRPr="001333DF">
        <w:rPr>
          <w:rFonts w:ascii="Times New Roman" w:hAnsi="Times New Roman"/>
          <w:szCs w:val="24"/>
          <w:lang w:val="pt-BR"/>
          <w:rPrChange w:id="2764" w:author="Alexandre Vasconcelos" w:date="2010-04-19T09:24:00Z">
            <w:rPr>
              <w:rFonts w:ascii="Times New Roman" w:hAnsi="Times New Roman"/>
              <w:szCs w:val="24"/>
              <w:lang w:val="pt-BR"/>
            </w:rPr>
          </w:rPrChange>
        </w:rPr>
        <w:t>dividido em 6 fases: V</w:t>
      </w:r>
      <w:r w:rsidRPr="001333DF">
        <w:rPr>
          <w:rFonts w:ascii="Times New Roman" w:hAnsi="Times New Roman"/>
          <w:szCs w:val="24"/>
          <w:lang w:val="pt-BR"/>
          <w:rPrChange w:id="2765" w:author="Alexandre Vasconcelos" w:date="2010-04-19T09:24:00Z">
            <w:rPr>
              <w:rFonts w:ascii="Times New Roman" w:hAnsi="Times New Roman"/>
              <w:szCs w:val="24"/>
              <w:lang w:val="pt-BR"/>
            </w:rPr>
          </w:rPrChange>
        </w:rPr>
        <w:t>isão</w:t>
      </w:r>
      <w:r w:rsidR="00561632" w:rsidRPr="001333DF">
        <w:rPr>
          <w:rFonts w:ascii="Times New Roman" w:hAnsi="Times New Roman"/>
          <w:szCs w:val="24"/>
          <w:lang w:val="pt-BR"/>
          <w:rPrChange w:id="2766" w:author="Alexandre Vasconcelos" w:date="2010-04-19T09:24:00Z">
            <w:rPr>
              <w:rFonts w:ascii="Times New Roman" w:hAnsi="Times New Roman"/>
              <w:szCs w:val="24"/>
              <w:lang w:val="pt-BR"/>
            </w:rPr>
          </w:rPrChange>
        </w:rPr>
        <w:t>,</w:t>
      </w:r>
      <w:r w:rsidR="00582BD7" w:rsidRPr="001333DF">
        <w:rPr>
          <w:rFonts w:ascii="Times New Roman" w:hAnsi="Times New Roman"/>
          <w:szCs w:val="24"/>
          <w:lang w:val="pt-BR"/>
          <w:rPrChange w:id="2767" w:author="Alexandre Vasconcelos" w:date="2010-04-19T09:24:00Z">
            <w:rPr>
              <w:rFonts w:ascii="Times New Roman" w:hAnsi="Times New Roman"/>
              <w:szCs w:val="24"/>
              <w:lang w:val="pt-BR"/>
            </w:rPr>
          </w:rPrChange>
        </w:rPr>
        <w:t xml:space="preserve"> </w:t>
      </w:r>
      <w:r w:rsidR="00561632" w:rsidRPr="001333DF">
        <w:rPr>
          <w:rFonts w:ascii="Times New Roman" w:hAnsi="Times New Roman"/>
          <w:szCs w:val="24"/>
          <w:lang w:val="pt-BR"/>
          <w:rPrChange w:id="2768" w:author="Alexandre Vasconcelos" w:date="2010-04-19T09:24:00Z">
            <w:rPr>
              <w:rFonts w:ascii="Times New Roman" w:hAnsi="Times New Roman"/>
              <w:szCs w:val="24"/>
              <w:lang w:val="pt-BR"/>
            </w:rPr>
          </w:rPrChange>
        </w:rPr>
        <w:t>Especificação,</w:t>
      </w:r>
      <w:r w:rsidR="00582BD7" w:rsidRPr="001333DF">
        <w:rPr>
          <w:rFonts w:ascii="Times New Roman" w:hAnsi="Times New Roman"/>
          <w:szCs w:val="24"/>
          <w:lang w:val="pt-BR"/>
          <w:rPrChange w:id="2769" w:author="Alexandre Vasconcelos" w:date="2010-04-19T09:24:00Z">
            <w:rPr>
              <w:rFonts w:ascii="Times New Roman" w:hAnsi="Times New Roman"/>
              <w:szCs w:val="24"/>
              <w:lang w:val="pt-BR"/>
            </w:rPr>
          </w:rPrChange>
        </w:rPr>
        <w:t xml:space="preserve"> </w:t>
      </w:r>
      <w:r w:rsidR="00561632" w:rsidRPr="001333DF">
        <w:rPr>
          <w:rFonts w:ascii="Times New Roman" w:hAnsi="Times New Roman"/>
          <w:szCs w:val="24"/>
          <w:lang w:val="pt-BR"/>
          <w:rPrChange w:id="2770" w:author="Alexandre Vasconcelos" w:date="2010-04-19T09:24:00Z">
            <w:rPr>
              <w:rFonts w:ascii="Times New Roman" w:hAnsi="Times New Roman"/>
              <w:szCs w:val="24"/>
              <w:lang w:val="pt-BR"/>
            </w:rPr>
          </w:rPrChange>
        </w:rPr>
        <w:t>D</w:t>
      </w:r>
      <w:r w:rsidR="006931D4" w:rsidRPr="001333DF">
        <w:rPr>
          <w:rFonts w:ascii="Times New Roman" w:hAnsi="Times New Roman"/>
          <w:szCs w:val="24"/>
          <w:lang w:val="pt-BR"/>
          <w:rPrChange w:id="2771" w:author="Alexandre Vasconcelos" w:date="2010-04-19T09:24:00Z">
            <w:rPr>
              <w:rFonts w:ascii="Times New Roman" w:hAnsi="Times New Roman"/>
              <w:szCs w:val="24"/>
              <w:lang w:val="pt-BR"/>
            </w:rPr>
          </w:rPrChange>
        </w:rPr>
        <w:t>esenvolvime</w:t>
      </w:r>
      <w:r w:rsidR="006931D4" w:rsidRPr="001333DF">
        <w:rPr>
          <w:rFonts w:ascii="Times New Roman" w:hAnsi="Times New Roman"/>
          <w:szCs w:val="24"/>
          <w:lang w:val="pt-BR"/>
          <w:rPrChange w:id="2772" w:author="Alexandre Vasconcelos" w:date="2010-04-19T09:24:00Z">
            <w:rPr>
              <w:rFonts w:ascii="Times New Roman" w:hAnsi="Times New Roman"/>
              <w:szCs w:val="24"/>
              <w:lang w:val="pt-BR"/>
            </w:rPr>
          </w:rPrChange>
        </w:rPr>
        <w:t>n</w:t>
      </w:r>
      <w:r w:rsidR="006931D4" w:rsidRPr="001333DF">
        <w:rPr>
          <w:rFonts w:ascii="Times New Roman" w:hAnsi="Times New Roman"/>
          <w:szCs w:val="24"/>
          <w:lang w:val="pt-BR"/>
          <w:rPrChange w:id="2773" w:author="Alexandre Vasconcelos" w:date="2010-04-19T09:24:00Z">
            <w:rPr>
              <w:rFonts w:ascii="Times New Roman" w:hAnsi="Times New Roman"/>
              <w:szCs w:val="24"/>
              <w:lang w:val="pt-BR"/>
            </w:rPr>
          </w:rPrChange>
        </w:rPr>
        <w:t>to,</w:t>
      </w:r>
      <w:r w:rsidR="00582BD7" w:rsidRPr="001333DF">
        <w:rPr>
          <w:rFonts w:ascii="Times New Roman" w:hAnsi="Times New Roman"/>
          <w:szCs w:val="24"/>
          <w:lang w:val="pt-BR"/>
          <w:rPrChange w:id="2774" w:author="Alexandre Vasconcelos" w:date="2010-04-19T09:24:00Z">
            <w:rPr>
              <w:rFonts w:ascii="Times New Roman" w:hAnsi="Times New Roman"/>
              <w:szCs w:val="24"/>
              <w:lang w:val="pt-BR"/>
            </w:rPr>
          </w:rPrChange>
        </w:rPr>
        <w:t xml:space="preserve"> </w:t>
      </w:r>
      <w:r w:rsidR="00561632" w:rsidRPr="001333DF">
        <w:rPr>
          <w:rFonts w:ascii="Times New Roman" w:hAnsi="Times New Roman"/>
          <w:szCs w:val="24"/>
          <w:lang w:val="pt-BR"/>
          <w:rPrChange w:id="2775" w:author="Alexandre Vasconcelos" w:date="2010-04-19T09:24:00Z">
            <w:rPr>
              <w:rFonts w:ascii="Times New Roman" w:hAnsi="Times New Roman"/>
              <w:szCs w:val="24"/>
              <w:lang w:val="pt-BR"/>
            </w:rPr>
          </w:rPrChange>
        </w:rPr>
        <w:t>Estabilização,</w:t>
      </w:r>
      <w:r w:rsidR="00582BD7" w:rsidRPr="001333DF">
        <w:rPr>
          <w:rFonts w:ascii="Times New Roman" w:hAnsi="Times New Roman"/>
          <w:szCs w:val="24"/>
          <w:lang w:val="pt-BR"/>
          <w:rPrChange w:id="2776" w:author="Alexandre Vasconcelos" w:date="2010-04-19T09:24:00Z">
            <w:rPr>
              <w:rFonts w:ascii="Times New Roman" w:hAnsi="Times New Roman"/>
              <w:szCs w:val="24"/>
              <w:lang w:val="pt-BR"/>
            </w:rPr>
          </w:rPrChange>
        </w:rPr>
        <w:t xml:space="preserve"> </w:t>
      </w:r>
      <w:r w:rsidR="00561632" w:rsidRPr="001333DF">
        <w:rPr>
          <w:rFonts w:ascii="Times New Roman" w:hAnsi="Times New Roman"/>
          <w:szCs w:val="24"/>
          <w:lang w:val="pt-BR"/>
          <w:rPrChange w:id="2777" w:author="Alexandre Vasconcelos" w:date="2010-04-19T09:24:00Z">
            <w:rPr>
              <w:rFonts w:ascii="Times New Roman" w:hAnsi="Times New Roman"/>
              <w:szCs w:val="24"/>
              <w:lang w:val="pt-BR"/>
            </w:rPr>
          </w:rPrChange>
        </w:rPr>
        <w:t>I</w:t>
      </w:r>
      <w:r w:rsidR="006931D4" w:rsidRPr="001333DF">
        <w:rPr>
          <w:rFonts w:ascii="Times New Roman" w:hAnsi="Times New Roman"/>
          <w:szCs w:val="24"/>
          <w:lang w:val="pt-BR"/>
          <w:rPrChange w:id="2778" w:author="Alexandre Vasconcelos" w:date="2010-04-19T09:24:00Z">
            <w:rPr>
              <w:rFonts w:ascii="Times New Roman" w:hAnsi="Times New Roman"/>
              <w:szCs w:val="24"/>
              <w:lang w:val="pt-BR"/>
            </w:rPr>
          </w:rPrChange>
        </w:rPr>
        <w:t>mplantação</w:t>
      </w:r>
      <w:r w:rsidR="00561632" w:rsidRPr="001333DF">
        <w:rPr>
          <w:rFonts w:ascii="Times New Roman" w:hAnsi="Times New Roman"/>
          <w:szCs w:val="24"/>
          <w:lang w:val="pt-BR"/>
          <w:rPrChange w:id="2779" w:author="Alexandre Vasconcelos" w:date="2010-04-19T09:24:00Z">
            <w:rPr>
              <w:rFonts w:ascii="Times New Roman" w:hAnsi="Times New Roman"/>
              <w:szCs w:val="24"/>
              <w:lang w:val="pt-BR"/>
            </w:rPr>
          </w:rPrChange>
        </w:rPr>
        <w:t xml:space="preserve"> e Controle</w:t>
      </w:r>
      <w:r w:rsidRPr="001333DF">
        <w:rPr>
          <w:rFonts w:ascii="Times New Roman" w:hAnsi="Times New Roman"/>
          <w:szCs w:val="24"/>
          <w:lang w:val="pt-BR"/>
          <w:rPrChange w:id="2780" w:author="Alexandre Vasconcelos" w:date="2010-04-19T09:24:00Z">
            <w:rPr>
              <w:rFonts w:ascii="Times New Roman" w:hAnsi="Times New Roman"/>
              <w:szCs w:val="24"/>
              <w:lang w:val="pt-BR"/>
            </w:rPr>
          </w:rPrChange>
        </w:rPr>
        <w:t>. Cada fase descreve um conjunto de subprodutos que devem ser entregues,</w:t>
      </w:r>
      <w:r w:rsidR="00582BD7" w:rsidRPr="001333DF">
        <w:rPr>
          <w:rFonts w:ascii="Times New Roman" w:hAnsi="Times New Roman"/>
          <w:szCs w:val="24"/>
          <w:lang w:val="pt-BR"/>
          <w:rPrChange w:id="2781"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2782" w:author="Alexandre Vasconcelos" w:date="2010-04-19T09:24:00Z">
            <w:rPr>
              <w:rFonts w:ascii="Times New Roman" w:hAnsi="Times New Roman"/>
              <w:szCs w:val="24"/>
              <w:lang w:val="pt-BR"/>
            </w:rPr>
          </w:rPrChange>
        </w:rPr>
        <w:t>assim como marcos que devem ser atingidos e os respectivos crit</w:t>
      </w:r>
      <w:r w:rsidRPr="001333DF">
        <w:rPr>
          <w:rFonts w:ascii="Times New Roman" w:hAnsi="Times New Roman"/>
          <w:szCs w:val="24"/>
          <w:lang w:val="pt-BR"/>
          <w:rPrChange w:id="2783" w:author="Alexandre Vasconcelos" w:date="2010-04-19T09:24:00Z">
            <w:rPr>
              <w:rFonts w:ascii="Times New Roman" w:hAnsi="Times New Roman"/>
              <w:szCs w:val="24"/>
              <w:lang w:val="pt-BR"/>
            </w:rPr>
          </w:rPrChange>
        </w:rPr>
        <w:t>é</w:t>
      </w:r>
      <w:r w:rsidRPr="001333DF">
        <w:rPr>
          <w:rFonts w:ascii="Times New Roman" w:hAnsi="Times New Roman"/>
          <w:szCs w:val="24"/>
          <w:lang w:val="pt-BR"/>
          <w:rPrChange w:id="2784" w:author="Alexandre Vasconcelos" w:date="2010-04-19T09:24:00Z">
            <w:rPr>
              <w:rFonts w:ascii="Times New Roman" w:hAnsi="Times New Roman"/>
              <w:szCs w:val="24"/>
              <w:lang w:val="pt-BR"/>
            </w:rPr>
          </w:rPrChange>
        </w:rPr>
        <w:t>rios de aceitação.</w:t>
      </w:r>
      <w:r w:rsidR="006931D4" w:rsidRPr="001333DF">
        <w:rPr>
          <w:rFonts w:ascii="Times New Roman" w:hAnsi="Times New Roman"/>
          <w:szCs w:val="24"/>
          <w:lang w:val="pt-BR"/>
          <w:rPrChange w:id="2785" w:author="Alexandre Vasconcelos" w:date="2010-04-19T09:24:00Z">
            <w:rPr>
              <w:rFonts w:ascii="Times New Roman" w:hAnsi="Times New Roman"/>
              <w:szCs w:val="24"/>
              <w:lang w:val="pt-BR"/>
            </w:rPr>
          </w:rPrChange>
        </w:rPr>
        <w:t xml:space="preserve"> Essas fases serão descritas a seguir:</w:t>
      </w:r>
    </w:p>
    <w:p w:rsidR="001536CC" w:rsidRPr="001333DF" w:rsidRDefault="007A3132" w:rsidP="008C0552">
      <w:pPr>
        <w:numPr>
          <w:ilvl w:val="0"/>
          <w:numId w:val="14"/>
        </w:numPr>
        <w:rPr>
          <w:rFonts w:ascii="Times New Roman" w:hAnsi="Times New Roman"/>
          <w:szCs w:val="24"/>
          <w:lang w:val="pt-BR"/>
          <w:rPrChange w:id="2786" w:author="Alexandre Vasconcelos" w:date="2010-04-19T09:24:00Z">
            <w:rPr>
              <w:rFonts w:ascii="Times New Roman" w:hAnsi="Times New Roman"/>
              <w:szCs w:val="24"/>
              <w:lang w:val="pt-BR"/>
            </w:rPr>
          </w:rPrChange>
        </w:rPr>
      </w:pPr>
      <w:r w:rsidRPr="001333DF">
        <w:rPr>
          <w:rFonts w:ascii="Times New Roman" w:hAnsi="Times New Roman"/>
          <w:b/>
          <w:szCs w:val="24"/>
          <w:lang w:val="pt-BR"/>
          <w:rPrChange w:id="2787" w:author="Alexandre Vasconcelos" w:date="2010-04-19T09:24:00Z">
            <w:rPr>
              <w:rFonts w:ascii="Times New Roman" w:hAnsi="Times New Roman"/>
              <w:b/>
              <w:szCs w:val="24"/>
              <w:lang w:val="pt-BR"/>
            </w:rPr>
          </w:rPrChange>
        </w:rPr>
        <w:t>V</w:t>
      </w:r>
      <w:r w:rsidR="006931D4" w:rsidRPr="001333DF">
        <w:rPr>
          <w:rFonts w:ascii="Times New Roman" w:hAnsi="Times New Roman"/>
          <w:b/>
          <w:szCs w:val="24"/>
          <w:lang w:val="pt-BR"/>
          <w:rPrChange w:id="2788" w:author="Alexandre Vasconcelos" w:date="2010-04-19T09:24:00Z">
            <w:rPr>
              <w:rFonts w:ascii="Times New Roman" w:hAnsi="Times New Roman"/>
              <w:b/>
              <w:szCs w:val="24"/>
              <w:lang w:val="pt-BR"/>
            </w:rPr>
          </w:rPrChange>
        </w:rPr>
        <w:t xml:space="preserve">isão: </w:t>
      </w:r>
      <w:r w:rsidR="006931D4" w:rsidRPr="001333DF">
        <w:rPr>
          <w:rFonts w:ascii="Times New Roman" w:hAnsi="Times New Roman"/>
          <w:szCs w:val="24"/>
          <w:lang w:val="pt-BR"/>
          <w:rPrChange w:id="2789" w:author="Alexandre Vasconcelos" w:date="2010-04-19T09:24:00Z">
            <w:rPr>
              <w:rFonts w:ascii="Times New Roman" w:hAnsi="Times New Roman"/>
              <w:szCs w:val="24"/>
              <w:lang w:val="pt-BR"/>
            </w:rPr>
          </w:rPrChange>
        </w:rPr>
        <w:t>Esta fase tem como foco fazer com que a equipe tenha uma visão comum do projeto. As atividades realizadas nessa fase são: formação d</w:t>
      </w:r>
      <w:r w:rsidR="006330A1" w:rsidRPr="001333DF">
        <w:rPr>
          <w:rFonts w:ascii="Times New Roman" w:hAnsi="Times New Roman"/>
          <w:szCs w:val="24"/>
          <w:lang w:val="pt-BR"/>
          <w:rPrChange w:id="2790" w:author="Alexandre Vasconcelos" w:date="2010-04-19T09:24:00Z">
            <w:rPr>
              <w:rFonts w:ascii="Times New Roman" w:hAnsi="Times New Roman"/>
              <w:szCs w:val="24"/>
              <w:lang w:val="pt-BR"/>
            </w:rPr>
          </w:rPrChange>
        </w:rPr>
        <w:t>a</w:t>
      </w:r>
      <w:r w:rsidR="006931D4" w:rsidRPr="001333DF">
        <w:rPr>
          <w:rFonts w:ascii="Times New Roman" w:hAnsi="Times New Roman"/>
          <w:szCs w:val="24"/>
          <w:lang w:val="pt-BR"/>
          <w:rPrChange w:id="2791" w:author="Alexandre Vasconcelos" w:date="2010-04-19T09:24:00Z">
            <w:rPr>
              <w:rFonts w:ascii="Times New Roman" w:hAnsi="Times New Roman"/>
              <w:szCs w:val="24"/>
              <w:lang w:val="pt-BR"/>
            </w:rPr>
          </w:rPrChange>
        </w:rPr>
        <w:t xml:space="preserve"> equipe,</w:t>
      </w:r>
      <w:r w:rsidR="006330A1" w:rsidRPr="001333DF">
        <w:rPr>
          <w:rFonts w:ascii="Times New Roman" w:hAnsi="Times New Roman"/>
          <w:szCs w:val="24"/>
          <w:lang w:val="pt-BR"/>
          <w:rPrChange w:id="2792" w:author="Alexandre Vasconcelos" w:date="2010-04-19T09:24:00Z">
            <w:rPr>
              <w:rFonts w:ascii="Times New Roman" w:hAnsi="Times New Roman"/>
              <w:szCs w:val="24"/>
              <w:lang w:val="pt-BR"/>
            </w:rPr>
          </w:rPrChange>
        </w:rPr>
        <w:t xml:space="preserve"> </w:t>
      </w:r>
      <w:r w:rsidR="006931D4" w:rsidRPr="001333DF">
        <w:rPr>
          <w:rFonts w:ascii="Times New Roman" w:hAnsi="Times New Roman"/>
          <w:szCs w:val="24"/>
          <w:lang w:val="pt-BR"/>
          <w:rPrChange w:id="2793" w:author="Alexandre Vasconcelos" w:date="2010-04-19T09:24:00Z">
            <w:rPr>
              <w:rFonts w:ascii="Times New Roman" w:hAnsi="Times New Roman"/>
              <w:szCs w:val="24"/>
              <w:lang w:val="pt-BR"/>
            </w:rPr>
          </w:rPrChange>
        </w:rPr>
        <w:t>elaboração do projeto</w:t>
      </w:r>
      <w:r w:rsidR="006330A1" w:rsidRPr="001333DF">
        <w:rPr>
          <w:rFonts w:ascii="Times New Roman" w:hAnsi="Times New Roman"/>
          <w:szCs w:val="24"/>
          <w:lang w:val="pt-BR"/>
          <w:rPrChange w:id="2794" w:author="Alexandre Vasconcelos" w:date="2010-04-19T09:24:00Z">
            <w:rPr>
              <w:rFonts w:ascii="Times New Roman" w:hAnsi="Times New Roman"/>
              <w:szCs w:val="24"/>
              <w:lang w:val="pt-BR"/>
            </w:rPr>
          </w:rPrChange>
        </w:rPr>
        <w:t xml:space="preserve"> </w:t>
      </w:r>
      <w:r w:rsidR="006931D4" w:rsidRPr="001333DF">
        <w:rPr>
          <w:rFonts w:ascii="Times New Roman" w:hAnsi="Times New Roman"/>
          <w:szCs w:val="24"/>
          <w:lang w:val="pt-BR"/>
          <w:rPrChange w:id="2795" w:author="Alexandre Vasconcelos" w:date="2010-04-19T09:24:00Z">
            <w:rPr>
              <w:rFonts w:ascii="Times New Roman" w:hAnsi="Times New Roman"/>
              <w:szCs w:val="24"/>
              <w:lang w:val="pt-BR"/>
            </w:rPr>
          </w:rPrChange>
        </w:rPr>
        <w:t>(</w:t>
      </w:r>
      <w:r w:rsidR="006330A1" w:rsidRPr="001333DF">
        <w:rPr>
          <w:rFonts w:ascii="Times New Roman" w:hAnsi="Times New Roman"/>
          <w:szCs w:val="24"/>
          <w:lang w:val="pt-BR"/>
          <w:rPrChange w:id="2796" w:author="Alexandre Vasconcelos" w:date="2010-04-19T09:24:00Z">
            <w:rPr>
              <w:rFonts w:ascii="Times New Roman" w:hAnsi="Times New Roman"/>
              <w:szCs w:val="24"/>
              <w:lang w:val="pt-BR"/>
            </w:rPr>
          </w:rPrChange>
        </w:rPr>
        <w:t xml:space="preserve">definição da </w:t>
      </w:r>
      <w:r w:rsidR="006931D4" w:rsidRPr="001333DF">
        <w:rPr>
          <w:rFonts w:ascii="Times New Roman" w:hAnsi="Times New Roman"/>
          <w:szCs w:val="24"/>
          <w:lang w:val="pt-BR"/>
          <w:rPrChange w:id="2797" w:author="Alexandre Vasconcelos" w:date="2010-04-19T09:24:00Z">
            <w:rPr>
              <w:rFonts w:ascii="Times New Roman" w:hAnsi="Times New Roman"/>
              <w:szCs w:val="24"/>
              <w:lang w:val="pt-BR"/>
            </w:rPr>
          </w:rPrChange>
        </w:rPr>
        <w:t>visão mais ampla do que projeto deve fazer) e a definição do e</w:t>
      </w:r>
      <w:r w:rsidR="006931D4" w:rsidRPr="001333DF">
        <w:rPr>
          <w:rFonts w:ascii="Times New Roman" w:hAnsi="Times New Roman"/>
          <w:szCs w:val="24"/>
          <w:lang w:val="pt-BR"/>
          <w:rPrChange w:id="2798" w:author="Alexandre Vasconcelos" w:date="2010-04-19T09:24:00Z">
            <w:rPr>
              <w:rFonts w:ascii="Times New Roman" w:hAnsi="Times New Roman"/>
              <w:szCs w:val="24"/>
              <w:lang w:val="pt-BR"/>
            </w:rPr>
          </w:rPrChange>
        </w:rPr>
        <w:t>s</w:t>
      </w:r>
      <w:r w:rsidR="006931D4" w:rsidRPr="001333DF">
        <w:rPr>
          <w:rFonts w:ascii="Times New Roman" w:hAnsi="Times New Roman"/>
          <w:szCs w:val="24"/>
          <w:lang w:val="pt-BR"/>
          <w:rPrChange w:id="2799" w:author="Alexandre Vasconcelos" w:date="2010-04-19T09:24:00Z">
            <w:rPr>
              <w:rFonts w:ascii="Times New Roman" w:hAnsi="Times New Roman"/>
              <w:szCs w:val="24"/>
              <w:lang w:val="pt-BR"/>
            </w:rPr>
          </w:rPrChange>
        </w:rPr>
        <w:t>copo do projeto.</w:t>
      </w:r>
    </w:p>
    <w:p w:rsidR="006931D4" w:rsidRPr="001333DF" w:rsidRDefault="007A3132" w:rsidP="008C0552">
      <w:pPr>
        <w:numPr>
          <w:ilvl w:val="0"/>
          <w:numId w:val="14"/>
        </w:numPr>
        <w:rPr>
          <w:rFonts w:ascii="Times New Roman" w:hAnsi="Times New Roman"/>
          <w:szCs w:val="24"/>
          <w:lang w:val="pt-BR"/>
          <w:rPrChange w:id="2800" w:author="Alexandre Vasconcelos" w:date="2010-04-19T09:24:00Z">
            <w:rPr>
              <w:rFonts w:ascii="Times New Roman" w:hAnsi="Times New Roman"/>
              <w:szCs w:val="24"/>
              <w:lang w:val="pt-BR"/>
            </w:rPr>
          </w:rPrChange>
        </w:rPr>
      </w:pPr>
      <w:r w:rsidRPr="001333DF">
        <w:rPr>
          <w:rFonts w:ascii="Times New Roman" w:hAnsi="Times New Roman"/>
          <w:b/>
          <w:szCs w:val="24"/>
          <w:lang w:val="pt-BR"/>
          <w:rPrChange w:id="2801" w:author="Alexandre Vasconcelos" w:date="2010-04-19T09:24:00Z">
            <w:rPr>
              <w:rFonts w:ascii="Times New Roman" w:hAnsi="Times New Roman"/>
              <w:b/>
              <w:szCs w:val="24"/>
              <w:lang w:val="pt-BR"/>
            </w:rPr>
          </w:rPrChange>
        </w:rPr>
        <w:t>Especificação</w:t>
      </w:r>
      <w:r w:rsidR="006931D4" w:rsidRPr="001333DF">
        <w:rPr>
          <w:rFonts w:ascii="Times New Roman" w:hAnsi="Times New Roman"/>
          <w:b/>
          <w:szCs w:val="24"/>
          <w:lang w:val="pt-BR"/>
          <w:rPrChange w:id="2802" w:author="Alexandre Vasconcelos" w:date="2010-04-19T09:24:00Z">
            <w:rPr>
              <w:rFonts w:ascii="Times New Roman" w:hAnsi="Times New Roman"/>
              <w:b/>
              <w:szCs w:val="24"/>
              <w:lang w:val="pt-BR"/>
            </w:rPr>
          </w:rPrChange>
        </w:rPr>
        <w:t xml:space="preserve">: </w:t>
      </w:r>
      <w:r w:rsidR="006931D4" w:rsidRPr="001333DF">
        <w:rPr>
          <w:rFonts w:ascii="Times New Roman" w:hAnsi="Times New Roman"/>
          <w:szCs w:val="24"/>
          <w:lang w:val="pt-BR"/>
          <w:rPrChange w:id="2803" w:author="Alexandre Vasconcelos" w:date="2010-04-19T09:24:00Z">
            <w:rPr>
              <w:rFonts w:ascii="Times New Roman" w:hAnsi="Times New Roman"/>
              <w:szCs w:val="24"/>
              <w:lang w:val="pt-BR"/>
            </w:rPr>
          </w:rPrChange>
        </w:rPr>
        <w:t>Durante essa fase a equipe estima custos,</w:t>
      </w:r>
      <w:r w:rsidR="007716CB" w:rsidRPr="001333DF">
        <w:rPr>
          <w:rFonts w:ascii="Times New Roman" w:hAnsi="Times New Roman"/>
          <w:szCs w:val="24"/>
          <w:lang w:val="pt-BR"/>
          <w:rPrChange w:id="2804" w:author="Alexandre Vasconcelos" w:date="2010-04-19T09:24:00Z">
            <w:rPr>
              <w:rFonts w:ascii="Times New Roman" w:hAnsi="Times New Roman"/>
              <w:szCs w:val="24"/>
              <w:lang w:val="pt-BR"/>
            </w:rPr>
          </w:rPrChange>
        </w:rPr>
        <w:t xml:space="preserve"> </w:t>
      </w:r>
      <w:r w:rsidR="006931D4" w:rsidRPr="001333DF">
        <w:rPr>
          <w:rFonts w:ascii="Times New Roman" w:hAnsi="Times New Roman"/>
          <w:szCs w:val="24"/>
          <w:lang w:val="pt-BR"/>
          <w:rPrChange w:id="2805" w:author="Alexandre Vasconcelos" w:date="2010-04-19T09:24:00Z">
            <w:rPr>
              <w:rFonts w:ascii="Times New Roman" w:hAnsi="Times New Roman"/>
              <w:szCs w:val="24"/>
              <w:lang w:val="pt-BR"/>
            </w:rPr>
          </w:rPrChange>
        </w:rPr>
        <w:t xml:space="preserve">prepara plano de trabalho e programa os </w:t>
      </w:r>
      <w:r w:rsidR="006931D4" w:rsidRPr="001333DF">
        <w:rPr>
          <w:rFonts w:ascii="Times New Roman" w:hAnsi="Times New Roman"/>
          <w:i/>
          <w:szCs w:val="24"/>
          <w:lang w:val="pt-BR"/>
          <w:rPrChange w:id="2806" w:author="Alexandre Vasconcelos" w:date="2010-04-19T09:24:00Z">
            <w:rPr>
              <w:rFonts w:ascii="Times New Roman" w:hAnsi="Times New Roman"/>
              <w:i/>
              <w:szCs w:val="24"/>
              <w:lang w:val="pt-BR"/>
            </w:rPr>
          </w:rPrChange>
        </w:rPr>
        <w:t>deliverables</w:t>
      </w:r>
      <w:r w:rsidR="006931D4" w:rsidRPr="001333DF">
        <w:rPr>
          <w:rFonts w:ascii="Times New Roman" w:hAnsi="Times New Roman"/>
          <w:szCs w:val="24"/>
          <w:lang w:val="pt-BR"/>
          <w:rPrChange w:id="2807" w:author="Alexandre Vasconcelos" w:date="2010-04-19T09:24:00Z">
            <w:rPr>
              <w:rFonts w:ascii="Times New Roman" w:hAnsi="Times New Roman"/>
              <w:szCs w:val="24"/>
              <w:lang w:val="pt-BR"/>
            </w:rPr>
          </w:rPrChange>
        </w:rPr>
        <w:t>.</w:t>
      </w:r>
      <w:r w:rsidR="007716CB" w:rsidRPr="001333DF">
        <w:rPr>
          <w:rFonts w:ascii="Times New Roman" w:hAnsi="Times New Roman"/>
          <w:szCs w:val="24"/>
          <w:lang w:val="pt-BR"/>
          <w:rPrChange w:id="2808" w:author="Alexandre Vasconcelos" w:date="2010-04-19T09:24:00Z">
            <w:rPr>
              <w:rFonts w:ascii="Times New Roman" w:hAnsi="Times New Roman"/>
              <w:szCs w:val="24"/>
              <w:lang w:val="pt-BR"/>
            </w:rPr>
          </w:rPrChange>
        </w:rPr>
        <w:t xml:space="preserve"> </w:t>
      </w:r>
      <w:r w:rsidR="006931D4" w:rsidRPr="001333DF">
        <w:rPr>
          <w:rFonts w:ascii="Times New Roman" w:hAnsi="Times New Roman"/>
          <w:szCs w:val="24"/>
          <w:lang w:val="pt-BR"/>
          <w:rPrChange w:id="2809" w:author="Alexandre Vasconcelos" w:date="2010-04-19T09:24:00Z">
            <w:rPr>
              <w:rFonts w:ascii="Times New Roman" w:hAnsi="Times New Roman"/>
              <w:szCs w:val="24"/>
              <w:lang w:val="pt-BR"/>
            </w:rPr>
          </w:rPrChange>
        </w:rPr>
        <w:t>É nesta fase que a equipe lista os requisitos do projeto</w:t>
      </w:r>
      <w:r w:rsidR="007716CB" w:rsidRPr="001333DF">
        <w:rPr>
          <w:rFonts w:ascii="Times New Roman" w:hAnsi="Times New Roman"/>
          <w:szCs w:val="24"/>
          <w:lang w:val="pt-BR"/>
          <w:rPrChange w:id="2810" w:author="Alexandre Vasconcelos" w:date="2010-04-19T09:24:00Z">
            <w:rPr>
              <w:rFonts w:ascii="Times New Roman" w:hAnsi="Times New Roman"/>
              <w:szCs w:val="24"/>
              <w:lang w:val="pt-BR"/>
            </w:rPr>
          </w:rPrChange>
        </w:rPr>
        <w:t xml:space="preserve"> </w:t>
      </w:r>
      <w:r w:rsidR="006931D4" w:rsidRPr="001333DF">
        <w:rPr>
          <w:rFonts w:ascii="Times New Roman" w:hAnsi="Times New Roman"/>
          <w:szCs w:val="24"/>
          <w:lang w:val="pt-BR"/>
          <w:rPrChange w:id="2811" w:author="Alexandre Vasconcelos" w:date="2010-04-19T09:24:00Z">
            <w:rPr>
              <w:rFonts w:ascii="Times New Roman" w:hAnsi="Times New Roman"/>
              <w:szCs w:val="24"/>
              <w:lang w:val="pt-BR"/>
            </w:rPr>
          </w:rPrChange>
        </w:rPr>
        <w:t>(r</w:t>
      </w:r>
      <w:r w:rsidR="006931D4" w:rsidRPr="001333DF">
        <w:rPr>
          <w:rFonts w:ascii="Times New Roman" w:hAnsi="Times New Roman"/>
          <w:szCs w:val="24"/>
          <w:lang w:val="pt-BR"/>
          <w:rPrChange w:id="2812" w:author="Alexandre Vasconcelos" w:date="2010-04-19T09:24:00Z">
            <w:rPr>
              <w:rFonts w:ascii="Times New Roman" w:hAnsi="Times New Roman"/>
              <w:szCs w:val="24"/>
              <w:lang w:val="pt-BR"/>
            </w:rPr>
          </w:rPrChange>
        </w:rPr>
        <w:t>e</w:t>
      </w:r>
      <w:r w:rsidR="006931D4" w:rsidRPr="001333DF">
        <w:rPr>
          <w:rFonts w:ascii="Times New Roman" w:hAnsi="Times New Roman"/>
          <w:szCs w:val="24"/>
          <w:lang w:val="pt-BR"/>
          <w:rPrChange w:id="2813" w:author="Alexandre Vasconcelos" w:date="2010-04-19T09:24:00Z">
            <w:rPr>
              <w:rFonts w:ascii="Times New Roman" w:hAnsi="Times New Roman"/>
              <w:szCs w:val="24"/>
              <w:lang w:val="pt-BR"/>
            </w:rPr>
          </w:rPrChange>
        </w:rPr>
        <w:t>quisitos de negócio,</w:t>
      </w:r>
      <w:r w:rsidR="007716CB" w:rsidRPr="001333DF">
        <w:rPr>
          <w:rFonts w:ascii="Times New Roman" w:hAnsi="Times New Roman"/>
          <w:szCs w:val="24"/>
          <w:lang w:val="pt-BR"/>
          <w:rPrChange w:id="2814" w:author="Alexandre Vasconcelos" w:date="2010-04-19T09:24:00Z">
            <w:rPr>
              <w:rFonts w:ascii="Times New Roman" w:hAnsi="Times New Roman"/>
              <w:szCs w:val="24"/>
              <w:lang w:val="pt-BR"/>
            </w:rPr>
          </w:rPrChange>
        </w:rPr>
        <w:t xml:space="preserve"> </w:t>
      </w:r>
      <w:r w:rsidR="006931D4" w:rsidRPr="001333DF">
        <w:rPr>
          <w:rFonts w:ascii="Times New Roman" w:hAnsi="Times New Roman"/>
          <w:szCs w:val="24"/>
          <w:lang w:val="pt-BR"/>
          <w:rPrChange w:id="2815" w:author="Alexandre Vasconcelos" w:date="2010-04-19T09:24:00Z">
            <w:rPr>
              <w:rFonts w:ascii="Times New Roman" w:hAnsi="Times New Roman"/>
              <w:szCs w:val="24"/>
              <w:lang w:val="pt-BR"/>
            </w:rPr>
          </w:rPrChange>
        </w:rPr>
        <w:t>do usuário,</w:t>
      </w:r>
      <w:r w:rsidR="007716CB" w:rsidRPr="001333DF">
        <w:rPr>
          <w:rFonts w:ascii="Times New Roman" w:hAnsi="Times New Roman"/>
          <w:szCs w:val="24"/>
          <w:lang w:val="pt-BR"/>
          <w:rPrChange w:id="2816" w:author="Alexandre Vasconcelos" w:date="2010-04-19T09:24:00Z">
            <w:rPr>
              <w:rFonts w:ascii="Times New Roman" w:hAnsi="Times New Roman"/>
              <w:szCs w:val="24"/>
              <w:lang w:val="pt-BR"/>
            </w:rPr>
          </w:rPrChange>
        </w:rPr>
        <w:t xml:space="preserve"> </w:t>
      </w:r>
      <w:r w:rsidR="006931D4" w:rsidRPr="001333DF">
        <w:rPr>
          <w:rFonts w:ascii="Times New Roman" w:hAnsi="Times New Roman"/>
          <w:szCs w:val="24"/>
          <w:lang w:val="pt-BR"/>
          <w:rPrChange w:id="2817" w:author="Alexandre Vasconcelos" w:date="2010-04-19T09:24:00Z">
            <w:rPr>
              <w:rFonts w:ascii="Times New Roman" w:hAnsi="Times New Roman"/>
              <w:szCs w:val="24"/>
              <w:lang w:val="pt-BR"/>
            </w:rPr>
          </w:rPrChange>
        </w:rPr>
        <w:t>operacionais e de sistema).</w:t>
      </w:r>
      <w:r w:rsidR="007716CB" w:rsidRPr="001333DF">
        <w:rPr>
          <w:rFonts w:ascii="Times New Roman" w:hAnsi="Times New Roman"/>
          <w:szCs w:val="24"/>
          <w:lang w:val="pt-BR"/>
          <w:rPrChange w:id="2818" w:author="Alexandre Vasconcelos" w:date="2010-04-19T09:24:00Z">
            <w:rPr>
              <w:rFonts w:ascii="Times New Roman" w:hAnsi="Times New Roman"/>
              <w:szCs w:val="24"/>
              <w:lang w:val="pt-BR"/>
            </w:rPr>
          </w:rPrChange>
        </w:rPr>
        <w:t xml:space="preserve"> </w:t>
      </w:r>
    </w:p>
    <w:p w:rsidR="006931D4" w:rsidRPr="001333DF" w:rsidRDefault="006931D4" w:rsidP="008C0552">
      <w:pPr>
        <w:numPr>
          <w:ilvl w:val="0"/>
          <w:numId w:val="14"/>
        </w:numPr>
        <w:rPr>
          <w:rFonts w:ascii="Times New Roman" w:hAnsi="Times New Roman"/>
          <w:szCs w:val="24"/>
          <w:lang w:val="pt-BR"/>
          <w:rPrChange w:id="2819" w:author="Alexandre Vasconcelos" w:date="2010-04-19T09:24:00Z">
            <w:rPr>
              <w:rFonts w:ascii="Times New Roman" w:hAnsi="Times New Roman"/>
              <w:szCs w:val="24"/>
              <w:lang w:val="pt-BR"/>
            </w:rPr>
          </w:rPrChange>
        </w:rPr>
      </w:pPr>
      <w:r w:rsidRPr="001333DF">
        <w:rPr>
          <w:rFonts w:ascii="Times New Roman" w:hAnsi="Times New Roman"/>
          <w:b/>
          <w:szCs w:val="24"/>
          <w:lang w:val="pt-BR"/>
          <w:rPrChange w:id="2820" w:author="Alexandre Vasconcelos" w:date="2010-04-19T09:24:00Z">
            <w:rPr>
              <w:rFonts w:ascii="Times New Roman" w:hAnsi="Times New Roman"/>
              <w:b/>
              <w:szCs w:val="24"/>
              <w:lang w:val="pt-BR"/>
            </w:rPr>
          </w:rPrChange>
        </w:rPr>
        <w:t>Desenvolvimento:</w:t>
      </w:r>
      <w:r w:rsidR="002D066D" w:rsidRPr="001333DF">
        <w:rPr>
          <w:rFonts w:ascii="Times New Roman" w:hAnsi="Times New Roman"/>
          <w:b/>
          <w:szCs w:val="24"/>
          <w:lang w:val="pt-BR"/>
          <w:rPrChange w:id="2821" w:author="Alexandre Vasconcelos" w:date="2010-04-19T09:24:00Z">
            <w:rPr>
              <w:rFonts w:ascii="Times New Roman" w:hAnsi="Times New Roman"/>
              <w:b/>
              <w:szCs w:val="24"/>
              <w:lang w:val="pt-BR"/>
            </w:rPr>
          </w:rPrChange>
        </w:rPr>
        <w:t xml:space="preserve"> </w:t>
      </w:r>
      <w:r w:rsidRPr="001333DF">
        <w:rPr>
          <w:rFonts w:ascii="Times New Roman" w:hAnsi="Times New Roman"/>
          <w:szCs w:val="24"/>
          <w:lang w:val="pt-BR"/>
          <w:rPrChange w:id="2822" w:author="Alexandre Vasconcelos" w:date="2010-04-19T09:24:00Z">
            <w:rPr>
              <w:rFonts w:ascii="Times New Roman" w:hAnsi="Times New Roman"/>
              <w:szCs w:val="24"/>
              <w:lang w:val="pt-BR"/>
            </w:rPr>
          </w:rPrChange>
        </w:rPr>
        <w:t>nessa fase a equipe implementa a maioria dos componentes da s</w:t>
      </w:r>
      <w:r w:rsidRPr="001333DF">
        <w:rPr>
          <w:rFonts w:ascii="Times New Roman" w:hAnsi="Times New Roman"/>
          <w:szCs w:val="24"/>
          <w:lang w:val="pt-BR"/>
          <w:rPrChange w:id="2823" w:author="Alexandre Vasconcelos" w:date="2010-04-19T09:24:00Z">
            <w:rPr>
              <w:rFonts w:ascii="Times New Roman" w:hAnsi="Times New Roman"/>
              <w:szCs w:val="24"/>
              <w:lang w:val="pt-BR"/>
            </w:rPr>
          </w:rPrChange>
        </w:rPr>
        <w:t>o</w:t>
      </w:r>
      <w:r w:rsidRPr="001333DF">
        <w:rPr>
          <w:rFonts w:ascii="Times New Roman" w:hAnsi="Times New Roman"/>
          <w:szCs w:val="24"/>
          <w:lang w:val="pt-BR"/>
          <w:rPrChange w:id="2824" w:author="Alexandre Vasconcelos" w:date="2010-04-19T09:24:00Z">
            <w:rPr>
              <w:rFonts w:ascii="Times New Roman" w:hAnsi="Times New Roman"/>
              <w:szCs w:val="24"/>
              <w:lang w:val="pt-BR"/>
            </w:rPr>
          </w:rPrChange>
        </w:rPr>
        <w:t>lução.</w:t>
      </w:r>
      <w:r w:rsidR="002D066D" w:rsidRPr="001333DF">
        <w:rPr>
          <w:rFonts w:ascii="Times New Roman" w:hAnsi="Times New Roman"/>
          <w:szCs w:val="24"/>
          <w:lang w:val="pt-BR"/>
          <w:rPrChange w:id="2825"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2826" w:author="Alexandre Vasconcelos" w:date="2010-04-19T09:24:00Z">
            <w:rPr>
              <w:rFonts w:ascii="Times New Roman" w:hAnsi="Times New Roman"/>
              <w:szCs w:val="24"/>
              <w:lang w:val="pt-BR"/>
            </w:rPr>
          </w:rPrChange>
        </w:rPr>
        <w:t>Os principais artefatos gerados nessa fase são:</w:t>
      </w:r>
      <w:r w:rsidR="00180407" w:rsidRPr="001333DF">
        <w:rPr>
          <w:rFonts w:ascii="Times New Roman" w:hAnsi="Times New Roman"/>
          <w:szCs w:val="24"/>
          <w:lang w:val="pt-BR"/>
          <w:rPrChange w:id="2827"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2828" w:author="Alexandre Vasconcelos" w:date="2010-04-19T09:24:00Z">
            <w:rPr>
              <w:rFonts w:ascii="Times New Roman" w:hAnsi="Times New Roman"/>
              <w:szCs w:val="24"/>
              <w:lang w:val="pt-BR"/>
            </w:rPr>
          </w:rPrChange>
        </w:rPr>
        <w:t>código fonte e executável</w:t>
      </w:r>
      <w:r w:rsidR="00420F67" w:rsidRPr="001333DF">
        <w:rPr>
          <w:rFonts w:ascii="Times New Roman" w:hAnsi="Times New Roman"/>
          <w:szCs w:val="24"/>
          <w:lang w:val="pt-BR"/>
          <w:rPrChange w:id="2829" w:author="Alexandre Vasconcelos" w:date="2010-04-19T09:24:00Z">
            <w:rPr>
              <w:rFonts w:ascii="Times New Roman" w:hAnsi="Times New Roman"/>
              <w:szCs w:val="24"/>
              <w:lang w:val="pt-BR"/>
            </w:rPr>
          </w:rPrChange>
        </w:rPr>
        <w:t>,</w:t>
      </w:r>
      <w:r w:rsidR="002D066D" w:rsidRPr="001333DF">
        <w:rPr>
          <w:rFonts w:ascii="Times New Roman" w:hAnsi="Times New Roman"/>
          <w:szCs w:val="24"/>
          <w:lang w:val="pt-BR"/>
          <w:rPrChange w:id="2830" w:author="Alexandre Vasconcelos" w:date="2010-04-19T09:24:00Z">
            <w:rPr>
              <w:rFonts w:ascii="Times New Roman" w:hAnsi="Times New Roman"/>
              <w:szCs w:val="24"/>
              <w:lang w:val="pt-BR"/>
            </w:rPr>
          </w:rPrChange>
        </w:rPr>
        <w:t xml:space="preserve"> </w:t>
      </w:r>
      <w:r w:rsidR="00420F67" w:rsidRPr="001333DF">
        <w:rPr>
          <w:rFonts w:ascii="Times New Roman" w:hAnsi="Times New Roman"/>
          <w:i/>
          <w:szCs w:val="24"/>
          <w:lang w:val="pt-BR"/>
          <w:rPrChange w:id="2831" w:author="Alexandre Vasconcelos" w:date="2010-04-19T09:24:00Z">
            <w:rPr>
              <w:rFonts w:ascii="Times New Roman" w:hAnsi="Times New Roman"/>
              <w:i/>
              <w:szCs w:val="24"/>
              <w:lang w:val="pt-BR"/>
            </w:rPr>
          </w:rPrChange>
        </w:rPr>
        <w:t>s</w:t>
      </w:r>
      <w:r w:rsidR="00420F67" w:rsidRPr="001333DF">
        <w:rPr>
          <w:rFonts w:ascii="Times New Roman" w:hAnsi="Times New Roman"/>
          <w:i/>
          <w:szCs w:val="24"/>
          <w:lang w:val="pt-BR"/>
          <w:rPrChange w:id="2832" w:author="Alexandre Vasconcelos" w:date="2010-04-19T09:24:00Z">
            <w:rPr>
              <w:rFonts w:ascii="Times New Roman" w:hAnsi="Times New Roman"/>
              <w:i/>
              <w:szCs w:val="24"/>
              <w:lang w:val="pt-BR"/>
            </w:rPr>
          </w:rPrChange>
        </w:rPr>
        <w:t>cripts</w:t>
      </w:r>
      <w:r w:rsidR="00420F67" w:rsidRPr="001333DF">
        <w:rPr>
          <w:rFonts w:ascii="Times New Roman" w:hAnsi="Times New Roman"/>
          <w:szCs w:val="24"/>
          <w:lang w:val="pt-BR"/>
          <w:rPrChange w:id="2833" w:author="Alexandre Vasconcelos" w:date="2010-04-19T09:24:00Z">
            <w:rPr>
              <w:rFonts w:ascii="Times New Roman" w:hAnsi="Times New Roman"/>
              <w:szCs w:val="24"/>
              <w:lang w:val="pt-BR"/>
            </w:rPr>
          </w:rPrChange>
        </w:rPr>
        <w:t xml:space="preserve"> de instalação e </w:t>
      </w:r>
      <w:r w:rsidR="00B465FC" w:rsidRPr="001333DF">
        <w:rPr>
          <w:rFonts w:ascii="Times New Roman" w:hAnsi="Times New Roman"/>
          <w:szCs w:val="24"/>
          <w:lang w:val="pt-BR"/>
          <w:rPrChange w:id="2834" w:author="Alexandre Vasconcelos" w:date="2010-04-19T09:24:00Z">
            <w:rPr>
              <w:rFonts w:ascii="Times New Roman" w:hAnsi="Times New Roman"/>
              <w:szCs w:val="24"/>
              <w:lang w:val="pt-BR"/>
            </w:rPr>
          </w:rPrChange>
        </w:rPr>
        <w:t>configuração</w:t>
      </w:r>
      <w:r w:rsidR="00420F67" w:rsidRPr="001333DF">
        <w:rPr>
          <w:rFonts w:ascii="Times New Roman" w:hAnsi="Times New Roman"/>
          <w:szCs w:val="24"/>
          <w:lang w:val="pt-BR"/>
          <w:rPrChange w:id="2835" w:author="Alexandre Vasconcelos" w:date="2010-04-19T09:24:00Z">
            <w:rPr>
              <w:rFonts w:ascii="Times New Roman" w:hAnsi="Times New Roman"/>
              <w:szCs w:val="24"/>
              <w:lang w:val="pt-BR"/>
            </w:rPr>
          </w:rPrChange>
        </w:rPr>
        <w:t>,</w:t>
      </w:r>
      <w:r w:rsidR="002D066D" w:rsidRPr="001333DF">
        <w:rPr>
          <w:rFonts w:ascii="Times New Roman" w:hAnsi="Times New Roman"/>
          <w:szCs w:val="24"/>
          <w:lang w:val="pt-BR"/>
          <w:rPrChange w:id="2836" w:author="Alexandre Vasconcelos" w:date="2010-04-19T09:24:00Z">
            <w:rPr>
              <w:rFonts w:ascii="Times New Roman" w:hAnsi="Times New Roman"/>
              <w:szCs w:val="24"/>
              <w:lang w:val="pt-BR"/>
            </w:rPr>
          </w:rPrChange>
        </w:rPr>
        <w:t xml:space="preserve"> </w:t>
      </w:r>
      <w:r w:rsidR="00420F67" w:rsidRPr="001333DF">
        <w:rPr>
          <w:rFonts w:ascii="Times New Roman" w:hAnsi="Times New Roman"/>
          <w:szCs w:val="24"/>
          <w:lang w:val="pt-BR"/>
          <w:rPrChange w:id="2837" w:author="Alexandre Vasconcelos" w:date="2010-04-19T09:24:00Z">
            <w:rPr>
              <w:rFonts w:ascii="Times New Roman" w:hAnsi="Times New Roman"/>
              <w:szCs w:val="24"/>
              <w:lang w:val="pt-BR"/>
            </w:rPr>
          </w:rPrChange>
        </w:rPr>
        <w:t>especificação funcional,</w:t>
      </w:r>
      <w:r w:rsidR="002D066D" w:rsidRPr="001333DF">
        <w:rPr>
          <w:rFonts w:ascii="Times New Roman" w:hAnsi="Times New Roman"/>
          <w:szCs w:val="24"/>
          <w:lang w:val="pt-BR"/>
          <w:rPrChange w:id="2838" w:author="Alexandre Vasconcelos" w:date="2010-04-19T09:24:00Z">
            <w:rPr>
              <w:rFonts w:ascii="Times New Roman" w:hAnsi="Times New Roman"/>
              <w:szCs w:val="24"/>
              <w:lang w:val="pt-BR"/>
            </w:rPr>
          </w:rPrChange>
        </w:rPr>
        <w:t xml:space="preserve"> </w:t>
      </w:r>
      <w:commentRangeStart w:id="2839"/>
      <w:r w:rsidR="00420F67" w:rsidRPr="001333DF">
        <w:rPr>
          <w:rFonts w:ascii="Times New Roman" w:hAnsi="Times New Roman"/>
          <w:szCs w:val="24"/>
          <w:lang w:val="pt-BR"/>
          <w:rPrChange w:id="2840" w:author="Alexandre Vasconcelos" w:date="2010-04-19T09:24:00Z">
            <w:rPr>
              <w:rFonts w:ascii="Times New Roman" w:hAnsi="Times New Roman"/>
              <w:szCs w:val="24"/>
              <w:lang w:val="pt-BR"/>
            </w:rPr>
          </w:rPrChange>
        </w:rPr>
        <w:t xml:space="preserve">elementos de suporte </w:t>
      </w:r>
      <w:r w:rsidR="00180407" w:rsidRPr="001333DF">
        <w:rPr>
          <w:rFonts w:ascii="Times New Roman" w:hAnsi="Times New Roman"/>
          <w:szCs w:val="24"/>
          <w:lang w:val="pt-BR"/>
          <w:rPrChange w:id="2841" w:author="Alexandre Vasconcelos" w:date="2010-04-19T09:24:00Z">
            <w:rPr>
              <w:rFonts w:ascii="Times New Roman" w:hAnsi="Times New Roman"/>
              <w:szCs w:val="24"/>
              <w:lang w:val="pt-BR"/>
            </w:rPr>
          </w:rPrChange>
        </w:rPr>
        <w:t>à</w:t>
      </w:r>
      <w:r w:rsidR="00420F67" w:rsidRPr="001333DF">
        <w:rPr>
          <w:rFonts w:ascii="Times New Roman" w:hAnsi="Times New Roman"/>
          <w:szCs w:val="24"/>
          <w:lang w:val="pt-BR"/>
          <w:rPrChange w:id="2842" w:author="Alexandre Vasconcelos" w:date="2010-04-19T09:24:00Z">
            <w:rPr>
              <w:rFonts w:ascii="Times New Roman" w:hAnsi="Times New Roman"/>
              <w:szCs w:val="24"/>
              <w:lang w:val="pt-BR"/>
            </w:rPr>
          </w:rPrChange>
        </w:rPr>
        <w:t xml:space="preserve"> performance</w:t>
      </w:r>
      <w:commentRangeEnd w:id="2839"/>
      <w:r w:rsidR="00180407" w:rsidRPr="001333DF">
        <w:rPr>
          <w:rStyle w:val="Refdecomentrio"/>
          <w:rFonts w:ascii="Times New Roman" w:hAnsi="Times New Roman"/>
          <w:rPrChange w:id="2843" w:author="Alexandre Vasconcelos" w:date="2010-04-19T09:24:00Z">
            <w:rPr>
              <w:rStyle w:val="Refdecomentrio"/>
            </w:rPr>
          </w:rPrChange>
        </w:rPr>
        <w:commentReference w:id="2839"/>
      </w:r>
      <w:r w:rsidR="00420F67" w:rsidRPr="001333DF">
        <w:rPr>
          <w:rFonts w:ascii="Times New Roman" w:hAnsi="Times New Roman"/>
          <w:szCs w:val="24"/>
          <w:lang w:val="pt-BR"/>
        </w:rPr>
        <w:t>,</w:t>
      </w:r>
      <w:r w:rsidR="002D066D" w:rsidRPr="001333DF">
        <w:rPr>
          <w:rFonts w:ascii="Times New Roman" w:hAnsi="Times New Roman"/>
          <w:szCs w:val="24"/>
          <w:lang w:val="pt-BR"/>
          <w:rPrChange w:id="2844" w:author="Alexandre Vasconcelos" w:date="2010-04-19T09:24:00Z">
            <w:rPr>
              <w:rFonts w:ascii="Times New Roman" w:hAnsi="Times New Roman"/>
              <w:szCs w:val="24"/>
              <w:lang w:val="pt-BR"/>
            </w:rPr>
          </w:rPrChange>
        </w:rPr>
        <w:t xml:space="preserve"> </w:t>
      </w:r>
      <w:commentRangeStart w:id="2845"/>
      <w:r w:rsidR="00420F67" w:rsidRPr="001333DF">
        <w:rPr>
          <w:rFonts w:ascii="Times New Roman" w:hAnsi="Times New Roman"/>
          <w:szCs w:val="24"/>
          <w:lang w:val="pt-BR"/>
          <w:rPrChange w:id="2846" w:author="Alexandre Vasconcelos" w:date="2010-04-19T09:24:00Z">
            <w:rPr>
              <w:rFonts w:ascii="Times New Roman" w:hAnsi="Times New Roman"/>
              <w:szCs w:val="24"/>
              <w:lang w:val="pt-BR"/>
            </w:rPr>
          </w:rPrChange>
        </w:rPr>
        <w:t>especificação e casos de teste</w:t>
      </w:r>
      <w:commentRangeEnd w:id="2845"/>
      <w:r w:rsidR="00180407" w:rsidRPr="001333DF">
        <w:rPr>
          <w:rStyle w:val="Refdecomentrio"/>
          <w:rFonts w:ascii="Times New Roman" w:hAnsi="Times New Roman"/>
          <w:rPrChange w:id="2847" w:author="Alexandre Vasconcelos" w:date="2010-04-19T09:24:00Z">
            <w:rPr>
              <w:rStyle w:val="Refdecomentrio"/>
            </w:rPr>
          </w:rPrChange>
        </w:rPr>
        <w:commentReference w:id="2845"/>
      </w:r>
      <w:r w:rsidR="00420F67" w:rsidRPr="001333DF">
        <w:rPr>
          <w:rFonts w:ascii="Times New Roman" w:hAnsi="Times New Roman"/>
          <w:szCs w:val="24"/>
          <w:lang w:val="pt-BR"/>
        </w:rPr>
        <w:t>.</w:t>
      </w:r>
    </w:p>
    <w:p w:rsidR="00420F67" w:rsidRPr="001333DF" w:rsidRDefault="00420F67" w:rsidP="008C0552">
      <w:pPr>
        <w:numPr>
          <w:ilvl w:val="0"/>
          <w:numId w:val="14"/>
        </w:numPr>
        <w:rPr>
          <w:rFonts w:ascii="Times New Roman" w:hAnsi="Times New Roman"/>
          <w:szCs w:val="24"/>
          <w:lang w:val="pt-BR"/>
          <w:rPrChange w:id="2848" w:author="Alexandre Vasconcelos" w:date="2010-04-19T09:24:00Z">
            <w:rPr>
              <w:rFonts w:ascii="Times New Roman" w:hAnsi="Times New Roman"/>
              <w:szCs w:val="24"/>
              <w:lang w:val="pt-BR"/>
            </w:rPr>
          </w:rPrChange>
        </w:rPr>
      </w:pPr>
      <w:r w:rsidRPr="001333DF">
        <w:rPr>
          <w:rFonts w:ascii="Times New Roman" w:hAnsi="Times New Roman"/>
          <w:b/>
          <w:szCs w:val="24"/>
          <w:lang w:val="pt-BR"/>
          <w:rPrChange w:id="2849" w:author="Alexandre Vasconcelos" w:date="2010-04-19T09:24:00Z">
            <w:rPr>
              <w:rFonts w:ascii="Times New Roman" w:hAnsi="Times New Roman"/>
              <w:b/>
              <w:szCs w:val="24"/>
              <w:lang w:val="pt-BR"/>
            </w:rPr>
          </w:rPrChange>
        </w:rPr>
        <w:t>Estabilização:</w:t>
      </w:r>
      <w:r w:rsidR="002D066D" w:rsidRPr="001333DF">
        <w:rPr>
          <w:rFonts w:ascii="Times New Roman" w:hAnsi="Times New Roman"/>
          <w:b/>
          <w:szCs w:val="24"/>
          <w:lang w:val="pt-BR"/>
          <w:rPrChange w:id="2850" w:author="Alexandre Vasconcelos" w:date="2010-04-19T09:24:00Z">
            <w:rPr>
              <w:rFonts w:ascii="Times New Roman" w:hAnsi="Times New Roman"/>
              <w:b/>
              <w:szCs w:val="24"/>
              <w:lang w:val="pt-BR"/>
            </w:rPr>
          </w:rPrChange>
        </w:rPr>
        <w:t xml:space="preserve"> </w:t>
      </w:r>
      <w:r w:rsidRPr="001333DF">
        <w:rPr>
          <w:rFonts w:ascii="Times New Roman" w:hAnsi="Times New Roman"/>
          <w:szCs w:val="24"/>
          <w:lang w:val="pt-BR"/>
          <w:rPrChange w:id="2851" w:author="Alexandre Vasconcelos" w:date="2010-04-19T09:24:00Z">
            <w:rPr>
              <w:rFonts w:ascii="Times New Roman" w:hAnsi="Times New Roman"/>
              <w:szCs w:val="24"/>
              <w:lang w:val="pt-BR"/>
            </w:rPr>
          </w:rPrChange>
        </w:rPr>
        <w:t>esta fase tem como objetivo</w:t>
      </w:r>
      <w:r w:rsidR="002D066D" w:rsidRPr="001333DF">
        <w:rPr>
          <w:rFonts w:ascii="Times New Roman" w:hAnsi="Times New Roman"/>
          <w:szCs w:val="24"/>
          <w:lang w:val="pt-BR"/>
          <w:rPrChange w:id="2852" w:author="Alexandre Vasconcelos" w:date="2010-04-19T09:24:00Z">
            <w:rPr>
              <w:rFonts w:ascii="Times New Roman" w:hAnsi="Times New Roman"/>
              <w:szCs w:val="24"/>
              <w:lang w:val="pt-BR"/>
            </w:rPr>
          </w:rPrChange>
        </w:rPr>
        <w:t xml:space="preserve"> testar o que foi implementado </w:t>
      </w:r>
      <w:r w:rsidRPr="001333DF">
        <w:rPr>
          <w:rFonts w:ascii="Times New Roman" w:hAnsi="Times New Roman"/>
          <w:szCs w:val="24"/>
          <w:lang w:val="pt-BR"/>
          <w:rPrChange w:id="2853" w:author="Alexandre Vasconcelos" w:date="2010-04-19T09:24:00Z">
            <w:rPr>
              <w:rFonts w:ascii="Times New Roman" w:hAnsi="Times New Roman"/>
              <w:szCs w:val="24"/>
              <w:lang w:val="pt-BR"/>
            </w:rPr>
          </w:rPrChange>
        </w:rPr>
        <w:t>na fase a</w:t>
      </w:r>
      <w:r w:rsidRPr="001333DF">
        <w:rPr>
          <w:rFonts w:ascii="Times New Roman" w:hAnsi="Times New Roman"/>
          <w:szCs w:val="24"/>
          <w:lang w:val="pt-BR"/>
          <w:rPrChange w:id="2854" w:author="Alexandre Vasconcelos" w:date="2010-04-19T09:24:00Z">
            <w:rPr>
              <w:rFonts w:ascii="Times New Roman" w:hAnsi="Times New Roman"/>
              <w:szCs w:val="24"/>
              <w:lang w:val="pt-BR"/>
            </w:rPr>
          </w:rPrChange>
        </w:rPr>
        <w:t>n</w:t>
      </w:r>
      <w:r w:rsidRPr="001333DF">
        <w:rPr>
          <w:rFonts w:ascii="Times New Roman" w:hAnsi="Times New Roman"/>
          <w:szCs w:val="24"/>
          <w:lang w:val="pt-BR"/>
          <w:rPrChange w:id="2855" w:author="Alexandre Vasconcelos" w:date="2010-04-19T09:24:00Z">
            <w:rPr>
              <w:rFonts w:ascii="Times New Roman" w:hAnsi="Times New Roman"/>
              <w:szCs w:val="24"/>
              <w:lang w:val="pt-BR"/>
            </w:rPr>
          </w:rPrChange>
        </w:rPr>
        <w:t>terior.</w:t>
      </w:r>
      <w:r w:rsidR="002D066D" w:rsidRPr="001333DF">
        <w:rPr>
          <w:rFonts w:ascii="Times New Roman" w:hAnsi="Times New Roman"/>
          <w:szCs w:val="24"/>
          <w:lang w:val="pt-BR"/>
          <w:rPrChange w:id="2856"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2857" w:author="Alexandre Vasconcelos" w:date="2010-04-19T09:24:00Z">
            <w:rPr>
              <w:rFonts w:ascii="Times New Roman" w:hAnsi="Times New Roman"/>
              <w:szCs w:val="24"/>
              <w:lang w:val="pt-BR"/>
            </w:rPr>
          </w:rPrChange>
        </w:rPr>
        <w:t>Esses testes enfatizam o uso do sistema simulando o ambiente de funcioname</w:t>
      </w:r>
      <w:r w:rsidRPr="001333DF">
        <w:rPr>
          <w:rFonts w:ascii="Times New Roman" w:hAnsi="Times New Roman"/>
          <w:szCs w:val="24"/>
          <w:lang w:val="pt-BR"/>
          <w:rPrChange w:id="2858" w:author="Alexandre Vasconcelos" w:date="2010-04-19T09:24:00Z">
            <w:rPr>
              <w:rFonts w:ascii="Times New Roman" w:hAnsi="Times New Roman"/>
              <w:szCs w:val="24"/>
              <w:lang w:val="pt-BR"/>
            </w:rPr>
          </w:rPrChange>
        </w:rPr>
        <w:t>n</w:t>
      </w:r>
      <w:r w:rsidRPr="001333DF">
        <w:rPr>
          <w:rFonts w:ascii="Times New Roman" w:hAnsi="Times New Roman"/>
          <w:szCs w:val="24"/>
          <w:lang w:val="pt-BR"/>
          <w:rPrChange w:id="2859" w:author="Alexandre Vasconcelos" w:date="2010-04-19T09:24:00Z">
            <w:rPr>
              <w:rFonts w:ascii="Times New Roman" w:hAnsi="Times New Roman"/>
              <w:szCs w:val="24"/>
              <w:lang w:val="pt-BR"/>
            </w:rPr>
          </w:rPrChange>
        </w:rPr>
        <w:t>to. A equipe se preocupa em resolver erros encontrados nos testes e prepara a solução para liberação.</w:t>
      </w:r>
      <w:r w:rsidR="002D066D" w:rsidRPr="001333DF">
        <w:rPr>
          <w:rFonts w:ascii="Times New Roman" w:hAnsi="Times New Roman"/>
          <w:szCs w:val="24"/>
          <w:lang w:val="pt-BR"/>
          <w:rPrChange w:id="2860"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2861" w:author="Alexandre Vasconcelos" w:date="2010-04-19T09:24:00Z">
            <w:rPr>
              <w:rFonts w:ascii="Times New Roman" w:hAnsi="Times New Roman"/>
              <w:szCs w:val="24"/>
              <w:lang w:val="pt-BR"/>
            </w:rPr>
          </w:rPrChange>
        </w:rPr>
        <w:t>Esta fase só termina quando todos os erros são corrigidos.</w:t>
      </w:r>
    </w:p>
    <w:p w:rsidR="00420F67" w:rsidRPr="001333DF" w:rsidRDefault="00420F67" w:rsidP="008C0552">
      <w:pPr>
        <w:numPr>
          <w:ilvl w:val="0"/>
          <w:numId w:val="14"/>
        </w:numPr>
        <w:rPr>
          <w:rFonts w:ascii="Times New Roman" w:hAnsi="Times New Roman"/>
          <w:szCs w:val="24"/>
          <w:lang w:val="pt-BR"/>
          <w:rPrChange w:id="2862" w:author="Alexandre Vasconcelos" w:date="2010-04-19T09:24:00Z">
            <w:rPr>
              <w:rFonts w:ascii="Times New Roman" w:hAnsi="Times New Roman"/>
              <w:szCs w:val="24"/>
              <w:lang w:val="pt-BR"/>
            </w:rPr>
          </w:rPrChange>
        </w:rPr>
      </w:pPr>
      <w:r w:rsidRPr="001333DF">
        <w:rPr>
          <w:rFonts w:ascii="Times New Roman" w:hAnsi="Times New Roman"/>
          <w:b/>
          <w:szCs w:val="24"/>
          <w:lang w:val="pt-BR"/>
          <w:rPrChange w:id="2863" w:author="Alexandre Vasconcelos" w:date="2010-04-19T09:24:00Z">
            <w:rPr>
              <w:rFonts w:ascii="Times New Roman" w:hAnsi="Times New Roman"/>
              <w:b/>
              <w:szCs w:val="24"/>
              <w:lang w:val="pt-BR"/>
            </w:rPr>
          </w:rPrChange>
        </w:rPr>
        <w:t>Implantação:</w:t>
      </w:r>
      <w:r w:rsidR="002D066D" w:rsidRPr="001333DF">
        <w:rPr>
          <w:rFonts w:ascii="Times New Roman" w:hAnsi="Times New Roman"/>
          <w:b/>
          <w:szCs w:val="24"/>
          <w:lang w:val="pt-BR"/>
          <w:rPrChange w:id="2864" w:author="Alexandre Vasconcelos" w:date="2010-04-19T09:24:00Z">
            <w:rPr>
              <w:rFonts w:ascii="Times New Roman" w:hAnsi="Times New Roman"/>
              <w:b/>
              <w:szCs w:val="24"/>
              <w:lang w:val="pt-BR"/>
            </w:rPr>
          </w:rPrChange>
        </w:rPr>
        <w:t xml:space="preserve"> </w:t>
      </w:r>
      <w:r w:rsidRPr="001333DF">
        <w:rPr>
          <w:rFonts w:ascii="Times New Roman" w:hAnsi="Times New Roman"/>
          <w:szCs w:val="24"/>
          <w:lang w:val="pt-BR"/>
          <w:rPrChange w:id="2865" w:author="Alexandre Vasconcelos" w:date="2010-04-19T09:24:00Z">
            <w:rPr>
              <w:rFonts w:ascii="Times New Roman" w:hAnsi="Times New Roman"/>
              <w:szCs w:val="24"/>
              <w:lang w:val="pt-BR"/>
            </w:rPr>
          </w:rPrChange>
        </w:rPr>
        <w:t>nessa fase, a equipe estabiliza o produto e obtém a aprovação do cliente final.</w:t>
      </w:r>
      <w:r w:rsidR="002D066D" w:rsidRPr="001333DF">
        <w:rPr>
          <w:rFonts w:ascii="Times New Roman" w:hAnsi="Times New Roman"/>
          <w:szCs w:val="24"/>
          <w:lang w:val="pt-BR"/>
          <w:rPrChange w:id="2866"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2867" w:author="Alexandre Vasconcelos" w:date="2010-04-19T09:24:00Z">
            <w:rPr>
              <w:rFonts w:ascii="Times New Roman" w:hAnsi="Times New Roman"/>
              <w:szCs w:val="24"/>
              <w:lang w:val="pt-BR"/>
            </w:rPr>
          </w:rPrChange>
        </w:rPr>
        <w:t>As atividades de estabilização do produto podem continuar enquanto os comp</w:t>
      </w:r>
      <w:r w:rsidRPr="001333DF">
        <w:rPr>
          <w:rFonts w:ascii="Times New Roman" w:hAnsi="Times New Roman"/>
          <w:szCs w:val="24"/>
          <w:lang w:val="pt-BR"/>
          <w:rPrChange w:id="2868" w:author="Alexandre Vasconcelos" w:date="2010-04-19T09:24:00Z">
            <w:rPr>
              <w:rFonts w:ascii="Times New Roman" w:hAnsi="Times New Roman"/>
              <w:szCs w:val="24"/>
              <w:lang w:val="pt-BR"/>
            </w:rPr>
          </w:rPrChange>
        </w:rPr>
        <w:t>o</w:t>
      </w:r>
      <w:r w:rsidRPr="001333DF">
        <w:rPr>
          <w:rFonts w:ascii="Times New Roman" w:hAnsi="Times New Roman"/>
          <w:szCs w:val="24"/>
          <w:lang w:val="pt-BR"/>
          <w:rPrChange w:id="2869" w:author="Alexandre Vasconcelos" w:date="2010-04-19T09:24:00Z">
            <w:rPr>
              <w:rFonts w:ascii="Times New Roman" w:hAnsi="Times New Roman"/>
              <w:szCs w:val="24"/>
              <w:lang w:val="pt-BR"/>
            </w:rPr>
          </w:rPrChange>
        </w:rPr>
        <w:lastRenderedPageBreak/>
        <w:t xml:space="preserve">nentes do projeto são transferidos do ambiente de teste para o ambiente de produção. </w:t>
      </w:r>
      <w:r w:rsidR="00180407" w:rsidRPr="001333DF">
        <w:rPr>
          <w:rFonts w:ascii="Times New Roman" w:hAnsi="Times New Roman"/>
          <w:szCs w:val="24"/>
          <w:lang w:val="pt-BR"/>
          <w:rPrChange w:id="2870" w:author="Alexandre Vasconcelos" w:date="2010-04-19T09:24:00Z">
            <w:rPr>
              <w:rFonts w:ascii="Times New Roman" w:hAnsi="Times New Roman"/>
              <w:szCs w:val="24"/>
              <w:lang w:val="pt-BR"/>
            </w:rPr>
          </w:rPrChange>
        </w:rPr>
        <w:t>A</w:t>
      </w:r>
      <w:r w:rsidR="00CF5346" w:rsidRPr="001333DF">
        <w:rPr>
          <w:rFonts w:ascii="Times New Roman" w:hAnsi="Times New Roman"/>
          <w:szCs w:val="24"/>
          <w:lang w:val="pt-BR"/>
          <w:rPrChange w:id="2871" w:author="Alexandre Vasconcelos" w:date="2010-04-19T09:24:00Z">
            <w:rPr>
              <w:rFonts w:ascii="Times New Roman" w:hAnsi="Times New Roman"/>
              <w:szCs w:val="24"/>
              <w:lang w:val="pt-BR"/>
            </w:rPr>
          </w:rPrChange>
        </w:rPr>
        <w:t xml:space="preserve"> satisfação do cliente deve ser coletada em todas as fases.</w:t>
      </w:r>
    </w:p>
    <w:p w:rsidR="00561632" w:rsidRPr="001333DF" w:rsidRDefault="00561632" w:rsidP="008C0552">
      <w:pPr>
        <w:numPr>
          <w:ilvl w:val="0"/>
          <w:numId w:val="14"/>
        </w:numPr>
        <w:rPr>
          <w:rFonts w:ascii="Times New Roman" w:hAnsi="Times New Roman"/>
          <w:szCs w:val="24"/>
          <w:lang w:val="pt-BR"/>
          <w:rPrChange w:id="2872" w:author="Alexandre Vasconcelos" w:date="2010-04-19T09:24:00Z">
            <w:rPr>
              <w:rFonts w:ascii="Times New Roman" w:hAnsi="Times New Roman"/>
              <w:szCs w:val="24"/>
              <w:lang w:val="pt-BR"/>
            </w:rPr>
          </w:rPrChange>
        </w:rPr>
      </w:pPr>
      <w:r w:rsidRPr="001333DF">
        <w:rPr>
          <w:rFonts w:ascii="Times New Roman" w:hAnsi="Times New Roman"/>
          <w:b/>
          <w:szCs w:val="24"/>
          <w:lang w:val="pt-BR"/>
          <w:rPrChange w:id="2873" w:author="Alexandre Vasconcelos" w:date="2010-04-19T09:24:00Z">
            <w:rPr>
              <w:rFonts w:ascii="Times New Roman" w:hAnsi="Times New Roman"/>
              <w:b/>
              <w:szCs w:val="24"/>
              <w:lang w:val="pt-BR"/>
            </w:rPr>
          </w:rPrChange>
        </w:rPr>
        <w:t xml:space="preserve">Controle: </w:t>
      </w:r>
      <w:r w:rsidRPr="001333DF">
        <w:rPr>
          <w:rFonts w:ascii="Times New Roman" w:hAnsi="Times New Roman"/>
          <w:szCs w:val="24"/>
          <w:lang w:val="pt-BR"/>
          <w:rPrChange w:id="2874" w:author="Alexandre Vasconcelos" w:date="2010-04-19T09:24:00Z">
            <w:rPr>
              <w:rFonts w:ascii="Times New Roman" w:hAnsi="Times New Roman"/>
              <w:szCs w:val="24"/>
              <w:lang w:val="pt-BR"/>
            </w:rPr>
          </w:rPrChange>
        </w:rPr>
        <w:t>A fase de controle está presente em todas as fases</w:t>
      </w:r>
      <w:r w:rsidR="00DF3AE2" w:rsidRPr="001333DF">
        <w:rPr>
          <w:rFonts w:ascii="Times New Roman" w:hAnsi="Times New Roman"/>
          <w:szCs w:val="24"/>
          <w:lang w:val="pt-BR"/>
          <w:rPrChange w:id="2875" w:author="Alexandre Vasconcelos" w:date="2010-04-19T09:24:00Z">
            <w:rPr>
              <w:rFonts w:ascii="Times New Roman" w:hAnsi="Times New Roman"/>
              <w:szCs w:val="24"/>
              <w:lang w:val="pt-BR"/>
            </w:rPr>
          </w:rPrChange>
        </w:rPr>
        <w:t xml:space="preserve"> do projeto</w:t>
      </w:r>
      <w:r w:rsidRPr="001333DF">
        <w:rPr>
          <w:rFonts w:ascii="Times New Roman" w:hAnsi="Times New Roman"/>
          <w:szCs w:val="24"/>
          <w:lang w:val="pt-BR"/>
          <w:rPrChange w:id="2876" w:author="Alexandre Vasconcelos" w:date="2010-04-19T09:24:00Z">
            <w:rPr>
              <w:rFonts w:ascii="Times New Roman" w:hAnsi="Times New Roman"/>
              <w:szCs w:val="24"/>
              <w:lang w:val="pt-BR"/>
            </w:rPr>
          </w:rPrChange>
        </w:rPr>
        <w:t>.</w:t>
      </w:r>
      <w:r w:rsidR="002D066D" w:rsidRPr="001333DF">
        <w:rPr>
          <w:rFonts w:ascii="Times New Roman" w:hAnsi="Times New Roman"/>
          <w:szCs w:val="24"/>
          <w:lang w:val="pt-BR"/>
          <w:rPrChange w:id="2877"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2878" w:author="Alexandre Vasconcelos" w:date="2010-04-19T09:24:00Z">
            <w:rPr>
              <w:rFonts w:ascii="Times New Roman" w:hAnsi="Times New Roman"/>
              <w:szCs w:val="24"/>
              <w:lang w:val="pt-BR"/>
            </w:rPr>
          </w:rPrChange>
        </w:rPr>
        <w:t>É responsável por gerar o cronograma</w:t>
      </w:r>
      <w:r w:rsidR="00DF3AE2" w:rsidRPr="001333DF">
        <w:rPr>
          <w:rFonts w:ascii="Times New Roman" w:hAnsi="Times New Roman"/>
          <w:szCs w:val="24"/>
          <w:lang w:val="pt-BR"/>
          <w:rPrChange w:id="2879" w:author="Alexandre Vasconcelos" w:date="2010-04-19T09:24:00Z">
            <w:rPr>
              <w:rFonts w:ascii="Times New Roman" w:hAnsi="Times New Roman"/>
              <w:szCs w:val="24"/>
              <w:lang w:val="pt-BR"/>
            </w:rPr>
          </w:rPrChange>
        </w:rPr>
        <w:t>,</w:t>
      </w:r>
      <w:r w:rsidR="002D066D" w:rsidRPr="001333DF">
        <w:rPr>
          <w:rFonts w:ascii="Times New Roman" w:hAnsi="Times New Roman"/>
          <w:szCs w:val="24"/>
          <w:lang w:val="pt-BR"/>
          <w:rPrChange w:id="2880" w:author="Alexandre Vasconcelos" w:date="2010-04-19T09:24:00Z">
            <w:rPr>
              <w:rFonts w:ascii="Times New Roman" w:hAnsi="Times New Roman"/>
              <w:szCs w:val="24"/>
              <w:lang w:val="pt-BR"/>
            </w:rPr>
          </w:rPrChange>
        </w:rPr>
        <w:t xml:space="preserve"> </w:t>
      </w:r>
      <w:r w:rsidR="00DF3AE2" w:rsidRPr="001333DF">
        <w:rPr>
          <w:rFonts w:ascii="Times New Roman" w:hAnsi="Times New Roman"/>
          <w:szCs w:val="24"/>
          <w:lang w:val="pt-BR"/>
          <w:rPrChange w:id="2881" w:author="Alexandre Vasconcelos" w:date="2010-04-19T09:24:00Z">
            <w:rPr>
              <w:rFonts w:ascii="Times New Roman" w:hAnsi="Times New Roman"/>
              <w:szCs w:val="24"/>
              <w:lang w:val="pt-BR"/>
            </w:rPr>
          </w:rPrChange>
        </w:rPr>
        <w:t>para que as pessoas envolvidas possam se programar e co</w:t>
      </w:r>
      <w:r w:rsidR="00DF3AE2" w:rsidRPr="001333DF">
        <w:rPr>
          <w:rFonts w:ascii="Times New Roman" w:hAnsi="Times New Roman"/>
          <w:szCs w:val="24"/>
          <w:lang w:val="pt-BR"/>
          <w:rPrChange w:id="2882" w:author="Alexandre Vasconcelos" w:date="2010-04-19T09:24:00Z">
            <w:rPr>
              <w:rFonts w:ascii="Times New Roman" w:hAnsi="Times New Roman"/>
              <w:szCs w:val="24"/>
              <w:lang w:val="pt-BR"/>
            </w:rPr>
          </w:rPrChange>
        </w:rPr>
        <w:t>n</w:t>
      </w:r>
      <w:r w:rsidR="00DF3AE2" w:rsidRPr="001333DF">
        <w:rPr>
          <w:rFonts w:ascii="Times New Roman" w:hAnsi="Times New Roman"/>
          <w:szCs w:val="24"/>
          <w:lang w:val="pt-BR"/>
          <w:rPrChange w:id="2883" w:author="Alexandre Vasconcelos" w:date="2010-04-19T09:24:00Z">
            <w:rPr>
              <w:rFonts w:ascii="Times New Roman" w:hAnsi="Times New Roman"/>
              <w:szCs w:val="24"/>
              <w:lang w:val="pt-BR"/>
            </w:rPr>
          </w:rPrChange>
        </w:rPr>
        <w:t>cluir as suas atividades no prazo estipulado.</w:t>
      </w:r>
      <w:r w:rsidR="002D066D" w:rsidRPr="001333DF">
        <w:rPr>
          <w:rFonts w:ascii="Times New Roman" w:hAnsi="Times New Roman"/>
          <w:szCs w:val="24"/>
          <w:lang w:val="pt-BR"/>
          <w:rPrChange w:id="2884" w:author="Alexandre Vasconcelos" w:date="2010-04-19T09:24:00Z">
            <w:rPr>
              <w:rFonts w:ascii="Times New Roman" w:hAnsi="Times New Roman"/>
              <w:szCs w:val="24"/>
              <w:lang w:val="pt-BR"/>
            </w:rPr>
          </w:rPrChange>
        </w:rPr>
        <w:t xml:space="preserve"> </w:t>
      </w:r>
      <w:r w:rsidR="00180407" w:rsidRPr="001333DF">
        <w:rPr>
          <w:rFonts w:ascii="Times New Roman" w:hAnsi="Times New Roman"/>
          <w:szCs w:val="24"/>
          <w:lang w:val="pt-BR"/>
          <w:rPrChange w:id="2885" w:author="Alexandre Vasconcelos" w:date="2010-04-19T09:24:00Z">
            <w:rPr>
              <w:rFonts w:ascii="Times New Roman" w:hAnsi="Times New Roman"/>
              <w:szCs w:val="24"/>
              <w:lang w:val="pt-BR"/>
            </w:rPr>
          </w:rPrChange>
        </w:rPr>
        <w:t>Um</w:t>
      </w:r>
      <w:r w:rsidR="00DF3AE2" w:rsidRPr="001333DF">
        <w:rPr>
          <w:rFonts w:ascii="Times New Roman" w:hAnsi="Times New Roman"/>
          <w:szCs w:val="24"/>
          <w:lang w:val="pt-BR"/>
          <w:rPrChange w:id="2886" w:author="Alexandre Vasconcelos" w:date="2010-04-19T09:24:00Z">
            <w:rPr>
              <w:rFonts w:ascii="Times New Roman" w:hAnsi="Times New Roman"/>
              <w:szCs w:val="24"/>
              <w:lang w:val="pt-BR"/>
            </w:rPr>
          </w:rPrChange>
        </w:rPr>
        <w:t xml:space="preserve"> plano de tarefas é construído,</w:t>
      </w:r>
      <w:r w:rsidR="002D066D" w:rsidRPr="001333DF">
        <w:rPr>
          <w:rFonts w:ascii="Times New Roman" w:hAnsi="Times New Roman"/>
          <w:szCs w:val="24"/>
          <w:lang w:val="pt-BR"/>
          <w:rPrChange w:id="2887" w:author="Alexandre Vasconcelos" w:date="2010-04-19T09:24:00Z">
            <w:rPr>
              <w:rFonts w:ascii="Times New Roman" w:hAnsi="Times New Roman"/>
              <w:szCs w:val="24"/>
              <w:lang w:val="pt-BR"/>
            </w:rPr>
          </w:rPrChange>
        </w:rPr>
        <w:t xml:space="preserve"> </w:t>
      </w:r>
      <w:r w:rsidR="00DF3AE2" w:rsidRPr="001333DF">
        <w:rPr>
          <w:rFonts w:ascii="Times New Roman" w:hAnsi="Times New Roman"/>
          <w:szCs w:val="24"/>
          <w:lang w:val="pt-BR"/>
          <w:rPrChange w:id="2888" w:author="Alexandre Vasconcelos" w:date="2010-04-19T09:24:00Z">
            <w:rPr>
              <w:rFonts w:ascii="Times New Roman" w:hAnsi="Times New Roman"/>
              <w:szCs w:val="24"/>
              <w:lang w:val="pt-BR"/>
            </w:rPr>
          </w:rPrChange>
        </w:rPr>
        <w:t xml:space="preserve">para que cada membro da equipe possa ser gerenciado e acompanhado semanalmente. </w:t>
      </w:r>
    </w:p>
    <w:p w:rsidR="008E511C" w:rsidRPr="001333DF" w:rsidRDefault="008E511C" w:rsidP="008E511C">
      <w:pPr>
        <w:ind w:left="720"/>
        <w:rPr>
          <w:rFonts w:ascii="Times New Roman" w:hAnsi="Times New Roman"/>
          <w:szCs w:val="24"/>
          <w:lang w:val="pt-BR"/>
          <w:rPrChange w:id="2889" w:author="Alexandre Vasconcelos" w:date="2010-04-19T09:24:00Z">
            <w:rPr>
              <w:rFonts w:ascii="Times New Roman" w:hAnsi="Times New Roman"/>
              <w:szCs w:val="24"/>
              <w:lang w:val="pt-BR"/>
            </w:rPr>
          </w:rPrChange>
        </w:rPr>
      </w:pPr>
    </w:p>
    <w:p w:rsidR="00DB34B5" w:rsidRPr="001333DF" w:rsidRDefault="00DB34B5" w:rsidP="00180407">
      <w:pPr>
        <w:pStyle w:val="PargrafodaLista"/>
        <w:numPr>
          <w:ilvl w:val="2"/>
          <w:numId w:val="27"/>
        </w:numPr>
        <w:ind w:hanging="578"/>
        <w:rPr>
          <w:rFonts w:ascii="Times New Roman" w:hAnsi="Times New Roman"/>
          <w:b/>
          <w:szCs w:val="24"/>
          <w:rPrChange w:id="2890" w:author="Alexandre Vasconcelos" w:date="2010-04-19T09:24:00Z">
            <w:rPr>
              <w:rFonts w:ascii="Times New Roman" w:hAnsi="Times New Roman"/>
              <w:b/>
              <w:szCs w:val="24"/>
            </w:rPr>
          </w:rPrChange>
        </w:rPr>
      </w:pPr>
      <w:commentRangeStart w:id="2891"/>
      <w:r w:rsidRPr="001333DF">
        <w:rPr>
          <w:rFonts w:ascii="Times New Roman" w:eastAsia="Times New Roman" w:hAnsi="Times New Roman"/>
          <w:b/>
          <w:sz w:val="24"/>
          <w:szCs w:val="24"/>
          <w:lang w:eastAsia="pt-BR"/>
          <w:rPrChange w:id="2892" w:author="Alexandre Vasconcelos" w:date="2010-04-19T09:24:00Z">
            <w:rPr>
              <w:rFonts w:ascii="Times New Roman" w:eastAsia="Times New Roman" w:hAnsi="Times New Roman"/>
              <w:b/>
              <w:sz w:val="24"/>
              <w:szCs w:val="24"/>
              <w:lang w:eastAsia="pt-BR"/>
            </w:rPr>
          </w:rPrChange>
        </w:rPr>
        <w:t>Princípios básicos MSF</w:t>
      </w:r>
      <w:commentRangeEnd w:id="2891"/>
      <w:r w:rsidR="00180407" w:rsidRPr="001333DF">
        <w:rPr>
          <w:rFonts w:ascii="Times New Roman" w:eastAsia="Times New Roman" w:hAnsi="Times New Roman"/>
          <w:b/>
          <w:sz w:val="24"/>
          <w:szCs w:val="24"/>
          <w:lang w:eastAsia="pt-BR"/>
          <w:rPrChange w:id="2893" w:author="Alexandre Vasconcelos" w:date="2010-04-19T09:24:00Z">
            <w:rPr>
              <w:rFonts w:ascii="Times New Roman" w:eastAsia="Times New Roman" w:hAnsi="Times New Roman"/>
              <w:b/>
              <w:sz w:val="24"/>
              <w:szCs w:val="24"/>
              <w:lang w:eastAsia="pt-BR"/>
            </w:rPr>
          </w:rPrChange>
        </w:rPr>
        <w:commentReference w:id="2891"/>
      </w:r>
    </w:p>
    <w:p w:rsidR="001536CC" w:rsidRPr="001333DF" w:rsidRDefault="001536CC" w:rsidP="00DB34B5">
      <w:pPr>
        <w:rPr>
          <w:rFonts w:ascii="Times New Roman" w:hAnsi="Times New Roman"/>
          <w:szCs w:val="24"/>
          <w:lang w:val="pt-BR"/>
        </w:rPr>
      </w:pPr>
      <w:r w:rsidRPr="001333DF">
        <w:rPr>
          <w:rFonts w:ascii="Times New Roman" w:hAnsi="Times New Roman"/>
          <w:szCs w:val="24"/>
          <w:lang w:val="pt-BR"/>
          <w:rPrChange w:id="2894" w:author="Alexandre Vasconcelos" w:date="2010-04-19T09:24:00Z">
            <w:rPr>
              <w:rFonts w:ascii="Times New Roman" w:hAnsi="Times New Roman"/>
              <w:szCs w:val="24"/>
              <w:lang w:val="pt-BR"/>
            </w:rPr>
          </w:rPrChange>
        </w:rPr>
        <w:t>Nessa seção,</w:t>
      </w:r>
      <w:r w:rsidR="002D066D" w:rsidRPr="001333DF">
        <w:rPr>
          <w:rFonts w:ascii="Times New Roman" w:hAnsi="Times New Roman"/>
          <w:szCs w:val="24"/>
          <w:lang w:val="pt-BR"/>
          <w:rPrChange w:id="2895" w:author="Alexandre Vasconcelos" w:date="2010-04-19T09:24:00Z">
            <w:rPr>
              <w:rFonts w:ascii="Times New Roman" w:hAnsi="Times New Roman"/>
              <w:szCs w:val="24"/>
              <w:lang w:val="pt-BR"/>
            </w:rPr>
          </w:rPrChange>
        </w:rPr>
        <w:t xml:space="preserve"> </w:t>
      </w:r>
      <w:r w:rsidR="004B299E" w:rsidRPr="001333DF">
        <w:rPr>
          <w:rFonts w:ascii="Times New Roman" w:hAnsi="Times New Roman"/>
          <w:szCs w:val="24"/>
          <w:lang w:val="pt-BR"/>
          <w:rPrChange w:id="2896" w:author="Alexandre Vasconcelos" w:date="2010-04-19T09:24:00Z">
            <w:rPr>
              <w:rFonts w:ascii="Times New Roman" w:hAnsi="Times New Roman"/>
              <w:szCs w:val="24"/>
              <w:lang w:val="pt-BR"/>
            </w:rPr>
          </w:rPrChange>
        </w:rPr>
        <w:t xml:space="preserve">serão </w:t>
      </w:r>
      <w:r w:rsidRPr="001333DF">
        <w:rPr>
          <w:rFonts w:ascii="Times New Roman" w:hAnsi="Times New Roman"/>
          <w:szCs w:val="24"/>
          <w:lang w:val="pt-BR"/>
          <w:rPrChange w:id="2897" w:author="Alexandre Vasconcelos" w:date="2010-04-19T09:24:00Z">
            <w:rPr>
              <w:rFonts w:ascii="Times New Roman" w:hAnsi="Times New Roman"/>
              <w:szCs w:val="24"/>
              <w:lang w:val="pt-BR"/>
            </w:rPr>
          </w:rPrChange>
        </w:rPr>
        <w:t>apresenta</w:t>
      </w:r>
      <w:r w:rsidR="004B299E" w:rsidRPr="001333DF">
        <w:rPr>
          <w:rFonts w:ascii="Times New Roman" w:hAnsi="Times New Roman"/>
          <w:szCs w:val="24"/>
          <w:lang w:val="pt-BR"/>
          <w:rPrChange w:id="2898" w:author="Alexandre Vasconcelos" w:date="2010-04-19T09:24:00Z">
            <w:rPr>
              <w:rFonts w:ascii="Times New Roman" w:hAnsi="Times New Roman"/>
              <w:szCs w:val="24"/>
              <w:lang w:val="pt-BR"/>
            </w:rPr>
          </w:rPrChange>
        </w:rPr>
        <w:t>dos</w:t>
      </w:r>
      <w:r w:rsidRPr="001333DF">
        <w:rPr>
          <w:rFonts w:ascii="Times New Roman" w:hAnsi="Times New Roman"/>
          <w:szCs w:val="24"/>
          <w:lang w:val="pt-BR"/>
          <w:rPrChange w:id="2899" w:author="Alexandre Vasconcelos" w:date="2010-04-19T09:24:00Z">
            <w:rPr>
              <w:rFonts w:ascii="Times New Roman" w:hAnsi="Times New Roman"/>
              <w:szCs w:val="24"/>
              <w:lang w:val="pt-BR"/>
            </w:rPr>
          </w:rPrChange>
        </w:rPr>
        <w:t xml:space="preserve"> os princípios básicos do MSF,</w:t>
      </w:r>
      <w:r w:rsidR="004B299E" w:rsidRPr="001333DF">
        <w:rPr>
          <w:rFonts w:ascii="Times New Roman" w:hAnsi="Times New Roman"/>
          <w:szCs w:val="24"/>
          <w:lang w:val="pt-BR"/>
          <w:rPrChange w:id="2900" w:author="Alexandre Vasconcelos" w:date="2010-04-19T09:24:00Z">
            <w:rPr>
              <w:rFonts w:ascii="Times New Roman" w:hAnsi="Times New Roman"/>
              <w:szCs w:val="24"/>
              <w:lang w:val="pt-BR"/>
            </w:rPr>
          </w:rPrChange>
        </w:rPr>
        <w:t xml:space="preserve"> </w:t>
      </w:r>
      <w:commentRangeStart w:id="2901"/>
      <w:r w:rsidRPr="001333DF">
        <w:rPr>
          <w:rFonts w:ascii="Times New Roman" w:hAnsi="Times New Roman"/>
          <w:szCs w:val="24"/>
          <w:lang w:val="pt-BR"/>
          <w:rPrChange w:id="2902" w:author="Alexandre Vasconcelos" w:date="2010-04-19T09:24:00Z">
            <w:rPr>
              <w:rFonts w:ascii="Times New Roman" w:hAnsi="Times New Roman"/>
              <w:szCs w:val="24"/>
              <w:lang w:val="pt-BR"/>
            </w:rPr>
          </w:rPrChange>
        </w:rPr>
        <w:t>que se compõem na filosofia e comportamento para as equipes que utilizam o conceito do MSF no desenvolvimento dos seus projetos de software.</w:t>
      </w:r>
      <w:commentRangeEnd w:id="2901"/>
      <w:r w:rsidR="004B299E" w:rsidRPr="001333DF">
        <w:rPr>
          <w:rStyle w:val="Refdecomentrio"/>
          <w:rFonts w:ascii="Times New Roman" w:hAnsi="Times New Roman"/>
          <w:rPrChange w:id="2903" w:author="Alexandre Vasconcelos" w:date="2010-04-19T09:24:00Z">
            <w:rPr>
              <w:rStyle w:val="Refdecomentrio"/>
            </w:rPr>
          </w:rPrChange>
        </w:rPr>
        <w:commentReference w:id="2901"/>
      </w:r>
    </w:p>
    <w:p w:rsidR="008E511C" w:rsidRPr="001333DF" w:rsidRDefault="008E511C" w:rsidP="00DB34B5">
      <w:pPr>
        <w:rPr>
          <w:rFonts w:ascii="Times New Roman" w:hAnsi="Times New Roman"/>
          <w:b/>
          <w:szCs w:val="24"/>
          <w:lang w:val="pt-BR"/>
          <w:rPrChange w:id="2904" w:author="Alexandre Vasconcelos" w:date="2010-04-19T09:24:00Z">
            <w:rPr>
              <w:rFonts w:ascii="Times New Roman" w:hAnsi="Times New Roman"/>
              <w:b/>
              <w:szCs w:val="24"/>
              <w:lang w:val="pt-BR"/>
            </w:rPr>
          </w:rPrChange>
        </w:rPr>
      </w:pPr>
    </w:p>
    <w:p w:rsidR="001536CC" w:rsidRPr="001333DF" w:rsidRDefault="00D515CA" w:rsidP="008C0552">
      <w:pPr>
        <w:numPr>
          <w:ilvl w:val="0"/>
          <w:numId w:val="15"/>
        </w:numPr>
        <w:rPr>
          <w:rFonts w:ascii="Times New Roman" w:hAnsi="Times New Roman"/>
          <w:szCs w:val="24"/>
          <w:lang w:val="pt-BR"/>
          <w:rPrChange w:id="2905" w:author="Alexandre Vasconcelos" w:date="2010-04-19T09:24:00Z">
            <w:rPr>
              <w:rFonts w:ascii="Times New Roman" w:hAnsi="Times New Roman"/>
              <w:szCs w:val="24"/>
              <w:lang w:val="pt-BR"/>
            </w:rPr>
          </w:rPrChange>
        </w:rPr>
      </w:pPr>
      <w:r w:rsidRPr="001333DF">
        <w:rPr>
          <w:rFonts w:ascii="Times New Roman" w:hAnsi="Times New Roman"/>
          <w:b/>
          <w:szCs w:val="24"/>
          <w:lang w:val="pt-BR"/>
          <w:rPrChange w:id="2906" w:author="Alexandre Vasconcelos" w:date="2010-04-19T09:24:00Z">
            <w:rPr>
              <w:rFonts w:ascii="Times New Roman" w:hAnsi="Times New Roman"/>
              <w:b/>
              <w:szCs w:val="24"/>
              <w:lang w:val="pt-BR"/>
            </w:rPr>
          </w:rPrChange>
        </w:rPr>
        <w:t>Parceria com o cliente</w:t>
      </w:r>
    </w:p>
    <w:p w:rsidR="00D515CA" w:rsidRPr="001333DF" w:rsidRDefault="00D515CA" w:rsidP="00DB34B5">
      <w:pPr>
        <w:rPr>
          <w:rFonts w:ascii="Times New Roman" w:hAnsi="Times New Roman"/>
          <w:szCs w:val="24"/>
          <w:lang w:val="pt-BR"/>
          <w:rPrChange w:id="2907"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2908" w:author="Alexandre Vasconcelos" w:date="2010-04-19T09:24:00Z">
            <w:rPr>
              <w:rFonts w:ascii="Times New Roman" w:hAnsi="Times New Roman"/>
              <w:szCs w:val="24"/>
              <w:lang w:val="pt-BR"/>
            </w:rPr>
          </w:rPrChange>
        </w:rPr>
        <w:t xml:space="preserve">A </w:t>
      </w:r>
      <w:r w:rsidR="00F838E9" w:rsidRPr="001333DF">
        <w:rPr>
          <w:rFonts w:ascii="Times New Roman" w:hAnsi="Times New Roman"/>
          <w:szCs w:val="24"/>
          <w:lang w:val="pt-BR"/>
          <w:rPrChange w:id="2909" w:author="Alexandre Vasconcelos" w:date="2010-04-19T09:24:00Z">
            <w:rPr>
              <w:rFonts w:ascii="Times New Roman" w:hAnsi="Times New Roman"/>
              <w:szCs w:val="24"/>
              <w:lang w:val="pt-BR"/>
            </w:rPr>
          </w:rPrChange>
        </w:rPr>
        <w:t>ideia</w:t>
      </w:r>
      <w:r w:rsidRPr="001333DF">
        <w:rPr>
          <w:rFonts w:ascii="Times New Roman" w:hAnsi="Times New Roman"/>
          <w:szCs w:val="24"/>
          <w:lang w:val="pt-BR"/>
          <w:rPrChange w:id="2910" w:author="Alexandre Vasconcelos" w:date="2010-04-19T09:24:00Z">
            <w:rPr>
              <w:rFonts w:ascii="Times New Roman" w:hAnsi="Times New Roman"/>
              <w:szCs w:val="24"/>
              <w:lang w:val="pt-BR"/>
            </w:rPr>
          </w:rPrChange>
        </w:rPr>
        <w:t xml:space="preserve"> é ter o cliente como membro do time para fazer validações constantes</w:t>
      </w:r>
      <w:r w:rsidR="004B299E" w:rsidRPr="001333DF">
        <w:rPr>
          <w:rFonts w:ascii="Times New Roman" w:hAnsi="Times New Roman"/>
          <w:szCs w:val="24"/>
          <w:lang w:val="pt-BR"/>
          <w:rPrChange w:id="2911" w:author="Alexandre Vasconcelos" w:date="2010-04-19T09:24:00Z">
            <w:rPr>
              <w:rFonts w:ascii="Times New Roman" w:hAnsi="Times New Roman"/>
              <w:szCs w:val="24"/>
              <w:lang w:val="pt-BR"/>
            </w:rPr>
          </w:rPrChange>
        </w:rPr>
        <w:t xml:space="preserve"> de</w:t>
      </w:r>
      <w:r w:rsidRPr="001333DF">
        <w:rPr>
          <w:rFonts w:ascii="Times New Roman" w:hAnsi="Times New Roman"/>
          <w:szCs w:val="24"/>
          <w:lang w:val="pt-BR"/>
          <w:rPrChange w:id="2912" w:author="Alexandre Vasconcelos" w:date="2010-04-19T09:24:00Z">
            <w:rPr>
              <w:rFonts w:ascii="Times New Roman" w:hAnsi="Times New Roman"/>
              <w:szCs w:val="24"/>
              <w:lang w:val="pt-BR"/>
            </w:rPr>
          </w:rPrChange>
        </w:rPr>
        <w:t xml:space="preserve"> forma </w:t>
      </w:r>
      <w:r w:rsidR="004B299E" w:rsidRPr="001333DF">
        <w:rPr>
          <w:rFonts w:ascii="Times New Roman" w:hAnsi="Times New Roman"/>
          <w:szCs w:val="24"/>
          <w:lang w:val="pt-BR"/>
          <w:rPrChange w:id="2913" w:author="Alexandre Vasconcelos" w:date="2010-04-19T09:24:00Z">
            <w:rPr>
              <w:rFonts w:ascii="Times New Roman" w:hAnsi="Times New Roman"/>
              <w:szCs w:val="24"/>
              <w:lang w:val="pt-BR"/>
            </w:rPr>
          </w:rPrChange>
        </w:rPr>
        <w:t xml:space="preserve">que ele esteja </w:t>
      </w:r>
      <w:r w:rsidRPr="001333DF">
        <w:rPr>
          <w:rFonts w:ascii="Times New Roman" w:hAnsi="Times New Roman"/>
          <w:szCs w:val="24"/>
          <w:lang w:val="pt-BR"/>
          <w:rPrChange w:id="2914" w:author="Alexandre Vasconcelos" w:date="2010-04-19T09:24:00Z">
            <w:rPr>
              <w:rFonts w:ascii="Times New Roman" w:hAnsi="Times New Roman"/>
              <w:szCs w:val="24"/>
              <w:lang w:val="pt-BR"/>
            </w:rPr>
          </w:rPrChange>
        </w:rPr>
        <w:t>comprometido com o projeto e possa entender o que está sendo feito.</w:t>
      </w:r>
      <w:r w:rsidR="004B299E" w:rsidRPr="001333DF">
        <w:rPr>
          <w:rFonts w:ascii="Times New Roman" w:hAnsi="Times New Roman"/>
          <w:szCs w:val="24"/>
          <w:lang w:val="pt-BR"/>
          <w:rPrChange w:id="2915"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2916" w:author="Alexandre Vasconcelos" w:date="2010-04-19T09:24:00Z">
            <w:rPr>
              <w:rFonts w:ascii="Times New Roman" w:hAnsi="Times New Roman"/>
              <w:szCs w:val="24"/>
              <w:lang w:val="pt-BR"/>
            </w:rPr>
          </w:rPrChange>
        </w:rPr>
        <w:t>Assim,</w:t>
      </w:r>
      <w:r w:rsidR="004B299E" w:rsidRPr="001333DF">
        <w:rPr>
          <w:rFonts w:ascii="Times New Roman" w:hAnsi="Times New Roman"/>
          <w:szCs w:val="24"/>
          <w:lang w:val="pt-BR"/>
          <w:rPrChange w:id="2917"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2918" w:author="Alexandre Vasconcelos" w:date="2010-04-19T09:24:00Z">
            <w:rPr>
              <w:rFonts w:ascii="Times New Roman" w:hAnsi="Times New Roman"/>
              <w:szCs w:val="24"/>
              <w:lang w:val="pt-BR"/>
            </w:rPr>
          </w:rPrChange>
        </w:rPr>
        <w:t>os riscos do projeto podem ser mitigados.</w:t>
      </w:r>
    </w:p>
    <w:p w:rsidR="009D0047" w:rsidRPr="001333DF" w:rsidRDefault="009D0047" w:rsidP="00DB34B5">
      <w:pPr>
        <w:rPr>
          <w:rFonts w:ascii="Times New Roman" w:hAnsi="Times New Roman"/>
          <w:szCs w:val="24"/>
          <w:lang w:val="pt-BR"/>
          <w:rPrChange w:id="2919" w:author="Alexandre Vasconcelos" w:date="2010-04-19T09:24:00Z">
            <w:rPr>
              <w:rFonts w:ascii="Times New Roman" w:hAnsi="Times New Roman"/>
              <w:szCs w:val="24"/>
              <w:lang w:val="pt-BR"/>
            </w:rPr>
          </w:rPrChange>
        </w:rPr>
      </w:pPr>
    </w:p>
    <w:p w:rsidR="00D515CA" w:rsidRPr="001333DF" w:rsidRDefault="00D515CA" w:rsidP="008C0552">
      <w:pPr>
        <w:numPr>
          <w:ilvl w:val="0"/>
          <w:numId w:val="15"/>
        </w:numPr>
        <w:rPr>
          <w:rFonts w:ascii="Times New Roman" w:hAnsi="Times New Roman"/>
          <w:b/>
          <w:szCs w:val="24"/>
          <w:lang w:val="pt-BR"/>
          <w:rPrChange w:id="2920"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2921" w:author="Alexandre Vasconcelos" w:date="2010-04-19T09:24:00Z">
            <w:rPr>
              <w:rFonts w:ascii="Times New Roman" w:hAnsi="Times New Roman"/>
              <w:b/>
              <w:szCs w:val="24"/>
              <w:lang w:val="pt-BR"/>
            </w:rPr>
          </w:rPrChange>
        </w:rPr>
        <w:t>Qualidade é trabalho de todos</w:t>
      </w:r>
    </w:p>
    <w:p w:rsidR="00D515CA" w:rsidRPr="001333DF" w:rsidRDefault="00D515CA" w:rsidP="00DB34B5">
      <w:pPr>
        <w:rPr>
          <w:rFonts w:ascii="Times New Roman" w:hAnsi="Times New Roman"/>
          <w:szCs w:val="24"/>
          <w:lang w:val="pt-BR"/>
          <w:rPrChange w:id="2922"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2923" w:author="Alexandre Vasconcelos" w:date="2010-04-19T09:24:00Z">
            <w:rPr>
              <w:rFonts w:ascii="Times New Roman" w:hAnsi="Times New Roman"/>
              <w:szCs w:val="24"/>
              <w:lang w:val="pt-BR"/>
            </w:rPr>
          </w:rPrChange>
        </w:rPr>
        <w:t>O termo qualidade é muito subjetivo.</w:t>
      </w:r>
      <w:r w:rsidR="002D066D" w:rsidRPr="001333DF">
        <w:rPr>
          <w:rFonts w:ascii="Times New Roman" w:hAnsi="Times New Roman"/>
          <w:szCs w:val="24"/>
          <w:lang w:val="pt-BR"/>
          <w:rPrChange w:id="2924"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2925" w:author="Alexandre Vasconcelos" w:date="2010-04-19T09:24:00Z">
            <w:rPr>
              <w:rFonts w:ascii="Times New Roman" w:hAnsi="Times New Roman"/>
              <w:szCs w:val="24"/>
              <w:lang w:val="pt-BR"/>
            </w:rPr>
          </w:rPrChange>
        </w:rPr>
        <w:t>Promover qualidade significa investir em pessoas,</w:t>
      </w:r>
      <w:r w:rsidR="004B299E" w:rsidRPr="001333DF">
        <w:rPr>
          <w:rFonts w:ascii="Times New Roman" w:hAnsi="Times New Roman"/>
          <w:szCs w:val="24"/>
          <w:lang w:val="pt-BR"/>
          <w:rPrChange w:id="2926"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2927" w:author="Alexandre Vasconcelos" w:date="2010-04-19T09:24:00Z">
            <w:rPr>
              <w:rFonts w:ascii="Times New Roman" w:hAnsi="Times New Roman"/>
              <w:szCs w:val="24"/>
              <w:lang w:val="pt-BR"/>
            </w:rPr>
          </w:rPrChange>
        </w:rPr>
        <w:t>fe</w:t>
      </w:r>
      <w:r w:rsidRPr="001333DF">
        <w:rPr>
          <w:rFonts w:ascii="Times New Roman" w:hAnsi="Times New Roman"/>
          <w:szCs w:val="24"/>
          <w:lang w:val="pt-BR"/>
          <w:rPrChange w:id="2928" w:author="Alexandre Vasconcelos" w:date="2010-04-19T09:24:00Z">
            <w:rPr>
              <w:rFonts w:ascii="Times New Roman" w:hAnsi="Times New Roman"/>
              <w:szCs w:val="24"/>
              <w:lang w:val="pt-BR"/>
            </w:rPr>
          </w:rPrChange>
        </w:rPr>
        <w:t>r</w:t>
      </w:r>
      <w:r w:rsidRPr="001333DF">
        <w:rPr>
          <w:rFonts w:ascii="Times New Roman" w:hAnsi="Times New Roman"/>
          <w:szCs w:val="24"/>
          <w:lang w:val="pt-BR"/>
          <w:rPrChange w:id="2929" w:author="Alexandre Vasconcelos" w:date="2010-04-19T09:24:00Z">
            <w:rPr>
              <w:rFonts w:ascii="Times New Roman" w:hAnsi="Times New Roman"/>
              <w:szCs w:val="24"/>
              <w:lang w:val="pt-BR"/>
            </w:rPr>
          </w:rPrChange>
        </w:rPr>
        <w:t xml:space="preserve">ramentas e processos. Requer tanto prevenção de “bugs/problemas” quanto </w:t>
      </w:r>
      <w:r w:rsidR="004B299E" w:rsidRPr="001333DF">
        <w:rPr>
          <w:rFonts w:ascii="Times New Roman" w:hAnsi="Times New Roman"/>
          <w:szCs w:val="24"/>
          <w:lang w:val="pt-BR"/>
          <w:rPrChange w:id="2930" w:author="Alexandre Vasconcelos" w:date="2010-04-19T09:24:00Z">
            <w:rPr>
              <w:rFonts w:ascii="Times New Roman" w:hAnsi="Times New Roman"/>
              <w:szCs w:val="24"/>
              <w:lang w:val="pt-BR"/>
            </w:rPr>
          </w:rPrChange>
        </w:rPr>
        <w:t xml:space="preserve">a </w:t>
      </w:r>
      <w:r w:rsidRPr="001333DF">
        <w:rPr>
          <w:rFonts w:ascii="Times New Roman" w:hAnsi="Times New Roman"/>
          <w:szCs w:val="24"/>
          <w:lang w:val="pt-BR"/>
          <w:rPrChange w:id="2931" w:author="Alexandre Vasconcelos" w:date="2010-04-19T09:24:00Z">
            <w:rPr>
              <w:rFonts w:ascii="Times New Roman" w:hAnsi="Times New Roman"/>
              <w:szCs w:val="24"/>
              <w:lang w:val="pt-BR"/>
            </w:rPr>
          </w:rPrChange>
        </w:rPr>
        <w:t>verificação de possíveis soluções.</w:t>
      </w:r>
    </w:p>
    <w:p w:rsidR="008E511C" w:rsidRPr="001333DF" w:rsidRDefault="008E511C" w:rsidP="00DB34B5">
      <w:pPr>
        <w:rPr>
          <w:rFonts w:ascii="Times New Roman" w:hAnsi="Times New Roman"/>
          <w:szCs w:val="24"/>
          <w:lang w:val="pt-BR"/>
          <w:rPrChange w:id="2932" w:author="Alexandre Vasconcelos" w:date="2010-04-19T09:24:00Z">
            <w:rPr>
              <w:rFonts w:ascii="Times New Roman" w:hAnsi="Times New Roman"/>
              <w:szCs w:val="24"/>
              <w:lang w:val="pt-BR"/>
            </w:rPr>
          </w:rPrChange>
        </w:rPr>
      </w:pPr>
    </w:p>
    <w:p w:rsidR="00D515CA" w:rsidRPr="001333DF" w:rsidRDefault="00D515CA" w:rsidP="008C0552">
      <w:pPr>
        <w:numPr>
          <w:ilvl w:val="0"/>
          <w:numId w:val="15"/>
        </w:numPr>
        <w:rPr>
          <w:rFonts w:ascii="Times New Roman" w:hAnsi="Times New Roman"/>
          <w:b/>
          <w:szCs w:val="24"/>
          <w:lang w:val="pt-BR"/>
          <w:rPrChange w:id="2933"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2934" w:author="Alexandre Vasconcelos" w:date="2010-04-19T09:24:00Z">
            <w:rPr>
              <w:rFonts w:ascii="Times New Roman" w:hAnsi="Times New Roman"/>
              <w:b/>
              <w:szCs w:val="24"/>
              <w:lang w:val="pt-BR"/>
            </w:rPr>
          </w:rPrChange>
        </w:rPr>
        <w:t>Trabalho em direção a uma visão compartilhada</w:t>
      </w:r>
    </w:p>
    <w:p w:rsidR="00D515CA" w:rsidRPr="001333DF" w:rsidRDefault="00D515CA" w:rsidP="00DB34B5">
      <w:pPr>
        <w:rPr>
          <w:rFonts w:ascii="Times New Roman" w:hAnsi="Times New Roman"/>
          <w:szCs w:val="24"/>
          <w:lang w:val="pt-BR"/>
          <w:rPrChange w:id="2935"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2936" w:author="Alexandre Vasconcelos" w:date="2010-04-19T09:24:00Z">
            <w:rPr>
              <w:rFonts w:ascii="Times New Roman" w:hAnsi="Times New Roman"/>
              <w:szCs w:val="24"/>
              <w:lang w:val="pt-BR"/>
            </w:rPr>
          </w:rPrChange>
        </w:rPr>
        <w:t>Segundo Steve McConnel,</w:t>
      </w:r>
      <w:r w:rsidR="004B299E" w:rsidRPr="001333DF">
        <w:rPr>
          <w:rFonts w:ascii="Times New Roman" w:hAnsi="Times New Roman"/>
          <w:szCs w:val="24"/>
          <w:lang w:val="pt-BR"/>
          <w:rPrChange w:id="2937"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2938" w:author="Alexandre Vasconcelos" w:date="2010-04-19T09:24:00Z">
            <w:rPr>
              <w:rFonts w:ascii="Times New Roman" w:hAnsi="Times New Roman"/>
              <w:szCs w:val="24"/>
              <w:lang w:val="pt-BR"/>
            </w:rPr>
          </w:rPrChange>
        </w:rPr>
        <w:t>uma pesquisa feita com 75 times mostra que em todos os casos em que o time funcion</w:t>
      </w:r>
      <w:r w:rsidR="004B299E" w:rsidRPr="001333DF">
        <w:rPr>
          <w:rFonts w:ascii="Times New Roman" w:hAnsi="Times New Roman"/>
          <w:szCs w:val="24"/>
          <w:lang w:val="pt-BR"/>
          <w:rPrChange w:id="2939" w:author="Alexandre Vasconcelos" w:date="2010-04-19T09:24:00Z">
            <w:rPr>
              <w:rFonts w:ascii="Times New Roman" w:hAnsi="Times New Roman"/>
              <w:szCs w:val="24"/>
              <w:lang w:val="pt-BR"/>
            </w:rPr>
          </w:rPrChange>
        </w:rPr>
        <w:t>ou</w:t>
      </w:r>
      <w:r w:rsidRPr="001333DF">
        <w:rPr>
          <w:rFonts w:ascii="Times New Roman" w:hAnsi="Times New Roman"/>
          <w:szCs w:val="24"/>
          <w:lang w:val="pt-BR"/>
          <w:rPrChange w:id="2940" w:author="Alexandre Vasconcelos" w:date="2010-04-19T09:24:00Z">
            <w:rPr>
              <w:rFonts w:ascii="Times New Roman" w:hAnsi="Times New Roman"/>
              <w:szCs w:val="24"/>
              <w:lang w:val="pt-BR"/>
            </w:rPr>
          </w:rPrChange>
        </w:rPr>
        <w:t xml:space="preserve"> eficazmente,</w:t>
      </w:r>
      <w:r w:rsidR="004B299E" w:rsidRPr="001333DF">
        <w:rPr>
          <w:rFonts w:ascii="Times New Roman" w:hAnsi="Times New Roman"/>
          <w:szCs w:val="24"/>
          <w:lang w:val="pt-BR"/>
          <w:rPrChange w:id="2941"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2942" w:author="Alexandre Vasconcelos" w:date="2010-04-19T09:24:00Z">
            <w:rPr>
              <w:rFonts w:ascii="Times New Roman" w:hAnsi="Times New Roman"/>
              <w:szCs w:val="24"/>
              <w:lang w:val="pt-BR"/>
            </w:rPr>
          </w:rPrChange>
        </w:rPr>
        <w:t xml:space="preserve">todos os membros conheciam os seus </w:t>
      </w:r>
      <w:r w:rsidR="004B299E" w:rsidRPr="001333DF">
        <w:rPr>
          <w:rFonts w:ascii="Times New Roman" w:hAnsi="Times New Roman"/>
          <w:szCs w:val="24"/>
          <w:lang w:val="pt-BR"/>
          <w:rPrChange w:id="2943" w:author="Alexandre Vasconcelos" w:date="2010-04-19T09:24:00Z">
            <w:rPr>
              <w:rFonts w:ascii="Times New Roman" w:hAnsi="Times New Roman"/>
              <w:szCs w:val="24"/>
              <w:lang w:val="pt-BR"/>
            </w:rPr>
          </w:rPrChange>
        </w:rPr>
        <w:t xml:space="preserve">objetivos. </w:t>
      </w:r>
      <w:r w:rsidRPr="001333DF">
        <w:rPr>
          <w:rFonts w:ascii="Times New Roman" w:hAnsi="Times New Roman"/>
          <w:szCs w:val="24"/>
          <w:lang w:val="pt-BR"/>
          <w:rPrChange w:id="2944" w:author="Alexandre Vasconcelos" w:date="2010-04-19T09:24:00Z">
            <w:rPr>
              <w:rFonts w:ascii="Times New Roman" w:hAnsi="Times New Roman"/>
              <w:szCs w:val="24"/>
              <w:lang w:val="pt-BR"/>
            </w:rPr>
          </w:rPrChange>
        </w:rPr>
        <w:t>Através da visão do projeto</w:t>
      </w:r>
      <w:r w:rsidR="004B299E" w:rsidRPr="001333DF">
        <w:rPr>
          <w:rFonts w:ascii="Times New Roman" w:hAnsi="Times New Roman"/>
          <w:szCs w:val="24"/>
          <w:lang w:val="pt-BR"/>
          <w:rPrChange w:id="2945" w:author="Alexandre Vasconcelos" w:date="2010-04-19T09:24:00Z">
            <w:rPr>
              <w:rFonts w:ascii="Times New Roman" w:hAnsi="Times New Roman"/>
              <w:szCs w:val="24"/>
              <w:lang w:val="pt-BR"/>
            </w:rPr>
          </w:rPrChange>
        </w:rPr>
        <w:t>,</w:t>
      </w:r>
      <w:r w:rsidRPr="001333DF">
        <w:rPr>
          <w:rFonts w:ascii="Times New Roman" w:hAnsi="Times New Roman"/>
          <w:szCs w:val="24"/>
          <w:lang w:val="pt-BR"/>
          <w:rPrChange w:id="2946" w:author="Alexandre Vasconcelos" w:date="2010-04-19T09:24:00Z">
            <w:rPr>
              <w:rFonts w:ascii="Times New Roman" w:hAnsi="Times New Roman"/>
              <w:szCs w:val="24"/>
              <w:lang w:val="pt-BR"/>
            </w:rPr>
          </w:rPrChange>
        </w:rPr>
        <w:t xml:space="preserve"> os membros do time podem definir prioridades,</w:t>
      </w:r>
      <w:r w:rsidR="002D066D" w:rsidRPr="001333DF">
        <w:rPr>
          <w:rFonts w:ascii="Times New Roman" w:hAnsi="Times New Roman"/>
          <w:szCs w:val="24"/>
          <w:lang w:val="pt-BR"/>
          <w:rPrChange w:id="2947"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2948" w:author="Alexandre Vasconcelos" w:date="2010-04-19T09:24:00Z">
            <w:rPr>
              <w:rFonts w:ascii="Times New Roman" w:hAnsi="Times New Roman"/>
              <w:szCs w:val="24"/>
              <w:lang w:val="pt-BR"/>
            </w:rPr>
          </w:rPrChange>
        </w:rPr>
        <w:t>tomar decisões e garantir que os esforços estejam alinhados aos resultados que se esperam.</w:t>
      </w:r>
    </w:p>
    <w:p w:rsidR="009455EF" w:rsidRPr="001333DF" w:rsidRDefault="009455EF" w:rsidP="00DB34B5">
      <w:pPr>
        <w:rPr>
          <w:rFonts w:ascii="Times New Roman" w:hAnsi="Times New Roman"/>
          <w:szCs w:val="24"/>
          <w:lang w:val="pt-BR"/>
          <w:rPrChange w:id="2949" w:author="Alexandre Vasconcelos" w:date="2010-04-19T09:24:00Z">
            <w:rPr>
              <w:rFonts w:ascii="Times New Roman" w:hAnsi="Times New Roman"/>
              <w:szCs w:val="24"/>
              <w:lang w:val="pt-BR"/>
            </w:rPr>
          </w:rPrChange>
        </w:rPr>
      </w:pPr>
    </w:p>
    <w:p w:rsidR="00E97189" w:rsidRPr="001333DF" w:rsidRDefault="001536CC" w:rsidP="008C0552">
      <w:pPr>
        <w:numPr>
          <w:ilvl w:val="0"/>
          <w:numId w:val="15"/>
        </w:numPr>
        <w:rPr>
          <w:rFonts w:ascii="Times New Roman" w:hAnsi="Times New Roman"/>
          <w:b/>
          <w:bCs/>
          <w:szCs w:val="24"/>
          <w:lang w:val="pt-BR"/>
          <w:rPrChange w:id="2950" w:author="Alexandre Vasconcelos" w:date="2010-04-19T09:24:00Z">
            <w:rPr>
              <w:rFonts w:ascii="Times New Roman" w:hAnsi="Times New Roman"/>
              <w:b/>
              <w:bCs/>
              <w:szCs w:val="24"/>
              <w:lang w:val="pt-BR"/>
            </w:rPr>
          </w:rPrChange>
        </w:rPr>
      </w:pPr>
      <w:r w:rsidRPr="001333DF">
        <w:rPr>
          <w:rFonts w:ascii="Times New Roman" w:hAnsi="Times New Roman"/>
          <w:b/>
          <w:bCs/>
          <w:szCs w:val="24"/>
          <w:lang w:val="pt-BR"/>
          <w:rPrChange w:id="2951" w:author="Alexandre Vasconcelos" w:date="2010-04-19T09:24:00Z">
            <w:rPr>
              <w:rFonts w:ascii="Times New Roman" w:hAnsi="Times New Roman"/>
              <w:b/>
              <w:bCs/>
              <w:szCs w:val="24"/>
              <w:lang w:val="pt-BR"/>
            </w:rPr>
          </w:rPrChange>
        </w:rPr>
        <w:t>Manter-se ágil, adaptar-se às mudanças</w:t>
      </w:r>
    </w:p>
    <w:p w:rsidR="00E97189" w:rsidRPr="001333DF" w:rsidRDefault="00E97189" w:rsidP="00E97189">
      <w:pPr>
        <w:rPr>
          <w:rFonts w:ascii="Times New Roman" w:hAnsi="Times New Roman"/>
          <w:bCs/>
          <w:szCs w:val="24"/>
          <w:lang w:val="pt-BR"/>
          <w:rPrChange w:id="2952" w:author="Alexandre Vasconcelos" w:date="2010-04-19T09:24:00Z">
            <w:rPr>
              <w:rFonts w:ascii="Times New Roman" w:hAnsi="Times New Roman"/>
              <w:bCs/>
              <w:szCs w:val="24"/>
              <w:lang w:val="pt-BR"/>
            </w:rPr>
          </w:rPrChange>
        </w:rPr>
      </w:pPr>
      <w:r w:rsidRPr="001333DF">
        <w:rPr>
          <w:rFonts w:ascii="Times New Roman" w:hAnsi="Times New Roman"/>
          <w:bCs/>
          <w:szCs w:val="24"/>
          <w:lang w:val="pt-BR"/>
          <w:rPrChange w:id="2953" w:author="Alexandre Vasconcelos" w:date="2010-04-19T09:24:00Z">
            <w:rPr>
              <w:rFonts w:ascii="Times New Roman" w:hAnsi="Times New Roman"/>
              <w:bCs/>
              <w:szCs w:val="24"/>
              <w:lang w:val="pt-BR"/>
            </w:rPr>
          </w:rPrChange>
        </w:rPr>
        <w:t>Quanto mais uma organização procura maximizar o impacto no negócio de um investimento em tecnologia,</w:t>
      </w:r>
      <w:r w:rsidR="002D066D" w:rsidRPr="001333DF">
        <w:rPr>
          <w:rFonts w:ascii="Times New Roman" w:hAnsi="Times New Roman"/>
          <w:bCs/>
          <w:szCs w:val="24"/>
          <w:lang w:val="pt-BR"/>
          <w:rPrChange w:id="2954"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2955" w:author="Alexandre Vasconcelos" w:date="2010-04-19T09:24:00Z">
            <w:rPr>
              <w:rFonts w:ascii="Times New Roman" w:hAnsi="Times New Roman"/>
              <w:bCs/>
              <w:szCs w:val="24"/>
              <w:lang w:val="pt-BR"/>
            </w:rPr>
          </w:rPrChange>
        </w:rPr>
        <w:t>mais ela descobre novos ambientes e desafios.</w:t>
      </w:r>
    </w:p>
    <w:p w:rsidR="00E97189" w:rsidRPr="001333DF" w:rsidRDefault="00E97189" w:rsidP="00E97189">
      <w:pPr>
        <w:rPr>
          <w:rFonts w:ascii="Times New Roman" w:hAnsi="Times New Roman"/>
          <w:bCs/>
          <w:szCs w:val="24"/>
          <w:lang w:val="pt-BR"/>
          <w:rPrChange w:id="2956" w:author="Alexandre Vasconcelos" w:date="2010-04-19T09:24:00Z">
            <w:rPr>
              <w:rFonts w:ascii="Times New Roman" w:hAnsi="Times New Roman"/>
              <w:bCs/>
              <w:szCs w:val="24"/>
              <w:lang w:val="pt-BR"/>
            </w:rPr>
          </w:rPrChange>
        </w:rPr>
      </w:pPr>
      <w:r w:rsidRPr="001333DF">
        <w:rPr>
          <w:rFonts w:ascii="Times New Roman" w:hAnsi="Times New Roman"/>
          <w:bCs/>
          <w:szCs w:val="24"/>
          <w:lang w:val="pt-BR"/>
          <w:rPrChange w:id="2957" w:author="Alexandre Vasconcelos" w:date="2010-04-19T09:24:00Z">
            <w:rPr>
              <w:rFonts w:ascii="Times New Roman" w:hAnsi="Times New Roman"/>
              <w:bCs/>
              <w:szCs w:val="24"/>
              <w:lang w:val="pt-BR"/>
            </w:rPr>
          </w:rPrChange>
        </w:rPr>
        <w:t>Os projetos de tecnologia t</w:t>
      </w:r>
      <w:r w:rsidR="002D066D" w:rsidRPr="001333DF">
        <w:rPr>
          <w:rFonts w:ascii="Times New Roman" w:hAnsi="Times New Roman"/>
          <w:bCs/>
          <w:szCs w:val="24"/>
          <w:lang w:val="pt-BR"/>
          <w:rPrChange w:id="2958" w:author="Alexandre Vasconcelos" w:date="2010-04-19T09:24:00Z">
            <w:rPr>
              <w:rFonts w:ascii="Times New Roman" w:hAnsi="Times New Roman"/>
              <w:bCs/>
              <w:szCs w:val="24"/>
              <w:lang w:val="pt-BR"/>
            </w:rPr>
          </w:rPrChange>
        </w:rPr>
        <w:t>ê</w:t>
      </w:r>
      <w:r w:rsidRPr="001333DF">
        <w:rPr>
          <w:rFonts w:ascii="Times New Roman" w:hAnsi="Times New Roman"/>
          <w:bCs/>
          <w:szCs w:val="24"/>
          <w:lang w:val="pt-BR"/>
          <w:rPrChange w:id="2959" w:author="Alexandre Vasconcelos" w:date="2010-04-19T09:24:00Z">
            <w:rPr>
              <w:rFonts w:ascii="Times New Roman" w:hAnsi="Times New Roman"/>
              <w:bCs/>
              <w:szCs w:val="24"/>
              <w:lang w:val="pt-BR"/>
            </w:rPr>
          </w:rPrChange>
        </w:rPr>
        <w:t>m uma característica relevante:</w:t>
      </w:r>
      <w:r w:rsidR="002D066D" w:rsidRPr="001333DF">
        <w:rPr>
          <w:rFonts w:ascii="Times New Roman" w:hAnsi="Times New Roman"/>
          <w:bCs/>
          <w:szCs w:val="24"/>
          <w:lang w:val="pt-BR"/>
          <w:rPrChange w:id="2960"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2961" w:author="Alexandre Vasconcelos" w:date="2010-04-19T09:24:00Z">
            <w:rPr>
              <w:rFonts w:ascii="Times New Roman" w:hAnsi="Times New Roman"/>
              <w:bCs/>
              <w:szCs w:val="24"/>
              <w:lang w:val="pt-BR"/>
            </w:rPr>
          </w:rPrChange>
        </w:rPr>
        <w:t>mudanças constantes. Alterações no projeto devem ser esperadas e é impossível isolar a entrega do projeto. Com isso, o MSF foi desenvolvido para gerenciar e antecipar mudanças. Todas as alterações são aprovadas pela equipe,</w:t>
      </w:r>
      <w:r w:rsidR="002D066D" w:rsidRPr="001333DF">
        <w:rPr>
          <w:rFonts w:ascii="Times New Roman" w:hAnsi="Times New Roman"/>
          <w:bCs/>
          <w:szCs w:val="24"/>
          <w:lang w:val="pt-BR"/>
          <w:rPrChange w:id="2962"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2963" w:author="Alexandre Vasconcelos" w:date="2010-04-19T09:24:00Z">
            <w:rPr>
              <w:rFonts w:ascii="Times New Roman" w:hAnsi="Times New Roman"/>
              <w:bCs/>
              <w:szCs w:val="24"/>
              <w:lang w:val="pt-BR"/>
            </w:rPr>
          </w:rPrChange>
        </w:rPr>
        <w:t>dessa forma mitiga</w:t>
      </w:r>
      <w:r w:rsidR="00F52309" w:rsidRPr="001333DF">
        <w:rPr>
          <w:rFonts w:ascii="Times New Roman" w:hAnsi="Times New Roman"/>
          <w:bCs/>
          <w:szCs w:val="24"/>
          <w:lang w:val="pt-BR"/>
          <w:rPrChange w:id="2964" w:author="Alexandre Vasconcelos" w:date="2010-04-19T09:24:00Z">
            <w:rPr>
              <w:rFonts w:ascii="Times New Roman" w:hAnsi="Times New Roman"/>
              <w:bCs/>
              <w:szCs w:val="24"/>
              <w:lang w:val="pt-BR"/>
            </w:rPr>
          </w:rPrChange>
        </w:rPr>
        <w:t>-se</w:t>
      </w:r>
      <w:r w:rsidRPr="001333DF">
        <w:rPr>
          <w:rFonts w:ascii="Times New Roman" w:hAnsi="Times New Roman"/>
          <w:bCs/>
          <w:szCs w:val="24"/>
          <w:lang w:val="pt-BR"/>
          <w:rPrChange w:id="2965" w:author="Alexandre Vasconcelos" w:date="2010-04-19T09:24:00Z">
            <w:rPr>
              <w:rFonts w:ascii="Times New Roman" w:hAnsi="Times New Roman"/>
              <w:bCs/>
              <w:szCs w:val="24"/>
              <w:lang w:val="pt-BR"/>
            </w:rPr>
          </w:rPrChange>
        </w:rPr>
        <w:t xml:space="preserve"> os impactos negativos</w:t>
      </w:r>
      <w:r w:rsidR="00F52309" w:rsidRPr="001333DF">
        <w:rPr>
          <w:rFonts w:ascii="Times New Roman" w:hAnsi="Times New Roman"/>
          <w:bCs/>
          <w:szCs w:val="24"/>
          <w:lang w:val="pt-BR"/>
          <w:rPrChange w:id="2966" w:author="Alexandre Vasconcelos" w:date="2010-04-19T09:24:00Z">
            <w:rPr>
              <w:rFonts w:ascii="Times New Roman" w:hAnsi="Times New Roman"/>
              <w:bCs/>
              <w:szCs w:val="24"/>
              <w:lang w:val="pt-BR"/>
            </w:rPr>
          </w:rPrChange>
        </w:rPr>
        <w:t xml:space="preserve"> das mudanças</w:t>
      </w:r>
      <w:r w:rsidRPr="001333DF">
        <w:rPr>
          <w:rFonts w:ascii="Times New Roman" w:hAnsi="Times New Roman"/>
          <w:bCs/>
          <w:szCs w:val="24"/>
          <w:lang w:val="pt-BR"/>
          <w:rPrChange w:id="2967" w:author="Alexandre Vasconcelos" w:date="2010-04-19T09:24:00Z">
            <w:rPr>
              <w:rFonts w:ascii="Times New Roman" w:hAnsi="Times New Roman"/>
              <w:bCs/>
              <w:szCs w:val="24"/>
              <w:lang w:val="pt-BR"/>
            </w:rPr>
          </w:rPrChange>
        </w:rPr>
        <w:t>.</w:t>
      </w:r>
    </w:p>
    <w:p w:rsidR="00031512" w:rsidRPr="001333DF" w:rsidRDefault="00031512" w:rsidP="00E97189">
      <w:pPr>
        <w:rPr>
          <w:rFonts w:ascii="Times New Roman" w:hAnsi="Times New Roman"/>
          <w:bCs/>
          <w:szCs w:val="24"/>
          <w:lang w:val="pt-BR"/>
          <w:rPrChange w:id="2968" w:author="Alexandre Vasconcelos" w:date="2010-04-19T09:24:00Z">
            <w:rPr>
              <w:rFonts w:ascii="Times New Roman" w:hAnsi="Times New Roman"/>
              <w:bCs/>
              <w:szCs w:val="24"/>
              <w:lang w:val="pt-BR"/>
            </w:rPr>
          </w:rPrChange>
        </w:rPr>
      </w:pPr>
    </w:p>
    <w:p w:rsidR="00E97189" w:rsidRPr="001333DF" w:rsidRDefault="00E97189" w:rsidP="008C0552">
      <w:pPr>
        <w:numPr>
          <w:ilvl w:val="0"/>
          <w:numId w:val="15"/>
        </w:numPr>
        <w:rPr>
          <w:rFonts w:ascii="Times New Roman" w:hAnsi="Times New Roman"/>
          <w:b/>
          <w:bCs/>
          <w:szCs w:val="24"/>
          <w:lang w:val="pt-BR"/>
          <w:rPrChange w:id="2969" w:author="Alexandre Vasconcelos" w:date="2010-04-19T09:24:00Z">
            <w:rPr>
              <w:rFonts w:ascii="Times New Roman" w:hAnsi="Times New Roman"/>
              <w:b/>
              <w:bCs/>
              <w:szCs w:val="24"/>
              <w:lang w:val="pt-BR"/>
            </w:rPr>
          </w:rPrChange>
        </w:rPr>
      </w:pPr>
      <w:r w:rsidRPr="001333DF">
        <w:rPr>
          <w:rFonts w:ascii="Times New Roman" w:hAnsi="Times New Roman"/>
          <w:b/>
          <w:bCs/>
          <w:szCs w:val="24"/>
          <w:lang w:val="pt-BR"/>
          <w:rPrChange w:id="2970" w:author="Alexandre Vasconcelos" w:date="2010-04-19T09:24:00Z">
            <w:rPr>
              <w:rFonts w:ascii="Times New Roman" w:hAnsi="Times New Roman"/>
              <w:b/>
              <w:bCs/>
              <w:szCs w:val="24"/>
              <w:lang w:val="pt-BR"/>
            </w:rPr>
          </w:rPrChange>
        </w:rPr>
        <w:t>Encorajar comunicação aberta</w:t>
      </w:r>
    </w:p>
    <w:p w:rsidR="00E97189" w:rsidRPr="001333DF" w:rsidRDefault="00E97189" w:rsidP="00E97189">
      <w:pPr>
        <w:rPr>
          <w:rFonts w:ascii="Times New Roman" w:hAnsi="Times New Roman"/>
          <w:bCs/>
          <w:szCs w:val="24"/>
          <w:lang w:val="pt-BR"/>
          <w:rPrChange w:id="2971" w:author="Alexandre Vasconcelos" w:date="2010-04-19T09:24:00Z">
            <w:rPr>
              <w:rFonts w:ascii="Times New Roman" w:hAnsi="Times New Roman"/>
              <w:bCs/>
              <w:szCs w:val="24"/>
              <w:lang w:val="pt-BR"/>
            </w:rPr>
          </w:rPrChange>
        </w:rPr>
      </w:pPr>
      <w:r w:rsidRPr="001333DF">
        <w:rPr>
          <w:rFonts w:ascii="Times New Roman" w:hAnsi="Times New Roman"/>
          <w:bCs/>
          <w:szCs w:val="24"/>
          <w:lang w:val="pt-BR"/>
          <w:rPrChange w:id="2972" w:author="Alexandre Vasconcelos" w:date="2010-04-19T09:24:00Z">
            <w:rPr>
              <w:rFonts w:ascii="Times New Roman" w:hAnsi="Times New Roman"/>
              <w:bCs/>
              <w:szCs w:val="24"/>
              <w:lang w:val="pt-BR"/>
            </w:rPr>
          </w:rPrChange>
        </w:rPr>
        <w:t>Para desenvolver um bom trabalho,</w:t>
      </w:r>
      <w:r w:rsidR="002D066D" w:rsidRPr="001333DF">
        <w:rPr>
          <w:rFonts w:ascii="Times New Roman" w:hAnsi="Times New Roman"/>
          <w:bCs/>
          <w:szCs w:val="24"/>
          <w:lang w:val="pt-BR"/>
          <w:rPrChange w:id="2973"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2974" w:author="Alexandre Vasconcelos" w:date="2010-04-19T09:24:00Z">
            <w:rPr>
              <w:rFonts w:ascii="Times New Roman" w:hAnsi="Times New Roman"/>
              <w:bCs/>
              <w:szCs w:val="24"/>
              <w:lang w:val="pt-BR"/>
            </w:rPr>
          </w:rPrChange>
        </w:rPr>
        <w:t>é necessário que todos os membros da equipe tenham conhecimento prévio do que está sendo feito.</w:t>
      </w:r>
      <w:r w:rsidR="002D066D" w:rsidRPr="001333DF">
        <w:rPr>
          <w:rFonts w:ascii="Times New Roman" w:hAnsi="Times New Roman"/>
          <w:bCs/>
          <w:szCs w:val="24"/>
          <w:lang w:val="pt-BR"/>
          <w:rPrChange w:id="2975"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2976" w:author="Alexandre Vasconcelos" w:date="2010-04-19T09:24:00Z">
            <w:rPr>
              <w:rFonts w:ascii="Times New Roman" w:hAnsi="Times New Roman"/>
              <w:bCs/>
              <w:szCs w:val="24"/>
              <w:lang w:val="pt-BR"/>
            </w:rPr>
          </w:rPrChange>
        </w:rPr>
        <w:t>Isso minimiza o desconhecimento,</w:t>
      </w:r>
      <w:r w:rsidR="002D066D" w:rsidRPr="001333DF">
        <w:rPr>
          <w:rFonts w:ascii="Times New Roman" w:hAnsi="Times New Roman"/>
          <w:bCs/>
          <w:szCs w:val="24"/>
          <w:lang w:val="pt-BR"/>
          <w:rPrChange w:id="2977" w:author="Alexandre Vasconcelos" w:date="2010-04-19T09:24:00Z">
            <w:rPr>
              <w:rFonts w:ascii="Times New Roman" w:hAnsi="Times New Roman"/>
              <w:bCs/>
              <w:szCs w:val="24"/>
              <w:lang w:val="pt-BR"/>
            </w:rPr>
          </w:rPrChange>
        </w:rPr>
        <w:t xml:space="preserve"> </w:t>
      </w:r>
      <w:r w:rsidR="00F52309" w:rsidRPr="001333DF">
        <w:rPr>
          <w:rFonts w:ascii="Times New Roman" w:hAnsi="Times New Roman"/>
          <w:bCs/>
          <w:szCs w:val="24"/>
          <w:lang w:val="pt-BR"/>
          <w:rPrChange w:id="2978" w:author="Alexandre Vasconcelos" w:date="2010-04-19T09:24:00Z">
            <w:rPr>
              <w:rFonts w:ascii="Times New Roman" w:hAnsi="Times New Roman"/>
              <w:bCs/>
              <w:szCs w:val="24"/>
              <w:lang w:val="pt-BR"/>
            </w:rPr>
          </w:rPrChange>
        </w:rPr>
        <w:t xml:space="preserve">diminui as </w:t>
      </w:r>
      <w:r w:rsidRPr="001333DF">
        <w:rPr>
          <w:rFonts w:ascii="Times New Roman" w:hAnsi="Times New Roman"/>
          <w:bCs/>
          <w:szCs w:val="24"/>
          <w:lang w:val="pt-BR"/>
          <w:rPrChange w:id="2979" w:author="Alexandre Vasconcelos" w:date="2010-04-19T09:24:00Z">
            <w:rPr>
              <w:rFonts w:ascii="Times New Roman" w:hAnsi="Times New Roman"/>
              <w:bCs/>
              <w:szCs w:val="24"/>
              <w:lang w:val="pt-BR"/>
            </w:rPr>
          </w:rPrChange>
        </w:rPr>
        <w:t xml:space="preserve">incertezas e </w:t>
      </w:r>
      <w:r w:rsidR="00F52309" w:rsidRPr="001333DF">
        <w:rPr>
          <w:rFonts w:ascii="Times New Roman" w:hAnsi="Times New Roman"/>
          <w:bCs/>
          <w:szCs w:val="24"/>
          <w:lang w:val="pt-BR"/>
          <w:rPrChange w:id="2980" w:author="Alexandre Vasconcelos" w:date="2010-04-19T09:24:00Z">
            <w:rPr>
              <w:rFonts w:ascii="Times New Roman" w:hAnsi="Times New Roman"/>
              <w:bCs/>
              <w:szCs w:val="24"/>
              <w:lang w:val="pt-BR"/>
            </w:rPr>
          </w:rPrChange>
        </w:rPr>
        <w:t xml:space="preserve">o </w:t>
      </w:r>
      <w:r w:rsidRPr="001333DF">
        <w:rPr>
          <w:rFonts w:ascii="Times New Roman" w:hAnsi="Times New Roman"/>
          <w:bCs/>
          <w:szCs w:val="24"/>
          <w:lang w:val="pt-BR"/>
          <w:rPrChange w:id="2981" w:author="Alexandre Vasconcelos" w:date="2010-04-19T09:24:00Z">
            <w:rPr>
              <w:rFonts w:ascii="Times New Roman" w:hAnsi="Times New Roman"/>
              <w:bCs/>
              <w:szCs w:val="24"/>
              <w:lang w:val="pt-BR"/>
            </w:rPr>
          </w:rPrChange>
        </w:rPr>
        <w:t>retrabalho.</w:t>
      </w:r>
    </w:p>
    <w:p w:rsidR="00EE06BA" w:rsidRPr="001333DF" w:rsidRDefault="001536CC" w:rsidP="008C0552">
      <w:pPr>
        <w:numPr>
          <w:ilvl w:val="0"/>
          <w:numId w:val="15"/>
        </w:numPr>
        <w:rPr>
          <w:rFonts w:ascii="Times New Roman" w:hAnsi="Times New Roman"/>
          <w:b/>
          <w:bCs/>
          <w:szCs w:val="24"/>
          <w:lang w:val="pt-BR"/>
          <w:rPrChange w:id="2982" w:author="Alexandre Vasconcelos" w:date="2010-04-19T09:24:00Z">
            <w:rPr>
              <w:rFonts w:ascii="Times New Roman" w:hAnsi="Times New Roman"/>
              <w:b/>
              <w:bCs/>
              <w:szCs w:val="24"/>
              <w:lang w:val="pt-BR"/>
            </w:rPr>
          </w:rPrChange>
        </w:rPr>
      </w:pPr>
      <w:r w:rsidRPr="001333DF">
        <w:rPr>
          <w:rFonts w:ascii="Times New Roman" w:hAnsi="Times New Roman"/>
          <w:b/>
          <w:bCs/>
          <w:szCs w:val="24"/>
          <w:lang w:val="pt-BR"/>
          <w:rPrChange w:id="2983" w:author="Alexandre Vasconcelos" w:date="2010-04-19T09:24:00Z">
            <w:rPr>
              <w:rFonts w:ascii="Times New Roman" w:hAnsi="Times New Roman"/>
              <w:b/>
              <w:bCs/>
              <w:szCs w:val="24"/>
              <w:lang w:val="pt-BR"/>
            </w:rPr>
          </w:rPrChange>
        </w:rPr>
        <w:lastRenderedPageBreak/>
        <w:t>Aut</w:t>
      </w:r>
      <w:r w:rsidR="00EE06BA" w:rsidRPr="001333DF">
        <w:rPr>
          <w:rFonts w:ascii="Times New Roman" w:hAnsi="Times New Roman"/>
          <w:b/>
          <w:bCs/>
          <w:szCs w:val="24"/>
          <w:lang w:val="pt-BR"/>
          <w:rPrChange w:id="2984" w:author="Alexandre Vasconcelos" w:date="2010-04-19T09:24:00Z">
            <w:rPr>
              <w:rFonts w:ascii="Times New Roman" w:hAnsi="Times New Roman"/>
              <w:b/>
              <w:bCs/>
              <w:szCs w:val="24"/>
              <w:lang w:val="pt-BR"/>
            </w:rPr>
          </w:rPrChange>
        </w:rPr>
        <w:t>orização dos membros da equipe</w:t>
      </w:r>
    </w:p>
    <w:p w:rsidR="00EE06BA" w:rsidRPr="001333DF" w:rsidRDefault="00EE06BA" w:rsidP="00EE06BA">
      <w:pPr>
        <w:rPr>
          <w:rFonts w:ascii="Times New Roman" w:hAnsi="Times New Roman"/>
          <w:bCs/>
          <w:szCs w:val="24"/>
          <w:lang w:val="pt-BR"/>
          <w:rPrChange w:id="2985" w:author="Alexandre Vasconcelos" w:date="2010-04-19T09:24:00Z">
            <w:rPr>
              <w:rFonts w:ascii="Times New Roman" w:hAnsi="Times New Roman"/>
              <w:bCs/>
              <w:szCs w:val="24"/>
              <w:lang w:val="pt-BR"/>
            </w:rPr>
          </w:rPrChange>
        </w:rPr>
      </w:pPr>
      <w:r w:rsidRPr="001333DF">
        <w:rPr>
          <w:rFonts w:ascii="Times New Roman" w:hAnsi="Times New Roman"/>
          <w:bCs/>
          <w:szCs w:val="24"/>
          <w:lang w:val="pt-BR"/>
          <w:rPrChange w:id="2986" w:author="Alexandre Vasconcelos" w:date="2010-04-19T09:24:00Z">
            <w:rPr>
              <w:rFonts w:ascii="Times New Roman" w:hAnsi="Times New Roman"/>
              <w:bCs/>
              <w:szCs w:val="24"/>
              <w:lang w:val="pt-BR"/>
            </w:rPr>
          </w:rPrChange>
        </w:rPr>
        <w:t xml:space="preserve">Dar poder aos membros da equipe é um grande diferencial do MSF, </w:t>
      </w:r>
      <w:commentRangeStart w:id="2987"/>
      <w:r w:rsidRPr="001333DF">
        <w:rPr>
          <w:rFonts w:ascii="Times New Roman" w:hAnsi="Times New Roman"/>
          <w:bCs/>
          <w:szCs w:val="24"/>
          <w:lang w:val="pt-BR"/>
          <w:rPrChange w:id="2988" w:author="Alexandre Vasconcelos" w:date="2010-04-19T09:24:00Z">
            <w:rPr>
              <w:rFonts w:ascii="Times New Roman" w:hAnsi="Times New Roman"/>
              <w:bCs/>
              <w:szCs w:val="24"/>
              <w:lang w:val="pt-BR"/>
            </w:rPr>
          </w:rPrChange>
        </w:rPr>
        <w:t>pelo fato de pregar um modelo em rede hierárquica,</w:t>
      </w:r>
      <w:r w:rsidR="002D066D" w:rsidRPr="001333DF">
        <w:rPr>
          <w:rFonts w:ascii="Times New Roman" w:hAnsi="Times New Roman"/>
          <w:bCs/>
          <w:szCs w:val="24"/>
          <w:lang w:val="pt-BR"/>
          <w:rPrChange w:id="2989" w:author="Alexandre Vasconcelos" w:date="2010-04-19T09:24:00Z">
            <w:rPr>
              <w:rFonts w:ascii="Times New Roman" w:hAnsi="Times New Roman"/>
              <w:bCs/>
              <w:szCs w:val="24"/>
              <w:lang w:val="pt-BR"/>
            </w:rPr>
          </w:rPrChange>
        </w:rPr>
        <w:t xml:space="preserve"> </w:t>
      </w:r>
      <w:commentRangeEnd w:id="2987"/>
      <w:r w:rsidR="00BF6E86" w:rsidRPr="001333DF">
        <w:rPr>
          <w:rStyle w:val="Refdecomentrio"/>
          <w:rFonts w:ascii="Times New Roman" w:hAnsi="Times New Roman"/>
          <w:rPrChange w:id="2990" w:author="Alexandre Vasconcelos" w:date="2010-04-19T09:24:00Z">
            <w:rPr>
              <w:rStyle w:val="Refdecomentrio"/>
            </w:rPr>
          </w:rPrChange>
        </w:rPr>
        <w:commentReference w:id="2987"/>
      </w:r>
      <w:r w:rsidRPr="001333DF">
        <w:rPr>
          <w:rFonts w:ascii="Times New Roman" w:hAnsi="Times New Roman"/>
          <w:bCs/>
          <w:szCs w:val="24"/>
          <w:lang w:val="pt-BR"/>
        </w:rPr>
        <w:t>onde cada membro é responsável pela entrega do produto.</w:t>
      </w:r>
    </w:p>
    <w:p w:rsidR="008E511C" w:rsidRPr="001333DF" w:rsidRDefault="008E511C" w:rsidP="00EE06BA">
      <w:pPr>
        <w:rPr>
          <w:rFonts w:ascii="Times New Roman" w:hAnsi="Times New Roman"/>
          <w:bCs/>
          <w:szCs w:val="24"/>
          <w:lang w:val="pt-BR"/>
          <w:rPrChange w:id="2991" w:author="Alexandre Vasconcelos" w:date="2010-04-19T09:24:00Z">
            <w:rPr>
              <w:rFonts w:ascii="Times New Roman" w:hAnsi="Times New Roman"/>
              <w:bCs/>
              <w:szCs w:val="24"/>
              <w:lang w:val="pt-BR"/>
            </w:rPr>
          </w:rPrChange>
        </w:rPr>
      </w:pPr>
    </w:p>
    <w:p w:rsidR="002D066D" w:rsidRPr="001333DF" w:rsidRDefault="00EE06BA" w:rsidP="002D066D">
      <w:pPr>
        <w:numPr>
          <w:ilvl w:val="0"/>
          <w:numId w:val="15"/>
        </w:numPr>
        <w:rPr>
          <w:rFonts w:ascii="Times New Roman" w:hAnsi="Times New Roman"/>
          <w:b/>
          <w:bCs/>
          <w:szCs w:val="24"/>
          <w:lang w:val="pt-BR"/>
          <w:rPrChange w:id="2992" w:author="Alexandre Vasconcelos" w:date="2010-04-19T09:24:00Z">
            <w:rPr>
              <w:rFonts w:ascii="Times New Roman" w:hAnsi="Times New Roman"/>
              <w:b/>
              <w:bCs/>
              <w:szCs w:val="24"/>
              <w:lang w:val="pt-BR"/>
            </w:rPr>
          </w:rPrChange>
        </w:rPr>
      </w:pPr>
      <w:r w:rsidRPr="001333DF">
        <w:rPr>
          <w:rFonts w:ascii="Times New Roman" w:hAnsi="Times New Roman"/>
          <w:b/>
          <w:bCs/>
          <w:szCs w:val="24"/>
          <w:lang w:val="pt-BR"/>
          <w:rPrChange w:id="2993" w:author="Alexandre Vasconcelos" w:date="2010-04-19T09:24:00Z">
            <w:rPr>
              <w:rFonts w:ascii="Times New Roman" w:hAnsi="Times New Roman"/>
              <w:b/>
              <w:bCs/>
              <w:szCs w:val="24"/>
              <w:lang w:val="pt-BR"/>
            </w:rPr>
          </w:rPrChange>
        </w:rPr>
        <w:t xml:space="preserve"> </w:t>
      </w:r>
      <w:r w:rsidR="002D066D" w:rsidRPr="001333DF">
        <w:rPr>
          <w:rFonts w:ascii="Times New Roman" w:hAnsi="Times New Roman"/>
          <w:b/>
          <w:bCs/>
          <w:szCs w:val="24"/>
          <w:lang w:val="pt-BR"/>
          <w:rPrChange w:id="2994" w:author="Alexandre Vasconcelos" w:date="2010-04-19T09:24:00Z">
            <w:rPr>
              <w:rFonts w:ascii="Times New Roman" w:hAnsi="Times New Roman"/>
              <w:b/>
              <w:bCs/>
              <w:szCs w:val="24"/>
              <w:lang w:val="pt-BR"/>
            </w:rPr>
          </w:rPrChange>
        </w:rPr>
        <w:t xml:space="preserve">Estabelecer a </w:t>
      </w:r>
      <w:r w:rsidR="001536CC" w:rsidRPr="001333DF">
        <w:rPr>
          <w:rFonts w:ascii="Times New Roman" w:hAnsi="Times New Roman"/>
          <w:b/>
          <w:bCs/>
          <w:szCs w:val="24"/>
          <w:lang w:val="pt-BR"/>
          <w:rPrChange w:id="2995" w:author="Alexandre Vasconcelos" w:date="2010-04-19T09:24:00Z">
            <w:rPr>
              <w:rFonts w:ascii="Times New Roman" w:hAnsi="Times New Roman"/>
              <w:b/>
              <w:bCs/>
              <w:szCs w:val="24"/>
              <w:lang w:val="pt-BR"/>
            </w:rPr>
          </w:rPrChange>
        </w:rPr>
        <w:t>responsabilidade desobstruída e</w:t>
      </w:r>
      <w:r w:rsidRPr="001333DF">
        <w:rPr>
          <w:rFonts w:ascii="Times New Roman" w:hAnsi="Times New Roman"/>
          <w:b/>
          <w:bCs/>
          <w:szCs w:val="24"/>
          <w:lang w:val="pt-BR"/>
          <w:rPrChange w:id="2996" w:author="Alexandre Vasconcelos" w:date="2010-04-19T09:24:00Z">
            <w:rPr>
              <w:rFonts w:ascii="Times New Roman" w:hAnsi="Times New Roman"/>
              <w:b/>
              <w:bCs/>
              <w:szCs w:val="24"/>
              <w:lang w:val="pt-BR"/>
            </w:rPr>
          </w:rPrChange>
        </w:rPr>
        <w:t xml:space="preserve"> </w:t>
      </w:r>
      <w:r w:rsidR="001536CC" w:rsidRPr="001333DF">
        <w:rPr>
          <w:rFonts w:ascii="Times New Roman" w:hAnsi="Times New Roman"/>
          <w:b/>
          <w:bCs/>
          <w:szCs w:val="24"/>
          <w:lang w:val="pt-BR"/>
          <w:rPrChange w:id="2997" w:author="Alexandre Vasconcelos" w:date="2010-04-19T09:24:00Z">
            <w:rPr>
              <w:rFonts w:ascii="Times New Roman" w:hAnsi="Times New Roman"/>
              <w:b/>
              <w:bCs/>
              <w:szCs w:val="24"/>
              <w:lang w:val="pt-BR"/>
            </w:rPr>
          </w:rPrChange>
        </w:rPr>
        <w:t>responsabilidade compartilhada</w:t>
      </w:r>
    </w:p>
    <w:p w:rsidR="009D0047" w:rsidRPr="001333DF" w:rsidRDefault="00EE06BA" w:rsidP="009D0047">
      <w:pPr>
        <w:rPr>
          <w:rFonts w:ascii="Times New Roman" w:hAnsi="Times New Roman"/>
          <w:bCs/>
          <w:szCs w:val="24"/>
          <w:lang w:val="pt-BR"/>
        </w:rPr>
      </w:pPr>
      <w:commentRangeStart w:id="2998"/>
      <w:r w:rsidRPr="001333DF">
        <w:rPr>
          <w:rFonts w:ascii="Times New Roman" w:hAnsi="Times New Roman"/>
          <w:bCs/>
          <w:szCs w:val="24"/>
          <w:lang w:val="pt-BR"/>
          <w:rPrChange w:id="2999" w:author="Alexandre Vasconcelos" w:date="2010-04-19T09:24:00Z">
            <w:rPr>
              <w:rFonts w:ascii="Times New Roman" w:hAnsi="Times New Roman"/>
              <w:bCs/>
              <w:szCs w:val="24"/>
              <w:lang w:val="pt-BR"/>
            </w:rPr>
          </w:rPrChange>
        </w:rPr>
        <w:t>A definição clara dos papéis e das responsabilidades de cada membro da equipe é um dos principais fatores de sucesso. Sem isso implica em um retrabalho duplicado e certa insegura</w:t>
      </w:r>
      <w:r w:rsidRPr="001333DF">
        <w:rPr>
          <w:rFonts w:ascii="Times New Roman" w:hAnsi="Times New Roman"/>
          <w:bCs/>
          <w:szCs w:val="24"/>
          <w:lang w:val="pt-BR"/>
          <w:rPrChange w:id="3000" w:author="Alexandre Vasconcelos" w:date="2010-04-19T09:24:00Z">
            <w:rPr>
              <w:rFonts w:ascii="Times New Roman" w:hAnsi="Times New Roman"/>
              <w:bCs/>
              <w:szCs w:val="24"/>
              <w:lang w:val="pt-BR"/>
            </w:rPr>
          </w:rPrChange>
        </w:rPr>
        <w:t>n</w:t>
      </w:r>
      <w:r w:rsidRPr="001333DF">
        <w:rPr>
          <w:rFonts w:ascii="Times New Roman" w:hAnsi="Times New Roman"/>
          <w:bCs/>
          <w:szCs w:val="24"/>
          <w:lang w:val="pt-BR"/>
          <w:rPrChange w:id="3001" w:author="Alexandre Vasconcelos" w:date="2010-04-19T09:24:00Z">
            <w:rPr>
              <w:rFonts w:ascii="Times New Roman" w:hAnsi="Times New Roman"/>
              <w:bCs/>
              <w:szCs w:val="24"/>
              <w:lang w:val="pt-BR"/>
            </w:rPr>
          </w:rPrChange>
        </w:rPr>
        <w:t xml:space="preserve">ça em relação </w:t>
      </w:r>
      <w:r w:rsidR="00BF6E86" w:rsidRPr="001333DF">
        <w:rPr>
          <w:rFonts w:ascii="Times New Roman" w:hAnsi="Times New Roman"/>
          <w:bCs/>
          <w:szCs w:val="24"/>
          <w:lang w:val="pt-BR"/>
          <w:rPrChange w:id="3002" w:author="Alexandre Vasconcelos" w:date="2010-04-19T09:24:00Z">
            <w:rPr>
              <w:rFonts w:ascii="Times New Roman" w:hAnsi="Times New Roman"/>
              <w:bCs/>
              <w:szCs w:val="24"/>
              <w:lang w:val="pt-BR"/>
            </w:rPr>
          </w:rPrChange>
        </w:rPr>
        <w:t>à</w:t>
      </w:r>
      <w:r w:rsidRPr="001333DF">
        <w:rPr>
          <w:rFonts w:ascii="Times New Roman" w:hAnsi="Times New Roman"/>
          <w:bCs/>
          <w:szCs w:val="24"/>
          <w:lang w:val="pt-BR"/>
          <w:rPrChange w:id="3003" w:author="Alexandre Vasconcelos" w:date="2010-04-19T09:24:00Z">
            <w:rPr>
              <w:rFonts w:ascii="Times New Roman" w:hAnsi="Times New Roman"/>
              <w:bCs/>
              <w:szCs w:val="24"/>
              <w:lang w:val="pt-BR"/>
            </w:rPr>
          </w:rPrChange>
        </w:rPr>
        <w:t xml:space="preserve"> função.</w:t>
      </w:r>
      <w:r w:rsidR="002D066D" w:rsidRPr="001333DF">
        <w:rPr>
          <w:rFonts w:ascii="Times New Roman" w:hAnsi="Times New Roman"/>
          <w:bCs/>
          <w:szCs w:val="24"/>
          <w:lang w:val="pt-BR"/>
          <w:rPrChange w:id="3004"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3005" w:author="Alexandre Vasconcelos" w:date="2010-04-19T09:24:00Z">
            <w:rPr>
              <w:rFonts w:ascii="Times New Roman" w:hAnsi="Times New Roman"/>
              <w:bCs/>
              <w:szCs w:val="24"/>
              <w:lang w:val="pt-BR"/>
            </w:rPr>
          </w:rPrChange>
        </w:rPr>
        <w:t xml:space="preserve">Um estudo mostrou </w:t>
      </w:r>
      <w:commentRangeStart w:id="3006"/>
      <w:r w:rsidRPr="001333DF">
        <w:rPr>
          <w:rFonts w:ascii="Times New Roman" w:hAnsi="Times New Roman"/>
          <w:bCs/>
          <w:szCs w:val="24"/>
          <w:lang w:val="pt-BR"/>
          <w:rPrChange w:id="3007" w:author="Alexandre Vasconcelos" w:date="2010-04-19T09:24:00Z">
            <w:rPr>
              <w:rFonts w:ascii="Times New Roman" w:hAnsi="Times New Roman"/>
              <w:bCs/>
              <w:szCs w:val="24"/>
              <w:lang w:val="pt-BR"/>
            </w:rPr>
          </w:rPrChange>
        </w:rPr>
        <w:t>que</w:t>
      </w:r>
      <w:commentRangeEnd w:id="3006"/>
      <w:r w:rsidR="00BF6E86" w:rsidRPr="001333DF">
        <w:rPr>
          <w:rStyle w:val="Refdecomentrio"/>
          <w:rFonts w:ascii="Times New Roman" w:hAnsi="Times New Roman"/>
          <w:rPrChange w:id="3008" w:author="Alexandre Vasconcelos" w:date="2010-04-19T09:24:00Z">
            <w:rPr>
              <w:rStyle w:val="Refdecomentrio"/>
            </w:rPr>
          </w:rPrChange>
        </w:rPr>
        <w:commentReference w:id="3006"/>
      </w:r>
      <w:r w:rsidRPr="001333DF">
        <w:rPr>
          <w:rFonts w:ascii="Times New Roman" w:hAnsi="Times New Roman"/>
          <w:bCs/>
          <w:szCs w:val="24"/>
          <w:lang w:val="pt-BR"/>
        </w:rPr>
        <w:t xml:space="preserve"> esse principio diminui as incertezas quanto “o que”,</w:t>
      </w:r>
      <w:r w:rsidRPr="001333DF">
        <w:rPr>
          <w:rFonts w:ascii="Times New Roman" w:hAnsi="Times New Roman"/>
          <w:bCs/>
          <w:szCs w:val="24"/>
          <w:lang w:val="pt-BR"/>
          <w:rPrChange w:id="3009" w:author="Alexandre Vasconcelos" w:date="2010-04-19T09:24:00Z">
            <w:rPr>
              <w:rFonts w:ascii="Times New Roman" w:hAnsi="Times New Roman"/>
              <w:bCs/>
              <w:szCs w:val="24"/>
              <w:lang w:val="pt-BR"/>
            </w:rPr>
          </w:rPrChange>
        </w:rPr>
        <w:t xml:space="preserve"> “quem”, “quando” e “por que” com os resultados,</w:t>
      </w:r>
      <w:r w:rsidR="002D066D" w:rsidRPr="001333DF">
        <w:rPr>
          <w:rFonts w:ascii="Times New Roman" w:hAnsi="Times New Roman"/>
          <w:bCs/>
          <w:szCs w:val="24"/>
          <w:lang w:val="pt-BR"/>
          <w:rPrChange w:id="3010"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3011" w:author="Alexandre Vasconcelos" w:date="2010-04-19T09:24:00Z">
            <w:rPr>
              <w:rFonts w:ascii="Times New Roman" w:hAnsi="Times New Roman"/>
              <w:bCs/>
              <w:szCs w:val="24"/>
              <w:lang w:val="pt-BR"/>
            </w:rPr>
          </w:rPrChange>
        </w:rPr>
        <w:t xml:space="preserve">tornando o trabalho mais eficiente e </w:t>
      </w:r>
      <w:r w:rsidR="009B7EBF" w:rsidRPr="001333DF">
        <w:rPr>
          <w:rFonts w:ascii="Times New Roman" w:hAnsi="Times New Roman"/>
          <w:bCs/>
          <w:szCs w:val="24"/>
          <w:lang w:val="pt-BR"/>
          <w:rPrChange w:id="3012" w:author="Alexandre Vasconcelos" w:date="2010-04-19T09:24:00Z">
            <w:rPr>
              <w:rFonts w:ascii="Times New Roman" w:hAnsi="Times New Roman"/>
              <w:bCs/>
              <w:szCs w:val="24"/>
              <w:lang w:val="pt-BR"/>
            </w:rPr>
          </w:rPrChange>
        </w:rPr>
        <w:t>compensador</w:t>
      </w:r>
      <w:r w:rsidRPr="001333DF">
        <w:rPr>
          <w:rFonts w:ascii="Times New Roman" w:hAnsi="Times New Roman"/>
          <w:bCs/>
          <w:szCs w:val="24"/>
          <w:lang w:val="pt-BR"/>
          <w:rPrChange w:id="3013" w:author="Alexandre Vasconcelos" w:date="2010-04-19T09:24:00Z">
            <w:rPr>
              <w:rFonts w:ascii="Times New Roman" w:hAnsi="Times New Roman"/>
              <w:bCs/>
              <w:szCs w:val="24"/>
              <w:lang w:val="pt-BR"/>
            </w:rPr>
          </w:rPrChange>
        </w:rPr>
        <w:t>.</w:t>
      </w:r>
      <w:commentRangeEnd w:id="2998"/>
      <w:r w:rsidR="00BF6E86" w:rsidRPr="001333DF">
        <w:rPr>
          <w:rStyle w:val="Refdecomentrio"/>
          <w:rFonts w:ascii="Times New Roman" w:hAnsi="Times New Roman"/>
          <w:rPrChange w:id="3014" w:author="Alexandre Vasconcelos" w:date="2010-04-19T09:24:00Z">
            <w:rPr>
              <w:rStyle w:val="Refdecomentrio"/>
            </w:rPr>
          </w:rPrChange>
        </w:rPr>
        <w:commentReference w:id="2998"/>
      </w:r>
    </w:p>
    <w:p w:rsidR="009D0047" w:rsidRPr="001333DF" w:rsidRDefault="009D0047" w:rsidP="009D0047">
      <w:pPr>
        <w:rPr>
          <w:rFonts w:ascii="Times New Roman" w:hAnsi="Times New Roman"/>
          <w:bCs/>
          <w:szCs w:val="24"/>
          <w:lang w:val="pt-BR"/>
          <w:rPrChange w:id="3015" w:author="Alexandre Vasconcelos" w:date="2010-04-19T09:24:00Z">
            <w:rPr>
              <w:rFonts w:ascii="Times New Roman" w:hAnsi="Times New Roman"/>
              <w:bCs/>
              <w:szCs w:val="24"/>
              <w:lang w:val="pt-BR"/>
            </w:rPr>
          </w:rPrChange>
        </w:rPr>
      </w:pPr>
    </w:p>
    <w:p w:rsidR="009B7EBF" w:rsidRPr="001333DF" w:rsidRDefault="004C234D" w:rsidP="008C0552">
      <w:pPr>
        <w:numPr>
          <w:ilvl w:val="0"/>
          <w:numId w:val="15"/>
        </w:numPr>
        <w:rPr>
          <w:rFonts w:ascii="Times New Roman" w:hAnsi="Times New Roman"/>
          <w:bCs/>
          <w:szCs w:val="24"/>
          <w:lang w:val="pt-BR"/>
          <w:rPrChange w:id="3016" w:author="Alexandre Vasconcelos" w:date="2010-04-19T09:24:00Z">
            <w:rPr>
              <w:rFonts w:ascii="Times New Roman" w:hAnsi="Times New Roman"/>
              <w:bCs/>
              <w:szCs w:val="24"/>
              <w:lang w:val="pt-BR"/>
            </w:rPr>
          </w:rPrChange>
        </w:rPr>
      </w:pPr>
      <w:r w:rsidRPr="001333DF">
        <w:rPr>
          <w:rFonts w:ascii="Times New Roman" w:hAnsi="Times New Roman"/>
          <w:b/>
          <w:bCs/>
          <w:szCs w:val="24"/>
          <w:lang w:val="pt-BR"/>
          <w:rPrChange w:id="3017" w:author="Alexandre Vasconcelos" w:date="2010-04-19T09:24:00Z">
            <w:rPr>
              <w:rFonts w:ascii="Times New Roman" w:hAnsi="Times New Roman"/>
              <w:b/>
              <w:bCs/>
              <w:szCs w:val="24"/>
              <w:lang w:val="pt-BR"/>
            </w:rPr>
          </w:rPrChange>
        </w:rPr>
        <w:t>Foco em entregar um valor de negócio</w:t>
      </w:r>
    </w:p>
    <w:p w:rsidR="009B7EBF" w:rsidRPr="001333DF" w:rsidRDefault="009B7EBF" w:rsidP="009D0047">
      <w:pPr>
        <w:rPr>
          <w:rFonts w:ascii="Times New Roman" w:hAnsi="Times New Roman"/>
          <w:bCs/>
          <w:szCs w:val="24"/>
          <w:lang w:val="pt-BR"/>
          <w:rPrChange w:id="3018" w:author="Alexandre Vasconcelos" w:date="2010-04-19T09:24:00Z">
            <w:rPr>
              <w:rFonts w:ascii="Times New Roman" w:hAnsi="Times New Roman"/>
              <w:bCs/>
              <w:szCs w:val="24"/>
              <w:lang w:val="pt-BR"/>
            </w:rPr>
          </w:rPrChange>
        </w:rPr>
      </w:pPr>
      <w:r w:rsidRPr="001333DF">
        <w:rPr>
          <w:rFonts w:ascii="Times New Roman" w:hAnsi="Times New Roman"/>
          <w:bCs/>
          <w:szCs w:val="24"/>
          <w:lang w:val="pt-BR"/>
          <w:rPrChange w:id="3019" w:author="Alexandre Vasconcelos" w:date="2010-04-19T09:24:00Z">
            <w:rPr>
              <w:rFonts w:ascii="Times New Roman" w:hAnsi="Times New Roman"/>
              <w:bCs/>
              <w:szCs w:val="24"/>
              <w:lang w:val="pt-BR"/>
            </w:rPr>
          </w:rPrChange>
        </w:rPr>
        <w:t>Os projetos de tecnologia não devem focar em “e</w:t>
      </w:r>
      <w:r w:rsidR="009D0047" w:rsidRPr="001333DF">
        <w:rPr>
          <w:rFonts w:ascii="Times New Roman" w:hAnsi="Times New Roman"/>
          <w:bCs/>
          <w:szCs w:val="24"/>
          <w:lang w:val="pt-BR"/>
          <w:rPrChange w:id="3020" w:author="Alexandre Vasconcelos" w:date="2010-04-19T09:24:00Z">
            <w:rPr>
              <w:rFonts w:ascii="Times New Roman" w:hAnsi="Times New Roman"/>
              <w:bCs/>
              <w:szCs w:val="24"/>
              <w:lang w:val="pt-BR"/>
            </w:rPr>
          </w:rPrChange>
        </w:rPr>
        <w:t>ntregas de tecnologia”,</w:t>
      </w:r>
      <w:r w:rsidR="00BF6E86" w:rsidRPr="001333DF">
        <w:rPr>
          <w:rFonts w:ascii="Times New Roman" w:hAnsi="Times New Roman"/>
          <w:bCs/>
          <w:szCs w:val="24"/>
          <w:lang w:val="pt-BR"/>
          <w:rPrChange w:id="3021" w:author="Alexandre Vasconcelos" w:date="2010-04-19T09:24:00Z">
            <w:rPr>
              <w:rFonts w:ascii="Times New Roman" w:hAnsi="Times New Roman"/>
              <w:bCs/>
              <w:szCs w:val="24"/>
              <w:lang w:val="pt-BR"/>
            </w:rPr>
          </w:rPrChange>
        </w:rPr>
        <w:t xml:space="preserve"> </w:t>
      </w:r>
      <w:r w:rsidR="009D0047" w:rsidRPr="001333DF">
        <w:rPr>
          <w:rFonts w:ascii="Times New Roman" w:hAnsi="Times New Roman"/>
          <w:bCs/>
          <w:szCs w:val="24"/>
          <w:lang w:val="pt-BR"/>
          <w:rPrChange w:id="3022" w:author="Alexandre Vasconcelos" w:date="2010-04-19T09:24:00Z">
            <w:rPr>
              <w:rFonts w:ascii="Times New Roman" w:hAnsi="Times New Roman"/>
              <w:bCs/>
              <w:szCs w:val="24"/>
              <w:lang w:val="pt-BR"/>
            </w:rPr>
          </w:rPrChange>
        </w:rPr>
        <w:t>mas em</w:t>
      </w:r>
      <w:r w:rsidR="00BF6E86" w:rsidRPr="001333DF">
        <w:rPr>
          <w:rFonts w:ascii="Times New Roman" w:hAnsi="Times New Roman"/>
          <w:bCs/>
          <w:szCs w:val="24"/>
          <w:lang w:val="pt-BR"/>
          <w:rPrChange w:id="3023"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3024" w:author="Alexandre Vasconcelos" w:date="2010-04-19T09:24:00Z">
            <w:rPr>
              <w:rFonts w:ascii="Times New Roman" w:hAnsi="Times New Roman"/>
              <w:bCs/>
              <w:szCs w:val="24"/>
              <w:lang w:val="pt-BR"/>
            </w:rPr>
          </w:rPrChange>
        </w:rPr>
        <w:t>“entregas com valor tangível ao negócio”.</w:t>
      </w:r>
      <w:r w:rsidR="00BF6E86" w:rsidRPr="001333DF">
        <w:rPr>
          <w:rFonts w:ascii="Times New Roman" w:hAnsi="Times New Roman"/>
          <w:bCs/>
          <w:szCs w:val="24"/>
          <w:lang w:val="pt-BR"/>
          <w:rPrChange w:id="3025"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3026" w:author="Alexandre Vasconcelos" w:date="2010-04-19T09:24:00Z">
            <w:rPr>
              <w:rFonts w:ascii="Times New Roman" w:hAnsi="Times New Roman"/>
              <w:bCs/>
              <w:szCs w:val="24"/>
              <w:lang w:val="pt-BR"/>
            </w:rPr>
          </w:rPrChange>
        </w:rPr>
        <w:t xml:space="preserve">O projeto tem que possuir uma ligação </w:t>
      </w:r>
      <w:r w:rsidR="00BF6E86" w:rsidRPr="001333DF">
        <w:rPr>
          <w:rFonts w:ascii="Times New Roman" w:hAnsi="Times New Roman"/>
          <w:bCs/>
          <w:szCs w:val="24"/>
          <w:lang w:val="pt-BR"/>
          <w:rPrChange w:id="3027" w:author="Alexandre Vasconcelos" w:date="2010-04-19T09:24:00Z">
            <w:rPr>
              <w:rFonts w:ascii="Times New Roman" w:hAnsi="Times New Roman"/>
              <w:bCs/>
              <w:szCs w:val="24"/>
              <w:lang w:val="pt-BR"/>
            </w:rPr>
          </w:rPrChange>
        </w:rPr>
        <w:t>í</w:t>
      </w:r>
      <w:r w:rsidRPr="001333DF">
        <w:rPr>
          <w:rFonts w:ascii="Times New Roman" w:hAnsi="Times New Roman"/>
          <w:bCs/>
          <w:szCs w:val="24"/>
          <w:lang w:val="pt-BR"/>
          <w:rPrChange w:id="3028" w:author="Alexandre Vasconcelos" w:date="2010-04-19T09:24:00Z">
            <w:rPr>
              <w:rFonts w:ascii="Times New Roman" w:hAnsi="Times New Roman"/>
              <w:bCs/>
              <w:szCs w:val="24"/>
              <w:lang w:val="pt-BR"/>
            </w:rPr>
          </w:rPrChange>
        </w:rPr>
        <w:t>ntima com o negócio,</w:t>
      </w:r>
      <w:r w:rsidR="00BF6E86" w:rsidRPr="001333DF">
        <w:rPr>
          <w:rFonts w:ascii="Times New Roman" w:hAnsi="Times New Roman"/>
          <w:bCs/>
          <w:szCs w:val="24"/>
          <w:lang w:val="pt-BR"/>
          <w:rPrChange w:id="3029"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3030" w:author="Alexandre Vasconcelos" w:date="2010-04-19T09:24:00Z">
            <w:rPr>
              <w:rFonts w:ascii="Times New Roman" w:hAnsi="Times New Roman"/>
              <w:bCs/>
              <w:szCs w:val="24"/>
              <w:lang w:val="pt-BR"/>
            </w:rPr>
          </w:rPrChange>
        </w:rPr>
        <w:t xml:space="preserve">se não existir essa ligação pode resultar em entregas com atraso e projetos cancelados. </w:t>
      </w:r>
    </w:p>
    <w:p w:rsidR="008E511C" w:rsidRPr="001333DF" w:rsidRDefault="008E511C" w:rsidP="009D0047">
      <w:pPr>
        <w:rPr>
          <w:rFonts w:ascii="Times New Roman" w:hAnsi="Times New Roman"/>
          <w:bCs/>
          <w:szCs w:val="24"/>
          <w:lang w:val="pt-BR"/>
          <w:rPrChange w:id="3031" w:author="Alexandre Vasconcelos" w:date="2010-04-19T09:24:00Z">
            <w:rPr>
              <w:rFonts w:ascii="Times New Roman" w:hAnsi="Times New Roman"/>
              <w:bCs/>
              <w:szCs w:val="24"/>
              <w:lang w:val="pt-BR"/>
            </w:rPr>
          </w:rPrChange>
        </w:rPr>
      </w:pPr>
    </w:p>
    <w:p w:rsidR="009B7EBF" w:rsidRPr="001333DF" w:rsidRDefault="004C234D" w:rsidP="008C0552">
      <w:pPr>
        <w:numPr>
          <w:ilvl w:val="0"/>
          <w:numId w:val="15"/>
        </w:numPr>
        <w:rPr>
          <w:rFonts w:ascii="Times New Roman" w:hAnsi="Times New Roman"/>
          <w:bCs/>
          <w:szCs w:val="24"/>
          <w:lang w:val="pt-BR"/>
          <w:rPrChange w:id="3032" w:author="Alexandre Vasconcelos" w:date="2010-04-19T09:24:00Z">
            <w:rPr>
              <w:rFonts w:ascii="Times New Roman" w:hAnsi="Times New Roman"/>
              <w:bCs/>
              <w:szCs w:val="24"/>
              <w:lang w:val="pt-BR"/>
            </w:rPr>
          </w:rPrChange>
        </w:rPr>
      </w:pPr>
      <w:r w:rsidRPr="001333DF">
        <w:rPr>
          <w:rFonts w:ascii="Times New Roman" w:hAnsi="Times New Roman"/>
          <w:b/>
          <w:bCs/>
          <w:szCs w:val="24"/>
          <w:lang w:val="pt-BR"/>
          <w:rPrChange w:id="3033" w:author="Alexandre Vasconcelos" w:date="2010-04-19T09:24:00Z">
            <w:rPr>
              <w:rFonts w:ascii="Times New Roman" w:hAnsi="Times New Roman"/>
              <w:b/>
              <w:bCs/>
              <w:szCs w:val="24"/>
              <w:lang w:val="pt-BR"/>
            </w:rPr>
          </w:rPrChange>
        </w:rPr>
        <w:t>Aprender com todas as experiências</w:t>
      </w:r>
    </w:p>
    <w:p w:rsidR="009B7EBF" w:rsidRPr="001333DF" w:rsidRDefault="009B7EBF" w:rsidP="00CF5346">
      <w:pPr>
        <w:rPr>
          <w:rFonts w:ascii="Times New Roman" w:hAnsi="Times New Roman"/>
          <w:bCs/>
          <w:szCs w:val="24"/>
          <w:lang w:val="pt-BR"/>
          <w:rPrChange w:id="3034" w:author="Alexandre Vasconcelos" w:date="2010-04-19T09:24:00Z">
            <w:rPr>
              <w:rFonts w:ascii="Times New Roman" w:hAnsi="Times New Roman"/>
              <w:bCs/>
              <w:szCs w:val="24"/>
              <w:lang w:val="pt-BR"/>
            </w:rPr>
          </w:rPrChange>
        </w:rPr>
      </w:pPr>
      <w:r w:rsidRPr="001333DF">
        <w:rPr>
          <w:rFonts w:ascii="Times New Roman" w:hAnsi="Times New Roman"/>
          <w:bCs/>
          <w:szCs w:val="24"/>
          <w:lang w:val="pt-BR"/>
          <w:rPrChange w:id="3035" w:author="Alexandre Vasconcelos" w:date="2010-04-19T09:24:00Z">
            <w:rPr>
              <w:rFonts w:ascii="Times New Roman" w:hAnsi="Times New Roman"/>
              <w:bCs/>
              <w:szCs w:val="24"/>
              <w:lang w:val="pt-BR"/>
            </w:rPr>
          </w:rPrChange>
        </w:rPr>
        <w:t xml:space="preserve">Estatísticas </w:t>
      </w:r>
      <w:commentRangeStart w:id="3036"/>
      <w:r w:rsidRPr="001333DF">
        <w:rPr>
          <w:rFonts w:ascii="Times New Roman" w:hAnsi="Times New Roman"/>
          <w:bCs/>
          <w:szCs w:val="24"/>
          <w:lang w:val="pt-BR"/>
          <w:rPrChange w:id="3037" w:author="Alexandre Vasconcelos" w:date="2010-04-19T09:24:00Z">
            <w:rPr>
              <w:rFonts w:ascii="Times New Roman" w:hAnsi="Times New Roman"/>
              <w:bCs/>
              <w:szCs w:val="24"/>
              <w:lang w:val="pt-BR"/>
            </w:rPr>
          </w:rPrChange>
        </w:rPr>
        <w:t xml:space="preserve">mostram </w:t>
      </w:r>
      <w:commentRangeEnd w:id="3036"/>
      <w:r w:rsidR="00BF6E86" w:rsidRPr="001333DF">
        <w:rPr>
          <w:rStyle w:val="Refdecomentrio"/>
          <w:rFonts w:ascii="Times New Roman" w:hAnsi="Times New Roman"/>
          <w:rPrChange w:id="3038" w:author="Alexandre Vasconcelos" w:date="2010-04-19T09:24:00Z">
            <w:rPr>
              <w:rStyle w:val="Refdecomentrio"/>
            </w:rPr>
          </w:rPrChange>
        </w:rPr>
        <w:commentReference w:id="3036"/>
      </w:r>
      <w:r w:rsidRPr="001333DF">
        <w:rPr>
          <w:rFonts w:ascii="Times New Roman" w:hAnsi="Times New Roman"/>
          <w:bCs/>
          <w:szCs w:val="24"/>
          <w:lang w:val="pt-BR"/>
        </w:rPr>
        <w:t>repetições de falhas em projetos. De fato, isso mostra que as pessoas não estão aprendendo com os erros para mudar esse quadro.</w:t>
      </w:r>
      <w:r w:rsidR="00BF6E86" w:rsidRPr="001333DF">
        <w:rPr>
          <w:rFonts w:ascii="Times New Roman" w:hAnsi="Times New Roman"/>
          <w:bCs/>
          <w:szCs w:val="24"/>
          <w:lang w:val="pt-BR"/>
          <w:rPrChange w:id="3039"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3040" w:author="Alexandre Vasconcelos" w:date="2010-04-19T09:24:00Z">
            <w:rPr>
              <w:rFonts w:ascii="Times New Roman" w:hAnsi="Times New Roman"/>
              <w:bCs/>
              <w:szCs w:val="24"/>
              <w:lang w:val="pt-BR"/>
            </w:rPr>
          </w:rPrChange>
        </w:rPr>
        <w:t xml:space="preserve">E esse quadro piora mais ainda por que estamos diante </w:t>
      </w:r>
      <w:r w:rsidR="00BF6E86" w:rsidRPr="001333DF">
        <w:rPr>
          <w:rFonts w:ascii="Times New Roman" w:hAnsi="Times New Roman"/>
          <w:bCs/>
          <w:szCs w:val="24"/>
          <w:lang w:val="pt-BR"/>
          <w:rPrChange w:id="3041" w:author="Alexandre Vasconcelos" w:date="2010-04-19T09:24:00Z">
            <w:rPr>
              <w:rFonts w:ascii="Times New Roman" w:hAnsi="Times New Roman"/>
              <w:bCs/>
              <w:szCs w:val="24"/>
              <w:lang w:val="pt-BR"/>
            </w:rPr>
          </w:rPrChange>
        </w:rPr>
        <w:t xml:space="preserve">de </w:t>
      </w:r>
      <w:r w:rsidRPr="001333DF">
        <w:rPr>
          <w:rFonts w:ascii="Times New Roman" w:hAnsi="Times New Roman"/>
          <w:bCs/>
          <w:szCs w:val="24"/>
          <w:lang w:val="pt-BR"/>
          <w:rPrChange w:id="3042" w:author="Alexandre Vasconcelos" w:date="2010-04-19T09:24:00Z">
            <w:rPr>
              <w:rFonts w:ascii="Times New Roman" w:hAnsi="Times New Roman"/>
              <w:bCs/>
              <w:szCs w:val="24"/>
              <w:lang w:val="pt-BR"/>
            </w:rPr>
          </w:rPrChange>
        </w:rPr>
        <w:t>prazos curtos e recursos limitados.</w:t>
      </w:r>
      <w:r w:rsidR="00BF6E86" w:rsidRPr="001333DF">
        <w:rPr>
          <w:rFonts w:ascii="Times New Roman" w:hAnsi="Times New Roman"/>
          <w:bCs/>
          <w:szCs w:val="24"/>
          <w:lang w:val="pt-BR"/>
          <w:rPrChange w:id="3043"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3044" w:author="Alexandre Vasconcelos" w:date="2010-04-19T09:24:00Z">
            <w:rPr>
              <w:rFonts w:ascii="Times New Roman" w:hAnsi="Times New Roman"/>
              <w:bCs/>
              <w:szCs w:val="24"/>
              <w:lang w:val="pt-BR"/>
            </w:rPr>
          </w:rPrChange>
        </w:rPr>
        <w:t>O MSF recomenda revisões,</w:t>
      </w:r>
      <w:r w:rsidR="00BF6E86" w:rsidRPr="001333DF">
        <w:rPr>
          <w:rFonts w:ascii="Times New Roman" w:hAnsi="Times New Roman"/>
          <w:bCs/>
          <w:szCs w:val="24"/>
          <w:lang w:val="pt-BR"/>
          <w:rPrChange w:id="3045"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3046" w:author="Alexandre Vasconcelos" w:date="2010-04-19T09:24:00Z">
            <w:rPr>
              <w:rFonts w:ascii="Times New Roman" w:hAnsi="Times New Roman"/>
              <w:bCs/>
              <w:szCs w:val="24"/>
              <w:lang w:val="pt-BR"/>
            </w:rPr>
          </w:rPrChange>
        </w:rPr>
        <w:t xml:space="preserve">coleta de lições aprendidas no projeto e criação de um </w:t>
      </w:r>
      <w:commentRangeStart w:id="3047"/>
      <w:r w:rsidRPr="001333DF">
        <w:rPr>
          <w:rFonts w:ascii="Times New Roman" w:hAnsi="Times New Roman"/>
          <w:bCs/>
          <w:szCs w:val="24"/>
          <w:lang w:val="pt-BR"/>
          <w:rPrChange w:id="3048" w:author="Alexandre Vasconcelos" w:date="2010-04-19T09:24:00Z">
            <w:rPr>
              <w:rFonts w:ascii="Times New Roman" w:hAnsi="Times New Roman"/>
              <w:bCs/>
              <w:szCs w:val="24"/>
              <w:lang w:val="pt-BR"/>
            </w:rPr>
          </w:rPrChange>
        </w:rPr>
        <w:t xml:space="preserve">documento no final </w:t>
      </w:r>
      <w:commentRangeEnd w:id="3047"/>
      <w:r w:rsidR="00BF6E86" w:rsidRPr="001333DF">
        <w:rPr>
          <w:rStyle w:val="Refdecomentrio"/>
          <w:rFonts w:ascii="Times New Roman" w:hAnsi="Times New Roman"/>
          <w:rPrChange w:id="3049" w:author="Alexandre Vasconcelos" w:date="2010-04-19T09:24:00Z">
            <w:rPr>
              <w:rStyle w:val="Refdecomentrio"/>
            </w:rPr>
          </w:rPrChange>
        </w:rPr>
        <w:commentReference w:id="3047"/>
      </w:r>
      <w:r w:rsidRPr="001333DF">
        <w:rPr>
          <w:rFonts w:ascii="Times New Roman" w:hAnsi="Times New Roman"/>
          <w:bCs/>
          <w:szCs w:val="24"/>
          <w:lang w:val="pt-BR"/>
        </w:rPr>
        <w:t>do projeto,</w:t>
      </w:r>
      <w:r w:rsidR="00BF6E86" w:rsidRPr="001333DF">
        <w:rPr>
          <w:rFonts w:ascii="Times New Roman" w:hAnsi="Times New Roman"/>
          <w:bCs/>
          <w:szCs w:val="24"/>
          <w:lang w:val="pt-BR"/>
          <w:rPrChange w:id="3050"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3051" w:author="Alexandre Vasconcelos" w:date="2010-04-19T09:24:00Z">
            <w:rPr>
              <w:rFonts w:ascii="Times New Roman" w:hAnsi="Times New Roman"/>
              <w:bCs/>
              <w:szCs w:val="24"/>
              <w:lang w:val="pt-BR"/>
            </w:rPr>
          </w:rPrChange>
        </w:rPr>
        <w:t xml:space="preserve">para que os erros não </w:t>
      </w:r>
      <w:r w:rsidR="00BF6E86" w:rsidRPr="001333DF">
        <w:rPr>
          <w:rFonts w:ascii="Times New Roman" w:hAnsi="Times New Roman"/>
          <w:bCs/>
          <w:szCs w:val="24"/>
          <w:lang w:val="pt-BR"/>
          <w:rPrChange w:id="3052" w:author="Alexandre Vasconcelos" w:date="2010-04-19T09:24:00Z">
            <w:rPr>
              <w:rFonts w:ascii="Times New Roman" w:hAnsi="Times New Roman"/>
              <w:bCs/>
              <w:szCs w:val="24"/>
              <w:lang w:val="pt-BR"/>
            </w:rPr>
          </w:rPrChange>
        </w:rPr>
        <w:t xml:space="preserve">se </w:t>
      </w:r>
      <w:r w:rsidRPr="001333DF">
        <w:rPr>
          <w:rFonts w:ascii="Times New Roman" w:hAnsi="Times New Roman"/>
          <w:bCs/>
          <w:szCs w:val="24"/>
          <w:lang w:val="pt-BR"/>
          <w:rPrChange w:id="3053" w:author="Alexandre Vasconcelos" w:date="2010-04-19T09:24:00Z">
            <w:rPr>
              <w:rFonts w:ascii="Times New Roman" w:hAnsi="Times New Roman"/>
              <w:bCs/>
              <w:szCs w:val="24"/>
              <w:lang w:val="pt-BR"/>
            </w:rPr>
          </w:rPrChange>
        </w:rPr>
        <w:t>repitam.</w:t>
      </w:r>
    </w:p>
    <w:p w:rsidR="008E511C" w:rsidRPr="001333DF" w:rsidRDefault="008E511C" w:rsidP="00CF5346">
      <w:pPr>
        <w:rPr>
          <w:rFonts w:ascii="Times New Roman" w:hAnsi="Times New Roman"/>
          <w:bCs/>
          <w:szCs w:val="24"/>
          <w:lang w:val="pt-BR"/>
          <w:rPrChange w:id="3054" w:author="Alexandre Vasconcelos" w:date="2010-04-19T09:24:00Z">
            <w:rPr>
              <w:rFonts w:ascii="Times New Roman" w:hAnsi="Times New Roman"/>
              <w:bCs/>
              <w:szCs w:val="24"/>
              <w:lang w:val="pt-BR"/>
            </w:rPr>
          </w:rPrChange>
        </w:rPr>
      </w:pPr>
    </w:p>
    <w:p w:rsidR="009B7EBF" w:rsidRPr="001333DF" w:rsidRDefault="004C234D" w:rsidP="008C0552">
      <w:pPr>
        <w:numPr>
          <w:ilvl w:val="0"/>
          <w:numId w:val="15"/>
        </w:numPr>
        <w:rPr>
          <w:rFonts w:ascii="Times New Roman" w:hAnsi="Times New Roman"/>
          <w:bCs/>
          <w:szCs w:val="24"/>
          <w:lang w:val="pt-BR"/>
          <w:rPrChange w:id="3055" w:author="Alexandre Vasconcelos" w:date="2010-04-19T09:24:00Z">
            <w:rPr>
              <w:rFonts w:ascii="Times New Roman" w:hAnsi="Times New Roman"/>
              <w:bCs/>
              <w:szCs w:val="24"/>
              <w:lang w:val="pt-BR"/>
            </w:rPr>
          </w:rPrChange>
        </w:rPr>
      </w:pPr>
      <w:r w:rsidRPr="001333DF">
        <w:rPr>
          <w:rFonts w:ascii="Times New Roman" w:hAnsi="Times New Roman"/>
          <w:b/>
          <w:bCs/>
          <w:szCs w:val="24"/>
          <w:lang w:val="pt-BR"/>
          <w:rPrChange w:id="3056" w:author="Alexandre Vasconcelos" w:date="2010-04-19T09:24:00Z">
            <w:rPr>
              <w:rFonts w:ascii="Times New Roman" w:hAnsi="Times New Roman"/>
              <w:b/>
              <w:bCs/>
              <w:szCs w:val="24"/>
              <w:lang w:val="pt-BR"/>
            </w:rPr>
          </w:rPrChange>
        </w:rPr>
        <w:t xml:space="preserve">Criar sempre </w:t>
      </w:r>
      <w:r w:rsidR="000353FB" w:rsidRPr="001333DF">
        <w:rPr>
          <w:rFonts w:ascii="Times New Roman" w:hAnsi="Times New Roman"/>
          <w:b/>
          <w:bCs/>
          <w:szCs w:val="24"/>
          <w:lang w:val="pt-BR"/>
          <w:rPrChange w:id="3057" w:author="Alexandre Vasconcelos" w:date="2010-04-19T09:24:00Z">
            <w:rPr>
              <w:rFonts w:ascii="Times New Roman" w:hAnsi="Times New Roman"/>
              <w:b/>
              <w:bCs/>
              <w:szCs w:val="24"/>
              <w:lang w:val="pt-BR"/>
            </w:rPr>
          </w:rPrChange>
        </w:rPr>
        <w:t xml:space="preserve">a </w:t>
      </w:r>
      <w:r w:rsidRPr="001333DF">
        <w:rPr>
          <w:rFonts w:ascii="Times New Roman" w:hAnsi="Times New Roman"/>
          <w:b/>
          <w:bCs/>
          <w:szCs w:val="24"/>
          <w:lang w:val="pt-BR"/>
          <w:rPrChange w:id="3058" w:author="Alexandre Vasconcelos" w:date="2010-04-19T09:24:00Z">
            <w:rPr>
              <w:rFonts w:ascii="Times New Roman" w:hAnsi="Times New Roman"/>
              <w:b/>
              <w:bCs/>
              <w:szCs w:val="24"/>
              <w:lang w:val="pt-BR"/>
            </w:rPr>
          </w:rPrChange>
        </w:rPr>
        <w:t>possibilidade de serem entregues produtos</w:t>
      </w:r>
    </w:p>
    <w:p w:rsidR="008E511C" w:rsidRPr="001333DF" w:rsidRDefault="009B7EBF" w:rsidP="00F50353">
      <w:pPr>
        <w:rPr>
          <w:rFonts w:ascii="Times New Roman" w:hAnsi="Times New Roman"/>
          <w:bCs/>
          <w:szCs w:val="24"/>
          <w:lang w:val="pt-BR"/>
        </w:rPr>
      </w:pPr>
      <w:commentRangeStart w:id="3059"/>
      <w:r w:rsidRPr="001333DF">
        <w:rPr>
          <w:rFonts w:ascii="Times New Roman" w:hAnsi="Times New Roman"/>
          <w:bCs/>
          <w:szCs w:val="24"/>
          <w:lang w:val="pt-BR"/>
          <w:rPrChange w:id="3060" w:author="Alexandre Vasconcelos" w:date="2010-04-19T09:24:00Z">
            <w:rPr>
              <w:rFonts w:ascii="Times New Roman" w:hAnsi="Times New Roman"/>
              <w:bCs/>
              <w:szCs w:val="24"/>
              <w:lang w:val="pt-BR"/>
            </w:rPr>
          </w:rPrChange>
        </w:rPr>
        <w:t>O time deve crer que o produto deve estar pronto para ser entregue a qualquer momento,</w:t>
      </w:r>
      <w:r w:rsidR="002D066D" w:rsidRPr="001333DF">
        <w:rPr>
          <w:rFonts w:ascii="Times New Roman" w:hAnsi="Times New Roman"/>
          <w:bCs/>
          <w:szCs w:val="24"/>
          <w:lang w:val="pt-BR"/>
          <w:rPrChange w:id="3061"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3062" w:author="Alexandre Vasconcelos" w:date="2010-04-19T09:24:00Z">
            <w:rPr>
              <w:rFonts w:ascii="Times New Roman" w:hAnsi="Times New Roman"/>
              <w:bCs/>
              <w:szCs w:val="24"/>
              <w:lang w:val="pt-BR"/>
            </w:rPr>
          </w:rPrChange>
        </w:rPr>
        <w:t>mesmo no contexto de desenvolvimento de soluções.</w:t>
      </w:r>
      <w:commentRangeEnd w:id="3059"/>
      <w:r w:rsidR="000353FB" w:rsidRPr="001333DF">
        <w:rPr>
          <w:rStyle w:val="Refdecomentrio"/>
          <w:rFonts w:ascii="Times New Roman" w:hAnsi="Times New Roman"/>
          <w:rPrChange w:id="3063" w:author="Alexandre Vasconcelos" w:date="2010-04-19T09:24:00Z">
            <w:rPr>
              <w:rStyle w:val="Refdecomentrio"/>
            </w:rPr>
          </w:rPrChange>
        </w:rPr>
        <w:commentReference w:id="3059"/>
      </w:r>
    </w:p>
    <w:p w:rsidR="00CF5346" w:rsidRPr="001333DF" w:rsidRDefault="00CF5346" w:rsidP="00F50353">
      <w:pPr>
        <w:rPr>
          <w:rFonts w:ascii="Times New Roman" w:hAnsi="Times New Roman"/>
          <w:bCs/>
          <w:szCs w:val="24"/>
          <w:lang w:val="pt-BR"/>
          <w:rPrChange w:id="3064" w:author="Alexandre Vasconcelos" w:date="2010-04-19T09:24:00Z">
            <w:rPr>
              <w:rFonts w:ascii="Times New Roman" w:hAnsi="Times New Roman"/>
              <w:bCs/>
              <w:szCs w:val="24"/>
              <w:lang w:val="pt-BR"/>
            </w:rPr>
          </w:rPrChange>
        </w:rPr>
      </w:pPr>
    </w:p>
    <w:p w:rsidR="00DB34B5" w:rsidRPr="001333DF" w:rsidRDefault="00931F23" w:rsidP="00931F23">
      <w:pPr>
        <w:numPr>
          <w:ilvl w:val="2"/>
          <w:numId w:val="24"/>
        </w:numPr>
        <w:rPr>
          <w:rFonts w:ascii="Times New Roman" w:hAnsi="Times New Roman"/>
          <w:b/>
          <w:szCs w:val="24"/>
          <w:lang w:val="pt-BR"/>
        </w:rPr>
      </w:pPr>
      <w:commentRangeStart w:id="3065"/>
      <w:r w:rsidRPr="001333DF">
        <w:rPr>
          <w:rFonts w:ascii="Times New Roman" w:hAnsi="Times New Roman"/>
          <w:b/>
          <w:szCs w:val="24"/>
          <w:lang w:val="pt-BR"/>
          <w:rPrChange w:id="3066" w:author="Alexandre Vasconcelos" w:date="2010-04-19T09:24:00Z">
            <w:rPr>
              <w:rFonts w:ascii="Times New Roman" w:hAnsi="Times New Roman"/>
              <w:b/>
              <w:szCs w:val="24"/>
              <w:lang w:val="pt-BR"/>
            </w:rPr>
          </w:rPrChange>
        </w:rPr>
        <w:t xml:space="preserve"> </w:t>
      </w:r>
      <w:r w:rsidR="00DB34B5" w:rsidRPr="001333DF">
        <w:rPr>
          <w:rFonts w:ascii="Times New Roman" w:hAnsi="Times New Roman"/>
          <w:b/>
          <w:szCs w:val="24"/>
          <w:lang w:val="pt-BR"/>
          <w:rPrChange w:id="3067" w:author="Alexandre Vasconcelos" w:date="2010-04-19T09:24:00Z">
            <w:rPr>
              <w:rFonts w:ascii="Times New Roman" w:hAnsi="Times New Roman"/>
              <w:b/>
              <w:szCs w:val="24"/>
              <w:lang w:val="pt-BR"/>
            </w:rPr>
          </w:rPrChange>
        </w:rPr>
        <w:t>Disciplinas do MSF</w:t>
      </w:r>
      <w:commentRangeEnd w:id="3065"/>
      <w:r w:rsidR="000353FB" w:rsidRPr="001333DF">
        <w:rPr>
          <w:rStyle w:val="Refdecomentrio"/>
          <w:rFonts w:ascii="Times New Roman" w:hAnsi="Times New Roman"/>
          <w:rPrChange w:id="3068" w:author="Alexandre Vasconcelos" w:date="2010-04-19T09:24:00Z">
            <w:rPr>
              <w:rStyle w:val="Refdecomentrio"/>
            </w:rPr>
          </w:rPrChange>
        </w:rPr>
        <w:commentReference w:id="3065"/>
      </w:r>
    </w:p>
    <w:p w:rsidR="003C2587" w:rsidRPr="001333DF" w:rsidRDefault="003C2587" w:rsidP="009D0047">
      <w:pPr>
        <w:rPr>
          <w:rFonts w:ascii="Times New Roman" w:hAnsi="Times New Roman"/>
          <w:szCs w:val="24"/>
          <w:lang w:val="pt-BR"/>
          <w:rPrChange w:id="3069"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3070" w:author="Alexandre Vasconcelos" w:date="2010-04-19T09:24:00Z">
            <w:rPr>
              <w:rFonts w:ascii="Times New Roman" w:hAnsi="Times New Roman"/>
              <w:szCs w:val="24"/>
              <w:lang w:val="pt-BR"/>
            </w:rPr>
          </w:rPrChange>
        </w:rPr>
        <w:t xml:space="preserve">As disciplinas são necessárias durante o ciclo de vida dos projetos e são guias constantes para cada modelo. O MSF </w:t>
      </w:r>
      <w:commentRangeStart w:id="3071"/>
      <w:r w:rsidRPr="001333DF">
        <w:rPr>
          <w:rFonts w:ascii="Times New Roman" w:hAnsi="Times New Roman"/>
          <w:szCs w:val="24"/>
          <w:lang w:val="pt-BR"/>
          <w:rPrChange w:id="3072" w:author="Alexandre Vasconcelos" w:date="2010-04-19T09:24:00Z">
            <w:rPr>
              <w:rFonts w:ascii="Times New Roman" w:hAnsi="Times New Roman"/>
              <w:szCs w:val="24"/>
              <w:lang w:val="pt-BR"/>
            </w:rPr>
          </w:rPrChange>
        </w:rPr>
        <w:t xml:space="preserve">assume </w:t>
      </w:r>
      <w:commentRangeEnd w:id="3071"/>
      <w:r w:rsidR="000353FB" w:rsidRPr="001333DF">
        <w:rPr>
          <w:rStyle w:val="Refdecomentrio"/>
          <w:rFonts w:ascii="Times New Roman" w:hAnsi="Times New Roman"/>
          <w:rPrChange w:id="3073" w:author="Alexandre Vasconcelos" w:date="2010-04-19T09:24:00Z">
            <w:rPr>
              <w:rStyle w:val="Refdecomentrio"/>
            </w:rPr>
          </w:rPrChange>
        </w:rPr>
        <w:commentReference w:id="3071"/>
      </w:r>
      <w:r w:rsidRPr="001333DF">
        <w:rPr>
          <w:rFonts w:ascii="Times New Roman" w:hAnsi="Times New Roman"/>
          <w:szCs w:val="24"/>
          <w:lang w:val="pt-BR"/>
        </w:rPr>
        <w:t xml:space="preserve">três disciplinas que são: </w:t>
      </w:r>
    </w:p>
    <w:p w:rsidR="003C2587" w:rsidRPr="001333DF" w:rsidRDefault="009D0047" w:rsidP="005D1F5C">
      <w:pPr>
        <w:rPr>
          <w:rFonts w:ascii="Times New Roman" w:hAnsi="Times New Roman"/>
          <w:szCs w:val="24"/>
          <w:lang w:val="pt-BR"/>
          <w:rPrChange w:id="3074" w:author="Alexandre Vasconcelos" w:date="2010-04-19T09:24:00Z">
            <w:rPr>
              <w:rFonts w:ascii="Times New Roman" w:hAnsi="Times New Roman"/>
              <w:szCs w:val="24"/>
              <w:lang w:val="pt-BR"/>
            </w:rPr>
          </w:rPrChange>
        </w:rPr>
      </w:pPr>
      <w:r w:rsidRPr="001333DF">
        <w:rPr>
          <w:rFonts w:ascii="Times New Roman" w:hAnsi="Times New Roman"/>
          <w:b/>
          <w:szCs w:val="24"/>
          <w:lang w:val="pt-BR"/>
          <w:rPrChange w:id="3075" w:author="Alexandre Vasconcelos" w:date="2010-04-19T09:24:00Z">
            <w:rPr>
              <w:rFonts w:ascii="Times New Roman" w:hAnsi="Times New Roman"/>
              <w:b/>
              <w:szCs w:val="24"/>
              <w:lang w:val="pt-BR"/>
            </w:rPr>
          </w:rPrChange>
        </w:rPr>
        <w:t xml:space="preserve">a) </w:t>
      </w:r>
      <w:r w:rsidR="003C2587" w:rsidRPr="001333DF">
        <w:rPr>
          <w:rFonts w:ascii="Times New Roman" w:hAnsi="Times New Roman"/>
          <w:b/>
          <w:szCs w:val="24"/>
          <w:lang w:val="pt-BR"/>
          <w:rPrChange w:id="3076" w:author="Alexandre Vasconcelos" w:date="2010-04-19T09:24:00Z">
            <w:rPr>
              <w:rFonts w:ascii="Times New Roman" w:hAnsi="Times New Roman"/>
              <w:b/>
              <w:szCs w:val="24"/>
              <w:lang w:val="pt-BR"/>
            </w:rPr>
          </w:rPrChange>
        </w:rPr>
        <w:t>Gerenciamento de projeto</w:t>
      </w:r>
      <w:r w:rsidR="003C2587" w:rsidRPr="001333DF">
        <w:rPr>
          <w:rFonts w:ascii="Times New Roman" w:hAnsi="Times New Roman"/>
          <w:szCs w:val="24"/>
          <w:lang w:val="pt-BR"/>
          <w:rPrChange w:id="3077" w:author="Alexandre Vasconcelos" w:date="2010-04-19T09:24:00Z">
            <w:rPr>
              <w:rFonts w:ascii="Times New Roman" w:hAnsi="Times New Roman"/>
              <w:szCs w:val="24"/>
              <w:lang w:val="pt-BR"/>
            </w:rPr>
          </w:rPrChange>
        </w:rPr>
        <w:t>:</w:t>
      </w:r>
      <w:r w:rsidR="005D1F5C" w:rsidRPr="001333DF">
        <w:rPr>
          <w:rFonts w:ascii="Times New Roman" w:hAnsi="Times New Roman"/>
          <w:szCs w:val="24"/>
          <w:lang w:val="pt-BR"/>
          <w:rPrChange w:id="3078" w:author="Alexandre Vasconcelos" w:date="2010-04-19T09:24:00Z">
            <w:rPr>
              <w:rFonts w:ascii="Times New Roman" w:hAnsi="Times New Roman"/>
              <w:szCs w:val="24"/>
              <w:lang w:val="pt-BR"/>
            </w:rPr>
          </w:rPrChange>
        </w:rPr>
        <w:t xml:space="preserve"> </w:t>
      </w:r>
      <w:r w:rsidR="003C2587" w:rsidRPr="001333DF">
        <w:rPr>
          <w:rFonts w:ascii="Times New Roman" w:hAnsi="Times New Roman"/>
          <w:szCs w:val="24"/>
          <w:lang w:val="pt-BR"/>
          <w:rPrChange w:id="3079" w:author="Alexandre Vasconcelos" w:date="2010-04-19T09:24:00Z">
            <w:rPr>
              <w:rFonts w:ascii="Times New Roman" w:hAnsi="Times New Roman"/>
              <w:szCs w:val="24"/>
              <w:lang w:val="pt-BR"/>
            </w:rPr>
          </w:rPrChange>
        </w:rPr>
        <w:t xml:space="preserve">é uma disciplina que incorpora atividades de diversas áreas de conhecimento; a maioria das responsabilidades são atribuídas ao individuo responsável pelo papel de gerente de projeto. </w:t>
      </w:r>
      <w:r w:rsidR="005D1F5C" w:rsidRPr="001333DF">
        <w:rPr>
          <w:rFonts w:ascii="Times New Roman" w:hAnsi="Times New Roman"/>
          <w:szCs w:val="24"/>
          <w:lang w:val="pt-BR"/>
          <w:rPrChange w:id="3080" w:author="Alexandre Vasconcelos" w:date="2010-04-19T09:24:00Z">
            <w:rPr>
              <w:rFonts w:ascii="Times New Roman" w:hAnsi="Times New Roman"/>
              <w:szCs w:val="24"/>
              <w:lang w:val="pt-BR"/>
            </w:rPr>
          </w:rPrChange>
        </w:rPr>
        <w:t>A disciplina de gerenciamento de projeto ajuda o time a obter sucesso sem perder performance com recursos adicionais que não fornece</w:t>
      </w:r>
      <w:r w:rsidR="000353FB" w:rsidRPr="001333DF">
        <w:rPr>
          <w:rFonts w:ascii="Times New Roman" w:hAnsi="Times New Roman"/>
          <w:szCs w:val="24"/>
          <w:lang w:val="pt-BR"/>
          <w:rPrChange w:id="3081" w:author="Alexandre Vasconcelos" w:date="2010-04-19T09:24:00Z">
            <w:rPr>
              <w:rFonts w:ascii="Times New Roman" w:hAnsi="Times New Roman"/>
              <w:szCs w:val="24"/>
              <w:lang w:val="pt-BR"/>
            </w:rPr>
          </w:rPrChange>
        </w:rPr>
        <w:t>m</w:t>
      </w:r>
      <w:r w:rsidR="005D1F5C" w:rsidRPr="001333DF">
        <w:rPr>
          <w:rFonts w:ascii="Times New Roman" w:hAnsi="Times New Roman"/>
          <w:szCs w:val="24"/>
          <w:lang w:val="pt-BR"/>
          <w:rPrChange w:id="3082" w:author="Alexandre Vasconcelos" w:date="2010-04-19T09:24:00Z">
            <w:rPr>
              <w:rFonts w:ascii="Times New Roman" w:hAnsi="Times New Roman"/>
              <w:szCs w:val="24"/>
              <w:lang w:val="pt-BR"/>
            </w:rPr>
          </w:rPrChange>
        </w:rPr>
        <w:t xml:space="preserve"> valor suficiente aos recursos investidos.</w:t>
      </w:r>
    </w:p>
    <w:p w:rsidR="005D1F5C" w:rsidRPr="001333DF" w:rsidRDefault="009D0047" w:rsidP="005D1F5C">
      <w:pPr>
        <w:rPr>
          <w:rFonts w:ascii="Times New Roman" w:hAnsi="Times New Roman"/>
          <w:bCs/>
          <w:lang w:val="pt-BR"/>
          <w:rPrChange w:id="3083" w:author="Alexandre Vasconcelos" w:date="2010-04-19T09:24:00Z">
            <w:rPr>
              <w:bCs/>
              <w:lang w:val="pt-BR"/>
            </w:rPr>
          </w:rPrChange>
        </w:rPr>
      </w:pPr>
      <w:r w:rsidRPr="001333DF">
        <w:rPr>
          <w:rFonts w:ascii="Times New Roman" w:hAnsi="Times New Roman"/>
          <w:b/>
          <w:szCs w:val="24"/>
          <w:lang w:val="pt-BR"/>
          <w:rPrChange w:id="3084" w:author="Alexandre Vasconcelos" w:date="2010-04-19T09:24:00Z">
            <w:rPr>
              <w:rFonts w:ascii="Times New Roman" w:hAnsi="Times New Roman"/>
              <w:b/>
              <w:szCs w:val="24"/>
              <w:lang w:val="pt-BR"/>
            </w:rPr>
          </w:rPrChange>
        </w:rPr>
        <w:t xml:space="preserve">b) </w:t>
      </w:r>
      <w:r w:rsidR="003C2587" w:rsidRPr="001333DF">
        <w:rPr>
          <w:rFonts w:ascii="Times New Roman" w:hAnsi="Times New Roman"/>
          <w:b/>
          <w:bCs/>
          <w:lang w:val="pt-BR"/>
          <w:rPrChange w:id="3085" w:author="Alexandre Vasconcelos" w:date="2010-04-19T09:24:00Z">
            <w:rPr>
              <w:b/>
              <w:bCs/>
              <w:lang w:val="pt-BR"/>
            </w:rPr>
          </w:rPrChange>
        </w:rPr>
        <w:t>Gerenciamento de risco:</w:t>
      </w:r>
      <w:r w:rsidR="005D1F5C" w:rsidRPr="001333DF">
        <w:rPr>
          <w:rFonts w:ascii="Times New Roman" w:hAnsi="Times New Roman"/>
          <w:b/>
          <w:bCs/>
          <w:lang w:val="pt-BR"/>
          <w:rPrChange w:id="3086" w:author="Alexandre Vasconcelos" w:date="2010-04-19T09:24:00Z">
            <w:rPr>
              <w:b/>
              <w:bCs/>
              <w:lang w:val="pt-BR"/>
            </w:rPr>
          </w:rPrChange>
        </w:rPr>
        <w:t xml:space="preserve"> </w:t>
      </w:r>
      <w:r w:rsidR="005D1F5C" w:rsidRPr="001333DF">
        <w:rPr>
          <w:rFonts w:ascii="Times New Roman" w:hAnsi="Times New Roman"/>
          <w:bCs/>
          <w:lang w:val="pt-BR"/>
          <w:rPrChange w:id="3087" w:author="Alexandre Vasconcelos" w:date="2010-04-19T09:24:00Z">
            <w:rPr>
              <w:bCs/>
              <w:lang w:val="pt-BR"/>
            </w:rPr>
          </w:rPrChange>
        </w:rPr>
        <w:t>é o gerenciamento pró-ativo,</w:t>
      </w:r>
      <w:r w:rsidR="000353FB" w:rsidRPr="001333DF">
        <w:rPr>
          <w:rFonts w:ascii="Times New Roman" w:hAnsi="Times New Roman"/>
          <w:bCs/>
          <w:lang w:val="pt-BR"/>
          <w:rPrChange w:id="3088" w:author="Alexandre Vasconcelos" w:date="2010-04-19T09:24:00Z">
            <w:rPr>
              <w:bCs/>
              <w:lang w:val="pt-BR"/>
            </w:rPr>
          </w:rPrChange>
        </w:rPr>
        <w:t xml:space="preserve"> </w:t>
      </w:r>
      <w:r w:rsidR="005D1F5C" w:rsidRPr="001333DF">
        <w:rPr>
          <w:rFonts w:ascii="Times New Roman" w:hAnsi="Times New Roman"/>
          <w:bCs/>
          <w:lang w:val="pt-BR"/>
          <w:rPrChange w:id="3089" w:author="Alexandre Vasconcelos" w:date="2010-04-19T09:24:00Z">
            <w:rPr>
              <w:bCs/>
              <w:lang w:val="pt-BR"/>
            </w:rPr>
          </w:rPrChange>
        </w:rPr>
        <w:t>compreensivo,</w:t>
      </w:r>
      <w:r w:rsidR="000353FB" w:rsidRPr="001333DF">
        <w:rPr>
          <w:rFonts w:ascii="Times New Roman" w:hAnsi="Times New Roman"/>
          <w:bCs/>
          <w:lang w:val="pt-BR"/>
          <w:rPrChange w:id="3090" w:author="Alexandre Vasconcelos" w:date="2010-04-19T09:24:00Z">
            <w:rPr>
              <w:bCs/>
              <w:lang w:val="pt-BR"/>
            </w:rPr>
          </w:rPrChange>
        </w:rPr>
        <w:t xml:space="preserve"> </w:t>
      </w:r>
      <w:r w:rsidR="005D1F5C" w:rsidRPr="001333DF">
        <w:rPr>
          <w:rFonts w:ascii="Times New Roman" w:hAnsi="Times New Roman"/>
          <w:bCs/>
          <w:lang w:val="pt-BR"/>
          <w:rPrChange w:id="3091" w:author="Alexandre Vasconcelos" w:date="2010-04-19T09:24:00Z">
            <w:rPr>
              <w:bCs/>
              <w:lang w:val="pt-BR"/>
            </w:rPr>
          </w:rPrChange>
        </w:rPr>
        <w:t>visando o sucesso e diminuindo fatores negativos que impactariam no fracasso do projeto.</w:t>
      </w:r>
      <w:r w:rsidR="000353FB" w:rsidRPr="001333DF">
        <w:rPr>
          <w:rFonts w:ascii="Times New Roman" w:hAnsi="Times New Roman"/>
          <w:bCs/>
          <w:lang w:val="pt-BR"/>
          <w:rPrChange w:id="3092" w:author="Alexandre Vasconcelos" w:date="2010-04-19T09:24:00Z">
            <w:rPr>
              <w:bCs/>
              <w:lang w:val="pt-BR"/>
            </w:rPr>
          </w:rPrChange>
        </w:rPr>
        <w:t xml:space="preserve"> </w:t>
      </w:r>
      <w:r w:rsidR="005D1F5C" w:rsidRPr="001333DF">
        <w:rPr>
          <w:rFonts w:ascii="Times New Roman" w:hAnsi="Times New Roman"/>
          <w:bCs/>
          <w:lang w:val="pt-BR"/>
          <w:rPrChange w:id="3093" w:author="Alexandre Vasconcelos" w:date="2010-04-19T09:24:00Z">
            <w:rPr>
              <w:bCs/>
              <w:lang w:val="pt-BR"/>
            </w:rPr>
          </w:rPrChange>
        </w:rPr>
        <w:t>A gerência de riscos é uma resposta à incerteza intrínseca em projetos de tecnologia.</w:t>
      </w:r>
    </w:p>
    <w:p w:rsidR="005D1F5C" w:rsidRPr="001333DF" w:rsidRDefault="009D0047" w:rsidP="005D1F5C">
      <w:pPr>
        <w:rPr>
          <w:rFonts w:ascii="Times New Roman" w:hAnsi="Times New Roman"/>
          <w:lang w:val="pt-BR"/>
          <w:rPrChange w:id="3094" w:author="Alexandre Vasconcelos" w:date="2010-04-19T09:24:00Z">
            <w:rPr>
              <w:lang w:val="pt-BR"/>
            </w:rPr>
          </w:rPrChange>
        </w:rPr>
      </w:pPr>
      <w:r w:rsidRPr="001333DF">
        <w:rPr>
          <w:rFonts w:ascii="Times New Roman" w:hAnsi="Times New Roman"/>
          <w:b/>
          <w:bCs/>
          <w:lang w:val="pt-BR"/>
          <w:rPrChange w:id="3095" w:author="Alexandre Vasconcelos" w:date="2010-04-19T09:24:00Z">
            <w:rPr>
              <w:b/>
              <w:bCs/>
              <w:lang w:val="pt-BR"/>
            </w:rPr>
          </w:rPrChange>
        </w:rPr>
        <w:t xml:space="preserve">c) </w:t>
      </w:r>
      <w:r w:rsidR="003C2587" w:rsidRPr="001333DF">
        <w:rPr>
          <w:rFonts w:ascii="Times New Roman" w:hAnsi="Times New Roman"/>
          <w:b/>
          <w:bCs/>
          <w:lang w:val="pt-BR"/>
          <w:rPrChange w:id="3096" w:author="Alexandre Vasconcelos" w:date="2010-04-19T09:24:00Z">
            <w:rPr>
              <w:b/>
              <w:bCs/>
              <w:lang w:val="pt-BR"/>
            </w:rPr>
          </w:rPrChange>
        </w:rPr>
        <w:t>Gerenciamento de Aprendizado:</w:t>
      </w:r>
      <w:r w:rsidR="000353FB" w:rsidRPr="001333DF">
        <w:rPr>
          <w:rFonts w:ascii="Times New Roman" w:hAnsi="Times New Roman"/>
          <w:lang w:val="pt-BR"/>
          <w:rPrChange w:id="3097" w:author="Alexandre Vasconcelos" w:date="2010-04-19T09:24:00Z">
            <w:rPr>
              <w:lang w:val="pt-BR"/>
            </w:rPr>
          </w:rPrChange>
        </w:rPr>
        <w:t xml:space="preserve"> </w:t>
      </w:r>
      <w:r w:rsidR="005D1F5C" w:rsidRPr="001333DF">
        <w:rPr>
          <w:rFonts w:ascii="Times New Roman" w:hAnsi="Times New Roman"/>
          <w:lang w:val="pt-BR"/>
          <w:rPrChange w:id="3098" w:author="Alexandre Vasconcelos" w:date="2010-04-19T09:24:00Z">
            <w:rPr>
              <w:lang w:val="pt-BR"/>
            </w:rPr>
          </w:rPrChange>
        </w:rPr>
        <w:t>A disciplina de gerenciamento de apre</w:t>
      </w:r>
      <w:r w:rsidR="006F5089" w:rsidRPr="001333DF">
        <w:rPr>
          <w:rFonts w:ascii="Times New Roman" w:hAnsi="Times New Roman"/>
          <w:lang w:val="pt-BR"/>
          <w:rPrChange w:id="3099" w:author="Alexandre Vasconcelos" w:date="2010-04-19T09:24:00Z">
            <w:rPr>
              <w:lang w:val="pt-BR"/>
            </w:rPr>
          </w:rPrChange>
        </w:rPr>
        <w:t>ndizado identifica habilidades exigidas pelo time,</w:t>
      </w:r>
      <w:r w:rsidR="005D1F5C" w:rsidRPr="001333DF">
        <w:rPr>
          <w:rFonts w:ascii="Times New Roman" w:hAnsi="Times New Roman"/>
          <w:lang w:val="pt-BR"/>
          <w:rPrChange w:id="3100" w:author="Alexandre Vasconcelos" w:date="2010-04-19T09:24:00Z">
            <w:rPr>
              <w:lang w:val="pt-BR"/>
            </w:rPr>
          </w:rPrChange>
        </w:rPr>
        <w:t xml:space="preserve"> aloca</w:t>
      </w:r>
      <w:r w:rsidR="006F5089" w:rsidRPr="001333DF">
        <w:rPr>
          <w:rFonts w:ascii="Times New Roman" w:hAnsi="Times New Roman"/>
          <w:lang w:val="pt-BR"/>
          <w:rPrChange w:id="3101" w:author="Alexandre Vasconcelos" w:date="2010-04-19T09:24:00Z">
            <w:rPr>
              <w:lang w:val="pt-BR"/>
            </w:rPr>
          </w:rPrChange>
        </w:rPr>
        <w:t>ndo desse modo,</w:t>
      </w:r>
      <w:r w:rsidR="005D1F5C" w:rsidRPr="001333DF">
        <w:rPr>
          <w:rFonts w:ascii="Times New Roman" w:hAnsi="Times New Roman"/>
          <w:lang w:val="pt-BR"/>
          <w:rPrChange w:id="3102" w:author="Alexandre Vasconcelos" w:date="2010-04-19T09:24:00Z">
            <w:rPr>
              <w:lang w:val="pt-BR"/>
            </w:rPr>
          </w:rPrChange>
        </w:rPr>
        <w:t xml:space="preserve"> recurso</w:t>
      </w:r>
      <w:r w:rsidR="006F5089" w:rsidRPr="001333DF">
        <w:rPr>
          <w:rFonts w:ascii="Times New Roman" w:hAnsi="Times New Roman"/>
          <w:lang w:val="pt-BR"/>
          <w:rPrChange w:id="3103" w:author="Alexandre Vasconcelos" w:date="2010-04-19T09:24:00Z">
            <w:rPr>
              <w:lang w:val="pt-BR"/>
            </w:rPr>
          </w:rPrChange>
        </w:rPr>
        <w:t>s que o projeto necessita e cr</w:t>
      </w:r>
      <w:r w:rsidR="006F5089" w:rsidRPr="001333DF">
        <w:rPr>
          <w:rFonts w:ascii="Times New Roman" w:hAnsi="Times New Roman"/>
          <w:lang w:val="pt-BR"/>
          <w:rPrChange w:id="3104" w:author="Alexandre Vasconcelos" w:date="2010-04-19T09:24:00Z">
            <w:rPr>
              <w:lang w:val="pt-BR"/>
            </w:rPr>
          </w:rPrChange>
        </w:rPr>
        <w:t>i</w:t>
      </w:r>
      <w:r w:rsidR="006F5089" w:rsidRPr="001333DF">
        <w:rPr>
          <w:rFonts w:ascii="Times New Roman" w:hAnsi="Times New Roman"/>
          <w:lang w:val="pt-BR"/>
          <w:rPrChange w:id="3105" w:author="Alexandre Vasconcelos" w:date="2010-04-19T09:24:00Z">
            <w:rPr>
              <w:lang w:val="pt-BR"/>
            </w:rPr>
          </w:rPrChange>
        </w:rPr>
        <w:t xml:space="preserve">ando oportunidades de aprendizado e crescimento. </w:t>
      </w:r>
    </w:p>
    <w:p w:rsidR="007A469F" w:rsidRPr="001333DF" w:rsidRDefault="007A469F" w:rsidP="00E91104">
      <w:pPr>
        <w:pStyle w:val="Ttulo1"/>
        <w:numPr>
          <w:ilvl w:val="1"/>
          <w:numId w:val="27"/>
        </w:numPr>
        <w:rPr>
          <w:rFonts w:ascii="Times New Roman" w:hAnsi="Times New Roman"/>
          <w:lang w:val="pt-BR"/>
          <w:rPrChange w:id="3106" w:author="Alexandre Vasconcelos" w:date="2010-04-19T09:24:00Z">
            <w:rPr>
              <w:lang w:val="pt-BR"/>
            </w:rPr>
          </w:rPrChange>
        </w:rPr>
      </w:pPr>
      <w:bookmarkStart w:id="3107" w:name="_Toc247425755"/>
      <w:r w:rsidRPr="001333DF">
        <w:rPr>
          <w:rFonts w:ascii="Times New Roman" w:hAnsi="Times New Roman"/>
          <w:lang w:val="pt-BR"/>
          <w:rPrChange w:id="3108" w:author="Alexandre Vasconcelos" w:date="2010-04-19T09:24:00Z">
            <w:rPr>
              <w:lang w:val="pt-BR"/>
            </w:rPr>
          </w:rPrChange>
        </w:rPr>
        <w:lastRenderedPageBreak/>
        <w:t>Considerações finais</w:t>
      </w:r>
      <w:bookmarkEnd w:id="3107"/>
    </w:p>
    <w:p w:rsidR="00754D8B" w:rsidRPr="001333DF" w:rsidRDefault="00AE380B" w:rsidP="00754D8B">
      <w:pPr>
        <w:rPr>
          <w:rFonts w:ascii="Times New Roman" w:hAnsi="Times New Roman"/>
          <w:szCs w:val="24"/>
          <w:lang w:val="pt-BR"/>
          <w:rPrChange w:id="3109" w:author="Alexandre Vasconcelos" w:date="2010-04-19T09:24:00Z">
            <w:rPr>
              <w:szCs w:val="24"/>
              <w:lang w:val="pt-BR"/>
            </w:rPr>
          </w:rPrChange>
        </w:rPr>
      </w:pPr>
      <w:r w:rsidRPr="001333DF">
        <w:rPr>
          <w:rFonts w:ascii="Times New Roman" w:hAnsi="Times New Roman"/>
          <w:szCs w:val="24"/>
          <w:lang w:val="pt-BR"/>
          <w:rPrChange w:id="3110" w:author="Alexandre Vasconcelos" w:date="2010-04-19T09:24:00Z">
            <w:rPr>
              <w:szCs w:val="24"/>
              <w:lang w:val="pt-BR"/>
            </w:rPr>
          </w:rPrChange>
        </w:rPr>
        <w:t xml:space="preserve">A partir do detalhamento </w:t>
      </w:r>
      <w:r w:rsidR="00796FFB" w:rsidRPr="001333DF">
        <w:rPr>
          <w:rFonts w:ascii="Times New Roman" w:hAnsi="Times New Roman"/>
          <w:szCs w:val="24"/>
          <w:lang w:val="pt-BR"/>
          <w:rPrChange w:id="3111" w:author="Alexandre Vasconcelos" w:date="2010-04-19T09:24:00Z">
            <w:rPr>
              <w:szCs w:val="24"/>
              <w:lang w:val="pt-BR"/>
            </w:rPr>
          </w:rPrChange>
        </w:rPr>
        <w:t xml:space="preserve">dos processos </w:t>
      </w:r>
      <w:r w:rsidRPr="001333DF">
        <w:rPr>
          <w:rFonts w:ascii="Times New Roman" w:hAnsi="Times New Roman"/>
          <w:szCs w:val="24"/>
          <w:lang w:val="pt-BR"/>
          <w:rPrChange w:id="3112" w:author="Alexandre Vasconcelos" w:date="2010-04-19T09:24:00Z">
            <w:rPr>
              <w:szCs w:val="24"/>
              <w:lang w:val="pt-BR"/>
            </w:rPr>
          </w:rPrChange>
        </w:rPr>
        <w:t xml:space="preserve">descritos no capítulo, esperamos que o leitor </w:t>
      </w:r>
      <w:r w:rsidR="00503340" w:rsidRPr="001333DF">
        <w:rPr>
          <w:rFonts w:ascii="Times New Roman" w:hAnsi="Times New Roman"/>
          <w:szCs w:val="24"/>
          <w:lang w:val="pt-BR"/>
          <w:rPrChange w:id="3113" w:author="Alexandre Vasconcelos" w:date="2010-04-19T09:24:00Z">
            <w:rPr>
              <w:szCs w:val="24"/>
              <w:lang w:val="pt-BR"/>
            </w:rPr>
          </w:rPrChange>
        </w:rPr>
        <w:t xml:space="preserve">tenha </w:t>
      </w:r>
      <w:r w:rsidR="00200C5A" w:rsidRPr="001333DF">
        <w:rPr>
          <w:rFonts w:ascii="Times New Roman" w:hAnsi="Times New Roman"/>
          <w:szCs w:val="24"/>
          <w:lang w:val="pt-BR"/>
          <w:rPrChange w:id="3114" w:author="Alexandre Vasconcelos" w:date="2010-04-19T09:24:00Z">
            <w:rPr>
              <w:szCs w:val="24"/>
              <w:lang w:val="pt-BR"/>
            </w:rPr>
          </w:rPrChange>
        </w:rPr>
        <w:t>compreendido a filosofia por trás dos processos tradicionais</w:t>
      </w:r>
      <w:r w:rsidR="001E43F2" w:rsidRPr="001333DF">
        <w:rPr>
          <w:rFonts w:ascii="Times New Roman" w:hAnsi="Times New Roman"/>
          <w:szCs w:val="24"/>
          <w:lang w:val="pt-BR"/>
          <w:rPrChange w:id="3115" w:author="Alexandre Vasconcelos" w:date="2010-04-19T09:24:00Z">
            <w:rPr>
              <w:szCs w:val="24"/>
              <w:lang w:val="pt-BR"/>
            </w:rPr>
          </w:rPrChange>
        </w:rPr>
        <w:t>, ajudando-o desta forma</w:t>
      </w:r>
      <w:r w:rsidR="00200C5A" w:rsidRPr="001333DF">
        <w:rPr>
          <w:rFonts w:ascii="Times New Roman" w:hAnsi="Times New Roman"/>
          <w:szCs w:val="24"/>
          <w:lang w:val="pt-BR"/>
          <w:rPrChange w:id="3116" w:author="Alexandre Vasconcelos" w:date="2010-04-19T09:24:00Z">
            <w:rPr>
              <w:szCs w:val="24"/>
              <w:lang w:val="pt-BR"/>
            </w:rPr>
          </w:rPrChange>
        </w:rPr>
        <w:t xml:space="preserve"> </w:t>
      </w:r>
      <w:r w:rsidR="00DE72CA" w:rsidRPr="001333DF">
        <w:rPr>
          <w:rFonts w:ascii="Times New Roman" w:hAnsi="Times New Roman"/>
          <w:szCs w:val="24"/>
          <w:lang w:val="pt-BR"/>
          <w:rPrChange w:id="3117" w:author="Alexandre Vasconcelos" w:date="2010-04-19T09:24:00Z">
            <w:rPr>
              <w:szCs w:val="24"/>
              <w:lang w:val="pt-BR"/>
            </w:rPr>
          </w:rPrChange>
        </w:rPr>
        <w:t xml:space="preserve">a </w:t>
      </w:r>
      <w:r w:rsidR="00796FFB" w:rsidRPr="001333DF">
        <w:rPr>
          <w:rFonts w:ascii="Times New Roman" w:hAnsi="Times New Roman"/>
          <w:szCs w:val="24"/>
          <w:lang w:val="pt-BR"/>
          <w:rPrChange w:id="3118" w:author="Alexandre Vasconcelos" w:date="2010-04-19T09:24:00Z">
            <w:rPr>
              <w:szCs w:val="24"/>
              <w:lang w:val="pt-BR"/>
            </w:rPr>
          </w:rPrChange>
        </w:rPr>
        <w:t>dese</w:t>
      </w:r>
      <w:r w:rsidR="00796FFB" w:rsidRPr="001333DF">
        <w:rPr>
          <w:rFonts w:ascii="Times New Roman" w:hAnsi="Times New Roman"/>
          <w:szCs w:val="24"/>
          <w:lang w:val="pt-BR"/>
          <w:rPrChange w:id="3119" w:author="Alexandre Vasconcelos" w:date="2010-04-19T09:24:00Z">
            <w:rPr>
              <w:szCs w:val="24"/>
              <w:lang w:val="pt-BR"/>
            </w:rPr>
          </w:rPrChange>
        </w:rPr>
        <w:t>n</w:t>
      </w:r>
      <w:r w:rsidR="00796FFB" w:rsidRPr="001333DF">
        <w:rPr>
          <w:rFonts w:ascii="Times New Roman" w:hAnsi="Times New Roman"/>
          <w:szCs w:val="24"/>
          <w:lang w:val="pt-BR"/>
          <w:rPrChange w:id="3120" w:author="Alexandre Vasconcelos" w:date="2010-04-19T09:24:00Z">
            <w:rPr>
              <w:szCs w:val="24"/>
              <w:lang w:val="pt-BR"/>
            </w:rPr>
          </w:rPrChange>
        </w:rPr>
        <w:t>volver um</w:t>
      </w:r>
      <w:r w:rsidR="00754D8B" w:rsidRPr="001333DF">
        <w:rPr>
          <w:rFonts w:ascii="Times New Roman" w:hAnsi="Times New Roman"/>
          <w:szCs w:val="24"/>
          <w:lang w:val="pt-BR"/>
          <w:rPrChange w:id="3121" w:author="Alexandre Vasconcelos" w:date="2010-04-19T09:24:00Z">
            <w:rPr>
              <w:szCs w:val="24"/>
              <w:lang w:val="pt-BR"/>
            </w:rPr>
          </w:rPrChange>
        </w:rPr>
        <w:t xml:space="preserve"> senso critico </w:t>
      </w:r>
      <w:r w:rsidR="00796FFB" w:rsidRPr="001333DF">
        <w:rPr>
          <w:rFonts w:ascii="Times New Roman" w:hAnsi="Times New Roman"/>
          <w:szCs w:val="24"/>
          <w:lang w:val="pt-BR"/>
          <w:rPrChange w:id="3122" w:author="Alexandre Vasconcelos" w:date="2010-04-19T09:24:00Z">
            <w:rPr>
              <w:szCs w:val="24"/>
              <w:lang w:val="pt-BR"/>
            </w:rPr>
          </w:rPrChange>
        </w:rPr>
        <w:t xml:space="preserve">para a </w:t>
      </w:r>
      <w:r w:rsidR="00754D8B" w:rsidRPr="001333DF">
        <w:rPr>
          <w:rFonts w:ascii="Times New Roman" w:hAnsi="Times New Roman"/>
          <w:szCs w:val="24"/>
          <w:lang w:val="pt-BR"/>
          <w:rPrChange w:id="3123" w:author="Alexandre Vasconcelos" w:date="2010-04-19T09:24:00Z">
            <w:rPr>
              <w:szCs w:val="24"/>
              <w:lang w:val="pt-BR"/>
            </w:rPr>
          </w:rPrChange>
        </w:rPr>
        <w:t>escolh</w:t>
      </w:r>
      <w:r w:rsidR="00796FFB" w:rsidRPr="001333DF">
        <w:rPr>
          <w:rFonts w:ascii="Times New Roman" w:hAnsi="Times New Roman"/>
          <w:szCs w:val="24"/>
          <w:lang w:val="pt-BR"/>
          <w:rPrChange w:id="3124" w:author="Alexandre Vasconcelos" w:date="2010-04-19T09:24:00Z">
            <w:rPr>
              <w:szCs w:val="24"/>
              <w:lang w:val="pt-BR"/>
            </w:rPr>
          </w:rPrChange>
        </w:rPr>
        <w:t>a</w:t>
      </w:r>
      <w:r w:rsidR="00754D8B" w:rsidRPr="001333DF">
        <w:rPr>
          <w:rFonts w:ascii="Times New Roman" w:hAnsi="Times New Roman"/>
          <w:szCs w:val="24"/>
          <w:lang w:val="pt-BR"/>
          <w:rPrChange w:id="3125" w:author="Alexandre Vasconcelos" w:date="2010-04-19T09:24:00Z">
            <w:rPr>
              <w:szCs w:val="24"/>
              <w:lang w:val="pt-BR"/>
            </w:rPr>
          </w:rPrChange>
        </w:rPr>
        <w:t xml:space="preserve"> </w:t>
      </w:r>
      <w:r w:rsidR="00796FFB" w:rsidRPr="001333DF">
        <w:rPr>
          <w:rFonts w:ascii="Times New Roman" w:hAnsi="Times New Roman"/>
          <w:szCs w:val="24"/>
          <w:lang w:val="pt-BR"/>
          <w:rPrChange w:id="3126" w:author="Alexandre Vasconcelos" w:date="2010-04-19T09:24:00Z">
            <w:rPr>
              <w:szCs w:val="24"/>
              <w:lang w:val="pt-BR"/>
            </w:rPr>
          </w:rPrChange>
        </w:rPr>
        <w:t>d</w:t>
      </w:r>
      <w:r w:rsidR="00754D8B" w:rsidRPr="001333DF">
        <w:rPr>
          <w:rFonts w:ascii="Times New Roman" w:hAnsi="Times New Roman"/>
          <w:szCs w:val="24"/>
          <w:lang w:val="pt-BR"/>
          <w:rPrChange w:id="3127" w:author="Alexandre Vasconcelos" w:date="2010-04-19T09:24:00Z">
            <w:rPr>
              <w:szCs w:val="24"/>
              <w:lang w:val="pt-BR"/>
            </w:rPr>
          </w:rPrChange>
        </w:rPr>
        <w:t xml:space="preserve">o processo que mais se </w:t>
      </w:r>
      <w:r w:rsidR="00796FFB" w:rsidRPr="001333DF">
        <w:rPr>
          <w:rFonts w:ascii="Times New Roman" w:hAnsi="Times New Roman"/>
          <w:szCs w:val="24"/>
          <w:lang w:val="pt-BR"/>
          <w:rPrChange w:id="3128" w:author="Alexandre Vasconcelos" w:date="2010-04-19T09:24:00Z">
            <w:rPr>
              <w:szCs w:val="24"/>
              <w:lang w:val="pt-BR"/>
            </w:rPr>
          </w:rPrChange>
        </w:rPr>
        <w:t>adéque</w:t>
      </w:r>
      <w:r w:rsidR="00204F89" w:rsidRPr="001333DF">
        <w:rPr>
          <w:rFonts w:ascii="Times New Roman" w:hAnsi="Times New Roman"/>
          <w:szCs w:val="24"/>
          <w:lang w:val="pt-BR"/>
          <w:rPrChange w:id="3129" w:author="Alexandre Vasconcelos" w:date="2010-04-19T09:24:00Z">
            <w:rPr>
              <w:szCs w:val="24"/>
              <w:lang w:val="pt-BR"/>
            </w:rPr>
          </w:rPrChange>
        </w:rPr>
        <w:t xml:space="preserve"> </w:t>
      </w:r>
      <w:r w:rsidR="00796FFB" w:rsidRPr="001333DF">
        <w:rPr>
          <w:rFonts w:ascii="Times New Roman" w:hAnsi="Times New Roman"/>
          <w:szCs w:val="24"/>
          <w:lang w:val="pt-BR"/>
          <w:rPrChange w:id="3130" w:author="Alexandre Vasconcelos" w:date="2010-04-19T09:24:00Z">
            <w:rPr>
              <w:szCs w:val="24"/>
              <w:lang w:val="pt-BR"/>
            </w:rPr>
          </w:rPrChange>
        </w:rPr>
        <w:t>à</w:t>
      </w:r>
      <w:r w:rsidR="00204F89" w:rsidRPr="001333DF">
        <w:rPr>
          <w:rFonts w:ascii="Times New Roman" w:hAnsi="Times New Roman"/>
          <w:szCs w:val="24"/>
          <w:lang w:val="pt-BR"/>
          <w:rPrChange w:id="3131" w:author="Alexandre Vasconcelos" w:date="2010-04-19T09:24:00Z">
            <w:rPr>
              <w:szCs w:val="24"/>
              <w:lang w:val="pt-BR"/>
            </w:rPr>
          </w:rPrChange>
        </w:rPr>
        <w:t xml:space="preserve"> sua empr</w:t>
      </w:r>
      <w:r w:rsidR="00204F89" w:rsidRPr="001333DF">
        <w:rPr>
          <w:rFonts w:ascii="Times New Roman" w:hAnsi="Times New Roman"/>
          <w:szCs w:val="24"/>
          <w:lang w:val="pt-BR"/>
          <w:rPrChange w:id="3132" w:author="Alexandre Vasconcelos" w:date="2010-04-19T09:24:00Z">
            <w:rPr>
              <w:szCs w:val="24"/>
              <w:lang w:val="pt-BR"/>
            </w:rPr>
          </w:rPrChange>
        </w:rPr>
        <w:t>e</w:t>
      </w:r>
      <w:r w:rsidR="00204F89" w:rsidRPr="001333DF">
        <w:rPr>
          <w:rFonts w:ascii="Times New Roman" w:hAnsi="Times New Roman"/>
          <w:szCs w:val="24"/>
          <w:lang w:val="pt-BR"/>
          <w:rPrChange w:id="3133" w:author="Alexandre Vasconcelos" w:date="2010-04-19T09:24:00Z">
            <w:rPr>
              <w:szCs w:val="24"/>
              <w:lang w:val="pt-BR"/>
            </w:rPr>
          </w:rPrChange>
        </w:rPr>
        <w:t>sa/</w:t>
      </w:r>
      <w:r w:rsidR="00754D8B" w:rsidRPr="001333DF">
        <w:rPr>
          <w:rFonts w:ascii="Times New Roman" w:hAnsi="Times New Roman"/>
          <w:szCs w:val="24"/>
          <w:lang w:val="pt-BR"/>
          <w:rPrChange w:id="3134" w:author="Alexandre Vasconcelos" w:date="2010-04-19T09:24:00Z">
            <w:rPr>
              <w:szCs w:val="24"/>
              <w:lang w:val="pt-BR"/>
            </w:rPr>
          </w:rPrChange>
        </w:rPr>
        <w:t>organização</w:t>
      </w:r>
      <w:r w:rsidR="00216987" w:rsidRPr="001333DF">
        <w:rPr>
          <w:rFonts w:ascii="Times New Roman" w:hAnsi="Times New Roman"/>
          <w:szCs w:val="24"/>
          <w:lang w:val="pt-BR"/>
          <w:rPrChange w:id="3135" w:author="Alexandre Vasconcelos" w:date="2010-04-19T09:24:00Z">
            <w:rPr>
              <w:szCs w:val="24"/>
              <w:lang w:val="pt-BR"/>
            </w:rPr>
          </w:rPrChange>
        </w:rPr>
        <w:t xml:space="preserve"> na busca pela qualidade do software</w:t>
      </w:r>
      <w:r w:rsidR="00754D8B" w:rsidRPr="001333DF">
        <w:rPr>
          <w:rFonts w:ascii="Times New Roman" w:hAnsi="Times New Roman"/>
          <w:szCs w:val="24"/>
          <w:lang w:val="pt-BR"/>
          <w:rPrChange w:id="3136" w:author="Alexandre Vasconcelos" w:date="2010-04-19T09:24:00Z">
            <w:rPr>
              <w:szCs w:val="24"/>
              <w:lang w:val="pt-BR"/>
            </w:rPr>
          </w:rPrChange>
        </w:rPr>
        <w:t>.</w:t>
      </w:r>
    </w:p>
    <w:p w:rsidR="00B96BEE" w:rsidRPr="001333DF" w:rsidRDefault="00B96BEE" w:rsidP="00F50353">
      <w:pPr>
        <w:rPr>
          <w:rFonts w:ascii="Times New Roman" w:hAnsi="Times New Roman"/>
          <w:szCs w:val="24"/>
          <w:lang w:val="pt-BR"/>
          <w:rPrChange w:id="3137" w:author="Alexandre Vasconcelos" w:date="2010-04-19T09:24:00Z">
            <w:rPr>
              <w:szCs w:val="24"/>
              <w:lang w:val="pt-BR"/>
            </w:rPr>
          </w:rPrChange>
        </w:rPr>
      </w:pPr>
    </w:p>
    <w:p w:rsidR="0047671C" w:rsidRPr="001333DF" w:rsidRDefault="0047671C" w:rsidP="00E91104">
      <w:pPr>
        <w:pStyle w:val="Ttulo1"/>
        <w:numPr>
          <w:ilvl w:val="1"/>
          <w:numId w:val="27"/>
        </w:numPr>
        <w:rPr>
          <w:rFonts w:ascii="Times New Roman" w:hAnsi="Times New Roman"/>
          <w:lang w:val="pt-BR"/>
          <w:rPrChange w:id="3138" w:author="Alexandre Vasconcelos" w:date="2010-04-19T09:24:00Z">
            <w:rPr>
              <w:lang w:val="pt-BR"/>
            </w:rPr>
          </w:rPrChange>
        </w:rPr>
      </w:pPr>
      <w:bookmarkStart w:id="3139" w:name="_Toc247425756"/>
      <w:r w:rsidRPr="001333DF">
        <w:rPr>
          <w:rFonts w:ascii="Times New Roman" w:hAnsi="Times New Roman"/>
          <w:lang w:val="pt-BR"/>
          <w:rPrChange w:id="3140" w:author="Alexandre Vasconcelos" w:date="2010-04-19T09:24:00Z">
            <w:rPr>
              <w:lang w:val="pt-BR"/>
            </w:rPr>
          </w:rPrChange>
        </w:rPr>
        <w:t>Tópicos de Pesquisa</w:t>
      </w:r>
      <w:bookmarkEnd w:id="3139"/>
    </w:p>
    <w:p w:rsidR="009F111D" w:rsidRPr="001333DF" w:rsidRDefault="00216987" w:rsidP="009F111D">
      <w:pPr>
        <w:rPr>
          <w:rFonts w:ascii="Times New Roman" w:hAnsi="Times New Roman"/>
          <w:lang w:val="pt-BR"/>
          <w:rPrChange w:id="3141" w:author="Alexandre Vasconcelos" w:date="2010-04-19T09:24:00Z">
            <w:rPr>
              <w:lang w:val="pt-BR"/>
            </w:rPr>
          </w:rPrChange>
        </w:rPr>
      </w:pPr>
      <w:r w:rsidRPr="001333DF">
        <w:rPr>
          <w:rFonts w:ascii="Times New Roman" w:hAnsi="Times New Roman"/>
          <w:lang w:val="pt-BR"/>
          <w:rPrChange w:id="3142" w:author="Alexandre Vasconcelos" w:date="2010-04-19T09:24:00Z">
            <w:rPr>
              <w:lang w:val="pt-BR"/>
            </w:rPr>
          </w:rPrChange>
        </w:rPr>
        <w:t xml:space="preserve">Com o objetivo de </w:t>
      </w:r>
      <w:r w:rsidR="007D70CF" w:rsidRPr="001333DF">
        <w:rPr>
          <w:rFonts w:ascii="Times New Roman" w:hAnsi="Times New Roman"/>
          <w:lang w:val="pt-BR"/>
          <w:rPrChange w:id="3143" w:author="Alexandre Vasconcelos" w:date="2010-04-19T09:24:00Z">
            <w:rPr>
              <w:lang w:val="pt-BR"/>
            </w:rPr>
          </w:rPrChange>
        </w:rPr>
        <w:t>se ter um processo de desenvolvimento de software</w:t>
      </w:r>
      <w:r w:rsidR="00E511E7" w:rsidRPr="001333DF">
        <w:rPr>
          <w:rFonts w:ascii="Times New Roman" w:hAnsi="Times New Roman"/>
          <w:lang w:val="pt-BR"/>
          <w:rPrChange w:id="3144" w:author="Alexandre Vasconcelos" w:date="2010-04-19T09:24:00Z">
            <w:rPr>
              <w:lang w:val="pt-BR"/>
            </w:rPr>
          </w:rPrChange>
        </w:rPr>
        <w:t xml:space="preserve"> bem </w:t>
      </w:r>
      <w:r w:rsidRPr="001333DF">
        <w:rPr>
          <w:rFonts w:ascii="Times New Roman" w:hAnsi="Times New Roman"/>
          <w:lang w:val="pt-BR"/>
          <w:rPrChange w:id="3145" w:author="Alexandre Vasconcelos" w:date="2010-04-19T09:24:00Z">
            <w:rPr>
              <w:lang w:val="pt-BR"/>
            </w:rPr>
          </w:rPrChange>
        </w:rPr>
        <w:t>definido, no co</w:t>
      </w:r>
      <w:r w:rsidRPr="001333DF">
        <w:rPr>
          <w:rFonts w:ascii="Times New Roman" w:hAnsi="Times New Roman"/>
          <w:lang w:val="pt-BR"/>
          <w:rPrChange w:id="3146" w:author="Alexandre Vasconcelos" w:date="2010-04-19T09:24:00Z">
            <w:rPr>
              <w:lang w:val="pt-BR"/>
            </w:rPr>
          </w:rPrChange>
        </w:rPr>
        <w:t>n</w:t>
      </w:r>
      <w:r w:rsidRPr="001333DF">
        <w:rPr>
          <w:rFonts w:ascii="Times New Roman" w:hAnsi="Times New Roman"/>
          <w:lang w:val="pt-BR"/>
          <w:rPrChange w:id="3147" w:author="Alexandre Vasconcelos" w:date="2010-04-19T09:24:00Z">
            <w:rPr>
              <w:lang w:val="pt-BR"/>
            </w:rPr>
          </w:rPrChange>
        </w:rPr>
        <w:t xml:space="preserve">texto de </w:t>
      </w:r>
      <w:r w:rsidR="009F111D" w:rsidRPr="001333DF">
        <w:rPr>
          <w:rFonts w:ascii="Times New Roman" w:hAnsi="Times New Roman"/>
          <w:szCs w:val="24"/>
          <w:lang w:val="pt-BR"/>
          <w:rPrChange w:id="3148" w:author="Alexandre Vasconcelos" w:date="2010-04-19T09:24:00Z">
            <w:rPr>
              <w:szCs w:val="24"/>
              <w:lang w:val="pt-BR"/>
            </w:rPr>
          </w:rPrChange>
        </w:rPr>
        <w:t>Processos Tradicionais de desenvolvimento de software</w:t>
      </w:r>
      <w:r w:rsidRPr="001333DF">
        <w:rPr>
          <w:rFonts w:ascii="Times New Roman" w:hAnsi="Times New Roman"/>
          <w:szCs w:val="24"/>
          <w:lang w:val="pt-BR"/>
          <w:rPrChange w:id="3149" w:author="Alexandre Vasconcelos" w:date="2010-04-19T09:24:00Z">
            <w:rPr>
              <w:szCs w:val="24"/>
              <w:lang w:val="pt-BR"/>
            </w:rPr>
          </w:rPrChange>
        </w:rPr>
        <w:t>, alguns trabalhos de pesquisa podem ser desenvolvidos:</w:t>
      </w:r>
    </w:p>
    <w:p w:rsidR="0055140C" w:rsidRPr="001333DF" w:rsidRDefault="00617BA6" w:rsidP="00617BA6">
      <w:pPr>
        <w:numPr>
          <w:ilvl w:val="0"/>
          <w:numId w:val="9"/>
        </w:numPr>
        <w:tabs>
          <w:tab w:val="clear" w:pos="720"/>
          <w:tab w:val="left" w:pos="284"/>
        </w:tabs>
        <w:ind w:left="284" w:hanging="284"/>
        <w:rPr>
          <w:rFonts w:ascii="Times New Roman" w:hAnsi="Times New Roman"/>
          <w:b/>
          <w:szCs w:val="24"/>
          <w:lang w:val="pt-BR"/>
          <w:rPrChange w:id="3150" w:author="Alexandre Vasconcelos" w:date="2010-04-19T09:24:00Z">
            <w:rPr>
              <w:rFonts w:ascii="Times New Roman" w:hAnsi="Times New Roman"/>
              <w:b/>
              <w:szCs w:val="24"/>
              <w:lang w:val="pt-BR"/>
            </w:rPr>
          </w:rPrChange>
        </w:rPr>
      </w:pPr>
      <w:r w:rsidRPr="001333DF">
        <w:rPr>
          <w:rFonts w:ascii="Times New Roman" w:hAnsi="Times New Roman"/>
          <w:b/>
          <w:szCs w:val="24"/>
          <w:lang w:val="pt-BR"/>
        </w:rPr>
        <w:t>Implantação de modelos de qualidade de software com base em processos tradicionais</w:t>
      </w:r>
    </w:p>
    <w:p w:rsidR="00F813E9" w:rsidRPr="001333DF" w:rsidRDefault="00617BA6" w:rsidP="0055140C">
      <w:pPr>
        <w:rPr>
          <w:rFonts w:ascii="Times New Roman" w:hAnsi="Times New Roman"/>
          <w:szCs w:val="24"/>
          <w:lang w:val="pt-BR"/>
          <w:rPrChange w:id="3151"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3152" w:author="Alexandre Vasconcelos" w:date="2010-04-19T09:24:00Z">
            <w:rPr>
              <w:rFonts w:ascii="Times New Roman" w:hAnsi="Times New Roman"/>
              <w:szCs w:val="24"/>
              <w:lang w:val="pt-BR"/>
            </w:rPr>
          </w:rPrChange>
        </w:rPr>
        <w:t>Empresas de software têm buscado fortemente a garantia da qualidade de seus processos de desenvolvimento, através de certificações e/ou avaliações formais com base em modelos de qualidade de software (ex: CMMI, MPS.BR), como forma de “garantir” a qualidade dos pr</w:t>
      </w:r>
      <w:r w:rsidRPr="001333DF">
        <w:rPr>
          <w:rFonts w:ascii="Times New Roman" w:hAnsi="Times New Roman"/>
          <w:szCs w:val="24"/>
          <w:lang w:val="pt-BR"/>
          <w:rPrChange w:id="3153" w:author="Alexandre Vasconcelos" w:date="2010-04-19T09:24:00Z">
            <w:rPr>
              <w:rFonts w:ascii="Times New Roman" w:hAnsi="Times New Roman"/>
              <w:szCs w:val="24"/>
              <w:lang w:val="pt-BR"/>
            </w:rPr>
          </w:rPrChange>
        </w:rPr>
        <w:t>o</w:t>
      </w:r>
      <w:r w:rsidRPr="001333DF">
        <w:rPr>
          <w:rFonts w:ascii="Times New Roman" w:hAnsi="Times New Roman"/>
          <w:szCs w:val="24"/>
          <w:lang w:val="pt-BR"/>
          <w:rPrChange w:id="3154" w:author="Alexandre Vasconcelos" w:date="2010-04-19T09:24:00Z">
            <w:rPr>
              <w:rFonts w:ascii="Times New Roman" w:hAnsi="Times New Roman"/>
              <w:szCs w:val="24"/>
              <w:lang w:val="pt-BR"/>
            </w:rPr>
          </w:rPrChange>
        </w:rPr>
        <w:t>dutos de software gerados a partir desses processos. Neste contexto, os processos de dese</w:t>
      </w:r>
      <w:r w:rsidRPr="001333DF">
        <w:rPr>
          <w:rFonts w:ascii="Times New Roman" w:hAnsi="Times New Roman"/>
          <w:szCs w:val="24"/>
          <w:lang w:val="pt-BR"/>
          <w:rPrChange w:id="3155" w:author="Alexandre Vasconcelos" w:date="2010-04-19T09:24:00Z">
            <w:rPr>
              <w:rFonts w:ascii="Times New Roman" w:hAnsi="Times New Roman"/>
              <w:szCs w:val="24"/>
              <w:lang w:val="pt-BR"/>
            </w:rPr>
          </w:rPrChange>
        </w:rPr>
        <w:t>n</w:t>
      </w:r>
      <w:r w:rsidRPr="001333DF">
        <w:rPr>
          <w:rFonts w:ascii="Times New Roman" w:hAnsi="Times New Roman"/>
          <w:szCs w:val="24"/>
          <w:lang w:val="pt-BR"/>
          <w:rPrChange w:id="3156" w:author="Alexandre Vasconcelos" w:date="2010-04-19T09:24:00Z">
            <w:rPr>
              <w:rFonts w:ascii="Times New Roman" w:hAnsi="Times New Roman"/>
              <w:szCs w:val="24"/>
              <w:lang w:val="pt-BR"/>
            </w:rPr>
          </w:rPrChange>
        </w:rPr>
        <w:t xml:space="preserve">volvimento tradicionais apresentam grande aderência </w:t>
      </w:r>
      <w:r w:rsidR="00D86ACA" w:rsidRPr="001333DF">
        <w:rPr>
          <w:rFonts w:ascii="Times New Roman" w:hAnsi="Times New Roman"/>
          <w:szCs w:val="24"/>
          <w:lang w:val="pt-BR"/>
          <w:rPrChange w:id="3157" w:author="Alexandre Vasconcelos" w:date="2010-04-19T09:24:00Z">
            <w:rPr>
              <w:rFonts w:ascii="Times New Roman" w:hAnsi="Times New Roman"/>
              <w:szCs w:val="24"/>
              <w:lang w:val="pt-BR"/>
            </w:rPr>
          </w:rPrChange>
        </w:rPr>
        <w:t>aos requisitos desses modelos de qual</w:t>
      </w:r>
      <w:r w:rsidR="00D86ACA" w:rsidRPr="001333DF">
        <w:rPr>
          <w:rFonts w:ascii="Times New Roman" w:hAnsi="Times New Roman"/>
          <w:szCs w:val="24"/>
          <w:lang w:val="pt-BR"/>
          <w:rPrChange w:id="3158" w:author="Alexandre Vasconcelos" w:date="2010-04-19T09:24:00Z">
            <w:rPr>
              <w:rFonts w:ascii="Times New Roman" w:hAnsi="Times New Roman"/>
              <w:szCs w:val="24"/>
              <w:lang w:val="pt-BR"/>
            </w:rPr>
          </w:rPrChange>
        </w:rPr>
        <w:t>i</w:t>
      </w:r>
      <w:r w:rsidR="00D86ACA" w:rsidRPr="001333DF">
        <w:rPr>
          <w:rFonts w:ascii="Times New Roman" w:hAnsi="Times New Roman"/>
          <w:szCs w:val="24"/>
          <w:lang w:val="pt-BR"/>
          <w:rPrChange w:id="3159" w:author="Alexandre Vasconcelos" w:date="2010-04-19T09:24:00Z">
            <w:rPr>
              <w:rFonts w:ascii="Times New Roman" w:hAnsi="Times New Roman"/>
              <w:szCs w:val="24"/>
              <w:lang w:val="pt-BR"/>
            </w:rPr>
          </w:rPrChange>
        </w:rPr>
        <w:t>dade. Estudos experimentais podem ser realizados para verificar as contribuições positivas e negativas da implantação desses modelos com base nestes processos.</w:t>
      </w:r>
    </w:p>
    <w:p w:rsidR="0055140C" w:rsidRPr="001333DF" w:rsidRDefault="0055140C" w:rsidP="00F62098">
      <w:pPr>
        <w:numPr>
          <w:ilvl w:val="0"/>
          <w:numId w:val="9"/>
        </w:numPr>
        <w:tabs>
          <w:tab w:val="clear" w:pos="720"/>
          <w:tab w:val="left" w:pos="284"/>
        </w:tabs>
        <w:ind w:left="284" w:hanging="284"/>
        <w:rPr>
          <w:rFonts w:ascii="Times New Roman" w:hAnsi="Times New Roman"/>
          <w:b/>
          <w:szCs w:val="24"/>
          <w:lang w:val="pt-BR"/>
          <w:rPrChange w:id="3160"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3161" w:author="Alexandre Vasconcelos" w:date="2010-04-19T09:24:00Z">
            <w:rPr>
              <w:rFonts w:ascii="Times New Roman" w:hAnsi="Times New Roman"/>
              <w:b/>
              <w:szCs w:val="24"/>
              <w:lang w:val="pt-BR"/>
            </w:rPr>
          </w:rPrChange>
        </w:rPr>
        <w:t xml:space="preserve">Comparação entre </w:t>
      </w:r>
      <w:r w:rsidR="005B0E0F" w:rsidRPr="001333DF">
        <w:rPr>
          <w:rFonts w:ascii="Times New Roman" w:hAnsi="Times New Roman"/>
          <w:b/>
          <w:szCs w:val="24"/>
          <w:lang w:val="pt-BR"/>
          <w:rPrChange w:id="3162" w:author="Alexandre Vasconcelos" w:date="2010-04-19T09:24:00Z">
            <w:rPr>
              <w:rFonts w:ascii="Times New Roman" w:hAnsi="Times New Roman"/>
              <w:b/>
              <w:szCs w:val="24"/>
              <w:lang w:val="pt-BR"/>
            </w:rPr>
          </w:rPrChange>
        </w:rPr>
        <w:t>processos tradicionais e á</w:t>
      </w:r>
      <w:r w:rsidRPr="001333DF">
        <w:rPr>
          <w:rFonts w:ascii="Times New Roman" w:hAnsi="Times New Roman"/>
          <w:b/>
          <w:szCs w:val="24"/>
          <w:lang w:val="pt-BR"/>
          <w:rPrChange w:id="3163" w:author="Alexandre Vasconcelos" w:date="2010-04-19T09:24:00Z">
            <w:rPr>
              <w:rFonts w:ascii="Times New Roman" w:hAnsi="Times New Roman"/>
              <w:b/>
              <w:szCs w:val="24"/>
              <w:lang w:val="pt-BR"/>
            </w:rPr>
          </w:rPrChange>
        </w:rPr>
        <w:t xml:space="preserve">geis para o </w:t>
      </w:r>
      <w:r w:rsidR="005B0E0F" w:rsidRPr="001333DF">
        <w:rPr>
          <w:rFonts w:ascii="Times New Roman" w:hAnsi="Times New Roman"/>
          <w:b/>
          <w:szCs w:val="24"/>
          <w:lang w:val="pt-BR"/>
          <w:rPrChange w:id="3164" w:author="Alexandre Vasconcelos" w:date="2010-04-19T09:24:00Z">
            <w:rPr>
              <w:rFonts w:ascii="Times New Roman" w:hAnsi="Times New Roman"/>
              <w:b/>
              <w:szCs w:val="24"/>
              <w:lang w:val="pt-BR"/>
            </w:rPr>
          </w:rPrChange>
        </w:rPr>
        <w:t>d</w:t>
      </w:r>
      <w:r w:rsidRPr="001333DF">
        <w:rPr>
          <w:rFonts w:ascii="Times New Roman" w:hAnsi="Times New Roman"/>
          <w:b/>
          <w:szCs w:val="24"/>
          <w:lang w:val="pt-BR"/>
          <w:rPrChange w:id="3165" w:author="Alexandre Vasconcelos" w:date="2010-04-19T09:24:00Z">
            <w:rPr>
              <w:rFonts w:ascii="Times New Roman" w:hAnsi="Times New Roman"/>
              <w:b/>
              <w:szCs w:val="24"/>
              <w:lang w:val="pt-BR"/>
            </w:rPr>
          </w:rPrChange>
        </w:rPr>
        <w:t xml:space="preserve">esenvolvimento de </w:t>
      </w:r>
      <w:r w:rsidR="005B0E0F" w:rsidRPr="001333DF">
        <w:rPr>
          <w:rFonts w:ascii="Times New Roman" w:hAnsi="Times New Roman"/>
          <w:b/>
          <w:szCs w:val="24"/>
          <w:lang w:val="pt-BR"/>
          <w:rPrChange w:id="3166" w:author="Alexandre Vasconcelos" w:date="2010-04-19T09:24:00Z">
            <w:rPr>
              <w:rFonts w:ascii="Times New Roman" w:hAnsi="Times New Roman"/>
              <w:b/>
              <w:szCs w:val="24"/>
              <w:lang w:val="pt-BR"/>
            </w:rPr>
          </w:rPrChange>
        </w:rPr>
        <w:t>s</w:t>
      </w:r>
      <w:r w:rsidRPr="001333DF">
        <w:rPr>
          <w:rFonts w:ascii="Times New Roman" w:hAnsi="Times New Roman"/>
          <w:b/>
          <w:szCs w:val="24"/>
          <w:lang w:val="pt-BR"/>
          <w:rPrChange w:id="3167" w:author="Alexandre Vasconcelos" w:date="2010-04-19T09:24:00Z">
            <w:rPr>
              <w:rFonts w:ascii="Times New Roman" w:hAnsi="Times New Roman"/>
              <w:b/>
              <w:szCs w:val="24"/>
              <w:lang w:val="pt-BR"/>
            </w:rPr>
          </w:rPrChange>
        </w:rPr>
        <w:t>oftware</w:t>
      </w:r>
    </w:p>
    <w:p w:rsidR="00E84C73" w:rsidRPr="001333DF" w:rsidRDefault="004A1018" w:rsidP="0055140C">
      <w:pPr>
        <w:rPr>
          <w:rFonts w:ascii="Times New Roman" w:hAnsi="Times New Roman"/>
          <w:szCs w:val="24"/>
          <w:lang w:val="pt-BR"/>
          <w:rPrChange w:id="3168"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3169" w:author="Alexandre Vasconcelos" w:date="2010-04-19T09:24:00Z">
            <w:rPr>
              <w:rFonts w:ascii="Times New Roman" w:hAnsi="Times New Roman"/>
              <w:szCs w:val="24"/>
              <w:lang w:val="pt-BR"/>
            </w:rPr>
          </w:rPrChange>
        </w:rPr>
        <w:t>Estudos experimentais podem ser realizados para analisar as vantagens e desvantagens do uso de processos tradicionais versus processos ágeis no desenvolvimento de software.</w:t>
      </w:r>
    </w:p>
    <w:p w:rsidR="002A2EF6" w:rsidRPr="001333DF" w:rsidRDefault="005B0E0F" w:rsidP="005B0E0F">
      <w:pPr>
        <w:numPr>
          <w:ilvl w:val="0"/>
          <w:numId w:val="9"/>
        </w:numPr>
        <w:tabs>
          <w:tab w:val="clear" w:pos="720"/>
          <w:tab w:val="left" w:pos="284"/>
        </w:tabs>
        <w:ind w:left="284" w:hanging="284"/>
        <w:rPr>
          <w:rFonts w:ascii="Times New Roman" w:hAnsi="Times New Roman"/>
          <w:b/>
          <w:szCs w:val="24"/>
          <w:lang w:val="pt-BR"/>
          <w:rPrChange w:id="3170" w:author="Alexandre Vasconcelos" w:date="2010-04-19T09:24:00Z">
            <w:rPr>
              <w:rFonts w:ascii="Times New Roman" w:hAnsi="Times New Roman"/>
              <w:b/>
              <w:szCs w:val="24"/>
              <w:lang w:val="pt-BR"/>
            </w:rPr>
          </w:rPrChange>
        </w:rPr>
      </w:pPr>
      <w:r w:rsidRPr="001333DF">
        <w:rPr>
          <w:rFonts w:ascii="Times New Roman" w:hAnsi="Times New Roman"/>
          <w:b/>
          <w:szCs w:val="24"/>
          <w:lang w:val="pt-BR"/>
          <w:rPrChange w:id="3171" w:author="Alexandre Vasconcelos" w:date="2010-04-19T09:24:00Z">
            <w:rPr>
              <w:rFonts w:ascii="Times New Roman" w:hAnsi="Times New Roman"/>
              <w:b/>
              <w:szCs w:val="24"/>
              <w:lang w:val="pt-BR"/>
            </w:rPr>
          </w:rPrChange>
        </w:rPr>
        <w:t>E</w:t>
      </w:r>
      <w:r w:rsidR="002A2EF6" w:rsidRPr="001333DF">
        <w:rPr>
          <w:rFonts w:ascii="Times New Roman" w:hAnsi="Times New Roman"/>
          <w:b/>
          <w:szCs w:val="24"/>
          <w:lang w:val="pt-BR"/>
          <w:rPrChange w:id="3172" w:author="Alexandre Vasconcelos" w:date="2010-04-19T09:24:00Z">
            <w:rPr>
              <w:rFonts w:ascii="Times New Roman" w:hAnsi="Times New Roman"/>
              <w:b/>
              <w:szCs w:val="24"/>
              <w:lang w:val="pt-BR"/>
            </w:rPr>
          </w:rPrChange>
        </w:rPr>
        <w:t xml:space="preserve">studo sobre </w:t>
      </w:r>
      <w:r w:rsidRPr="001333DF">
        <w:rPr>
          <w:rFonts w:ascii="Times New Roman" w:hAnsi="Times New Roman"/>
          <w:b/>
          <w:szCs w:val="24"/>
          <w:lang w:val="pt-BR"/>
          <w:rPrChange w:id="3173" w:author="Alexandre Vasconcelos" w:date="2010-04-19T09:24:00Z">
            <w:rPr>
              <w:rFonts w:ascii="Times New Roman" w:hAnsi="Times New Roman"/>
              <w:b/>
              <w:szCs w:val="24"/>
              <w:lang w:val="pt-BR"/>
            </w:rPr>
          </w:rPrChange>
        </w:rPr>
        <w:t>r</w:t>
      </w:r>
      <w:r w:rsidR="002A2EF6" w:rsidRPr="001333DF">
        <w:rPr>
          <w:rFonts w:ascii="Times New Roman" w:hAnsi="Times New Roman"/>
          <w:b/>
          <w:szCs w:val="24"/>
          <w:lang w:val="pt-BR"/>
          <w:rPrChange w:id="3174" w:author="Alexandre Vasconcelos" w:date="2010-04-19T09:24:00Z">
            <w:rPr>
              <w:rFonts w:ascii="Times New Roman" w:hAnsi="Times New Roman"/>
              <w:b/>
              <w:szCs w:val="24"/>
              <w:lang w:val="pt-BR"/>
            </w:rPr>
          </w:rPrChange>
        </w:rPr>
        <w:t xml:space="preserve">elações entre </w:t>
      </w:r>
      <w:r w:rsidRPr="001333DF">
        <w:rPr>
          <w:rFonts w:ascii="Times New Roman" w:hAnsi="Times New Roman"/>
          <w:b/>
          <w:szCs w:val="24"/>
          <w:lang w:val="pt-BR"/>
          <w:rPrChange w:id="3175" w:author="Alexandre Vasconcelos" w:date="2010-04-19T09:24:00Z">
            <w:rPr>
              <w:rFonts w:ascii="Times New Roman" w:hAnsi="Times New Roman"/>
              <w:b/>
              <w:szCs w:val="24"/>
              <w:lang w:val="pt-BR"/>
            </w:rPr>
          </w:rPrChange>
        </w:rPr>
        <w:t>p</w:t>
      </w:r>
      <w:r w:rsidR="002A2EF6" w:rsidRPr="001333DF">
        <w:rPr>
          <w:rFonts w:ascii="Times New Roman" w:hAnsi="Times New Roman"/>
          <w:b/>
          <w:szCs w:val="24"/>
          <w:lang w:val="pt-BR"/>
          <w:rPrChange w:id="3176" w:author="Alexandre Vasconcelos" w:date="2010-04-19T09:24:00Z">
            <w:rPr>
              <w:rFonts w:ascii="Times New Roman" w:hAnsi="Times New Roman"/>
              <w:b/>
              <w:szCs w:val="24"/>
              <w:lang w:val="pt-BR"/>
            </w:rPr>
          </w:rPrChange>
        </w:rPr>
        <w:t xml:space="preserve">apéis </w:t>
      </w:r>
      <w:r w:rsidRPr="001333DF">
        <w:rPr>
          <w:rFonts w:ascii="Times New Roman" w:hAnsi="Times New Roman"/>
          <w:b/>
          <w:szCs w:val="24"/>
          <w:lang w:val="pt-BR"/>
          <w:rPrChange w:id="3177" w:author="Alexandre Vasconcelos" w:date="2010-04-19T09:24:00Z">
            <w:rPr>
              <w:rFonts w:ascii="Times New Roman" w:hAnsi="Times New Roman"/>
              <w:b/>
              <w:szCs w:val="24"/>
              <w:lang w:val="pt-BR"/>
            </w:rPr>
          </w:rPrChange>
        </w:rPr>
        <w:t>f</w:t>
      </w:r>
      <w:r w:rsidR="002A2EF6" w:rsidRPr="001333DF">
        <w:rPr>
          <w:rFonts w:ascii="Times New Roman" w:hAnsi="Times New Roman"/>
          <w:b/>
          <w:szCs w:val="24"/>
          <w:lang w:val="pt-BR"/>
          <w:rPrChange w:id="3178" w:author="Alexandre Vasconcelos" w:date="2010-04-19T09:24:00Z">
            <w:rPr>
              <w:rFonts w:ascii="Times New Roman" w:hAnsi="Times New Roman"/>
              <w:b/>
              <w:szCs w:val="24"/>
              <w:lang w:val="pt-BR"/>
            </w:rPr>
          </w:rPrChange>
        </w:rPr>
        <w:t>uncionais do</w:t>
      </w:r>
      <w:r w:rsidRPr="001333DF">
        <w:rPr>
          <w:rFonts w:ascii="Times New Roman" w:hAnsi="Times New Roman"/>
          <w:b/>
          <w:szCs w:val="24"/>
          <w:lang w:val="pt-BR"/>
          <w:rPrChange w:id="3179" w:author="Alexandre Vasconcelos" w:date="2010-04-19T09:24:00Z">
            <w:rPr>
              <w:rFonts w:ascii="Times New Roman" w:hAnsi="Times New Roman"/>
              <w:b/>
              <w:szCs w:val="24"/>
              <w:lang w:val="pt-BR"/>
            </w:rPr>
          </w:rPrChange>
        </w:rPr>
        <w:t>s</w:t>
      </w:r>
      <w:r w:rsidR="002A2EF6" w:rsidRPr="001333DF">
        <w:rPr>
          <w:rFonts w:ascii="Times New Roman" w:hAnsi="Times New Roman"/>
          <w:b/>
          <w:szCs w:val="24"/>
          <w:lang w:val="pt-BR"/>
          <w:rPrChange w:id="3180" w:author="Alexandre Vasconcelos" w:date="2010-04-19T09:24:00Z">
            <w:rPr>
              <w:rFonts w:ascii="Times New Roman" w:hAnsi="Times New Roman"/>
              <w:b/>
              <w:szCs w:val="24"/>
              <w:lang w:val="pt-BR"/>
            </w:rPr>
          </w:rPrChange>
        </w:rPr>
        <w:t xml:space="preserve"> </w:t>
      </w:r>
      <w:r w:rsidRPr="001333DF">
        <w:rPr>
          <w:rFonts w:ascii="Times New Roman" w:hAnsi="Times New Roman"/>
          <w:b/>
          <w:szCs w:val="24"/>
          <w:lang w:val="pt-BR"/>
          <w:rPrChange w:id="3181" w:author="Alexandre Vasconcelos" w:date="2010-04-19T09:24:00Z">
            <w:rPr>
              <w:rFonts w:ascii="Times New Roman" w:hAnsi="Times New Roman"/>
              <w:b/>
              <w:szCs w:val="24"/>
              <w:lang w:val="pt-BR"/>
            </w:rPr>
          </w:rPrChange>
        </w:rPr>
        <w:t xml:space="preserve">processos tradicionais </w:t>
      </w:r>
      <w:r w:rsidR="002A2EF6" w:rsidRPr="001333DF">
        <w:rPr>
          <w:rFonts w:ascii="Times New Roman" w:hAnsi="Times New Roman"/>
          <w:b/>
          <w:szCs w:val="24"/>
          <w:lang w:val="pt-BR"/>
          <w:rPrChange w:id="3182" w:author="Alexandre Vasconcelos" w:date="2010-04-19T09:24:00Z">
            <w:rPr>
              <w:rFonts w:ascii="Times New Roman" w:hAnsi="Times New Roman"/>
              <w:b/>
              <w:szCs w:val="24"/>
              <w:lang w:val="pt-BR"/>
            </w:rPr>
          </w:rPrChange>
        </w:rPr>
        <w:t xml:space="preserve">e o </w:t>
      </w:r>
      <w:r w:rsidRPr="001333DF">
        <w:rPr>
          <w:rFonts w:ascii="Times New Roman" w:hAnsi="Times New Roman"/>
          <w:b/>
          <w:szCs w:val="24"/>
          <w:lang w:val="pt-BR"/>
          <w:rPrChange w:id="3183" w:author="Alexandre Vasconcelos" w:date="2010-04-19T09:24:00Z">
            <w:rPr>
              <w:rFonts w:ascii="Times New Roman" w:hAnsi="Times New Roman"/>
              <w:b/>
              <w:szCs w:val="24"/>
              <w:lang w:val="pt-BR"/>
            </w:rPr>
          </w:rPrChange>
        </w:rPr>
        <w:t>c</w:t>
      </w:r>
      <w:r w:rsidR="002A2EF6" w:rsidRPr="001333DF">
        <w:rPr>
          <w:rFonts w:ascii="Times New Roman" w:hAnsi="Times New Roman"/>
          <w:b/>
          <w:szCs w:val="24"/>
          <w:lang w:val="pt-BR"/>
          <w:rPrChange w:id="3184" w:author="Alexandre Vasconcelos" w:date="2010-04-19T09:24:00Z">
            <w:rPr>
              <w:rFonts w:ascii="Times New Roman" w:hAnsi="Times New Roman"/>
              <w:b/>
              <w:szCs w:val="24"/>
              <w:lang w:val="pt-BR"/>
            </w:rPr>
          </w:rPrChange>
        </w:rPr>
        <w:t>ompo</w:t>
      </w:r>
      <w:r w:rsidR="002A2EF6" w:rsidRPr="001333DF">
        <w:rPr>
          <w:rFonts w:ascii="Times New Roman" w:hAnsi="Times New Roman"/>
          <w:b/>
          <w:szCs w:val="24"/>
          <w:lang w:val="pt-BR"/>
          <w:rPrChange w:id="3185" w:author="Alexandre Vasconcelos" w:date="2010-04-19T09:24:00Z">
            <w:rPr>
              <w:rFonts w:ascii="Times New Roman" w:hAnsi="Times New Roman"/>
              <w:b/>
              <w:szCs w:val="24"/>
              <w:lang w:val="pt-BR"/>
            </w:rPr>
          </w:rPrChange>
        </w:rPr>
        <w:t>r</w:t>
      </w:r>
      <w:r w:rsidR="002A2EF6" w:rsidRPr="001333DF">
        <w:rPr>
          <w:rFonts w:ascii="Times New Roman" w:hAnsi="Times New Roman"/>
          <w:b/>
          <w:szCs w:val="24"/>
          <w:lang w:val="pt-BR"/>
          <w:rPrChange w:id="3186" w:author="Alexandre Vasconcelos" w:date="2010-04-19T09:24:00Z">
            <w:rPr>
              <w:rFonts w:ascii="Times New Roman" w:hAnsi="Times New Roman"/>
              <w:b/>
              <w:szCs w:val="24"/>
              <w:lang w:val="pt-BR"/>
            </w:rPr>
          </w:rPrChange>
        </w:rPr>
        <w:t xml:space="preserve">tamento </w:t>
      </w:r>
      <w:r w:rsidRPr="001333DF">
        <w:rPr>
          <w:rFonts w:ascii="Times New Roman" w:hAnsi="Times New Roman"/>
          <w:b/>
          <w:szCs w:val="24"/>
          <w:lang w:val="pt-BR"/>
          <w:rPrChange w:id="3187" w:author="Alexandre Vasconcelos" w:date="2010-04-19T09:24:00Z">
            <w:rPr>
              <w:rFonts w:ascii="Times New Roman" w:hAnsi="Times New Roman"/>
              <w:b/>
              <w:szCs w:val="24"/>
              <w:lang w:val="pt-BR"/>
            </w:rPr>
          </w:rPrChange>
        </w:rPr>
        <w:t>p</w:t>
      </w:r>
      <w:r w:rsidR="002A2EF6" w:rsidRPr="001333DF">
        <w:rPr>
          <w:rFonts w:ascii="Times New Roman" w:hAnsi="Times New Roman"/>
          <w:b/>
          <w:szCs w:val="24"/>
          <w:lang w:val="pt-BR"/>
          <w:rPrChange w:id="3188" w:author="Alexandre Vasconcelos" w:date="2010-04-19T09:24:00Z">
            <w:rPr>
              <w:rFonts w:ascii="Times New Roman" w:hAnsi="Times New Roman"/>
              <w:b/>
              <w:szCs w:val="24"/>
              <w:lang w:val="pt-BR"/>
            </w:rPr>
          </w:rPrChange>
        </w:rPr>
        <w:t xml:space="preserve">essoal no </w:t>
      </w:r>
      <w:r w:rsidRPr="001333DF">
        <w:rPr>
          <w:rFonts w:ascii="Times New Roman" w:hAnsi="Times New Roman"/>
          <w:b/>
          <w:szCs w:val="24"/>
          <w:lang w:val="pt-BR"/>
          <w:rPrChange w:id="3189" w:author="Alexandre Vasconcelos" w:date="2010-04-19T09:24:00Z">
            <w:rPr>
              <w:rFonts w:ascii="Times New Roman" w:hAnsi="Times New Roman"/>
              <w:b/>
              <w:szCs w:val="24"/>
              <w:lang w:val="pt-BR"/>
            </w:rPr>
          </w:rPrChange>
        </w:rPr>
        <w:t>t</w:t>
      </w:r>
      <w:r w:rsidR="002A2EF6" w:rsidRPr="001333DF">
        <w:rPr>
          <w:rFonts w:ascii="Times New Roman" w:hAnsi="Times New Roman"/>
          <w:b/>
          <w:szCs w:val="24"/>
          <w:lang w:val="pt-BR"/>
          <w:rPrChange w:id="3190" w:author="Alexandre Vasconcelos" w:date="2010-04-19T09:24:00Z">
            <w:rPr>
              <w:rFonts w:ascii="Times New Roman" w:hAnsi="Times New Roman"/>
              <w:b/>
              <w:szCs w:val="24"/>
              <w:lang w:val="pt-BR"/>
            </w:rPr>
          </w:rPrChange>
        </w:rPr>
        <w:t xml:space="preserve">rabalho em </w:t>
      </w:r>
      <w:r w:rsidRPr="001333DF">
        <w:rPr>
          <w:rFonts w:ascii="Times New Roman" w:hAnsi="Times New Roman"/>
          <w:b/>
          <w:szCs w:val="24"/>
          <w:lang w:val="pt-BR"/>
          <w:rPrChange w:id="3191" w:author="Alexandre Vasconcelos" w:date="2010-04-19T09:24:00Z">
            <w:rPr>
              <w:rFonts w:ascii="Times New Roman" w:hAnsi="Times New Roman"/>
              <w:b/>
              <w:szCs w:val="24"/>
              <w:lang w:val="pt-BR"/>
            </w:rPr>
          </w:rPrChange>
        </w:rPr>
        <w:t>e</w:t>
      </w:r>
      <w:r w:rsidR="002A2EF6" w:rsidRPr="001333DF">
        <w:rPr>
          <w:rFonts w:ascii="Times New Roman" w:hAnsi="Times New Roman"/>
          <w:b/>
          <w:szCs w:val="24"/>
          <w:lang w:val="pt-BR"/>
          <w:rPrChange w:id="3192" w:author="Alexandre Vasconcelos" w:date="2010-04-19T09:24:00Z">
            <w:rPr>
              <w:rFonts w:ascii="Times New Roman" w:hAnsi="Times New Roman"/>
              <w:b/>
              <w:szCs w:val="24"/>
              <w:lang w:val="pt-BR"/>
            </w:rPr>
          </w:rPrChange>
        </w:rPr>
        <w:t>quipe</w:t>
      </w:r>
      <w:r w:rsidRPr="001333DF">
        <w:rPr>
          <w:rFonts w:ascii="Times New Roman" w:hAnsi="Times New Roman"/>
          <w:b/>
          <w:szCs w:val="24"/>
          <w:lang w:val="pt-BR"/>
          <w:rPrChange w:id="3193" w:author="Alexandre Vasconcelos" w:date="2010-04-19T09:24:00Z">
            <w:rPr>
              <w:rFonts w:ascii="Times New Roman" w:hAnsi="Times New Roman"/>
              <w:b/>
              <w:szCs w:val="24"/>
              <w:lang w:val="pt-BR"/>
            </w:rPr>
          </w:rPrChange>
        </w:rPr>
        <w:t>s</w:t>
      </w:r>
      <w:r w:rsidR="002A2EF6" w:rsidRPr="001333DF">
        <w:rPr>
          <w:rFonts w:ascii="Times New Roman" w:hAnsi="Times New Roman"/>
          <w:b/>
          <w:szCs w:val="24"/>
          <w:lang w:val="pt-BR"/>
          <w:rPrChange w:id="3194" w:author="Alexandre Vasconcelos" w:date="2010-04-19T09:24:00Z">
            <w:rPr>
              <w:rFonts w:ascii="Times New Roman" w:hAnsi="Times New Roman"/>
              <w:b/>
              <w:szCs w:val="24"/>
              <w:lang w:val="pt-BR"/>
            </w:rPr>
          </w:rPrChange>
        </w:rPr>
        <w:t xml:space="preserve"> </w:t>
      </w:r>
      <w:r w:rsidRPr="001333DF">
        <w:rPr>
          <w:rFonts w:ascii="Times New Roman" w:hAnsi="Times New Roman"/>
          <w:b/>
          <w:szCs w:val="24"/>
          <w:lang w:val="pt-BR"/>
          <w:rPrChange w:id="3195" w:author="Alexandre Vasconcelos" w:date="2010-04-19T09:24:00Z">
            <w:rPr>
              <w:rFonts w:ascii="Times New Roman" w:hAnsi="Times New Roman"/>
              <w:b/>
              <w:szCs w:val="24"/>
              <w:lang w:val="pt-BR"/>
            </w:rPr>
          </w:rPrChange>
        </w:rPr>
        <w:t>de desenvolvimento</w:t>
      </w:r>
      <w:r w:rsidR="002A2EF6" w:rsidRPr="001333DF">
        <w:rPr>
          <w:rFonts w:ascii="Times New Roman" w:hAnsi="Times New Roman"/>
          <w:b/>
          <w:szCs w:val="24"/>
          <w:lang w:val="pt-BR"/>
          <w:rPrChange w:id="3196" w:author="Alexandre Vasconcelos" w:date="2010-04-19T09:24:00Z">
            <w:rPr>
              <w:rFonts w:ascii="Times New Roman" w:hAnsi="Times New Roman"/>
              <w:b/>
              <w:szCs w:val="24"/>
              <w:lang w:val="pt-BR"/>
            </w:rPr>
          </w:rPrChange>
        </w:rPr>
        <w:t xml:space="preserve"> de </w:t>
      </w:r>
      <w:r w:rsidRPr="001333DF">
        <w:rPr>
          <w:rFonts w:ascii="Times New Roman" w:hAnsi="Times New Roman"/>
          <w:b/>
          <w:szCs w:val="24"/>
          <w:lang w:val="pt-BR"/>
          <w:rPrChange w:id="3197" w:author="Alexandre Vasconcelos" w:date="2010-04-19T09:24:00Z">
            <w:rPr>
              <w:rFonts w:ascii="Times New Roman" w:hAnsi="Times New Roman"/>
              <w:b/>
              <w:szCs w:val="24"/>
              <w:lang w:val="pt-BR"/>
            </w:rPr>
          </w:rPrChange>
        </w:rPr>
        <w:t>s</w:t>
      </w:r>
      <w:r w:rsidR="002A2EF6" w:rsidRPr="001333DF">
        <w:rPr>
          <w:rFonts w:ascii="Times New Roman" w:hAnsi="Times New Roman"/>
          <w:b/>
          <w:szCs w:val="24"/>
          <w:lang w:val="pt-BR"/>
          <w:rPrChange w:id="3198" w:author="Alexandre Vasconcelos" w:date="2010-04-19T09:24:00Z">
            <w:rPr>
              <w:rFonts w:ascii="Times New Roman" w:hAnsi="Times New Roman"/>
              <w:b/>
              <w:szCs w:val="24"/>
              <w:lang w:val="pt-BR"/>
            </w:rPr>
          </w:rPrChange>
        </w:rPr>
        <w:t>oftware</w:t>
      </w:r>
    </w:p>
    <w:p w:rsidR="00C66080" w:rsidRPr="001333DF" w:rsidRDefault="00A33215" w:rsidP="002676EA">
      <w:pPr>
        <w:rPr>
          <w:rFonts w:ascii="Times New Roman" w:hAnsi="Times New Roman"/>
          <w:bCs/>
          <w:szCs w:val="24"/>
          <w:lang w:val="pt-BR"/>
          <w:rPrChange w:id="3199" w:author="Alexandre Vasconcelos" w:date="2010-04-19T09:24:00Z">
            <w:rPr>
              <w:rFonts w:ascii="Times New Roman" w:hAnsi="Times New Roman"/>
              <w:bCs/>
              <w:szCs w:val="24"/>
              <w:lang w:val="pt-BR"/>
            </w:rPr>
          </w:rPrChange>
        </w:rPr>
      </w:pPr>
      <w:r w:rsidRPr="001333DF">
        <w:rPr>
          <w:rFonts w:ascii="Times New Roman" w:hAnsi="Times New Roman"/>
          <w:bCs/>
          <w:szCs w:val="24"/>
          <w:lang w:val="pt-BR"/>
          <w:rPrChange w:id="3200" w:author="Alexandre Vasconcelos" w:date="2010-04-19T09:24:00Z">
            <w:rPr>
              <w:rFonts w:ascii="Times New Roman" w:hAnsi="Times New Roman"/>
              <w:bCs/>
              <w:szCs w:val="24"/>
              <w:lang w:val="pt-BR"/>
            </w:rPr>
          </w:rPrChange>
        </w:rPr>
        <w:t>Os</w:t>
      </w:r>
      <w:r w:rsidR="00C66080" w:rsidRPr="001333DF">
        <w:rPr>
          <w:rFonts w:ascii="Times New Roman" w:hAnsi="Times New Roman"/>
          <w:bCs/>
          <w:szCs w:val="24"/>
          <w:lang w:val="pt-BR"/>
          <w:rPrChange w:id="3201" w:author="Alexandre Vasconcelos" w:date="2010-04-19T09:24:00Z">
            <w:rPr>
              <w:rFonts w:ascii="Times New Roman" w:hAnsi="Times New Roman"/>
              <w:bCs/>
              <w:szCs w:val="24"/>
              <w:lang w:val="pt-BR"/>
            </w:rPr>
          </w:rPrChange>
        </w:rPr>
        <w:t xml:space="preserve"> times de software têm buscado modelos consistentes para a montagem de times com m</w:t>
      </w:r>
      <w:r w:rsidR="00C66080" w:rsidRPr="001333DF">
        <w:rPr>
          <w:rFonts w:ascii="Times New Roman" w:hAnsi="Times New Roman"/>
          <w:bCs/>
          <w:szCs w:val="24"/>
          <w:lang w:val="pt-BR"/>
          <w:rPrChange w:id="3202" w:author="Alexandre Vasconcelos" w:date="2010-04-19T09:24:00Z">
            <w:rPr>
              <w:rFonts w:ascii="Times New Roman" w:hAnsi="Times New Roman"/>
              <w:bCs/>
              <w:szCs w:val="24"/>
              <w:lang w:val="pt-BR"/>
            </w:rPr>
          </w:rPrChange>
        </w:rPr>
        <w:t>e</w:t>
      </w:r>
      <w:r w:rsidRPr="001333DF">
        <w:rPr>
          <w:rFonts w:ascii="Times New Roman" w:hAnsi="Times New Roman"/>
          <w:bCs/>
          <w:szCs w:val="24"/>
          <w:lang w:val="pt-BR"/>
          <w:rPrChange w:id="3203" w:author="Alexandre Vasconcelos" w:date="2010-04-19T09:24:00Z">
            <w:rPr>
              <w:rFonts w:ascii="Times New Roman" w:hAnsi="Times New Roman"/>
              <w:bCs/>
              <w:szCs w:val="24"/>
              <w:lang w:val="pt-BR"/>
            </w:rPr>
          </w:rPrChange>
        </w:rPr>
        <w:t>lhor desempenho.</w:t>
      </w:r>
      <w:r w:rsidR="005B0E0F" w:rsidRPr="001333DF">
        <w:rPr>
          <w:rFonts w:ascii="Times New Roman" w:hAnsi="Times New Roman"/>
          <w:bCs/>
          <w:szCs w:val="24"/>
          <w:lang w:val="pt-BR"/>
          <w:rPrChange w:id="3204"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3205" w:author="Alexandre Vasconcelos" w:date="2010-04-19T09:24:00Z">
            <w:rPr>
              <w:rFonts w:ascii="Times New Roman" w:hAnsi="Times New Roman"/>
              <w:bCs/>
              <w:szCs w:val="24"/>
              <w:lang w:val="pt-BR"/>
            </w:rPr>
          </w:rPrChange>
        </w:rPr>
        <w:t>A união correta</w:t>
      </w:r>
      <w:r w:rsidR="00C66080" w:rsidRPr="001333DF">
        <w:rPr>
          <w:rFonts w:ascii="Times New Roman" w:hAnsi="Times New Roman"/>
          <w:bCs/>
          <w:szCs w:val="24"/>
          <w:lang w:val="pt-BR"/>
          <w:rPrChange w:id="3206" w:author="Alexandre Vasconcelos" w:date="2010-04-19T09:24:00Z">
            <w:rPr>
              <w:rFonts w:ascii="Times New Roman" w:hAnsi="Times New Roman"/>
              <w:bCs/>
              <w:szCs w:val="24"/>
              <w:lang w:val="pt-BR"/>
            </w:rPr>
          </w:rPrChange>
        </w:rPr>
        <w:t xml:space="preserve"> entre o comportamento do indivíduo no trabalho em grupo e sua função no processo de desenvolvimento</w:t>
      </w:r>
      <w:r w:rsidR="005B0E0F" w:rsidRPr="001333DF">
        <w:rPr>
          <w:rFonts w:ascii="Times New Roman" w:hAnsi="Times New Roman"/>
          <w:bCs/>
          <w:szCs w:val="24"/>
          <w:lang w:val="pt-BR"/>
          <w:rPrChange w:id="3207" w:author="Alexandre Vasconcelos" w:date="2010-04-19T09:24:00Z">
            <w:rPr>
              <w:rFonts w:ascii="Times New Roman" w:hAnsi="Times New Roman"/>
              <w:bCs/>
              <w:szCs w:val="24"/>
              <w:lang w:val="pt-BR"/>
            </w:rPr>
          </w:rPrChange>
        </w:rPr>
        <w:t xml:space="preserve"> </w:t>
      </w:r>
      <w:r w:rsidR="00C66080" w:rsidRPr="001333DF">
        <w:rPr>
          <w:rFonts w:ascii="Times New Roman" w:hAnsi="Times New Roman"/>
          <w:bCs/>
          <w:szCs w:val="24"/>
          <w:lang w:val="pt-BR"/>
          <w:rPrChange w:id="3208" w:author="Alexandre Vasconcelos" w:date="2010-04-19T09:24:00Z">
            <w:rPr>
              <w:rFonts w:ascii="Times New Roman" w:hAnsi="Times New Roman"/>
              <w:bCs/>
              <w:szCs w:val="24"/>
              <w:lang w:val="pt-BR"/>
            </w:rPr>
          </w:rPrChange>
        </w:rPr>
        <w:t>tem tido uma atenção espe</w:t>
      </w:r>
      <w:r w:rsidR="00F036E5" w:rsidRPr="001333DF">
        <w:rPr>
          <w:rFonts w:ascii="Times New Roman" w:hAnsi="Times New Roman"/>
          <w:bCs/>
          <w:szCs w:val="24"/>
          <w:lang w:val="pt-BR"/>
          <w:rPrChange w:id="3209" w:author="Alexandre Vasconcelos" w:date="2010-04-19T09:24:00Z">
            <w:rPr>
              <w:rFonts w:ascii="Times New Roman" w:hAnsi="Times New Roman"/>
              <w:bCs/>
              <w:szCs w:val="24"/>
              <w:lang w:val="pt-BR"/>
            </w:rPr>
          </w:rPrChange>
        </w:rPr>
        <w:t xml:space="preserve">cial nas fábricas de software. </w:t>
      </w:r>
      <w:r w:rsidR="005B0E0F" w:rsidRPr="001333DF">
        <w:rPr>
          <w:rFonts w:ascii="Times New Roman" w:hAnsi="Times New Roman"/>
          <w:bCs/>
          <w:szCs w:val="24"/>
          <w:lang w:val="pt-BR"/>
          <w:rPrChange w:id="3210" w:author="Alexandre Vasconcelos" w:date="2010-04-19T09:24:00Z">
            <w:rPr>
              <w:rFonts w:ascii="Times New Roman" w:hAnsi="Times New Roman"/>
              <w:bCs/>
              <w:szCs w:val="24"/>
              <w:lang w:val="pt-BR"/>
            </w:rPr>
          </w:rPrChange>
        </w:rPr>
        <w:t>Neste contexto, estudos experimentais podem ser realizados para analisar quais os perfis comportamentais mais adequados de profissionais para assumir determinados papéis em processos tradicionais.</w:t>
      </w:r>
    </w:p>
    <w:p w:rsidR="002D066D" w:rsidRPr="001333DF" w:rsidRDefault="002D066D" w:rsidP="00C66080">
      <w:pPr>
        <w:tabs>
          <w:tab w:val="clear" w:pos="720"/>
        </w:tabs>
        <w:autoSpaceDE w:val="0"/>
        <w:autoSpaceDN w:val="0"/>
        <w:adjustRightInd w:val="0"/>
        <w:spacing w:before="0"/>
        <w:jc w:val="left"/>
        <w:rPr>
          <w:rFonts w:ascii="Times New Roman" w:hAnsi="Times New Roman"/>
          <w:bCs/>
          <w:szCs w:val="24"/>
          <w:lang w:val="pt-BR"/>
          <w:rPrChange w:id="3211" w:author="Alexandre Vasconcelos" w:date="2010-04-19T09:24:00Z">
            <w:rPr>
              <w:rFonts w:ascii="Times New Roman" w:hAnsi="Times New Roman"/>
              <w:bCs/>
              <w:szCs w:val="24"/>
              <w:lang w:val="pt-BR"/>
            </w:rPr>
          </w:rPrChange>
        </w:rPr>
      </w:pPr>
    </w:p>
    <w:p w:rsidR="0047671C" w:rsidRPr="001333DF" w:rsidRDefault="0047671C" w:rsidP="00E91104">
      <w:pPr>
        <w:pStyle w:val="Ttulo1"/>
        <w:numPr>
          <w:ilvl w:val="1"/>
          <w:numId w:val="27"/>
        </w:numPr>
        <w:rPr>
          <w:rFonts w:ascii="Times New Roman" w:hAnsi="Times New Roman"/>
          <w:lang w:val="pt-BR"/>
          <w:rPrChange w:id="3212" w:author="Alexandre Vasconcelos" w:date="2010-04-19T09:24:00Z">
            <w:rPr>
              <w:lang w:val="pt-BR"/>
            </w:rPr>
          </w:rPrChange>
        </w:rPr>
      </w:pPr>
      <w:bookmarkStart w:id="3213" w:name="_Toc247425757"/>
      <w:r w:rsidRPr="001333DF">
        <w:rPr>
          <w:rFonts w:ascii="Times New Roman" w:hAnsi="Times New Roman"/>
          <w:lang w:val="pt-BR"/>
          <w:rPrChange w:id="3214" w:author="Alexandre Vasconcelos" w:date="2010-04-19T09:24:00Z">
            <w:rPr>
              <w:lang w:val="pt-BR"/>
            </w:rPr>
          </w:rPrChange>
        </w:rPr>
        <w:t>Sugestão de Leitura</w:t>
      </w:r>
      <w:bookmarkEnd w:id="3213"/>
    </w:p>
    <w:p w:rsidR="001B3A12" w:rsidRPr="001333DF" w:rsidRDefault="001B3A12" w:rsidP="000F5589">
      <w:pPr>
        <w:rPr>
          <w:rFonts w:ascii="Times New Roman" w:hAnsi="Times New Roman"/>
          <w:bCs/>
          <w:szCs w:val="24"/>
          <w:lang w:val="pt-BR"/>
          <w:rPrChange w:id="3215" w:author="Alexandre Vasconcelos" w:date="2010-04-19T09:24:00Z">
            <w:rPr>
              <w:rFonts w:ascii="Times New Roman" w:hAnsi="Times New Roman"/>
              <w:bCs/>
              <w:szCs w:val="24"/>
              <w:lang w:val="pt-BR"/>
            </w:rPr>
          </w:rPrChange>
        </w:rPr>
      </w:pPr>
      <w:r w:rsidRPr="001333DF">
        <w:rPr>
          <w:rFonts w:ascii="Times New Roman" w:hAnsi="Times New Roman"/>
          <w:bCs/>
          <w:szCs w:val="24"/>
          <w:lang w:val="pt-BR"/>
        </w:rPr>
        <w:t>Para o leitor que quei</w:t>
      </w:r>
      <w:r w:rsidRPr="001333DF">
        <w:rPr>
          <w:rFonts w:ascii="Times New Roman" w:hAnsi="Times New Roman"/>
          <w:bCs/>
          <w:szCs w:val="24"/>
          <w:lang w:val="pt-BR"/>
          <w:rPrChange w:id="3216" w:author="Alexandre Vasconcelos" w:date="2010-04-19T09:24:00Z">
            <w:rPr>
              <w:rFonts w:ascii="Times New Roman" w:hAnsi="Times New Roman"/>
              <w:bCs/>
              <w:szCs w:val="24"/>
              <w:lang w:val="pt-BR"/>
            </w:rPr>
          </w:rPrChange>
        </w:rPr>
        <w:t>ra conhecer o processo RUP,</w:t>
      </w:r>
      <w:r w:rsidR="00472D43" w:rsidRPr="001333DF">
        <w:rPr>
          <w:rFonts w:ascii="Times New Roman" w:hAnsi="Times New Roman"/>
          <w:bCs/>
          <w:szCs w:val="24"/>
          <w:lang w:val="pt-BR"/>
          <w:rPrChange w:id="3217"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3218" w:author="Alexandre Vasconcelos" w:date="2010-04-19T09:24:00Z">
            <w:rPr>
              <w:rFonts w:ascii="Times New Roman" w:hAnsi="Times New Roman"/>
              <w:bCs/>
              <w:szCs w:val="24"/>
              <w:lang w:val="pt-BR"/>
            </w:rPr>
          </w:rPrChange>
        </w:rPr>
        <w:t xml:space="preserve">é indicado ler os seguintes livros: </w:t>
      </w:r>
      <w:r w:rsidR="0047671C" w:rsidRPr="001333DF">
        <w:rPr>
          <w:rFonts w:ascii="Times New Roman" w:hAnsi="Times New Roman"/>
          <w:bCs/>
          <w:szCs w:val="24"/>
          <w:lang w:val="pt-BR"/>
          <w:rPrChange w:id="3219" w:author="Alexandre Vasconcelos" w:date="2010-04-19T09:24:00Z">
            <w:rPr>
              <w:rFonts w:ascii="Times New Roman" w:hAnsi="Times New Roman"/>
              <w:bCs/>
              <w:szCs w:val="24"/>
              <w:lang w:val="pt-BR"/>
            </w:rPr>
          </w:rPrChange>
        </w:rPr>
        <w:t>Introd</w:t>
      </w:r>
      <w:r w:rsidR="0047671C" w:rsidRPr="001333DF">
        <w:rPr>
          <w:rFonts w:ascii="Times New Roman" w:hAnsi="Times New Roman"/>
          <w:bCs/>
          <w:szCs w:val="24"/>
          <w:lang w:val="pt-BR"/>
          <w:rPrChange w:id="3220" w:author="Alexandre Vasconcelos" w:date="2010-04-19T09:24:00Z">
            <w:rPr>
              <w:rFonts w:ascii="Times New Roman" w:hAnsi="Times New Roman"/>
              <w:bCs/>
              <w:szCs w:val="24"/>
              <w:lang w:val="pt-BR"/>
            </w:rPr>
          </w:rPrChange>
        </w:rPr>
        <w:t>u</w:t>
      </w:r>
      <w:r w:rsidR="0047671C" w:rsidRPr="001333DF">
        <w:rPr>
          <w:rFonts w:ascii="Times New Roman" w:hAnsi="Times New Roman"/>
          <w:bCs/>
          <w:szCs w:val="24"/>
          <w:lang w:val="pt-BR"/>
          <w:rPrChange w:id="3221" w:author="Alexandre Vasconcelos" w:date="2010-04-19T09:24:00Z">
            <w:rPr>
              <w:rFonts w:ascii="Times New Roman" w:hAnsi="Times New Roman"/>
              <w:bCs/>
              <w:szCs w:val="24"/>
              <w:lang w:val="pt-BR"/>
            </w:rPr>
          </w:rPrChange>
        </w:rPr>
        <w:t>ção ao RUP:</w:t>
      </w:r>
      <w:r w:rsidR="00472D43" w:rsidRPr="001333DF">
        <w:rPr>
          <w:rFonts w:ascii="Times New Roman" w:hAnsi="Times New Roman"/>
          <w:bCs/>
          <w:szCs w:val="24"/>
          <w:lang w:val="pt-BR"/>
          <w:rPrChange w:id="3222" w:author="Alexandre Vasconcelos" w:date="2010-04-19T09:24:00Z">
            <w:rPr>
              <w:rFonts w:ascii="Times New Roman" w:hAnsi="Times New Roman"/>
              <w:bCs/>
              <w:szCs w:val="24"/>
              <w:lang w:val="pt-BR"/>
            </w:rPr>
          </w:rPrChange>
        </w:rPr>
        <w:t xml:space="preserve"> </w:t>
      </w:r>
      <w:r w:rsidR="0047671C" w:rsidRPr="001333DF">
        <w:rPr>
          <w:rFonts w:ascii="Times New Roman" w:hAnsi="Times New Roman"/>
          <w:bCs/>
          <w:szCs w:val="24"/>
          <w:lang w:val="pt-BR"/>
          <w:rPrChange w:id="3223" w:author="Alexandre Vasconcelos" w:date="2010-04-19T09:24:00Z">
            <w:rPr>
              <w:rFonts w:ascii="Times New Roman" w:hAnsi="Times New Roman"/>
              <w:bCs/>
              <w:szCs w:val="24"/>
              <w:lang w:val="pt-BR"/>
            </w:rPr>
          </w:rPrChange>
        </w:rPr>
        <w:t>Rational Unified Process</w:t>
      </w:r>
      <w:r w:rsidR="000F5589" w:rsidRPr="001333DF">
        <w:rPr>
          <w:rFonts w:ascii="Times New Roman" w:hAnsi="Times New Roman"/>
          <w:bCs/>
          <w:szCs w:val="24"/>
          <w:lang w:val="pt-BR"/>
          <w:rPrChange w:id="3224" w:author="Alexandre Vasconcelos" w:date="2010-04-19T09:24:00Z">
            <w:rPr>
              <w:rFonts w:ascii="Times New Roman" w:hAnsi="Times New Roman"/>
              <w:bCs/>
              <w:szCs w:val="24"/>
              <w:lang w:val="pt-BR"/>
            </w:rPr>
          </w:rPrChange>
        </w:rPr>
        <w:t>,</w:t>
      </w:r>
      <w:r w:rsidR="0047671C" w:rsidRPr="001333DF">
        <w:rPr>
          <w:rFonts w:ascii="Times New Roman" w:hAnsi="Times New Roman"/>
          <w:bCs/>
          <w:szCs w:val="24"/>
          <w:lang w:val="pt-BR"/>
          <w:rPrChange w:id="3225" w:author="Alexandre Vasconcelos" w:date="2010-04-19T09:24:00Z">
            <w:rPr>
              <w:rFonts w:ascii="Times New Roman" w:hAnsi="Times New Roman"/>
              <w:bCs/>
              <w:szCs w:val="24"/>
              <w:lang w:val="pt-BR"/>
            </w:rPr>
          </w:rPrChange>
        </w:rPr>
        <w:t xml:space="preserve"> do autor Phillippe Kruchten</w:t>
      </w:r>
      <w:r w:rsidR="000F5589" w:rsidRPr="001333DF">
        <w:rPr>
          <w:rFonts w:ascii="Times New Roman" w:hAnsi="Times New Roman"/>
          <w:bCs/>
          <w:szCs w:val="24"/>
          <w:lang w:val="pt-BR"/>
          <w:rPrChange w:id="3226" w:author="Alexandre Vasconcelos" w:date="2010-04-19T09:24:00Z">
            <w:rPr>
              <w:rFonts w:ascii="Times New Roman" w:hAnsi="Times New Roman"/>
              <w:bCs/>
              <w:szCs w:val="24"/>
              <w:lang w:val="pt-BR"/>
            </w:rPr>
          </w:rPrChange>
        </w:rPr>
        <w:t xml:space="preserve">; e </w:t>
      </w:r>
      <w:r w:rsidR="0047671C" w:rsidRPr="001333DF">
        <w:rPr>
          <w:rFonts w:ascii="Times New Roman" w:hAnsi="Times New Roman"/>
          <w:bCs/>
          <w:szCs w:val="24"/>
          <w:lang w:val="pt-BR"/>
          <w:rPrChange w:id="3227" w:author="Alexandre Vasconcelos" w:date="2010-04-19T09:24:00Z">
            <w:rPr>
              <w:rFonts w:ascii="Times New Roman" w:hAnsi="Times New Roman"/>
              <w:bCs/>
              <w:szCs w:val="24"/>
              <w:lang w:val="pt-BR"/>
            </w:rPr>
          </w:rPrChange>
        </w:rPr>
        <w:t>Conheça o Rational Unified Process</w:t>
      </w:r>
      <w:r w:rsidR="000F5589" w:rsidRPr="001333DF">
        <w:rPr>
          <w:rFonts w:ascii="Times New Roman" w:hAnsi="Times New Roman"/>
          <w:bCs/>
          <w:szCs w:val="24"/>
          <w:lang w:val="pt-BR"/>
          <w:rPrChange w:id="3228" w:author="Alexandre Vasconcelos" w:date="2010-04-19T09:24:00Z">
            <w:rPr>
              <w:rFonts w:ascii="Times New Roman" w:hAnsi="Times New Roman"/>
              <w:bCs/>
              <w:szCs w:val="24"/>
              <w:lang w:val="pt-BR"/>
            </w:rPr>
          </w:rPrChange>
        </w:rPr>
        <w:t>,</w:t>
      </w:r>
      <w:r w:rsidR="0047671C" w:rsidRPr="001333DF">
        <w:rPr>
          <w:rFonts w:ascii="Times New Roman" w:hAnsi="Times New Roman"/>
          <w:bCs/>
          <w:szCs w:val="24"/>
          <w:lang w:val="pt-BR"/>
          <w:rPrChange w:id="3229" w:author="Alexandre Vasconcelos" w:date="2010-04-19T09:24:00Z">
            <w:rPr>
              <w:rFonts w:ascii="Times New Roman" w:hAnsi="Times New Roman"/>
              <w:bCs/>
              <w:szCs w:val="24"/>
              <w:lang w:val="pt-BR"/>
            </w:rPr>
          </w:rPrChange>
        </w:rPr>
        <w:t xml:space="preserve"> do autor Mauro Viana</w:t>
      </w:r>
      <w:r w:rsidRPr="001333DF">
        <w:rPr>
          <w:rFonts w:ascii="Times New Roman" w:hAnsi="Times New Roman"/>
          <w:bCs/>
          <w:szCs w:val="24"/>
          <w:lang w:val="pt-BR"/>
          <w:rPrChange w:id="3230" w:author="Alexandre Vasconcelos" w:date="2010-04-19T09:24:00Z">
            <w:rPr>
              <w:rFonts w:ascii="Times New Roman" w:hAnsi="Times New Roman"/>
              <w:bCs/>
              <w:szCs w:val="24"/>
              <w:lang w:val="pt-BR"/>
            </w:rPr>
          </w:rPrChange>
        </w:rPr>
        <w:t>.</w:t>
      </w:r>
    </w:p>
    <w:p w:rsidR="00034B53" w:rsidRPr="001333DF" w:rsidRDefault="000F5589" w:rsidP="000F5589">
      <w:pPr>
        <w:tabs>
          <w:tab w:val="clear" w:pos="720"/>
        </w:tabs>
        <w:autoSpaceDE w:val="0"/>
        <w:autoSpaceDN w:val="0"/>
        <w:adjustRightInd w:val="0"/>
        <w:rPr>
          <w:rFonts w:ascii="Times New Roman" w:hAnsi="Times New Roman"/>
          <w:szCs w:val="24"/>
          <w:lang w:val="pt-BR"/>
          <w:rPrChange w:id="3231" w:author="Alexandre Vasconcelos" w:date="2010-04-19T09:24:00Z">
            <w:rPr>
              <w:rFonts w:ascii="Times New Roman" w:hAnsi="Times New Roman"/>
              <w:szCs w:val="24"/>
              <w:lang w:val="pt-BR"/>
            </w:rPr>
          </w:rPrChange>
        </w:rPr>
      </w:pPr>
      <w:r w:rsidRPr="001333DF">
        <w:rPr>
          <w:rFonts w:ascii="Times New Roman" w:hAnsi="Times New Roman"/>
          <w:color w:val="000000"/>
          <w:szCs w:val="24"/>
          <w:lang w:val="pt-BR"/>
          <w:rPrChange w:id="3232" w:author="Alexandre Vasconcelos" w:date="2010-04-19T09:24:00Z">
            <w:rPr>
              <w:rFonts w:ascii="Times New Roman" w:hAnsi="Times New Roman"/>
              <w:color w:val="000000"/>
              <w:szCs w:val="24"/>
              <w:lang w:val="pt-BR"/>
            </w:rPr>
          </w:rPrChange>
        </w:rPr>
        <w:t xml:space="preserve">Para aprofundar-se nos </w:t>
      </w:r>
      <w:r w:rsidR="001B3A12" w:rsidRPr="001333DF">
        <w:rPr>
          <w:rFonts w:ascii="Times New Roman" w:hAnsi="Times New Roman"/>
          <w:color w:val="000000"/>
          <w:szCs w:val="24"/>
          <w:lang w:val="pt-BR"/>
          <w:rPrChange w:id="3233" w:author="Alexandre Vasconcelos" w:date="2010-04-19T09:24:00Z">
            <w:rPr>
              <w:rFonts w:ascii="Times New Roman" w:hAnsi="Times New Roman"/>
              <w:color w:val="000000"/>
              <w:szCs w:val="24"/>
              <w:lang w:val="pt-BR"/>
            </w:rPr>
          </w:rPrChange>
        </w:rPr>
        <w:t>aspectos gerenciais do RUP</w:t>
      </w:r>
      <w:r w:rsidR="00BC1038" w:rsidRPr="001333DF">
        <w:rPr>
          <w:rFonts w:ascii="Times New Roman" w:hAnsi="Times New Roman"/>
          <w:color w:val="000000"/>
          <w:szCs w:val="24"/>
          <w:lang w:val="pt-BR"/>
          <w:rPrChange w:id="3234" w:author="Alexandre Vasconcelos" w:date="2010-04-19T09:24:00Z">
            <w:rPr>
              <w:rFonts w:ascii="Times New Roman" w:hAnsi="Times New Roman"/>
              <w:color w:val="000000"/>
              <w:szCs w:val="24"/>
              <w:lang w:val="pt-BR"/>
            </w:rPr>
          </w:rPrChange>
        </w:rPr>
        <w:t xml:space="preserve"> e o seu uso na implantação de </w:t>
      </w:r>
      <w:r w:rsidR="00BC1038" w:rsidRPr="001333DF">
        <w:rPr>
          <w:rFonts w:ascii="Times New Roman" w:hAnsi="Times New Roman"/>
          <w:szCs w:val="24"/>
          <w:lang w:val="pt-BR"/>
          <w:rPrChange w:id="3235" w:author="Alexandre Vasconcelos" w:date="2010-04-19T09:24:00Z">
            <w:rPr>
              <w:rFonts w:ascii="Times New Roman" w:hAnsi="Times New Roman"/>
              <w:szCs w:val="24"/>
              <w:lang w:val="pt-BR"/>
            </w:rPr>
          </w:rPrChange>
        </w:rPr>
        <w:t xml:space="preserve">normas, </w:t>
      </w:r>
      <w:r w:rsidR="001B3A12" w:rsidRPr="001333DF">
        <w:rPr>
          <w:rFonts w:ascii="Times New Roman" w:hAnsi="Times New Roman"/>
          <w:szCs w:val="24"/>
          <w:lang w:val="pt-BR"/>
          <w:rPrChange w:id="3236" w:author="Alexandre Vasconcelos" w:date="2010-04-19T09:24:00Z">
            <w:rPr>
              <w:rFonts w:ascii="Times New Roman" w:hAnsi="Times New Roman"/>
              <w:szCs w:val="24"/>
              <w:lang w:val="pt-BR"/>
            </w:rPr>
          </w:rPrChange>
        </w:rPr>
        <w:t xml:space="preserve"> leia a</w:t>
      </w:r>
      <w:r w:rsidR="00BC1038" w:rsidRPr="001333DF">
        <w:rPr>
          <w:rFonts w:ascii="Times New Roman" w:hAnsi="Times New Roman"/>
          <w:szCs w:val="24"/>
          <w:lang w:val="pt-BR"/>
          <w:rPrChange w:id="3237" w:author="Alexandre Vasconcelos" w:date="2010-04-19T09:24:00Z">
            <w:rPr>
              <w:rFonts w:ascii="Times New Roman" w:hAnsi="Times New Roman"/>
              <w:szCs w:val="24"/>
              <w:lang w:val="pt-BR"/>
            </w:rPr>
          </w:rPrChange>
        </w:rPr>
        <w:t>s</w:t>
      </w:r>
      <w:r w:rsidR="001B3A12" w:rsidRPr="001333DF">
        <w:rPr>
          <w:rFonts w:ascii="Times New Roman" w:hAnsi="Times New Roman"/>
          <w:szCs w:val="24"/>
          <w:lang w:val="pt-BR"/>
          <w:rPrChange w:id="3238" w:author="Alexandre Vasconcelos" w:date="2010-04-19T09:24:00Z">
            <w:rPr>
              <w:rFonts w:ascii="Times New Roman" w:hAnsi="Times New Roman"/>
              <w:szCs w:val="24"/>
              <w:lang w:val="pt-BR"/>
            </w:rPr>
          </w:rPrChange>
        </w:rPr>
        <w:t xml:space="preserve"> monografia </w:t>
      </w:r>
      <w:r w:rsidR="00BC1038" w:rsidRPr="001333DF">
        <w:rPr>
          <w:rFonts w:ascii="Times New Roman" w:hAnsi="Times New Roman"/>
          <w:szCs w:val="24"/>
          <w:lang w:val="pt-BR"/>
          <w:rPrChange w:id="3239" w:author="Alexandre Vasconcelos" w:date="2010-04-19T09:24:00Z">
            <w:rPr>
              <w:rFonts w:ascii="Times New Roman" w:hAnsi="Times New Roman"/>
              <w:szCs w:val="24"/>
              <w:lang w:val="pt-BR"/>
            </w:rPr>
          </w:rPrChange>
        </w:rPr>
        <w:t xml:space="preserve">que se </w:t>
      </w:r>
      <w:r w:rsidR="001B3A12" w:rsidRPr="001333DF">
        <w:rPr>
          <w:rFonts w:ascii="Times New Roman" w:hAnsi="Times New Roman"/>
          <w:szCs w:val="24"/>
          <w:lang w:val="pt-BR"/>
          <w:rPrChange w:id="3240" w:author="Alexandre Vasconcelos" w:date="2010-04-19T09:24:00Z">
            <w:rPr>
              <w:rFonts w:ascii="Times New Roman" w:hAnsi="Times New Roman"/>
              <w:szCs w:val="24"/>
              <w:lang w:val="pt-BR"/>
            </w:rPr>
          </w:rPrChange>
        </w:rPr>
        <w:t xml:space="preserve"> encontra</w:t>
      </w:r>
      <w:r w:rsidR="00BC1038" w:rsidRPr="001333DF">
        <w:rPr>
          <w:rFonts w:ascii="Times New Roman" w:hAnsi="Times New Roman"/>
          <w:szCs w:val="24"/>
          <w:lang w:val="pt-BR"/>
          <w:rPrChange w:id="3241" w:author="Alexandre Vasconcelos" w:date="2010-04-19T09:24:00Z">
            <w:rPr>
              <w:rFonts w:ascii="Times New Roman" w:hAnsi="Times New Roman"/>
              <w:szCs w:val="24"/>
              <w:lang w:val="pt-BR"/>
            </w:rPr>
          </w:rPrChange>
        </w:rPr>
        <w:t>m</w:t>
      </w:r>
      <w:r w:rsidR="001B3A12" w:rsidRPr="001333DF">
        <w:rPr>
          <w:rFonts w:ascii="Times New Roman" w:hAnsi="Times New Roman"/>
          <w:szCs w:val="24"/>
          <w:lang w:val="pt-BR"/>
          <w:rPrChange w:id="3242" w:author="Alexandre Vasconcelos" w:date="2010-04-19T09:24:00Z">
            <w:rPr>
              <w:rFonts w:ascii="Times New Roman" w:hAnsi="Times New Roman"/>
              <w:szCs w:val="24"/>
              <w:lang w:val="pt-BR"/>
            </w:rPr>
          </w:rPrChange>
        </w:rPr>
        <w:t xml:space="preserve"> no</w:t>
      </w:r>
      <w:r w:rsidR="00BC1038" w:rsidRPr="001333DF">
        <w:rPr>
          <w:rFonts w:ascii="Times New Roman" w:hAnsi="Times New Roman"/>
          <w:szCs w:val="24"/>
          <w:lang w:val="pt-BR"/>
          <w:rPrChange w:id="3243" w:author="Alexandre Vasconcelos" w:date="2010-04-19T09:24:00Z">
            <w:rPr>
              <w:rFonts w:ascii="Times New Roman" w:hAnsi="Times New Roman"/>
              <w:szCs w:val="24"/>
              <w:lang w:val="pt-BR"/>
            </w:rPr>
          </w:rPrChange>
        </w:rPr>
        <w:t>s seguintes</w:t>
      </w:r>
      <w:r w:rsidR="001B3A12" w:rsidRPr="001333DF">
        <w:rPr>
          <w:rFonts w:ascii="Times New Roman" w:hAnsi="Times New Roman"/>
          <w:szCs w:val="24"/>
          <w:lang w:val="pt-BR"/>
          <w:rPrChange w:id="3244" w:author="Alexandre Vasconcelos" w:date="2010-04-19T09:24:00Z">
            <w:rPr>
              <w:rFonts w:ascii="Times New Roman" w:hAnsi="Times New Roman"/>
              <w:szCs w:val="24"/>
              <w:lang w:val="pt-BR"/>
            </w:rPr>
          </w:rPrChange>
        </w:rPr>
        <w:t xml:space="preserve"> site: </w:t>
      </w:r>
    </w:p>
    <w:commentRangeStart w:id="3245"/>
    <w:p w:rsidR="00034B53" w:rsidRPr="001333DF" w:rsidRDefault="006D5AAB" w:rsidP="00034B53">
      <w:pPr>
        <w:tabs>
          <w:tab w:val="clear" w:pos="720"/>
        </w:tabs>
        <w:autoSpaceDE w:val="0"/>
        <w:autoSpaceDN w:val="0"/>
        <w:adjustRightInd w:val="0"/>
        <w:spacing w:before="0"/>
        <w:rPr>
          <w:rFonts w:ascii="Times New Roman" w:hAnsi="Times New Roman"/>
          <w:lang w:val="pt-BR"/>
        </w:rPr>
      </w:pPr>
      <w:r w:rsidRPr="001333DF">
        <w:rPr>
          <w:rFonts w:ascii="Times New Roman" w:hAnsi="Times New Roman"/>
          <w:rPrChange w:id="3246" w:author="Alexandre Vasconcelos" w:date="2010-04-19T09:24:00Z">
            <w:rPr/>
          </w:rPrChange>
        </w:rPr>
        <w:fldChar w:fldCharType="begin"/>
      </w:r>
      <w:r w:rsidR="003C16C3" w:rsidRPr="001333DF">
        <w:rPr>
          <w:rFonts w:ascii="Times New Roman" w:hAnsi="Times New Roman"/>
          <w:lang w:val="pt-BR"/>
          <w:rPrChange w:id="3247" w:author="Alexandre Vasconcelos" w:date="2010-04-19T09:24:00Z">
            <w:rPr>
              <w:lang w:val="pt-BR"/>
            </w:rPr>
          </w:rPrChange>
        </w:rPr>
        <w:instrText>HYPERLINK "http://www.de9.ime.eb.br/~tssouza/eng_soft/Trabalho%20RUP/Mono_RUP.pdf"</w:instrText>
      </w:r>
      <w:r w:rsidRPr="001333DF">
        <w:rPr>
          <w:rFonts w:ascii="Times New Roman" w:hAnsi="Times New Roman"/>
          <w:rPrChange w:id="3248" w:author="Alexandre Vasconcelos" w:date="2010-04-19T09:24:00Z">
            <w:rPr/>
          </w:rPrChange>
        </w:rPr>
        <w:fldChar w:fldCharType="separate"/>
      </w:r>
      <w:r w:rsidR="00BC1038" w:rsidRPr="001333DF">
        <w:rPr>
          <w:rStyle w:val="Hyperlink"/>
          <w:rFonts w:ascii="Times New Roman" w:hAnsi="Times New Roman"/>
          <w:color w:val="auto"/>
          <w:szCs w:val="24"/>
          <w:lang w:val="pt-BR"/>
          <w:rPrChange w:id="3249" w:author="Alexandre Vasconcelos" w:date="2010-04-19T09:24:00Z">
            <w:rPr>
              <w:rStyle w:val="Hyperlink"/>
              <w:rFonts w:ascii="Times New Roman" w:hAnsi="Times New Roman"/>
              <w:color w:val="auto"/>
              <w:szCs w:val="24"/>
              <w:lang w:val="pt-BR"/>
            </w:rPr>
          </w:rPrChange>
        </w:rPr>
        <w:t>http://www.de9.ime.eb.br/~tssouza/eng_soft/Trabalho%20RUP/Mono_RUP.pdf</w:t>
      </w:r>
      <w:r w:rsidRPr="001333DF">
        <w:rPr>
          <w:rFonts w:ascii="Times New Roman" w:hAnsi="Times New Roman"/>
          <w:rPrChange w:id="3250" w:author="Alexandre Vasconcelos" w:date="2010-04-19T09:24:00Z">
            <w:rPr/>
          </w:rPrChange>
        </w:rPr>
        <w:fldChar w:fldCharType="end"/>
      </w:r>
      <w:r w:rsidR="00BC1038" w:rsidRPr="001333DF">
        <w:rPr>
          <w:rFonts w:ascii="Times New Roman" w:hAnsi="Times New Roman"/>
          <w:szCs w:val="24"/>
          <w:lang w:val="pt-BR"/>
        </w:rPr>
        <w:t xml:space="preserve">, </w:t>
      </w:r>
      <w:r w:rsidRPr="001333DF">
        <w:rPr>
          <w:rFonts w:ascii="Times New Roman" w:hAnsi="Times New Roman"/>
          <w:rPrChange w:id="3251" w:author="Alexandre Vasconcelos" w:date="2010-04-19T09:24:00Z">
            <w:rPr/>
          </w:rPrChange>
        </w:rPr>
        <w:fldChar w:fldCharType="begin"/>
      </w:r>
      <w:r w:rsidRPr="001333DF">
        <w:rPr>
          <w:rFonts w:ascii="Times New Roman" w:hAnsi="Times New Roman"/>
          <w:rPrChange w:id="3252" w:author="Alexandre Vasconcelos" w:date="2010-04-19T09:24:00Z">
            <w:rPr/>
          </w:rPrChange>
        </w:rPr>
        <w:instrText>HYPERLINK "http://inf.unisul.br/~vera/egs/Rup_iso9000.pdf"</w:instrText>
      </w:r>
      <w:r w:rsidRPr="001333DF">
        <w:rPr>
          <w:rFonts w:ascii="Times New Roman" w:hAnsi="Times New Roman"/>
          <w:rPrChange w:id="3253" w:author="Alexandre Vasconcelos" w:date="2010-04-19T09:24:00Z">
            <w:rPr/>
          </w:rPrChange>
        </w:rPr>
        <w:fldChar w:fldCharType="separate"/>
      </w:r>
      <w:r w:rsidR="0047671C" w:rsidRPr="001333DF">
        <w:rPr>
          <w:rStyle w:val="Hyperlink"/>
          <w:rFonts w:ascii="Times New Roman" w:hAnsi="Times New Roman"/>
          <w:color w:val="auto"/>
          <w:szCs w:val="24"/>
          <w:lang w:val="pt-BR"/>
          <w:rPrChange w:id="3254" w:author="Alexandre Vasconcelos" w:date="2010-04-19T09:24:00Z">
            <w:rPr>
              <w:rStyle w:val="Hyperlink"/>
              <w:rFonts w:ascii="Times New Roman" w:hAnsi="Times New Roman"/>
              <w:color w:val="auto"/>
              <w:szCs w:val="24"/>
              <w:lang w:val="pt-BR"/>
            </w:rPr>
          </w:rPrChange>
        </w:rPr>
        <w:t>http://inf.unisul.br/~vera/egs/Rup_iso9000.pdf</w:t>
      </w:r>
      <w:r w:rsidRPr="001333DF">
        <w:rPr>
          <w:rFonts w:ascii="Times New Roman" w:hAnsi="Times New Roman"/>
          <w:rPrChange w:id="3255" w:author="Alexandre Vasconcelos" w:date="2010-04-19T09:24:00Z">
            <w:rPr/>
          </w:rPrChange>
        </w:rPr>
        <w:fldChar w:fldCharType="end"/>
      </w:r>
      <w:commentRangeEnd w:id="3245"/>
      <w:r w:rsidR="000F5589" w:rsidRPr="001333DF">
        <w:rPr>
          <w:rStyle w:val="Refdecomentrio"/>
          <w:rFonts w:ascii="Times New Roman" w:hAnsi="Times New Roman"/>
          <w:rPrChange w:id="3256" w:author="Alexandre Vasconcelos" w:date="2010-04-19T09:24:00Z">
            <w:rPr>
              <w:rStyle w:val="Refdecomentrio"/>
            </w:rPr>
          </w:rPrChange>
        </w:rPr>
        <w:commentReference w:id="3245"/>
      </w:r>
    </w:p>
    <w:p w:rsidR="000B00BA" w:rsidRPr="001333DF" w:rsidRDefault="000B00BA" w:rsidP="00034B53">
      <w:pPr>
        <w:rPr>
          <w:rFonts w:ascii="Times New Roman" w:hAnsi="Times New Roman"/>
          <w:lang w:val="pt-BR"/>
        </w:rPr>
      </w:pPr>
      <w:r w:rsidRPr="001333DF">
        <w:rPr>
          <w:rFonts w:ascii="Times New Roman" w:hAnsi="Times New Roman"/>
          <w:lang w:val="pt-BR"/>
          <w:rPrChange w:id="3257" w:author="Alexandre Vasconcelos" w:date="2010-04-19T09:24:00Z">
            <w:rPr>
              <w:rFonts w:ascii="Times New Roman" w:hAnsi="Times New Roman"/>
              <w:lang w:val="pt-BR"/>
            </w:rPr>
          </w:rPrChange>
        </w:rPr>
        <w:t>Para um conhecimento sobre os aspectos gerais d</w:t>
      </w:r>
      <w:r w:rsidR="005B0E0F" w:rsidRPr="001333DF">
        <w:rPr>
          <w:rFonts w:ascii="Times New Roman" w:hAnsi="Times New Roman"/>
          <w:lang w:val="pt-BR"/>
          <w:rPrChange w:id="3258" w:author="Alexandre Vasconcelos" w:date="2010-04-19T09:24:00Z">
            <w:rPr>
              <w:rFonts w:ascii="Times New Roman" w:hAnsi="Times New Roman"/>
              <w:lang w:val="pt-BR"/>
            </w:rPr>
          </w:rPrChange>
        </w:rPr>
        <w:t>o</w:t>
      </w:r>
      <w:r w:rsidRPr="001333DF">
        <w:rPr>
          <w:rFonts w:ascii="Times New Roman" w:hAnsi="Times New Roman"/>
          <w:lang w:val="pt-BR"/>
          <w:rPrChange w:id="3259" w:author="Alexandre Vasconcelos" w:date="2010-04-19T09:24:00Z">
            <w:rPr>
              <w:rFonts w:ascii="Times New Roman" w:hAnsi="Times New Roman"/>
              <w:lang w:val="pt-BR"/>
            </w:rPr>
          </w:rPrChange>
        </w:rPr>
        <w:t xml:space="preserve"> </w:t>
      </w:r>
      <w:r w:rsidR="005B0E0F" w:rsidRPr="001333DF">
        <w:rPr>
          <w:rFonts w:ascii="Times New Roman" w:hAnsi="Times New Roman"/>
          <w:lang w:val="pt-BR"/>
          <w:rPrChange w:id="3260" w:author="Alexandre Vasconcelos" w:date="2010-04-19T09:24:00Z">
            <w:rPr>
              <w:rFonts w:ascii="Times New Roman" w:hAnsi="Times New Roman"/>
              <w:lang w:val="pt-BR"/>
            </w:rPr>
          </w:rPrChange>
        </w:rPr>
        <w:t xml:space="preserve">processo </w:t>
      </w:r>
      <w:r w:rsidRPr="001333DF">
        <w:rPr>
          <w:rFonts w:ascii="Times New Roman" w:hAnsi="Times New Roman"/>
          <w:lang w:val="pt-BR"/>
          <w:rPrChange w:id="3261" w:author="Alexandre Vasconcelos" w:date="2010-04-19T09:24:00Z">
            <w:rPr>
              <w:rFonts w:ascii="Times New Roman" w:hAnsi="Times New Roman"/>
              <w:lang w:val="pt-BR"/>
            </w:rPr>
          </w:rPrChange>
        </w:rPr>
        <w:t>OpenUp,</w:t>
      </w:r>
      <w:r w:rsidR="000F5589" w:rsidRPr="001333DF">
        <w:rPr>
          <w:rFonts w:ascii="Times New Roman" w:hAnsi="Times New Roman"/>
          <w:lang w:val="pt-BR"/>
          <w:rPrChange w:id="3262" w:author="Alexandre Vasconcelos" w:date="2010-04-19T09:24:00Z">
            <w:rPr>
              <w:rFonts w:ascii="Times New Roman" w:hAnsi="Times New Roman"/>
              <w:lang w:val="pt-BR"/>
            </w:rPr>
          </w:rPrChange>
        </w:rPr>
        <w:t xml:space="preserve"> </w:t>
      </w:r>
      <w:r w:rsidRPr="001333DF">
        <w:rPr>
          <w:rFonts w:ascii="Times New Roman" w:hAnsi="Times New Roman"/>
          <w:lang w:val="pt-BR"/>
          <w:rPrChange w:id="3263" w:author="Alexandre Vasconcelos" w:date="2010-04-19T09:24:00Z">
            <w:rPr>
              <w:rFonts w:ascii="Times New Roman" w:hAnsi="Times New Roman"/>
              <w:lang w:val="pt-BR"/>
            </w:rPr>
          </w:rPrChange>
        </w:rPr>
        <w:t xml:space="preserve">é ideal ler o artigo </w:t>
      </w:r>
      <w:commentRangeStart w:id="3264"/>
      <w:r w:rsidR="006D5AAB" w:rsidRPr="001333DF">
        <w:rPr>
          <w:rFonts w:ascii="Times New Roman" w:hAnsi="Times New Roman"/>
          <w:rPrChange w:id="3265" w:author="Alexandre Vasconcelos" w:date="2010-04-19T09:24:00Z">
            <w:rPr/>
          </w:rPrChange>
        </w:rPr>
        <w:fldChar w:fldCharType="begin"/>
      </w:r>
      <w:r w:rsidR="003C16C3" w:rsidRPr="001333DF">
        <w:rPr>
          <w:rFonts w:ascii="Times New Roman" w:hAnsi="Times New Roman"/>
          <w:lang w:val="pt-BR"/>
          <w:rPrChange w:id="3266" w:author="Alexandre Vasconcelos" w:date="2010-04-19T09:24:00Z">
            <w:rPr>
              <w:lang w:val="pt-BR"/>
            </w:rPr>
          </w:rPrChange>
        </w:rPr>
        <w:instrText>HYPERLINK "http://www.eclipse.org/epf/general/OpenUP.pdf"</w:instrText>
      </w:r>
      <w:r w:rsidR="006D5AAB" w:rsidRPr="001333DF">
        <w:rPr>
          <w:rFonts w:ascii="Times New Roman" w:hAnsi="Times New Roman"/>
          <w:rPrChange w:id="3267" w:author="Alexandre Vasconcelos" w:date="2010-04-19T09:24:00Z">
            <w:rPr/>
          </w:rPrChange>
        </w:rPr>
        <w:fldChar w:fldCharType="separate"/>
      </w:r>
      <w:r w:rsidRPr="001333DF">
        <w:rPr>
          <w:rStyle w:val="Hyperlink"/>
          <w:rFonts w:ascii="Times New Roman" w:hAnsi="Times New Roman"/>
          <w:color w:val="auto"/>
          <w:lang w:val="pt-BR"/>
          <w:rPrChange w:id="3268" w:author="Alexandre Vasconcelos" w:date="2010-04-19T09:24:00Z">
            <w:rPr>
              <w:rStyle w:val="Hyperlink"/>
              <w:rFonts w:ascii="Times New Roman" w:hAnsi="Times New Roman"/>
              <w:color w:val="auto"/>
              <w:lang w:val="pt-BR"/>
            </w:rPr>
          </w:rPrChange>
        </w:rPr>
        <w:t>http://www.eclipse.org/epf/general/OpenUP.pdf</w:t>
      </w:r>
      <w:r w:rsidR="006D5AAB" w:rsidRPr="001333DF">
        <w:rPr>
          <w:rFonts w:ascii="Times New Roman" w:hAnsi="Times New Roman"/>
          <w:rPrChange w:id="3269" w:author="Alexandre Vasconcelos" w:date="2010-04-19T09:24:00Z">
            <w:rPr/>
          </w:rPrChange>
        </w:rPr>
        <w:fldChar w:fldCharType="end"/>
      </w:r>
      <w:r w:rsidRPr="001333DF">
        <w:rPr>
          <w:rFonts w:ascii="Times New Roman" w:hAnsi="Times New Roman"/>
          <w:lang w:val="pt-BR"/>
        </w:rPr>
        <w:t>.</w:t>
      </w:r>
      <w:commentRangeEnd w:id="3264"/>
      <w:r w:rsidR="000F5589" w:rsidRPr="001333DF">
        <w:rPr>
          <w:rStyle w:val="Refdecomentrio"/>
          <w:rFonts w:ascii="Times New Roman" w:hAnsi="Times New Roman"/>
          <w:rPrChange w:id="3270" w:author="Alexandre Vasconcelos" w:date="2010-04-19T09:24:00Z">
            <w:rPr>
              <w:rStyle w:val="Refdecomentrio"/>
            </w:rPr>
          </w:rPrChange>
        </w:rPr>
        <w:commentReference w:id="3264"/>
      </w:r>
    </w:p>
    <w:p w:rsidR="000B00BA" w:rsidRPr="001333DF" w:rsidRDefault="000B00BA" w:rsidP="00034B53">
      <w:pPr>
        <w:rPr>
          <w:rFonts w:ascii="Times New Roman" w:hAnsi="Times New Roman"/>
          <w:lang w:val="pt-BR"/>
          <w:rPrChange w:id="3271" w:author="Alexandre Vasconcelos" w:date="2010-04-19T09:24:00Z">
            <w:rPr>
              <w:rFonts w:ascii="Times New Roman" w:hAnsi="Times New Roman"/>
              <w:lang w:val="pt-BR"/>
            </w:rPr>
          </w:rPrChange>
        </w:rPr>
      </w:pPr>
      <w:commentRangeStart w:id="3272"/>
      <w:r w:rsidRPr="001333DF">
        <w:rPr>
          <w:rFonts w:ascii="Times New Roman" w:hAnsi="Times New Roman"/>
          <w:lang w:val="pt-BR"/>
        </w:rPr>
        <w:lastRenderedPageBreak/>
        <w:t>Para conhecer os dois mundos sobre os processos tradicionais e ágeis</w:t>
      </w:r>
      <w:r w:rsidR="000F5589" w:rsidRPr="001333DF">
        <w:rPr>
          <w:rFonts w:ascii="Times New Roman" w:hAnsi="Times New Roman"/>
          <w:lang w:val="pt-BR"/>
          <w:rPrChange w:id="3273" w:author="Alexandre Vasconcelos" w:date="2010-04-19T09:24:00Z">
            <w:rPr>
              <w:rFonts w:ascii="Times New Roman" w:hAnsi="Times New Roman"/>
              <w:lang w:val="pt-BR"/>
            </w:rPr>
          </w:rPrChange>
        </w:rPr>
        <w:t xml:space="preserve"> </w:t>
      </w:r>
      <w:commentRangeEnd w:id="3272"/>
      <w:r w:rsidR="000F5589" w:rsidRPr="001333DF">
        <w:rPr>
          <w:rStyle w:val="Refdecomentrio"/>
          <w:rFonts w:ascii="Times New Roman" w:hAnsi="Times New Roman"/>
          <w:rPrChange w:id="3274" w:author="Alexandre Vasconcelos" w:date="2010-04-19T09:24:00Z">
            <w:rPr>
              <w:rStyle w:val="Refdecomentrio"/>
            </w:rPr>
          </w:rPrChange>
        </w:rPr>
        <w:commentReference w:id="3272"/>
      </w:r>
      <w:r w:rsidRPr="001333DF">
        <w:rPr>
          <w:rFonts w:ascii="Times New Roman" w:hAnsi="Times New Roman"/>
          <w:lang w:val="pt-BR"/>
        </w:rPr>
        <w:t xml:space="preserve">recomenda-se ler este artigo </w:t>
      </w:r>
      <w:commentRangeStart w:id="3275"/>
      <w:r w:rsidR="006D5AAB" w:rsidRPr="001333DF">
        <w:rPr>
          <w:rFonts w:ascii="Times New Roman" w:hAnsi="Times New Roman"/>
          <w:rPrChange w:id="3276" w:author="Alexandre Vasconcelos" w:date="2010-04-19T09:24:00Z">
            <w:rPr/>
          </w:rPrChange>
        </w:rPr>
        <w:fldChar w:fldCharType="begin"/>
      </w:r>
      <w:r w:rsidR="003C16C3" w:rsidRPr="001333DF">
        <w:rPr>
          <w:rFonts w:ascii="Times New Roman" w:hAnsi="Times New Roman"/>
          <w:lang w:val="pt-BR"/>
          <w:rPrChange w:id="3277" w:author="Alexandre Vasconcelos" w:date="2010-04-19T09:24:00Z">
            <w:rPr>
              <w:lang w:val="pt-BR"/>
            </w:rPr>
          </w:rPrChange>
        </w:rPr>
        <w:instrText>HYPERLINK "http://www.projectkoach.com/papers/OpenUP_2_worlds.pdf"</w:instrText>
      </w:r>
      <w:r w:rsidR="006D5AAB" w:rsidRPr="001333DF">
        <w:rPr>
          <w:rFonts w:ascii="Times New Roman" w:hAnsi="Times New Roman"/>
          <w:rPrChange w:id="3278" w:author="Alexandre Vasconcelos" w:date="2010-04-19T09:24:00Z">
            <w:rPr/>
          </w:rPrChange>
        </w:rPr>
        <w:fldChar w:fldCharType="separate"/>
      </w:r>
      <w:r w:rsidRPr="001333DF">
        <w:rPr>
          <w:rStyle w:val="Hyperlink"/>
          <w:rFonts w:ascii="Times New Roman" w:hAnsi="Times New Roman"/>
          <w:color w:val="auto"/>
          <w:lang w:val="pt-BR"/>
          <w:rPrChange w:id="3279" w:author="Alexandre Vasconcelos" w:date="2010-04-19T09:24:00Z">
            <w:rPr>
              <w:rStyle w:val="Hyperlink"/>
              <w:rFonts w:ascii="Times New Roman" w:hAnsi="Times New Roman"/>
              <w:color w:val="auto"/>
              <w:lang w:val="pt-BR"/>
            </w:rPr>
          </w:rPrChange>
        </w:rPr>
        <w:t>http://www.projectkoach.com/papers/OpenUP_2_worlds.pdf</w:t>
      </w:r>
      <w:r w:rsidR="006D5AAB" w:rsidRPr="001333DF">
        <w:rPr>
          <w:rFonts w:ascii="Times New Roman" w:hAnsi="Times New Roman"/>
          <w:rPrChange w:id="3280" w:author="Alexandre Vasconcelos" w:date="2010-04-19T09:24:00Z">
            <w:rPr/>
          </w:rPrChange>
        </w:rPr>
        <w:fldChar w:fldCharType="end"/>
      </w:r>
      <w:r w:rsidRPr="001333DF">
        <w:rPr>
          <w:rFonts w:ascii="Times New Roman" w:hAnsi="Times New Roman"/>
          <w:lang w:val="pt-BR"/>
        </w:rPr>
        <w:t xml:space="preserve">, de </w:t>
      </w:r>
      <w:r w:rsidR="003060D4" w:rsidRPr="001333DF">
        <w:rPr>
          <w:rFonts w:ascii="Times New Roman" w:hAnsi="Times New Roman"/>
          <w:szCs w:val="24"/>
          <w:lang w:val="pt-BR"/>
          <w:rPrChange w:id="3281" w:author="Alexandre Vasconcelos" w:date="2010-04-19T09:24:00Z">
            <w:rPr>
              <w:rFonts w:ascii="Times New Roman" w:hAnsi="Times New Roman"/>
              <w:szCs w:val="24"/>
              <w:lang w:val="pt-BR"/>
            </w:rPr>
          </w:rPrChange>
        </w:rPr>
        <w:t>Bjorn Gustafsson</w:t>
      </w:r>
      <w:r w:rsidR="000F5589" w:rsidRPr="001333DF">
        <w:rPr>
          <w:rFonts w:ascii="Times New Roman" w:hAnsi="Times New Roman"/>
          <w:szCs w:val="24"/>
          <w:lang w:val="pt-BR"/>
          <w:rPrChange w:id="3282" w:author="Alexandre Vasconcelos" w:date="2010-04-19T09:24:00Z">
            <w:rPr>
              <w:rFonts w:ascii="Times New Roman" w:hAnsi="Times New Roman"/>
              <w:szCs w:val="24"/>
              <w:lang w:val="pt-BR"/>
            </w:rPr>
          </w:rPrChange>
        </w:rPr>
        <w:t>.</w:t>
      </w:r>
      <w:commentRangeEnd w:id="3275"/>
      <w:r w:rsidR="000F5589" w:rsidRPr="001333DF">
        <w:rPr>
          <w:rStyle w:val="Refdecomentrio"/>
          <w:rFonts w:ascii="Times New Roman" w:hAnsi="Times New Roman"/>
          <w:rPrChange w:id="3283" w:author="Alexandre Vasconcelos" w:date="2010-04-19T09:24:00Z">
            <w:rPr>
              <w:rStyle w:val="Refdecomentrio"/>
            </w:rPr>
          </w:rPrChange>
        </w:rPr>
        <w:commentReference w:id="3275"/>
      </w:r>
      <w:r w:rsidRPr="001333DF">
        <w:rPr>
          <w:rFonts w:ascii="Times New Roman" w:hAnsi="Times New Roman"/>
          <w:szCs w:val="24"/>
          <w:lang w:val="pt-BR"/>
        </w:rPr>
        <w:t xml:space="preserve"> </w:t>
      </w:r>
    </w:p>
    <w:p w:rsidR="003F562C" w:rsidRPr="001333DF" w:rsidRDefault="000D11ED" w:rsidP="000F5589">
      <w:pPr>
        <w:jc w:val="left"/>
        <w:rPr>
          <w:rFonts w:ascii="Times New Roman" w:hAnsi="Times New Roman"/>
          <w:lang w:val="pt-BR"/>
        </w:rPr>
      </w:pPr>
      <w:commentRangeStart w:id="3284"/>
      <w:r w:rsidRPr="001333DF">
        <w:rPr>
          <w:rFonts w:ascii="Times New Roman" w:hAnsi="Times New Roman"/>
          <w:lang w:val="pt-BR"/>
          <w:rPrChange w:id="3285" w:author="Alexandre Vasconcelos" w:date="2010-04-19T09:24:00Z">
            <w:rPr>
              <w:rFonts w:ascii="Times New Roman" w:hAnsi="Times New Roman"/>
              <w:lang w:val="pt-BR"/>
            </w:rPr>
          </w:rPrChange>
        </w:rPr>
        <w:t>Para ter um entendimen</w:t>
      </w:r>
      <w:r w:rsidR="00BC21F7" w:rsidRPr="001333DF">
        <w:rPr>
          <w:rFonts w:ascii="Times New Roman" w:hAnsi="Times New Roman"/>
          <w:lang w:val="pt-BR"/>
          <w:rPrChange w:id="3286" w:author="Alexandre Vasconcelos" w:date="2010-04-19T09:24:00Z">
            <w:rPr>
              <w:rFonts w:ascii="Times New Roman" w:hAnsi="Times New Roman"/>
              <w:lang w:val="pt-BR"/>
            </w:rPr>
          </w:rPrChange>
        </w:rPr>
        <w:t>to sobre os modelos de processos,</w:t>
      </w:r>
      <w:r w:rsidR="000F5589" w:rsidRPr="001333DF">
        <w:rPr>
          <w:rFonts w:ascii="Times New Roman" w:hAnsi="Times New Roman"/>
          <w:lang w:val="pt-BR"/>
          <w:rPrChange w:id="3287" w:author="Alexandre Vasconcelos" w:date="2010-04-19T09:24:00Z">
            <w:rPr>
              <w:rFonts w:ascii="Times New Roman" w:hAnsi="Times New Roman"/>
              <w:lang w:val="pt-BR"/>
            </w:rPr>
          </w:rPrChange>
        </w:rPr>
        <w:t xml:space="preserve"> </w:t>
      </w:r>
      <w:r w:rsidRPr="001333DF">
        <w:rPr>
          <w:rFonts w:ascii="Times New Roman" w:hAnsi="Times New Roman"/>
          <w:lang w:val="pt-BR"/>
          <w:rPrChange w:id="3288" w:author="Alexandre Vasconcelos" w:date="2010-04-19T09:24:00Z">
            <w:rPr>
              <w:rFonts w:ascii="Times New Roman" w:hAnsi="Times New Roman"/>
              <w:lang w:val="pt-BR"/>
            </w:rPr>
          </w:rPrChange>
        </w:rPr>
        <w:t xml:space="preserve">MSF </w:t>
      </w:r>
      <w:r w:rsidRPr="001333DF">
        <w:rPr>
          <w:rFonts w:ascii="Times New Roman" w:hAnsi="Times New Roman"/>
          <w:i/>
          <w:lang w:val="pt-BR"/>
          <w:rPrChange w:id="3289" w:author="Alexandre Vasconcelos" w:date="2010-04-19T09:24:00Z">
            <w:rPr>
              <w:rFonts w:ascii="Times New Roman" w:hAnsi="Times New Roman"/>
              <w:i/>
              <w:lang w:val="pt-BR"/>
            </w:rPr>
          </w:rPrChange>
        </w:rPr>
        <w:t>agile</w:t>
      </w:r>
      <w:r w:rsidRPr="001333DF">
        <w:rPr>
          <w:rFonts w:ascii="Times New Roman" w:hAnsi="Times New Roman"/>
          <w:lang w:val="pt-BR"/>
          <w:rPrChange w:id="3290" w:author="Alexandre Vasconcelos" w:date="2010-04-19T09:24:00Z">
            <w:rPr>
              <w:rFonts w:ascii="Times New Roman" w:hAnsi="Times New Roman"/>
              <w:lang w:val="pt-BR"/>
            </w:rPr>
          </w:rPrChange>
        </w:rPr>
        <w:t xml:space="preserve"> e CMMI está disponível  o artigo </w:t>
      </w:r>
      <w:r w:rsidR="006D5AAB" w:rsidRPr="001333DF">
        <w:rPr>
          <w:rFonts w:ascii="Times New Roman" w:hAnsi="Times New Roman"/>
          <w:rPrChange w:id="3291" w:author="Alexandre Vasconcelos" w:date="2010-04-19T09:24:00Z">
            <w:rPr/>
          </w:rPrChange>
        </w:rPr>
        <w:fldChar w:fldCharType="begin"/>
      </w:r>
      <w:r w:rsidR="006D5AAB" w:rsidRPr="001333DF">
        <w:rPr>
          <w:rFonts w:ascii="Times New Roman" w:hAnsi="Times New Roman"/>
          <w:rPrChange w:id="3292" w:author="Alexandre Vasconcelos" w:date="2010-04-19T09:24:00Z">
            <w:rPr/>
          </w:rPrChange>
        </w:rPr>
        <w:instrText>HYPERLINK "http://msdn.microsoft.com/pt-br/magazine/dd221363.aspx"</w:instrText>
      </w:r>
      <w:r w:rsidR="006D5AAB" w:rsidRPr="001333DF">
        <w:rPr>
          <w:rFonts w:ascii="Times New Roman" w:hAnsi="Times New Roman"/>
          <w:rPrChange w:id="3293" w:author="Alexandre Vasconcelos" w:date="2010-04-19T09:24:00Z">
            <w:rPr/>
          </w:rPrChange>
        </w:rPr>
        <w:fldChar w:fldCharType="separate"/>
      </w:r>
      <w:r w:rsidRPr="001333DF">
        <w:rPr>
          <w:rStyle w:val="Hyperlink"/>
          <w:rFonts w:ascii="Times New Roman" w:hAnsi="Times New Roman"/>
          <w:color w:val="auto"/>
          <w:lang w:val="pt-BR"/>
          <w:rPrChange w:id="3294" w:author="Alexandre Vasconcelos" w:date="2010-04-19T09:24:00Z">
            <w:rPr>
              <w:rStyle w:val="Hyperlink"/>
              <w:rFonts w:ascii="Times New Roman" w:hAnsi="Times New Roman"/>
              <w:color w:val="auto"/>
              <w:lang w:val="pt-BR"/>
            </w:rPr>
          </w:rPrChange>
        </w:rPr>
        <w:t>http://msdn.microsoft.com/pt-br/magazine/dd221363.aspx</w:t>
      </w:r>
      <w:r w:rsidR="006D5AAB" w:rsidRPr="001333DF">
        <w:rPr>
          <w:rFonts w:ascii="Times New Roman" w:hAnsi="Times New Roman"/>
          <w:rPrChange w:id="3295" w:author="Alexandre Vasconcelos" w:date="2010-04-19T09:24:00Z">
            <w:rPr/>
          </w:rPrChange>
        </w:rPr>
        <w:fldChar w:fldCharType="end"/>
      </w:r>
      <w:r w:rsidRPr="001333DF">
        <w:rPr>
          <w:rFonts w:ascii="Times New Roman" w:hAnsi="Times New Roman"/>
          <w:lang w:val="pt-BR"/>
        </w:rPr>
        <w:t>, d</w:t>
      </w:r>
      <w:r w:rsidR="00BC21F7" w:rsidRPr="001333DF">
        <w:rPr>
          <w:rFonts w:ascii="Times New Roman" w:hAnsi="Times New Roman"/>
          <w:lang w:val="pt-BR"/>
          <w:rPrChange w:id="3296" w:author="Alexandre Vasconcelos" w:date="2010-04-19T09:24:00Z">
            <w:rPr>
              <w:rFonts w:ascii="Times New Roman" w:hAnsi="Times New Roman"/>
              <w:lang w:val="pt-BR"/>
            </w:rPr>
          </w:rPrChange>
        </w:rPr>
        <w:t>e Brian A.Randell,200</w:t>
      </w:r>
      <w:r w:rsidR="00B42DD2" w:rsidRPr="001333DF">
        <w:rPr>
          <w:rFonts w:ascii="Times New Roman" w:hAnsi="Times New Roman"/>
          <w:lang w:val="pt-BR"/>
          <w:rPrChange w:id="3297" w:author="Alexandre Vasconcelos" w:date="2010-04-19T09:24:00Z">
            <w:rPr>
              <w:rFonts w:ascii="Times New Roman" w:hAnsi="Times New Roman"/>
              <w:lang w:val="pt-BR"/>
            </w:rPr>
          </w:rPrChange>
        </w:rPr>
        <w:t>8,</w:t>
      </w:r>
      <w:r w:rsidR="00BC21F7" w:rsidRPr="001333DF">
        <w:rPr>
          <w:rStyle w:val="google-src-text"/>
          <w:rFonts w:ascii="Times New Roman" w:hAnsi="Times New Roman"/>
          <w:szCs w:val="24"/>
          <w:lang w:val="pt-BR"/>
          <w:rPrChange w:id="3298" w:author="Alexandre Vasconcelos" w:date="2010-04-19T09:24:00Z">
            <w:rPr>
              <w:rStyle w:val="google-src-text"/>
              <w:rFonts w:ascii="Times New Roman" w:hAnsi="Times New Roman"/>
              <w:szCs w:val="24"/>
              <w:lang w:val="pt-BR"/>
            </w:rPr>
          </w:rPrChange>
        </w:rPr>
        <w:t xml:space="preserve"> </w:t>
      </w:r>
      <w:r w:rsidR="00B42DD2" w:rsidRPr="001333DF">
        <w:rPr>
          <w:rStyle w:val="google-src-text"/>
          <w:rFonts w:ascii="Times New Roman" w:hAnsi="Times New Roman"/>
          <w:szCs w:val="24"/>
          <w:lang w:val="pt-BR"/>
          <w:rPrChange w:id="3299" w:author="Alexandre Vasconcelos" w:date="2010-04-19T09:24:00Z">
            <w:rPr>
              <w:rStyle w:val="google-src-text"/>
              <w:rFonts w:ascii="Times New Roman" w:hAnsi="Times New Roman"/>
              <w:szCs w:val="24"/>
              <w:lang w:val="pt-BR"/>
            </w:rPr>
          </w:rPrChange>
        </w:rPr>
        <w:t xml:space="preserve">o </w:t>
      </w:r>
      <w:r w:rsidR="00BC21F7" w:rsidRPr="001333DF">
        <w:rPr>
          <w:rStyle w:val="google-src-text"/>
          <w:rFonts w:ascii="Times New Roman" w:hAnsi="Times New Roman"/>
          <w:szCs w:val="24"/>
          <w:lang w:val="pt-BR"/>
          <w:rPrChange w:id="3300" w:author="Alexandre Vasconcelos" w:date="2010-04-19T09:24:00Z">
            <w:rPr>
              <w:rStyle w:val="google-src-text"/>
              <w:rFonts w:ascii="Times New Roman" w:hAnsi="Times New Roman"/>
              <w:szCs w:val="24"/>
              <w:lang w:val="pt-BR"/>
            </w:rPr>
          </w:rPrChange>
        </w:rPr>
        <w:t>livro</w:t>
      </w:r>
      <w:r w:rsidR="00591577" w:rsidRPr="001333DF">
        <w:rPr>
          <w:rStyle w:val="google-src-text"/>
          <w:rFonts w:ascii="Times New Roman" w:hAnsi="Times New Roman"/>
          <w:szCs w:val="24"/>
          <w:lang w:val="pt-BR"/>
          <w:rPrChange w:id="3301" w:author="Alexandre Vasconcelos" w:date="2010-04-19T09:24:00Z">
            <w:rPr>
              <w:rStyle w:val="google-src-text"/>
              <w:rFonts w:ascii="Times New Roman" w:hAnsi="Times New Roman"/>
              <w:szCs w:val="24"/>
              <w:lang w:val="pt-BR"/>
            </w:rPr>
          </w:rPrChange>
        </w:rPr>
        <w:t xml:space="preserve"> </w:t>
      </w:r>
      <w:r w:rsidR="003D04C7" w:rsidRPr="001333DF">
        <w:rPr>
          <w:rStyle w:val="google-src-text"/>
          <w:rFonts w:ascii="Times New Roman" w:hAnsi="Times New Roman"/>
          <w:szCs w:val="24"/>
          <w:lang w:val="pt-BR"/>
          <w:rPrChange w:id="3302" w:author="Alexandre Vasconcelos" w:date="2010-04-19T09:24:00Z">
            <w:rPr>
              <w:rStyle w:val="google-src-text"/>
              <w:rFonts w:ascii="Times New Roman" w:hAnsi="Times New Roman"/>
              <w:szCs w:val="24"/>
              <w:lang w:val="pt-BR"/>
            </w:rPr>
          </w:rPrChange>
        </w:rPr>
        <w:t>Microsoft Solutions Framework (MSF)</w:t>
      </w:r>
      <w:r w:rsidR="00591577" w:rsidRPr="001333DF">
        <w:rPr>
          <w:rStyle w:val="google-src-text"/>
          <w:rFonts w:ascii="Times New Roman" w:hAnsi="Times New Roman"/>
          <w:szCs w:val="24"/>
          <w:lang w:val="pt-BR"/>
          <w:rPrChange w:id="3303" w:author="Alexandre Vasconcelos" w:date="2010-04-19T09:24:00Z">
            <w:rPr>
              <w:rStyle w:val="google-src-text"/>
              <w:rFonts w:ascii="Times New Roman" w:hAnsi="Times New Roman"/>
              <w:szCs w:val="24"/>
              <w:lang w:val="pt-BR"/>
            </w:rPr>
          </w:rPrChange>
        </w:rPr>
        <w:t xml:space="preserve"> de Marley Keeton Poderes</w:t>
      </w:r>
      <w:r w:rsidR="000F5589" w:rsidRPr="001333DF">
        <w:rPr>
          <w:rStyle w:val="google-src-text"/>
          <w:rFonts w:ascii="Times New Roman" w:hAnsi="Times New Roman"/>
          <w:szCs w:val="24"/>
          <w:lang w:val="pt-BR"/>
          <w:rPrChange w:id="3304" w:author="Alexandre Vasconcelos" w:date="2010-04-19T09:24:00Z">
            <w:rPr>
              <w:rStyle w:val="google-src-text"/>
              <w:rFonts w:ascii="Times New Roman" w:hAnsi="Times New Roman"/>
              <w:szCs w:val="24"/>
              <w:lang w:val="pt-BR"/>
            </w:rPr>
          </w:rPrChange>
        </w:rPr>
        <w:t xml:space="preserve"> </w:t>
      </w:r>
      <w:r w:rsidR="00591577" w:rsidRPr="001333DF">
        <w:rPr>
          <w:rStyle w:val="google-src-text"/>
          <w:rFonts w:ascii="Times New Roman" w:hAnsi="Times New Roman"/>
          <w:szCs w:val="24"/>
          <w:lang w:val="pt-BR"/>
          <w:rPrChange w:id="3305" w:author="Alexandre Vasconcelos" w:date="2010-04-19T09:24:00Z">
            <w:rPr>
              <w:rStyle w:val="google-src-text"/>
              <w:rFonts w:ascii="Times New Roman" w:hAnsi="Times New Roman"/>
              <w:szCs w:val="24"/>
              <w:lang w:val="pt-BR"/>
            </w:rPr>
          </w:rPrChange>
        </w:rPr>
        <w:t>,Jeff Carter,</w:t>
      </w:r>
      <w:r w:rsidR="00591577" w:rsidRPr="001333DF">
        <w:rPr>
          <w:rFonts w:ascii="Times New Roman" w:hAnsi="Times New Roman"/>
          <w:szCs w:val="24"/>
          <w:lang w:val="pt-BR"/>
          <w:rPrChange w:id="3306" w:author="Alexandre Vasconcelos" w:date="2010-04-19T09:24:00Z">
            <w:rPr>
              <w:rFonts w:ascii="Times New Roman" w:hAnsi="Times New Roman"/>
              <w:szCs w:val="24"/>
              <w:lang w:val="pt-BR"/>
            </w:rPr>
          </w:rPrChange>
        </w:rPr>
        <w:t xml:space="preserve"> Geof Lory,Andrew McMurray</w:t>
      </w:r>
      <w:r w:rsidR="00B42DD2" w:rsidRPr="001333DF">
        <w:rPr>
          <w:rFonts w:ascii="Times New Roman" w:hAnsi="Times New Roman"/>
          <w:szCs w:val="24"/>
          <w:lang w:val="pt-BR"/>
          <w:rPrChange w:id="3307" w:author="Alexandre Vasconcelos" w:date="2010-04-19T09:24:00Z">
            <w:rPr>
              <w:rFonts w:ascii="Times New Roman" w:hAnsi="Times New Roman"/>
              <w:szCs w:val="24"/>
              <w:lang w:val="pt-BR"/>
            </w:rPr>
          </w:rPrChange>
        </w:rPr>
        <w:t xml:space="preserve"> e o site</w:t>
      </w:r>
      <w:r w:rsidR="000F5589" w:rsidRPr="001333DF">
        <w:rPr>
          <w:rFonts w:ascii="Times New Roman" w:hAnsi="Times New Roman"/>
          <w:szCs w:val="24"/>
          <w:lang w:val="pt-BR"/>
          <w:rPrChange w:id="3308" w:author="Alexandre Vasconcelos" w:date="2010-04-19T09:24:00Z">
            <w:rPr>
              <w:rFonts w:ascii="Times New Roman" w:hAnsi="Times New Roman"/>
              <w:szCs w:val="24"/>
              <w:lang w:val="pt-BR"/>
            </w:rPr>
          </w:rPrChange>
        </w:rPr>
        <w:t xml:space="preserve"> </w:t>
      </w:r>
      <w:r w:rsidR="006D5AAB" w:rsidRPr="001333DF">
        <w:rPr>
          <w:rFonts w:ascii="Times New Roman" w:hAnsi="Times New Roman"/>
          <w:rPrChange w:id="3309" w:author="Alexandre Vasconcelos" w:date="2010-04-19T09:24:00Z">
            <w:rPr/>
          </w:rPrChange>
        </w:rPr>
        <w:fldChar w:fldCharType="begin"/>
      </w:r>
      <w:r w:rsidR="006D5AAB" w:rsidRPr="001333DF">
        <w:rPr>
          <w:rFonts w:ascii="Times New Roman" w:hAnsi="Times New Roman"/>
          <w:rPrChange w:id="3310" w:author="Alexandre Vasconcelos" w:date="2010-04-19T09:24:00Z">
            <w:rPr/>
          </w:rPrChange>
        </w:rPr>
        <w:instrText>HYPERLINK "http://imasters.uol.com.br/artigo/9324/dotnet/uma_entrevista_sobre_o_msf/"</w:instrText>
      </w:r>
      <w:r w:rsidR="006D5AAB" w:rsidRPr="001333DF">
        <w:rPr>
          <w:rFonts w:ascii="Times New Roman" w:hAnsi="Times New Roman"/>
          <w:rPrChange w:id="3311" w:author="Alexandre Vasconcelos" w:date="2010-04-19T09:24:00Z">
            <w:rPr/>
          </w:rPrChange>
        </w:rPr>
        <w:fldChar w:fldCharType="separate"/>
      </w:r>
      <w:r w:rsidR="00B42DD2" w:rsidRPr="001333DF">
        <w:rPr>
          <w:rStyle w:val="Hyperlink"/>
          <w:rFonts w:ascii="Times New Roman" w:hAnsi="Times New Roman"/>
          <w:color w:val="auto"/>
          <w:lang w:val="pt-BR"/>
          <w:rPrChange w:id="3312" w:author="Alexandre Vasconcelos" w:date="2010-04-19T09:24:00Z">
            <w:rPr>
              <w:rStyle w:val="Hyperlink"/>
              <w:rFonts w:ascii="Times New Roman" w:hAnsi="Times New Roman"/>
              <w:color w:val="auto"/>
              <w:lang w:val="pt-BR"/>
            </w:rPr>
          </w:rPrChange>
        </w:rPr>
        <w:t>http://imasters.uol.com.br/artigo/9324/dotnet/uma_entrevista_sobre_o_msf/</w:t>
      </w:r>
      <w:r w:rsidR="006D5AAB" w:rsidRPr="001333DF">
        <w:rPr>
          <w:rFonts w:ascii="Times New Roman" w:hAnsi="Times New Roman"/>
          <w:rPrChange w:id="3313" w:author="Alexandre Vasconcelos" w:date="2010-04-19T09:24:00Z">
            <w:rPr/>
          </w:rPrChange>
        </w:rPr>
        <w:fldChar w:fldCharType="end"/>
      </w:r>
      <w:r w:rsidR="00B42DD2" w:rsidRPr="001333DF">
        <w:rPr>
          <w:rFonts w:ascii="Times New Roman" w:hAnsi="Times New Roman"/>
          <w:lang w:val="pt-BR"/>
        </w:rPr>
        <w:t>, onde tem se um artigo sobre o MSF,de Fábio Camara,2008.</w:t>
      </w:r>
      <w:commentRangeEnd w:id="3284"/>
      <w:r w:rsidR="000F5589" w:rsidRPr="001333DF">
        <w:rPr>
          <w:rStyle w:val="Refdecomentrio"/>
          <w:rFonts w:ascii="Times New Roman" w:hAnsi="Times New Roman"/>
          <w:rPrChange w:id="3314" w:author="Alexandre Vasconcelos" w:date="2010-04-19T09:24:00Z">
            <w:rPr>
              <w:rStyle w:val="Refdecomentrio"/>
            </w:rPr>
          </w:rPrChange>
        </w:rPr>
        <w:commentReference w:id="3284"/>
      </w:r>
    </w:p>
    <w:p w:rsidR="003D04C7" w:rsidRPr="001333DF" w:rsidRDefault="003D04C7" w:rsidP="005D1F5C">
      <w:pPr>
        <w:rPr>
          <w:rFonts w:ascii="Times New Roman" w:hAnsi="Times New Roman"/>
          <w:lang w:val="pt-BR"/>
          <w:rPrChange w:id="3315" w:author="Alexandre Vasconcelos" w:date="2010-04-19T09:24:00Z">
            <w:rPr>
              <w:lang w:val="pt-BR"/>
            </w:rPr>
          </w:rPrChange>
        </w:rPr>
      </w:pPr>
    </w:p>
    <w:p w:rsidR="00694E90" w:rsidRPr="001333DF" w:rsidRDefault="006F5089" w:rsidP="00E91104">
      <w:pPr>
        <w:pStyle w:val="Ttulo1"/>
        <w:numPr>
          <w:ilvl w:val="1"/>
          <w:numId w:val="27"/>
        </w:numPr>
        <w:rPr>
          <w:rFonts w:ascii="Times New Roman" w:hAnsi="Times New Roman"/>
          <w:lang w:val="pt-BR"/>
          <w:rPrChange w:id="3316" w:author="Alexandre Vasconcelos" w:date="2010-04-19T09:24:00Z">
            <w:rPr>
              <w:lang w:val="pt-BR"/>
            </w:rPr>
          </w:rPrChange>
        </w:rPr>
      </w:pPr>
      <w:r w:rsidRPr="001333DF">
        <w:rPr>
          <w:rFonts w:ascii="Times New Roman" w:hAnsi="Times New Roman"/>
          <w:lang w:val="pt-BR"/>
          <w:rPrChange w:id="3317" w:author="Alexandre Vasconcelos" w:date="2010-04-19T09:24:00Z">
            <w:rPr>
              <w:lang w:val="pt-BR"/>
            </w:rPr>
          </w:rPrChange>
        </w:rPr>
        <w:t xml:space="preserve">  </w:t>
      </w:r>
      <w:bookmarkStart w:id="3318" w:name="_Toc247425758"/>
      <w:r w:rsidR="00C33214" w:rsidRPr="001333DF">
        <w:rPr>
          <w:rFonts w:ascii="Times New Roman" w:hAnsi="Times New Roman"/>
          <w:lang w:val="pt-BR"/>
          <w:rPrChange w:id="3319" w:author="Alexandre Vasconcelos" w:date="2010-04-19T09:24:00Z">
            <w:rPr>
              <w:lang w:val="pt-BR"/>
            </w:rPr>
          </w:rPrChange>
        </w:rPr>
        <w:t>E</w:t>
      </w:r>
      <w:r w:rsidR="00694E90" w:rsidRPr="001333DF">
        <w:rPr>
          <w:rFonts w:ascii="Times New Roman" w:hAnsi="Times New Roman"/>
          <w:lang w:val="pt-BR"/>
          <w:rPrChange w:id="3320" w:author="Alexandre Vasconcelos" w:date="2010-04-19T09:24:00Z">
            <w:rPr>
              <w:lang w:val="pt-BR"/>
            </w:rPr>
          </w:rPrChange>
        </w:rPr>
        <w:t>xercícios</w:t>
      </w:r>
      <w:bookmarkEnd w:id="3318"/>
    </w:p>
    <w:p w:rsidR="003D3FDA" w:rsidRPr="001333DF" w:rsidRDefault="00694E90" w:rsidP="006071A7">
      <w:pPr>
        <w:pStyle w:val="SBC-caption"/>
        <w:numPr>
          <w:ilvl w:val="0"/>
          <w:numId w:val="28"/>
        </w:numPr>
        <w:ind w:left="284" w:right="141" w:firstLine="0"/>
        <w:jc w:val="both"/>
        <w:rPr>
          <w:rFonts w:ascii="Times New Roman" w:hAnsi="Times New Roman"/>
          <w:b w:val="0"/>
          <w:sz w:val="24"/>
          <w:szCs w:val="24"/>
          <w:lang w:val="pt-BR"/>
          <w:rPrChange w:id="3321" w:author="Alexandre Vasconcelos" w:date="2010-04-19T09:24:00Z">
            <w:rPr>
              <w:rFonts w:ascii="Times New Roman" w:hAnsi="Times New Roman"/>
              <w:b w:val="0"/>
              <w:sz w:val="24"/>
              <w:szCs w:val="24"/>
              <w:lang w:val="pt-BR"/>
            </w:rPr>
          </w:rPrChange>
        </w:rPr>
      </w:pPr>
      <w:r w:rsidRPr="001333DF">
        <w:rPr>
          <w:rFonts w:ascii="Times New Roman" w:hAnsi="Times New Roman"/>
          <w:b w:val="0"/>
          <w:sz w:val="24"/>
          <w:szCs w:val="24"/>
          <w:lang w:val="pt-BR"/>
        </w:rPr>
        <w:t>Por que o RUP é consid</w:t>
      </w:r>
      <w:r w:rsidRPr="001333DF">
        <w:rPr>
          <w:rFonts w:ascii="Times New Roman" w:hAnsi="Times New Roman"/>
          <w:b w:val="0"/>
          <w:sz w:val="24"/>
          <w:szCs w:val="24"/>
          <w:lang w:val="pt-BR"/>
          <w:rPrChange w:id="3322" w:author="Alexandre Vasconcelos" w:date="2010-04-19T09:24:00Z">
            <w:rPr>
              <w:rFonts w:ascii="Times New Roman" w:hAnsi="Times New Roman"/>
              <w:b w:val="0"/>
              <w:sz w:val="24"/>
              <w:szCs w:val="24"/>
              <w:lang w:val="pt-BR"/>
            </w:rPr>
          </w:rPrChange>
        </w:rPr>
        <w:t>erado um process</w:t>
      </w:r>
      <w:r w:rsidR="002D066D" w:rsidRPr="001333DF">
        <w:rPr>
          <w:rFonts w:ascii="Times New Roman" w:hAnsi="Times New Roman"/>
          <w:b w:val="0"/>
          <w:sz w:val="24"/>
          <w:szCs w:val="24"/>
          <w:lang w:val="pt-BR"/>
          <w:rPrChange w:id="3323" w:author="Alexandre Vasconcelos" w:date="2010-04-19T09:24:00Z">
            <w:rPr>
              <w:rFonts w:ascii="Times New Roman" w:hAnsi="Times New Roman"/>
              <w:b w:val="0"/>
              <w:sz w:val="24"/>
              <w:szCs w:val="24"/>
              <w:lang w:val="pt-BR"/>
            </w:rPr>
          </w:rPrChange>
        </w:rPr>
        <w:t>o tradicional? Justifique a sua afirmação.</w:t>
      </w:r>
    </w:p>
    <w:p w:rsidR="00694E90" w:rsidRPr="001333DF" w:rsidRDefault="005C1661" w:rsidP="006071A7">
      <w:pPr>
        <w:pStyle w:val="SBC-caption"/>
        <w:numPr>
          <w:ilvl w:val="0"/>
          <w:numId w:val="28"/>
        </w:numPr>
        <w:ind w:left="284" w:right="141" w:firstLine="0"/>
        <w:jc w:val="both"/>
        <w:rPr>
          <w:rFonts w:ascii="Times New Roman" w:hAnsi="Times New Roman"/>
          <w:b w:val="0"/>
          <w:sz w:val="24"/>
          <w:szCs w:val="24"/>
          <w:lang w:val="pt-BR"/>
          <w:rPrChange w:id="3324" w:author="Alexandre Vasconcelos" w:date="2010-04-19T09:24:00Z">
            <w:rPr>
              <w:rFonts w:ascii="Times New Roman" w:hAnsi="Times New Roman"/>
              <w:b w:val="0"/>
              <w:sz w:val="24"/>
              <w:szCs w:val="24"/>
              <w:lang w:val="pt-BR"/>
            </w:rPr>
          </w:rPrChange>
        </w:rPr>
      </w:pPr>
      <w:r w:rsidRPr="001333DF">
        <w:rPr>
          <w:rFonts w:ascii="Times New Roman" w:hAnsi="Times New Roman"/>
          <w:b w:val="0"/>
          <w:sz w:val="24"/>
          <w:szCs w:val="24"/>
          <w:lang w:val="pt-BR"/>
          <w:rPrChange w:id="3325" w:author="Alexandre Vasconcelos" w:date="2010-04-19T09:24:00Z">
            <w:rPr>
              <w:rFonts w:ascii="Times New Roman" w:hAnsi="Times New Roman"/>
              <w:b w:val="0"/>
              <w:sz w:val="24"/>
              <w:szCs w:val="24"/>
              <w:lang w:val="pt-BR"/>
            </w:rPr>
          </w:rPrChange>
        </w:rPr>
        <w:t>Por que o RUP pode ser considerado um processo aderente ao</w:t>
      </w:r>
      <w:r w:rsidR="00694E90" w:rsidRPr="001333DF">
        <w:rPr>
          <w:rFonts w:ascii="Times New Roman" w:hAnsi="Times New Roman"/>
          <w:b w:val="0"/>
          <w:sz w:val="24"/>
          <w:szCs w:val="24"/>
          <w:lang w:val="pt-BR"/>
          <w:rPrChange w:id="3326" w:author="Alexandre Vasconcelos" w:date="2010-04-19T09:24:00Z">
            <w:rPr>
              <w:rFonts w:ascii="Times New Roman" w:hAnsi="Times New Roman"/>
              <w:b w:val="0"/>
              <w:sz w:val="24"/>
              <w:szCs w:val="24"/>
              <w:lang w:val="pt-BR"/>
            </w:rPr>
          </w:rPrChange>
        </w:rPr>
        <w:t xml:space="preserve"> </w:t>
      </w:r>
      <w:r w:rsidR="003D3FDA" w:rsidRPr="001333DF">
        <w:rPr>
          <w:rFonts w:ascii="Times New Roman" w:hAnsi="Times New Roman"/>
          <w:b w:val="0"/>
          <w:sz w:val="24"/>
          <w:szCs w:val="24"/>
          <w:lang w:val="pt-BR"/>
          <w:rPrChange w:id="3327" w:author="Alexandre Vasconcelos" w:date="2010-04-19T09:24:00Z">
            <w:rPr>
              <w:rFonts w:ascii="Times New Roman" w:hAnsi="Times New Roman"/>
              <w:b w:val="0"/>
              <w:sz w:val="24"/>
              <w:szCs w:val="24"/>
              <w:lang w:val="pt-BR"/>
            </w:rPr>
          </w:rPrChange>
        </w:rPr>
        <w:t>modelo iterativo e i</w:t>
      </w:r>
      <w:r w:rsidR="003D3FDA" w:rsidRPr="001333DF">
        <w:rPr>
          <w:rFonts w:ascii="Times New Roman" w:hAnsi="Times New Roman"/>
          <w:b w:val="0"/>
          <w:sz w:val="24"/>
          <w:szCs w:val="24"/>
          <w:lang w:val="pt-BR"/>
          <w:rPrChange w:id="3328" w:author="Alexandre Vasconcelos" w:date="2010-04-19T09:24:00Z">
            <w:rPr>
              <w:rFonts w:ascii="Times New Roman" w:hAnsi="Times New Roman"/>
              <w:b w:val="0"/>
              <w:sz w:val="24"/>
              <w:szCs w:val="24"/>
              <w:lang w:val="pt-BR"/>
            </w:rPr>
          </w:rPrChange>
        </w:rPr>
        <w:t>n</w:t>
      </w:r>
      <w:r w:rsidR="003D3FDA" w:rsidRPr="001333DF">
        <w:rPr>
          <w:rFonts w:ascii="Times New Roman" w:hAnsi="Times New Roman"/>
          <w:b w:val="0"/>
          <w:sz w:val="24"/>
          <w:szCs w:val="24"/>
          <w:lang w:val="pt-BR"/>
          <w:rPrChange w:id="3329" w:author="Alexandre Vasconcelos" w:date="2010-04-19T09:24:00Z">
            <w:rPr>
              <w:rFonts w:ascii="Times New Roman" w:hAnsi="Times New Roman"/>
              <w:b w:val="0"/>
              <w:sz w:val="24"/>
              <w:szCs w:val="24"/>
              <w:lang w:val="pt-BR"/>
            </w:rPr>
          </w:rPrChange>
        </w:rPr>
        <w:t>cremental?</w:t>
      </w:r>
    </w:p>
    <w:p w:rsidR="00FB1D12" w:rsidRPr="001333DF" w:rsidRDefault="003D3FDA" w:rsidP="006071A7">
      <w:pPr>
        <w:pStyle w:val="SBC-caption"/>
        <w:numPr>
          <w:ilvl w:val="0"/>
          <w:numId w:val="28"/>
        </w:numPr>
        <w:ind w:left="284" w:right="141" w:firstLine="0"/>
        <w:jc w:val="both"/>
        <w:rPr>
          <w:rFonts w:ascii="Times New Roman" w:hAnsi="Times New Roman"/>
          <w:b w:val="0"/>
          <w:sz w:val="24"/>
          <w:szCs w:val="24"/>
          <w:lang w:val="pt-BR"/>
          <w:rPrChange w:id="3330" w:author="Alexandre Vasconcelos" w:date="2010-04-19T09:24:00Z">
            <w:rPr>
              <w:rFonts w:ascii="Times New Roman" w:hAnsi="Times New Roman"/>
              <w:b w:val="0"/>
              <w:sz w:val="24"/>
              <w:szCs w:val="24"/>
              <w:lang w:val="pt-BR"/>
            </w:rPr>
          </w:rPrChange>
        </w:rPr>
      </w:pPr>
      <w:r w:rsidRPr="001333DF">
        <w:rPr>
          <w:rFonts w:ascii="Times New Roman" w:hAnsi="Times New Roman"/>
          <w:b w:val="0"/>
          <w:sz w:val="24"/>
          <w:szCs w:val="24"/>
          <w:lang w:val="pt-BR"/>
          <w:rPrChange w:id="3331" w:author="Alexandre Vasconcelos" w:date="2010-04-19T09:24:00Z">
            <w:rPr>
              <w:rFonts w:ascii="Times New Roman" w:hAnsi="Times New Roman"/>
              <w:b w:val="0"/>
              <w:sz w:val="24"/>
              <w:szCs w:val="24"/>
              <w:lang w:val="pt-BR"/>
            </w:rPr>
          </w:rPrChange>
        </w:rPr>
        <w:t xml:space="preserve">As fases do RUP são </w:t>
      </w:r>
      <w:r w:rsidR="005C1661" w:rsidRPr="001333DF">
        <w:rPr>
          <w:rFonts w:ascii="Times New Roman" w:hAnsi="Times New Roman"/>
          <w:b w:val="0"/>
          <w:sz w:val="24"/>
          <w:szCs w:val="24"/>
          <w:lang w:val="pt-BR"/>
          <w:rPrChange w:id="3332" w:author="Alexandre Vasconcelos" w:date="2010-04-19T09:24:00Z">
            <w:rPr>
              <w:rFonts w:ascii="Times New Roman" w:hAnsi="Times New Roman"/>
              <w:b w:val="0"/>
              <w:sz w:val="24"/>
              <w:szCs w:val="24"/>
              <w:lang w:val="pt-BR"/>
            </w:rPr>
          </w:rPrChange>
        </w:rPr>
        <w:t>quatro</w:t>
      </w:r>
      <w:r w:rsidRPr="001333DF">
        <w:rPr>
          <w:rFonts w:ascii="Times New Roman" w:hAnsi="Times New Roman"/>
          <w:b w:val="0"/>
          <w:sz w:val="24"/>
          <w:szCs w:val="24"/>
          <w:lang w:val="pt-BR"/>
          <w:rPrChange w:id="3333" w:author="Alexandre Vasconcelos" w:date="2010-04-19T09:24:00Z">
            <w:rPr>
              <w:rFonts w:ascii="Times New Roman" w:hAnsi="Times New Roman"/>
              <w:b w:val="0"/>
              <w:sz w:val="24"/>
              <w:szCs w:val="24"/>
              <w:lang w:val="pt-BR"/>
            </w:rPr>
          </w:rPrChange>
        </w:rPr>
        <w:t>.</w:t>
      </w:r>
      <w:r w:rsidR="00FB1D12" w:rsidRPr="001333DF">
        <w:rPr>
          <w:rFonts w:ascii="Times New Roman" w:hAnsi="Times New Roman"/>
          <w:b w:val="0"/>
          <w:sz w:val="24"/>
          <w:szCs w:val="24"/>
          <w:lang w:val="pt-BR"/>
          <w:rPrChange w:id="3334" w:author="Alexandre Vasconcelos" w:date="2010-04-19T09:24:00Z">
            <w:rPr>
              <w:rFonts w:ascii="Times New Roman" w:hAnsi="Times New Roman"/>
              <w:b w:val="0"/>
              <w:sz w:val="24"/>
              <w:szCs w:val="24"/>
              <w:lang w:val="pt-BR"/>
            </w:rPr>
          </w:rPrChange>
        </w:rPr>
        <w:t xml:space="preserve"> Fale de forma resumida sobre os objetivos primordiais de cada </w:t>
      </w:r>
      <w:r w:rsidR="005C1661" w:rsidRPr="001333DF">
        <w:rPr>
          <w:rFonts w:ascii="Times New Roman" w:hAnsi="Times New Roman"/>
          <w:b w:val="0"/>
          <w:sz w:val="24"/>
          <w:szCs w:val="24"/>
          <w:lang w:val="pt-BR"/>
          <w:rPrChange w:id="3335" w:author="Alexandre Vasconcelos" w:date="2010-04-19T09:24:00Z">
            <w:rPr>
              <w:rFonts w:ascii="Times New Roman" w:hAnsi="Times New Roman"/>
              <w:b w:val="0"/>
              <w:sz w:val="24"/>
              <w:szCs w:val="24"/>
              <w:lang w:val="pt-BR"/>
            </w:rPr>
          </w:rPrChange>
        </w:rPr>
        <w:t>uma</w:t>
      </w:r>
      <w:r w:rsidR="00FB1D12" w:rsidRPr="001333DF">
        <w:rPr>
          <w:rFonts w:ascii="Times New Roman" w:hAnsi="Times New Roman"/>
          <w:b w:val="0"/>
          <w:sz w:val="24"/>
          <w:szCs w:val="24"/>
          <w:lang w:val="pt-BR"/>
          <w:rPrChange w:id="3336" w:author="Alexandre Vasconcelos" w:date="2010-04-19T09:24:00Z">
            <w:rPr>
              <w:rFonts w:ascii="Times New Roman" w:hAnsi="Times New Roman"/>
              <w:b w:val="0"/>
              <w:sz w:val="24"/>
              <w:szCs w:val="24"/>
              <w:lang w:val="pt-BR"/>
            </w:rPr>
          </w:rPrChange>
        </w:rPr>
        <w:t>.</w:t>
      </w:r>
    </w:p>
    <w:p w:rsidR="003D3FDA" w:rsidRPr="001333DF" w:rsidRDefault="00C817F6" w:rsidP="006071A7">
      <w:pPr>
        <w:pStyle w:val="SBC-caption"/>
        <w:numPr>
          <w:ilvl w:val="0"/>
          <w:numId w:val="28"/>
        </w:numPr>
        <w:ind w:left="284" w:right="141" w:firstLine="0"/>
        <w:jc w:val="both"/>
        <w:rPr>
          <w:rFonts w:ascii="Times New Roman" w:hAnsi="Times New Roman"/>
          <w:b w:val="0"/>
          <w:sz w:val="24"/>
          <w:szCs w:val="24"/>
          <w:lang w:val="pt-BR"/>
          <w:rPrChange w:id="3337" w:author="Alexandre Vasconcelos" w:date="2010-04-19T09:24:00Z">
            <w:rPr>
              <w:rFonts w:ascii="Times New Roman" w:hAnsi="Times New Roman"/>
              <w:b w:val="0"/>
              <w:sz w:val="24"/>
              <w:szCs w:val="24"/>
              <w:lang w:val="pt-BR"/>
            </w:rPr>
          </w:rPrChange>
        </w:rPr>
      </w:pPr>
      <w:r w:rsidRPr="001333DF">
        <w:rPr>
          <w:rFonts w:ascii="Times New Roman" w:hAnsi="Times New Roman"/>
          <w:b w:val="0"/>
          <w:sz w:val="24"/>
          <w:szCs w:val="24"/>
          <w:lang w:val="pt-BR"/>
          <w:rPrChange w:id="3338" w:author="Alexandre Vasconcelos" w:date="2010-04-19T09:24:00Z">
            <w:rPr>
              <w:rFonts w:ascii="Times New Roman" w:hAnsi="Times New Roman"/>
              <w:b w:val="0"/>
              <w:sz w:val="24"/>
              <w:szCs w:val="24"/>
              <w:lang w:val="pt-BR"/>
            </w:rPr>
          </w:rPrChange>
        </w:rPr>
        <w:t>Quais sã</w:t>
      </w:r>
      <w:r w:rsidR="00EB5231" w:rsidRPr="001333DF">
        <w:rPr>
          <w:rFonts w:ascii="Times New Roman" w:hAnsi="Times New Roman"/>
          <w:b w:val="0"/>
          <w:sz w:val="24"/>
          <w:szCs w:val="24"/>
          <w:lang w:val="pt-BR"/>
          <w:rPrChange w:id="3339" w:author="Alexandre Vasconcelos" w:date="2010-04-19T09:24:00Z">
            <w:rPr>
              <w:rFonts w:ascii="Times New Roman" w:hAnsi="Times New Roman"/>
              <w:b w:val="0"/>
              <w:sz w:val="24"/>
              <w:szCs w:val="24"/>
              <w:lang w:val="pt-BR"/>
            </w:rPr>
          </w:rPrChange>
        </w:rPr>
        <w:t>o as disciplinas do RUP</w:t>
      </w:r>
      <w:r w:rsidRPr="001333DF">
        <w:rPr>
          <w:rFonts w:ascii="Times New Roman" w:hAnsi="Times New Roman"/>
          <w:b w:val="0"/>
          <w:sz w:val="24"/>
          <w:szCs w:val="24"/>
          <w:lang w:val="pt-BR"/>
          <w:rPrChange w:id="3340" w:author="Alexandre Vasconcelos" w:date="2010-04-19T09:24:00Z">
            <w:rPr>
              <w:rFonts w:ascii="Times New Roman" w:hAnsi="Times New Roman"/>
              <w:b w:val="0"/>
              <w:sz w:val="24"/>
              <w:szCs w:val="24"/>
              <w:lang w:val="pt-BR"/>
            </w:rPr>
          </w:rPrChange>
        </w:rPr>
        <w:t>?</w:t>
      </w:r>
      <w:r w:rsidR="00FB1D12" w:rsidRPr="001333DF">
        <w:rPr>
          <w:rFonts w:ascii="Times New Roman" w:hAnsi="Times New Roman"/>
          <w:b w:val="0"/>
          <w:sz w:val="24"/>
          <w:szCs w:val="24"/>
          <w:lang w:val="pt-BR"/>
          <w:rPrChange w:id="3341" w:author="Alexandre Vasconcelos" w:date="2010-04-19T09:24:00Z">
            <w:rPr>
              <w:rFonts w:ascii="Times New Roman" w:hAnsi="Times New Roman"/>
              <w:b w:val="0"/>
              <w:sz w:val="24"/>
              <w:szCs w:val="24"/>
              <w:lang w:val="pt-BR"/>
            </w:rPr>
          </w:rPrChange>
        </w:rPr>
        <w:t xml:space="preserve"> </w:t>
      </w:r>
      <w:r w:rsidR="006F5089" w:rsidRPr="001333DF">
        <w:rPr>
          <w:rFonts w:ascii="Times New Roman" w:hAnsi="Times New Roman"/>
          <w:b w:val="0"/>
          <w:sz w:val="24"/>
          <w:szCs w:val="24"/>
          <w:lang w:val="pt-BR"/>
          <w:rPrChange w:id="3342" w:author="Alexandre Vasconcelos" w:date="2010-04-19T09:24:00Z">
            <w:rPr>
              <w:rFonts w:ascii="Times New Roman" w:hAnsi="Times New Roman"/>
              <w:b w:val="0"/>
              <w:sz w:val="24"/>
              <w:szCs w:val="24"/>
              <w:lang w:val="pt-BR"/>
            </w:rPr>
          </w:rPrChange>
        </w:rPr>
        <w:t>Qual o papel de cada uma?</w:t>
      </w:r>
    </w:p>
    <w:p w:rsidR="00DB34B5" w:rsidRPr="001333DF" w:rsidRDefault="006F5089" w:rsidP="006071A7">
      <w:pPr>
        <w:pStyle w:val="SBC-caption"/>
        <w:numPr>
          <w:ilvl w:val="0"/>
          <w:numId w:val="28"/>
        </w:numPr>
        <w:ind w:left="284" w:right="141" w:firstLine="0"/>
        <w:jc w:val="both"/>
        <w:rPr>
          <w:rFonts w:ascii="Times New Roman" w:hAnsi="Times New Roman"/>
          <w:b w:val="0"/>
          <w:sz w:val="24"/>
          <w:szCs w:val="24"/>
          <w:lang w:val="pt-BR"/>
          <w:rPrChange w:id="3343" w:author="Alexandre Vasconcelos" w:date="2010-04-19T09:24:00Z">
            <w:rPr>
              <w:rFonts w:ascii="Times New Roman" w:hAnsi="Times New Roman"/>
              <w:b w:val="0"/>
              <w:sz w:val="24"/>
              <w:szCs w:val="24"/>
              <w:lang w:val="pt-BR"/>
            </w:rPr>
          </w:rPrChange>
        </w:rPr>
      </w:pPr>
      <w:r w:rsidRPr="001333DF">
        <w:rPr>
          <w:rFonts w:ascii="Times New Roman" w:hAnsi="Times New Roman"/>
          <w:b w:val="0"/>
          <w:sz w:val="24"/>
          <w:szCs w:val="24"/>
          <w:lang w:val="pt-BR"/>
          <w:rPrChange w:id="3344" w:author="Alexandre Vasconcelos" w:date="2010-04-19T09:24:00Z">
            <w:rPr>
              <w:rFonts w:ascii="Times New Roman" w:hAnsi="Times New Roman"/>
              <w:b w:val="0"/>
              <w:sz w:val="24"/>
              <w:szCs w:val="24"/>
              <w:lang w:val="pt-BR"/>
            </w:rPr>
          </w:rPrChange>
        </w:rPr>
        <w:t>Quais são as</w:t>
      </w:r>
      <w:r w:rsidR="00DB34B5" w:rsidRPr="001333DF">
        <w:rPr>
          <w:rFonts w:ascii="Times New Roman" w:hAnsi="Times New Roman"/>
          <w:b w:val="0"/>
          <w:sz w:val="24"/>
          <w:szCs w:val="24"/>
          <w:lang w:val="pt-BR"/>
          <w:rPrChange w:id="3345" w:author="Alexandre Vasconcelos" w:date="2010-04-19T09:24:00Z">
            <w:rPr>
              <w:rFonts w:ascii="Times New Roman" w:hAnsi="Times New Roman"/>
              <w:b w:val="0"/>
              <w:sz w:val="24"/>
              <w:szCs w:val="24"/>
              <w:lang w:val="pt-BR"/>
            </w:rPr>
          </w:rPrChange>
        </w:rPr>
        <w:t xml:space="preserve"> diferença</w:t>
      </w:r>
      <w:r w:rsidRPr="001333DF">
        <w:rPr>
          <w:rFonts w:ascii="Times New Roman" w:hAnsi="Times New Roman"/>
          <w:b w:val="0"/>
          <w:sz w:val="24"/>
          <w:szCs w:val="24"/>
          <w:lang w:val="pt-BR"/>
          <w:rPrChange w:id="3346" w:author="Alexandre Vasconcelos" w:date="2010-04-19T09:24:00Z">
            <w:rPr>
              <w:rFonts w:ascii="Times New Roman" w:hAnsi="Times New Roman"/>
              <w:b w:val="0"/>
              <w:sz w:val="24"/>
              <w:szCs w:val="24"/>
              <w:lang w:val="pt-BR"/>
            </w:rPr>
          </w:rPrChange>
        </w:rPr>
        <w:t xml:space="preserve">s relevantes </w:t>
      </w:r>
      <w:r w:rsidR="005C1661" w:rsidRPr="001333DF">
        <w:rPr>
          <w:rFonts w:ascii="Times New Roman" w:hAnsi="Times New Roman"/>
          <w:b w:val="0"/>
          <w:sz w:val="24"/>
          <w:szCs w:val="24"/>
          <w:lang w:val="pt-BR"/>
          <w:rPrChange w:id="3347" w:author="Alexandre Vasconcelos" w:date="2010-04-19T09:24:00Z">
            <w:rPr>
              <w:rFonts w:ascii="Times New Roman" w:hAnsi="Times New Roman"/>
              <w:b w:val="0"/>
              <w:sz w:val="24"/>
              <w:szCs w:val="24"/>
              <w:lang w:val="pt-BR"/>
            </w:rPr>
          </w:rPrChange>
        </w:rPr>
        <w:t xml:space="preserve">entre o  </w:t>
      </w:r>
      <w:r w:rsidR="00CF5346" w:rsidRPr="001333DF">
        <w:rPr>
          <w:rFonts w:ascii="Times New Roman" w:hAnsi="Times New Roman"/>
          <w:b w:val="0"/>
          <w:sz w:val="24"/>
          <w:szCs w:val="24"/>
          <w:lang w:val="pt-BR"/>
          <w:rPrChange w:id="3348" w:author="Alexandre Vasconcelos" w:date="2010-04-19T09:24:00Z">
            <w:rPr>
              <w:rFonts w:ascii="Times New Roman" w:hAnsi="Times New Roman"/>
              <w:b w:val="0"/>
              <w:sz w:val="24"/>
              <w:szCs w:val="24"/>
              <w:lang w:val="pt-BR"/>
            </w:rPr>
          </w:rPrChange>
        </w:rPr>
        <w:t xml:space="preserve">RUP </w:t>
      </w:r>
      <w:r w:rsidR="005C1661" w:rsidRPr="001333DF">
        <w:rPr>
          <w:rFonts w:ascii="Times New Roman" w:hAnsi="Times New Roman"/>
          <w:b w:val="0"/>
          <w:sz w:val="24"/>
          <w:szCs w:val="24"/>
          <w:lang w:val="pt-BR"/>
          <w:rPrChange w:id="3349" w:author="Alexandre Vasconcelos" w:date="2010-04-19T09:24:00Z">
            <w:rPr>
              <w:rFonts w:ascii="Times New Roman" w:hAnsi="Times New Roman"/>
              <w:b w:val="0"/>
              <w:sz w:val="24"/>
              <w:szCs w:val="24"/>
              <w:lang w:val="pt-BR"/>
            </w:rPr>
          </w:rPrChange>
        </w:rPr>
        <w:t>e o</w:t>
      </w:r>
      <w:r w:rsidR="00DB34B5" w:rsidRPr="001333DF">
        <w:rPr>
          <w:rFonts w:ascii="Times New Roman" w:hAnsi="Times New Roman"/>
          <w:b w:val="0"/>
          <w:sz w:val="24"/>
          <w:szCs w:val="24"/>
          <w:lang w:val="pt-BR"/>
          <w:rPrChange w:id="3350" w:author="Alexandre Vasconcelos" w:date="2010-04-19T09:24:00Z">
            <w:rPr>
              <w:rFonts w:ascii="Times New Roman" w:hAnsi="Times New Roman"/>
              <w:b w:val="0"/>
              <w:sz w:val="24"/>
              <w:szCs w:val="24"/>
              <w:lang w:val="pt-BR"/>
            </w:rPr>
          </w:rPrChange>
        </w:rPr>
        <w:t xml:space="preserve"> OpenUp?</w:t>
      </w:r>
    </w:p>
    <w:p w:rsidR="00C817F6" w:rsidRPr="001333DF" w:rsidRDefault="00667006" w:rsidP="006071A7">
      <w:pPr>
        <w:pStyle w:val="SBC-caption"/>
        <w:numPr>
          <w:ilvl w:val="0"/>
          <w:numId w:val="28"/>
        </w:numPr>
        <w:ind w:left="284" w:right="141" w:firstLine="0"/>
        <w:jc w:val="both"/>
        <w:rPr>
          <w:rFonts w:ascii="Times New Roman" w:hAnsi="Times New Roman"/>
          <w:b w:val="0"/>
          <w:sz w:val="24"/>
          <w:szCs w:val="24"/>
          <w:lang w:val="pt-BR"/>
          <w:rPrChange w:id="3351" w:author="Alexandre Vasconcelos" w:date="2010-04-19T09:24:00Z">
            <w:rPr>
              <w:rFonts w:ascii="Times New Roman" w:hAnsi="Times New Roman"/>
              <w:b w:val="0"/>
              <w:sz w:val="24"/>
              <w:szCs w:val="24"/>
              <w:lang w:val="pt-BR"/>
            </w:rPr>
          </w:rPrChange>
        </w:rPr>
      </w:pPr>
      <w:r w:rsidRPr="001333DF">
        <w:rPr>
          <w:rFonts w:ascii="Times New Roman" w:hAnsi="Times New Roman"/>
          <w:b w:val="0"/>
          <w:sz w:val="24"/>
          <w:szCs w:val="24"/>
          <w:lang w:val="pt-BR"/>
          <w:rPrChange w:id="3352" w:author="Alexandre Vasconcelos" w:date="2010-04-19T09:24:00Z">
            <w:rPr>
              <w:rFonts w:ascii="Times New Roman" w:hAnsi="Times New Roman"/>
              <w:b w:val="0"/>
              <w:sz w:val="24"/>
              <w:szCs w:val="24"/>
              <w:lang w:val="pt-BR"/>
            </w:rPr>
          </w:rPrChange>
        </w:rPr>
        <w:t>Fale sobre os princípios básicos do OpenUp.</w:t>
      </w:r>
    </w:p>
    <w:p w:rsidR="00C95AF5" w:rsidRPr="001333DF" w:rsidRDefault="00C95AF5" w:rsidP="006071A7">
      <w:pPr>
        <w:pStyle w:val="SBC-caption"/>
        <w:numPr>
          <w:ilvl w:val="0"/>
          <w:numId w:val="28"/>
        </w:numPr>
        <w:ind w:left="284" w:right="141" w:firstLine="0"/>
        <w:jc w:val="both"/>
        <w:rPr>
          <w:rFonts w:ascii="Times New Roman" w:hAnsi="Times New Roman"/>
          <w:b w:val="0"/>
          <w:sz w:val="24"/>
          <w:szCs w:val="24"/>
          <w:lang w:val="pt-BR"/>
          <w:rPrChange w:id="3353" w:author="Alexandre Vasconcelos" w:date="2010-04-19T09:24:00Z">
            <w:rPr>
              <w:rFonts w:ascii="Times New Roman" w:hAnsi="Times New Roman"/>
              <w:b w:val="0"/>
              <w:sz w:val="24"/>
              <w:szCs w:val="24"/>
              <w:lang w:val="pt-BR"/>
            </w:rPr>
          </w:rPrChange>
        </w:rPr>
      </w:pPr>
      <w:r w:rsidRPr="001333DF">
        <w:rPr>
          <w:rFonts w:ascii="Times New Roman" w:hAnsi="Times New Roman"/>
          <w:b w:val="0"/>
          <w:sz w:val="24"/>
          <w:szCs w:val="24"/>
          <w:lang w:val="pt-BR"/>
          <w:rPrChange w:id="3354" w:author="Alexandre Vasconcelos" w:date="2010-04-19T09:24:00Z">
            <w:rPr>
              <w:rFonts w:ascii="Times New Roman" w:hAnsi="Times New Roman"/>
              <w:b w:val="0"/>
              <w:sz w:val="24"/>
              <w:szCs w:val="24"/>
              <w:lang w:val="pt-BR"/>
            </w:rPr>
          </w:rPrChange>
        </w:rPr>
        <w:t>Qua</w:t>
      </w:r>
      <w:r w:rsidR="005C1661" w:rsidRPr="001333DF">
        <w:rPr>
          <w:rFonts w:ascii="Times New Roman" w:hAnsi="Times New Roman"/>
          <w:b w:val="0"/>
          <w:sz w:val="24"/>
          <w:szCs w:val="24"/>
          <w:lang w:val="pt-BR"/>
          <w:rPrChange w:id="3355" w:author="Alexandre Vasconcelos" w:date="2010-04-19T09:24:00Z">
            <w:rPr>
              <w:rFonts w:ascii="Times New Roman" w:hAnsi="Times New Roman"/>
              <w:b w:val="0"/>
              <w:sz w:val="24"/>
              <w:szCs w:val="24"/>
              <w:lang w:val="pt-BR"/>
            </w:rPr>
          </w:rPrChange>
        </w:rPr>
        <w:t xml:space="preserve">is </w:t>
      </w:r>
      <w:r w:rsidRPr="001333DF">
        <w:rPr>
          <w:rFonts w:ascii="Times New Roman" w:hAnsi="Times New Roman"/>
          <w:b w:val="0"/>
          <w:sz w:val="24"/>
          <w:szCs w:val="24"/>
          <w:lang w:val="pt-BR"/>
          <w:rPrChange w:id="3356" w:author="Alexandre Vasconcelos" w:date="2010-04-19T09:24:00Z">
            <w:rPr>
              <w:rFonts w:ascii="Times New Roman" w:hAnsi="Times New Roman"/>
              <w:b w:val="0"/>
              <w:sz w:val="24"/>
              <w:szCs w:val="24"/>
              <w:lang w:val="pt-BR"/>
            </w:rPr>
          </w:rPrChange>
        </w:rPr>
        <w:t>as disciplinas existentes no RUP que não se encontram no OpenUp</w:t>
      </w:r>
      <w:r w:rsidR="005C1661" w:rsidRPr="001333DF">
        <w:rPr>
          <w:rFonts w:ascii="Times New Roman" w:hAnsi="Times New Roman"/>
          <w:b w:val="0"/>
          <w:sz w:val="24"/>
          <w:szCs w:val="24"/>
          <w:lang w:val="pt-BR"/>
          <w:rPrChange w:id="3357" w:author="Alexandre Vasconcelos" w:date="2010-04-19T09:24:00Z">
            <w:rPr>
              <w:rFonts w:ascii="Times New Roman" w:hAnsi="Times New Roman"/>
              <w:b w:val="0"/>
              <w:sz w:val="24"/>
              <w:szCs w:val="24"/>
              <w:lang w:val="pt-BR"/>
            </w:rPr>
          </w:rPrChange>
        </w:rPr>
        <w:t xml:space="preserve">? </w:t>
      </w:r>
      <w:r w:rsidRPr="001333DF">
        <w:rPr>
          <w:rFonts w:ascii="Times New Roman" w:hAnsi="Times New Roman"/>
          <w:b w:val="0"/>
          <w:sz w:val="24"/>
          <w:szCs w:val="24"/>
          <w:lang w:val="pt-BR"/>
          <w:rPrChange w:id="3358" w:author="Alexandre Vasconcelos" w:date="2010-04-19T09:24:00Z">
            <w:rPr>
              <w:rFonts w:ascii="Times New Roman" w:hAnsi="Times New Roman"/>
              <w:b w:val="0"/>
              <w:sz w:val="24"/>
              <w:szCs w:val="24"/>
              <w:lang w:val="pt-BR"/>
            </w:rPr>
          </w:rPrChange>
        </w:rPr>
        <w:t>Fale s</w:t>
      </w:r>
      <w:r w:rsidRPr="001333DF">
        <w:rPr>
          <w:rFonts w:ascii="Times New Roman" w:hAnsi="Times New Roman"/>
          <w:b w:val="0"/>
          <w:sz w:val="24"/>
          <w:szCs w:val="24"/>
          <w:lang w:val="pt-BR"/>
          <w:rPrChange w:id="3359" w:author="Alexandre Vasconcelos" w:date="2010-04-19T09:24:00Z">
            <w:rPr>
              <w:rFonts w:ascii="Times New Roman" w:hAnsi="Times New Roman"/>
              <w:b w:val="0"/>
              <w:sz w:val="24"/>
              <w:szCs w:val="24"/>
              <w:lang w:val="pt-BR"/>
            </w:rPr>
          </w:rPrChange>
        </w:rPr>
        <w:t>o</w:t>
      </w:r>
      <w:r w:rsidRPr="001333DF">
        <w:rPr>
          <w:rFonts w:ascii="Times New Roman" w:hAnsi="Times New Roman"/>
          <w:b w:val="0"/>
          <w:sz w:val="24"/>
          <w:szCs w:val="24"/>
          <w:lang w:val="pt-BR"/>
          <w:rPrChange w:id="3360" w:author="Alexandre Vasconcelos" w:date="2010-04-19T09:24:00Z">
            <w:rPr>
              <w:rFonts w:ascii="Times New Roman" w:hAnsi="Times New Roman"/>
              <w:b w:val="0"/>
              <w:sz w:val="24"/>
              <w:szCs w:val="24"/>
              <w:lang w:val="pt-BR"/>
            </w:rPr>
          </w:rPrChange>
        </w:rPr>
        <w:t>bre elas.</w:t>
      </w:r>
    </w:p>
    <w:p w:rsidR="00C817F6" w:rsidRPr="001333DF" w:rsidRDefault="00CF5346" w:rsidP="006071A7">
      <w:pPr>
        <w:pStyle w:val="SBC-caption"/>
        <w:numPr>
          <w:ilvl w:val="0"/>
          <w:numId w:val="28"/>
        </w:numPr>
        <w:ind w:left="284" w:right="141" w:firstLine="0"/>
        <w:jc w:val="both"/>
        <w:rPr>
          <w:rFonts w:ascii="Times New Roman" w:hAnsi="Times New Roman"/>
          <w:b w:val="0"/>
          <w:sz w:val="24"/>
          <w:szCs w:val="24"/>
          <w:lang w:val="pt-BR"/>
          <w:rPrChange w:id="3361" w:author="Alexandre Vasconcelos" w:date="2010-04-19T09:24:00Z">
            <w:rPr>
              <w:rFonts w:ascii="Times New Roman" w:hAnsi="Times New Roman"/>
              <w:b w:val="0"/>
              <w:sz w:val="24"/>
              <w:szCs w:val="24"/>
              <w:lang w:val="pt-BR"/>
            </w:rPr>
          </w:rPrChange>
        </w:rPr>
      </w:pPr>
      <w:r w:rsidRPr="001333DF">
        <w:rPr>
          <w:rFonts w:ascii="Times New Roman" w:hAnsi="Times New Roman"/>
          <w:b w:val="0"/>
          <w:sz w:val="24"/>
          <w:szCs w:val="24"/>
          <w:lang w:val="pt-BR"/>
          <w:rPrChange w:id="3362" w:author="Alexandre Vasconcelos" w:date="2010-04-19T09:24:00Z">
            <w:rPr>
              <w:rFonts w:ascii="Times New Roman" w:hAnsi="Times New Roman"/>
              <w:b w:val="0"/>
              <w:sz w:val="24"/>
              <w:szCs w:val="24"/>
              <w:lang w:val="pt-BR"/>
            </w:rPr>
          </w:rPrChange>
        </w:rPr>
        <w:t>Quais são as fases do MSF? Detalhe cada uma.</w:t>
      </w:r>
    </w:p>
    <w:p w:rsidR="00C817F6" w:rsidRPr="001333DF" w:rsidRDefault="00CF5346" w:rsidP="006071A7">
      <w:pPr>
        <w:pStyle w:val="SBC-caption"/>
        <w:numPr>
          <w:ilvl w:val="0"/>
          <w:numId w:val="28"/>
        </w:numPr>
        <w:ind w:left="284" w:right="141" w:firstLine="0"/>
        <w:jc w:val="both"/>
        <w:rPr>
          <w:rFonts w:ascii="Times New Roman" w:hAnsi="Times New Roman"/>
          <w:b w:val="0"/>
          <w:sz w:val="24"/>
          <w:szCs w:val="24"/>
          <w:lang w:val="pt-BR"/>
          <w:rPrChange w:id="3363" w:author="Alexandre Vasconcelos" w:date="2010-04-19T09:24:00Z">
            <w:rPr>
              <w:rFonts w:ascii="Times New Roman" w:hAnsi="Times New Roman"/>
              <w:b w:val="0"/>
              <w:sz w:val="24"/>
              <w:szCs w:val="24"/>
              <w:lang w:val="pt-BR"/>
            </w:rPr>
          </w:rPrChange>
        </w:rPr>
      </w:pPr>
      <w:r w:rsidRPr="001333DF">
        <w:rPr>
          <w:rFonts w:ascii="Times New Roman" w:hAnsi="Times New Roman"/>
          <w:b w:val="0"/>
          <w:sz w:val="24"/>
          <w:szCs w:val="24"/>
          <w:lang w:val="pt-BR"/>
          <w:rPrChange w:id="3364" w:author="Alexandre Vasconcelos" w:date="2010-04-19T09:24:00Z">
            <w:rPr>
              <w:rFonts w:ascii="Times New Roman" w:hAnsi="Times New Roman"/>
              <w:b w:val="0"/>
              <w:sz w:val="24"/>
              <w:szCs w:val="24"/>
              <w:lang w:val="pt-BR"/>
            </w:rPr>
          </w:rPrChange>
        </w:rPr>
        <w:t>Fale um pouco sobre o modelo de time do MSF.</w:t>
      </w:r>
    </w:p>
    <w:p w:rsidR="002657FE" w:rsidRPr="001333DF" w:rsidRDefault="006370EF" w:rsidP="006071A7">
      <w:pPr>
        <w:pStyle w:val="SBC-caption"/>
        <w:numPr>
          <w:ilvl w:val="0"/>
          <w:numId w:val="28"/>
        </w:numPr>
        <w:ind w:left="284" w:right="141" w:firstLine="0"/>
        <w:jc w:val="both"/>
        <w:rPr>
          <w:rFonts w:ascii="Times New Roman" w:hAnsi="Times New Roman"/>
          <w:b w:val="0"/>
          <w:sz w:val="24"/>
          <w:szCs w:val="24"/>
          <w:lang w:val="pt-BR"/>
          <w:rPrChange w:id="3365" w:author="Alexandre Vasconcelos" w:date="2010-04-19T09:24:00Z">
            <w:rPr>
              <w:rFonts w:ascii="Times New Roman" w:hAnsi="Times New Roman"/>
              <w:b w:val="0"/>
              <w:sz w:val="24"/>
              <w:szCs w:val="24"/>
              <w:lang w:val="pt-BR"/>
            </w:rPr>
          </w:rPrChange>
        </w:rPr>
      </w:pPr>
      <w:r w:rsidRPr="001333DF">
        <w:rPr>
          <w:rFonts w:ascii="Times New Roman" w:hAnsi="Times New Roman"/>
          <w:b w:val="0"/>
          <w:sz w:val="24"/>
          <w:szCs w:val="24"/>
          <w:lang w:val="pt-BR"/>
          <w:rPrChange w:id="3366" w:author="Alexandre Vasconcelos" w:date="2010-04-19T09:24:00Z">
            <w:rPr>
              <w:rFonts w:ascii="Times New Roman" w:hAnsi="Times New Roman"/>
              <w:b w:val="0"/>
              <w:sz w:val="24"/>
              <w:szCs w:val="24"/>
              <w:lang w:val="pt-BR"/>
            </w:rPr>
          </w:rPrChange>
        </w:rPr>
        <w:t xml:space="preserve">Explique </w:t>
      </w:r>
      <w:r w:rsidR="009E61D4" w:rsidRPr="001333DF">
        <w:rPr>
          <w:rFonts w:ascii="Times New Roman" w:hAnsi="Times New Roman"/>
          <w:b w:val="0"/>
          <w:sz w:val="24"/>
          <w:szCs w:val="24"/>
          <w:lang w:val="pt-BR"/>
          <w:rPrChange w:id="3367" w:author="Alexandre Vasconcelos" w:date="2010-04-19T09:24:00Z">
            <w:rPr>
              <w:rFonts w:ascii="Times New Roman" w:hAnsi="Times New Roman"/>
              <w:b w:val="0"/>
              <w:sz w:val="24"/>
              <w:szCs w:val="24"/>
              <w:lang w:val="pt-BR"/>
            </w:rPr>
          </w:rPrChange>
        </w:rPr>
        <w:t>os princípios do MSF. Selecione os</w:t>
      </w:r>
      <w:r w:rsidR="00106EC4" w:rsidRPr="001333DF">
        <w:rPr>
          <w:rFonts w:ascii="Times New Roman" w:hAnsi="Times New Roman"/>
          <w:b w:val="0"/>
          <w:sz w:val="24"/>
          <w:szCs w:val="24"/>
          <w:lang w:val="pt-BR"/>
          <w:rPrChange w:id="3368" w:author="Alexandre Vasconcelos" w:date="2010-04-19T09:24:00Z">
            <w:rPr>
              <w:rFonts w:ascii="Times New Roman" w:hAnsi="Times New Roman"/>
              <w:b w:val="0"/>
              <w:sz w:val="24"/>
              <w:szCs w:val="24"/>
              <w:lang w:val="pt-BR"/>
            </w:rPr>
          </w:rPrChange>
        </w:rPr>
        <w:t xml:space="preserve"> que você acha mais importantes </w:t>
      </w:r>
      <w:r w:rsidR="005C1661" w:rsidRPr="001333DF">
        <w:rPr>
          <w:rFonts w:ascii="Times New Roman" w:hAnsi="Times New Roman"/>
          <w:b w:val="0"/>
          <w:sz w:val="24"/>
          <w:szCs w:val="24"/>
          <w:lang w:val="pt-BR"/>
          <w:rPrChange w:id="3369" w:author="Alexandre Vasconcelos" w:date="2010-04-19T09:24:00Z">
            <w:rPr>
              <w:rFonts w:ascii="Times New Roman" w:hAnsi="Times New Roman"/>
              <w:b w:val="0"/>
              <w:sz w:val="24"/>
              <w:szCs w:val="24"/>
              <w:lang w:val="pt-BR"/>
            </w:rPr>
          </w:rPrChange>
        </w:rPr>
        <w:t>e e</w:t>
      </w:r>
      <w:r w:rsidR="005C1661" w:rsidRPr="001333DF">
        <w:rPr>
          <w:rFonts w:ascii="Times New Roman" w:hAnsi="Times New Roman"/>
          <w:b w:val="0"/>
          <w:sz w:val="24"/>
          <w:szCs w:val="24"/>
          <w:lang w:val="pt-BR"/>
          <w:rPrChange w:id="3370" w:author="Alexandre Vasconcelos" w:date="2010-04-19T09:24:00Z">
            <w:rPr>
              <w:rFonts w:ascii="Times New Roman" w:hAnsi="Times New Roman"/>
              <w:b w:val="0"/>
              <w:sz w:val="24"/>
              <w:szCs w:val="24"/>
              <w:lang w:val="pt-BR"/>
            </w:rPr>
          </w:rPrChange>
        </w:rPr>
        <w:t>x</w:t>
      </w:r>
      <w:r w:rsidR="005C1661" w:rsidRPr="001333DF">
        <w:rPr>
          <w:rFonts w:ascii="Times New Roman" w:hAnsi="Times New Roman"/>
          <w:b w:val="0"/>
          <w:sz w:val="24"/>
          <w:szCs w:val="24"/>
          <w:lang w:val="pt-BR"/>
          <w:rPrChange w:id="3371" w:author="Alexandre Vasconcelos" w:date="2010-04-19T09:24:00Z">
            <w:rPr>
              <w:rFonts w:ascii="Times New Roman" w:hAnsi="Times New Roman"/>
              <w:b w:val="0"/>
              <w:sz w:val="24"/>
              <w:szCs w:val="24"/>
              <w:lang w:val="pt-BR"/>
            </w:rPr>
          </w:rPrChange>
        </w:rPr>
        <w:t>plique o porquê</w:t>
      </w:r>
      <w:r w:rsidR="00106EC4" w:rsidRPr="001333DF">
        <w:rPr>
          <w:rFonts w:ascii="Times New Roman" w:hAnsi="Times New Roman"/>
          <w:b w:val="0"/>
          <w:sz w:val="24"/>
          <w:szCs w:val="24"/>
          <w:lang w:val="pt-BR"/>
          <w:rPrChange w:id="3372" w:author="Alexandre Vasconcelos" w:date="2010-04-19T09:24:00Z">
            <w:rPr>
              <w:rFonts w:ascii="Times New Roman" w:hAnsi="Times New Roman"/>
              <w:b w:val="0"/>
              <w:sz w:val="24"/>
              <w:szCs w:val="24"/>
              <w:lang w:val="pt-BR"/>
            </w:rPr>
          </w:rPrChange>
        </w:rPr>
        <w:t>.</w:t>
      </w:r>
    </w:p>
    <w:p w:rsidR="002676EA" w:rsidRPr="001333DF" w:rsidRDefault="002676EA" w:rsidP="009E754B">
      <w:pPr>
        <w:pStyle w:val="SBC-caption"/>
        <w:tabs>
          <w:tab w:val="clear" w:pos="720"/>
          <w:tab w:val="left" w:pos="1980"/>
        </w:tabs>
        <w:ind w:left="0"/>
        <w:jc w:val="both"/>
        <w:rPr>
          <w:rFonts w:ascii="Times New Roman" w:hAnsi="Times New Roman"/>
          <w:sz w:val="26"/>
          <w:szCs w:val="26"/>
          <w:lang w:val="pt-BR"/>
          <w:rPrChange w:id="3373" w:author="Alexandre Vasconcelos" w:date="2010-04-19T09:24:00Z">
            <w:rPr>
              <w:rFonts w:ascii="Times New Roman" w:hAnsi="Times New Roman"/>
              <w:sz w:val="26"/>
              <w:szCs w:val="26"/>
              <w:lang w:val="pt-BR"/>
            </w:rPr>
          </w:rPrChange>
        </w:rPr>
      </w:pPr>
    </w:p>
    <w:p w:rsidR="00617BA6" w:rsidRPr="001333DF" w:rsidRDefault="003C16C3">
      <w:pPr>
        <w:pStyle w:val="Ttulo1"/>
        <w:numPr>
          <w:ilvl w:val="1"/>
          <w:numId w:val="27"/>
        </w:numPr>
        <w:rPr>
          <w:rFonts w:ascii="Times New Roman" w:hAnsi="Times New Roman"/>
          <w:lang w:val="pt-BR"/>
          <w:rPrChange w:id="3374" w:author="Alexandre Vasconcelos" w:date="2010-04-19T09:24:00Z">
            <w:rPr>
              <w:lang w:val="pt-BR"/>
            </w:rPr>
          </w:rPrChange>
        </w:rPr>
      </w:pPr>
      <w:commentRangeStart w:id="3375"/>
      <w:r w:rsidRPr="001333DF">
        <w:rPr>
          <w:rFonts w:ascii="Times New Roman" w:hAnsi="Times New Roman"/>
          <w:lang w:val="pt-BR"/>
          <w:rPrChange w:id="3376" w:author="Alexandre Vasconcelos" w:date="2010-04-19T09:24:00Z">
            <w:rPr>
              <w:lang w:val="pt-BR"/>
            </w:rPr>
          </w:rPrChange>
        </w:rPr>
        <w:t xml:space="preserve"> Referências Bibliográficas</w:t>
      </w:r>
      <w:commentRangeEnd w:id="3375"/>
      <w:r w:rsidRPr="001333DF">
        <w:rPr>
          <w:rFonts w:ascii="Times New Roman" w:hAnsi="Times New Roman"/>
          <w:lang w:val="pt-BR"/>
          <w:rPrChange w:id="3377" w:author="Alexandre Vasconcelos" w:date="2010-04-19T09:24:00Z">
            <w:rPr>
              <w:lang w:val="pt-BR"/>
            </w:rPr>
          </w:rPrChange>
        </w:rPr>
        <w:commentReference w:id="3375"/>
      </w:r>
    </w:p>
    <w:p w:rsidR="00C82D70" w:rsidRPr="001333DF" w:rsidRDefault="00C82D70" w:rsidP="002676EA">
      <w:pPr>
        <w:rPr>
          <w:rFonts w:ascii="Times New Roman" w:hAnsi="Times New Roman"/>
          <w:szCs w:val="24"/>
          <w:lang w:val="pt-BR"/>
          <w:rPrChange w:id="3378" w:author="Alexandre Vasconcelos" w:date="2010-04-19T09:24:00Z">
            <w:rPr>
              <w:rFonts w:ascii="Times New Roman" w:hAnsi="Times New Roman"/>
              <w:szCs w:val="24"/>
              <w:lang w:val="pt-BR"/>
            </w:rPr>
          </w:rPrChange>
        </w:rPr>
      </w:pPr>
      <w:r w:rsidRPr="001333DF">
        <w:rPr>
          <w:rFonts w:ascii="Times New Roman" w:hAnsi="Times New Roman"/>
          <w:i/>
          <w:szCs w:val="24"/>
          <w:lang w:val="pt-PT"/>
        </w:rPr>
        <w:t>Rational Unified Process:Visão Geral.</w:t>
      </w:r>
      <w:r w:rsidRPr="001333DF">
        <w:rPr>
          <w:rFonts w:ascii="Times New Roman" w:hAnsi="Times New Roman"/>
          <w:szCs w:val="24"/>
          <w:lang w:val="pt-PT"/>
          <w:rPrChange w:id="3379" w:author="Alexandre Vasconcelos" w:date="2010-04-19T09:24:00Z">
            <w:rPr>
              <w:rFonts w:ascii="Times New Roman" w:hAnsi="Times New Roman"/>
              <w:szCs w:val="24"/>
              <w:lang w:val="pt-PT"/>
            </w:rPr>
          </w:rPrChange>
        </w:rPr>
        <w:t xml:space="preserve"> </w:t>
      </w:r>
      <w:r w:rsidR="0096122A" w:rsidRPr="001333DF">
        <w:rPr>
          <w:rFonts w:ascii="Times New Roman" w:hAnsi="Times New Roman"/>
          <w:szCs w:val="24"/>
          <w:lang w:val="pt-PT"/>
          <w:rPrChange w:id="3380" w:author="Alexandre Vasconcelos" w:date="2010-04-19T09:24:00Z">
            <w:rPr>
              <w:rFonts w:ascii="Times New Roman" w:hAnsi="Times New Roman"/>
              <w:szCs w:val="24"/>
              <w:lang w:val="pt-PT"/>
            </w:rPr>
          </w:rPrChange>
        </w:rPr>
        <w:t>Acessado</w:t>
      </w:r>
      <w:r w:rsidRPr="001333DF">
        <w:rPr>
          <w:rFonts w:ascii="Times New Roman" w:hAnsi="Times New Roman"/>
          <w:szCs w:val="24"/>
          <w:lang w:val="pt-PT"/>
          <w:rPrChange w:id="3381" w:author="Alexandre Vasconcelos" w:date="2010-04-19T09:24:00Z">
            <w:rPr>
              <w:rFonts w:ascii="Times New Roman" w:hAnsi="Times New Roman"/>
              <w:szCs w:val="24"/>
              <w:lang w:val="pt-PT"/>
            </w:rPr>
          </w:rPrChange>
        </w:rPr>
        <w:t xml:space="preserve"> em</w:t>
      </w:r>
      <w:r w:rsidRPr="001333DF">
        <w:rPr>
          <w:rFonts w:ascii="Times New Roman" w:hAnsi="Times New Roman"/>
          <w:szCs w:val="24"/>
          <w:lang w:val="pt-BR"/>
          <w:rPrChange w:id="3382" w:author="Alexandre Vasconcelos" w:date="2010-04-19T09:24:00Z">
            <w:rPr>
              <w:rFonts w:ascii="Times New Roman" w:hAnsi="Times New Roman"/>
              <w:szCs w:val="24"/>
              <w:lang w:val="pt-BR"/>
            </w:rPr>
          </w:rPrChange>
        </w:rPr>
        <w:t xml:space="preserve"> 09/08/2009</w:t>
      </w:r>
      <w:r w:rsidR="00E3286E" w:rsidRPr="001333DF">
        <w:rPr>
          <w:rFonts w:ascii="Times New Roman" w:hAnsi="Times New Roman"/>
          <w:szCs w:val="24"/>
          <w:lang w:val="pt-BR"/>
          <w:rPrChange w:id="3383" w:author="Alexandre Vasconcelos" w:date="2010-04-19T09:24:00Z">
            <w:rPr>
              <w:rFonts w:ascii="Times New Roman" w:hAnsi="Times New Roman"/>
              <w:szCs w:val="24"/>
              <w:lang w:val="pt-BR"/>
            </w:rPr>
          </w:rPrChange>
        </w:rPr>
        <w:t>.</w:t>
      </w:r>
      <w:r w:rsidR="002676EA" w:rsidRPr="001333DF">
        <w:rPr>
          <w:rFonts w:ascii="Times New Roman" w:hAnsi="Times New Roman"/>
          <w:szCs w:val="24"/>
          <w:lang w:val="pt-BR"/>
          <w:rPrChange w:id="3384" w:author="Alexandre Vasconcelos" w:date="2010-04-19T09:24:00Z">
            <w:rPr>
              <w:rFonts w:ascii="Times New Roman" w:hAnsi="Times New Roman"/>
              <w:szCs w:val="24"/>
              <w:lang w:val="pt-BR"/>
            </w:rPr>
          </w:rPrChange>
        </w:rPr>
        <w:t xml:space="preserve"> </w:t>
      </w:r>
      <w:r w:rsidR="00E3286E" w:rsidRPr="001333DF">
        <w:rPr>
          <w:rFonts w:ascii="Times New Roman" w:hAnsi="Times New Roman"/>
          <w:szCs w:val="24"/>
          <w:lang w:val="pt-BR"/>
          <w:rPrChange w:id="3385" w:author="Alexandre Vasconcelos" w:date="2010-04-19T09:24:00Z">
            <w:rPr>
              <w:rFonts w:ascii="Times New Roman" w:hAnsi="Times New Roman"/>
              <w:szCs w:val="24"/>
              <w:lang w:val="pt-BR"/>
            </w:rPr>
          </w:rPrChange>
        </w:rPr>
        <w:t>Disponível em</w:t>
      </w:r>
      <w:r w:rsidR="005C1661" w:rsidRPr="001333DF">
        <w:rPr>
          <w:rFonts w:ascii="Times New Roman" w:hAnsi="Times New Roman"/>
          <w:szCs w:val="24"/>
          <w:lang w:val="pt-BR"/>
          <w:rPrChange w:id="3386" w:author="Alexandre Vasconcelos" w:date="2010-04-19T09:24:00Z">
            <w:rPr>
              <w:rFonts w:ascii="Times New Roman" w:hAnsi="Times New Roman"/>
              <w:szCs w:val="24"/>
              <w:lang w:val="pt-BR"/>
            </w:rPr>
          </w:rPrChange>
        </w:rPr>
        <w:t xml:space="preserve"> </w:t>
      </w:r>
      <w:r w:rsidR="006D5AAB" w:rsidRPr="001333DF">
        <w:rPr>
          <w:rFonts w:ascii="Times New Roman" w:hAnsi="Times New Roman"/>
          <w:rPrChange w:id="3387" w:author="Alexandre Vasconcelos" w:date="2010-04-19T09:24:00Z">
            <w:rPr/>
          </w:rPrChange>
        </w:rPr>
        <w:fldChar w:fldCharType="begin"/>
      </w:r>
      <w:r w:rsidR="006D5AAB" w:rsidRPr="001333DF">
        <w:rPr>
          <w:rFonts w:ascii="Times New Roman" w:hAnsi="Times New Roman"/>
          <w:rPrChange w:id="3388" w:author="Alexandre Vasconcelos" w:date="2010-04-19T09:24:00Z">
            <w:rPr/>
          </w:rPrChange>
        </w:rPr>
        <w:instrText>HYPERLINK "http://www.wthreex.com/rup/portugues/index.htm"</w:instrText>
      </w:r>
      <w:r w:rsidR="006D5AAB" w:rsidRPr="001333DF">
        <w:rPr>
          <w:rFonts w:ascii="Times New Roman" w:hAnsi="Times New Roman"/>
          <w:rPrChange w:id="3389" w:author="Alexandre Vasconcelos" w:date="2010-04-19T09:24:00Z">
            <w:rPr/>
          </w:rPrChange>
        </w:rPr>
        <w:fldChar w:fldCharType="separate"/>
      </w:r>
      <w:r w:rsidRPr="001333DF">
        <w:rPr>
          <w:rStyle w:val="Hyperlink"/>
          <w:rFonts w:ascii="Times New Roman" w:hAnsi="Times New Roman"/>
          <w:color w:val="auto"/>
          <w:szCs w:val="24"/>
          <w:u w:val="none"/>
          <w:lang w:val="pt-BR"/>
          <w:rPrChange w:id="3390" w:author="Alexandre Vasconcelos" w:date="2010-04-19T09:24:00Z">
            <w:rPr>
              <w:rStyle w:val="Hyperlink"/>
              <w:rFonts w:ascii="Times New Roman" w:hAnsi="Times New Roman"/>
              <w:color w:val="auto"/>
              <w:szCs w:val="24"/>
              <w:u w:val="none"/>
              <w:lang w:val="pt-BR"/>
            </w:rPr>
          </w:rPrChange>
        </w:rPr>
        <w:t>http://www.wthreex.com/rup/portugues/index.htm</w:t>
      </w:r>
      <w:r w:rsidR="006D5AAB" w:rsidRPr="001333DF">
        <w:rPr>
          <w:rFonts w:ascii="Times New Roman" w:hAnsi="Times New Roman"/>
          <w:rPrChange w:id="3391" w:author="Alexandre Vasconcelos" w:date="2010-04-19T09:24:00Z">
            <w:rPr/>
          </w:rPrChange>
        </w:rPr>
        <w:fldChar w:fldCharType="end"/>
      </w:r>
      <w:r w:rsidRPr="001333DF">
        <w:rPr>
          <w:rFonts w:ascii="Times New Roman" w:hAnsi="Times New Roman"/>
          <w:szCs w:val="24"/>
          <w:lang w:val="pt-BR"/>
        </w:rPr>
        <w:t>.</w:t>
      </w:r>
    </w:p>
    <w:p w:rsidR="002A1CD0" w:rsidRPr="001333DF" w:rsidRDefault="0096122A" w:rsidP="002676EA">
      <w:pPr>
        <w:rPr>
          <w:rFonts w:ascii="Times New Roman" w:hAnsi="Times New Roman"/>
          <w:szCs w:val="24"/>
          <w:lang w:val="pt-BR"/>
          <w:rPrChange w:id="3392"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3393" w:author="Alexandre Vasconcelos" w:date="2010-04-19T09:24:00Z">
            <w:rPr>
              <w:rFonts w:ascii="Times New Roman" w:hAnsi="Times New Roman"/>
              <w:szCs w:val="24"/>
              <w:lang w:val="pt-BR"/>
            </w:rPr>
          </w:rPrChange>
        </w:rPr>
        <w:t>Vianna,</w:t>
      </w:r>
      <w:r w:rsidR="00CE5744" w:rsidRPr="001333DF">
        <w:rPr>
          <w:rFonts w:ascii="Times New Roman" w:hAnsi="Times New Roman"/>
          <w:szCs w:val="24"/>
          <w:lang w:val="pt-BR"/>
          <w:rPrChange w:id="3394"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395" w:author="Alexandre Vasconcelos" w:date="2010-04-19T09:24:00Z">
            <w:rPr>
              <w:rFonts w:ascii="Times New Roman" w:hAnsi="Times New Roman"/>
              <w:szCs w:val="24"/>
              <w:lang w:val="pt-BR"/>
            </w:rPr>
          </w:rPrChange>
        </w:rPr>
        <w:t xml:space="preserve">M.(2002). </w:t>
      </w:r>
      <w:r w:rsidRPr="001333DF">
        <w:rPr>
          <w:rStyle w:val="Forte"/>
          <w:rFonts w:ascii="Times New Roman" w:hAnsi="Times New Roman"/>
          <w:b w:val="0"/>
          <w:i/>
          <w:szCs w:val="24"/>
          <w:lang w:val="pt-BR"/>
          <w:rPrChange w:id="3396" w:author="Alexandre Vasconcelos" w:date="2010-04-19T09:24:00Z">
            <w:rPr>
              <w:rStyle w:val="Forte"/>
              <w:rFonts w:ascii="Times New Roman" w:hAnsi="Times New Roman"/>
              <w:b w:val="0"/>
              <w:i/>
              <w:szCs w:val="24"/>
              <w:lang w:val="pt-BR"/>
            </w:rPr>
          </w:rPrChange>
        </w:rPr>
        <w:t>Conheça o Rational Unified Process (RUP).</w:t>
      </w:r>
      <w:r w:rsidR="005C1661" w:rsidRPr="001333DF">
        <w:rPr>
          <w:rStyle w:val="Forte"/>
          <w:rFonts w:ascii="Times New Roman" w:hAnsi="Times New Roman"/>
          <w:b w:val="0"/>
          <w:i/>
          <w:szCs w:val="24"/>
          <w:lang w:val="pt-BR"/>
          <w:rPrChange w:id="3397" w:author="Alexandre Vasconcelos" w:date="2010-04-19T09:24:00Z">
            <w:rPr>
              <w:rStyle w:val="Forte"/>
              <w:rFonts w:ascii="Times New Roman" w:hAnsi="Times New Roman"/>
              <w:b w:val="0"/>
              <w:i/>
              <w:szCs w:val="24"/>
              <w:lang w:val="pt-BR"/>
            </w:rPr>
          </w:rPrChange>
        </w:rPr>
        <w:t xml:space="preserve"> </w:t>
      </w:r>
      <w:r w:rsidRPr="001333DF">
        <w:rPr>
          <w:rStyle w:val="Forte"/>
          <w:rFonts w:ascii="Times New Roman" w:hAnsi="Times New Roman"/>
          <w:b w:val="0"/>
          <w:szCs w:val="24"/>
          <w:lang w:val="pt-BR"/>
          <w:rPrChange w:id="3398" w:author="Alexandre Vasconcelos" w:date="2010-04-19T09:24:00Z">
            <w:rPr>
              <w:rStyle w:val="Forte"/>
              <w:rFonts w:ascii="Times New Roman" w:hAnsi="Times New Roman"/>
              <w:b w:val="0"/>
              <w:szCs w:val="24"/>
              <w:lang w:val="pt-BR"/>
            </w:rPr>
          </w:rPrChange>
        </w:rPr>
        <w:t>Acessado em</w:t>
      </w:r>
      <w:r w:rsidR="005C1661" w:rsidRPr="001333DF">
        <w:rPr>
          <w:rFonts w:ascii="Times New Roman" w:hAnsi="Times New Roman"/>
          <w:szCs w:val="24"/>
          <w:lang w:val="pt-BR"/>
          <w:rPrChange w:id="3399"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400" w:author="Alexandre Vasconcelos" w:date="2010-04-19T09:24:00Z">
            <w:rPr>
              <w:rFonts w:ascii="Times New Roman" w:hAnsi="Times New Roman"/>
              <w:szCs w:val="24"/>
              <w:lang w:val="pt-BR"/>
            </w:rPr>
          </w:rPrChange>
        </w:rPr>
        <w:t xml:space="preserve">09/08/2009. Disponível em </w:t>
      </w:r>
      <w:r w:rsidR="006D5AAB" w:rsidRPr="001333DF">
        <w:rPr>
          <w:rFonts w:ascii="Times New Roman" w:hAnsi="Times New Roman"/>
          <w:rPrChange w:id="3401" w:author="Alexandre Vasconcelos" w:date="2010-04-19T09:24:00Z">
            <w:rPr/>
          </w:rPrChange>
        </w:rPr>
        <w:fldChar w:fldCharType="begin"/>
      </w:r>
      <w:r w:rsidR="006D5AAB" w:rsidRPr="001333DF">
        <w:rPr>
          <w:rFonts w:ascii="Times New Roman" w:hAnsi="Times New Roman"/>
          <w:rPrChange w:id="3402" w:author="Alexandre Vasconcelos" w:date="2010-04-19T09:24:00Z">
            <w:rPr/>
          </w:rPrChange>
        </w:rPr>
        <w:instrText>HYPERLINK "http://www.linhadecodigo.com.br/Artigo.aspx?id=79"</w:instrText>
      </w:r>
      <w:r w:rsidR="006D5AAB" w:rsidRPr="001333DF">
        <w:rPr>
          <w:rFonts w:ascii="Times New Roman" w:hAnsi="Times New Roman"/>
          <w:rPrChange w:id="3403" w:author="Alexandre Vasconcelos" w:date="2010-04-19T09:24:00Z">
            <w:rPr/>
          </w:rPrChange>
        </w:rPr>
        <w:fldChar w:fldCharType="separate"/>
      </w:r>
      <w:r w:rsidRPr="001333DF">
        <w:rPr>
          <w:rStyle w:val="Hyperlink"/>
          <w:rFonts w:ascii="Times New Roman" w:hAnsi="Times New Roman"/>
          <w:color w:val="auto"/>
          <w:szCs w:val="24"/>
          <w:lang w:val="pt-BR"/>
          <w:rPrChange w:id="3404" w:author="Alexandre Vasconcelos" w:date="2010-04-19T09:24:00Z">
            <w:rPr>
              <w:rStyle w:val="Hyperlink"/>
              <w:rFonts w:ascii="Times New Roman" w:hAnsi="Times New Roman"/>
              <w:color w:val="auto"/>
              <w:szCs w:val="24"/>
              <w:lang w:val="pt-BR"/>
            </w:rPr>
          </w:rPrChange>
        </w:rPr>
        <w:t>http://www.linhadecodigo.com.br/Artigo.aspx?id=79</w:t>
      </w:r>
      <w:r w:rsidR="006D5AAB" w:rsidRPr="001333DF">
        <w:rPr>
          <w:rFonts w:ascii="Times New Roman" w:hAnsi="Times New Roman"/>
          <w:rPrChange w:id="3405" w:author="Alexandre Vasconcelos" w:date="2010-04-19T09:24:00Z">
            <w:rPr/>
          </w:rPrChange>
        </w:rPr>
        <w:fldChar w:fldCharType="end"/>
      </w:r>
      <w:r w:rsidRPr="001333DF">
        <w:rPr>
          <w:rFonts w:ascii="Times New Roman" w:hAnsi="Times New Roman"/>
          <w:szCs w:val="24"/>
          <w:lang w:val="pt-BR"/>
        </w:rPr>
        <w:t>.</w:t>
      </w:r>
      <w:bookmarkStart w:id="3406" w:name="OLE_LINK3"/>
      <w:bookmarkStart w:id="3407" w:name="OLE_LINK4"/>
    </w:p>
    <w:p w:rsidR="007C14B0" w:rsidRPr="001333DF" w:rsidRDefault="0096122A" w:rsidP="00E3286E">
      <w:pPr>
        <w:rPr>
          <w:rFonts w:ascii="Times New Roman" w:hAnsi="Times New Roman"/>
          <w:szCs w:val="24"/>
          <w:lang w:val="pt-BR"/>
          <w:rPrChange w:id="3408"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3409" w:author="Alexandre Vasconcelos" w:date="2010-04-19T09:24:00Z">
            <w:rPr>
              <w:rFonts w:ascii="Times New Roman" w:hAnsi="Times New Roman"/>
              <w:szCs w:val="24"/>
              <w:lang w:val="pt-BR"/>
            </w:rPr>
          </w:rPrChange>
        </w:rPr>
        <w:t>Luiz,</w:t>
      </w:r>
      <w:r w:rsidR="00CE5744" w:rsidRPr="001333DF">
        <w:rPr>
          <w:rFonts w:ascii="Times New Roman" w:hAnsi="Times New Roman"/>
          <w:szCs w:val="24"/>
          <w:lang w:val="pt-BR"/>
          <w:rPrChange w:id="3410"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411" w:author="Alexandre Vasconcelos" w:date="2010-04-19T09:24:00Z">
            <w:rPr>
              <w:rFonts w:ascii="Times New Roman" w:hAnsi="Times New Roman"/>
              <w:szCs w:val="24"/>
              <w:lang w:val="pt-BR"/>
            </w:rPr>
          </w:rPrChange>
        </w:rPr>
        <w:t>R.R.V(2009).</w:t>
      </w:r>
      <w:bookmarkEnd w:id="3406"/>
      <w:bookmarkEnd w:id="3407"/>
      <w:r w:rsidRPr="001333DF">
        <w:rPr>
          <w:rFonts w:ascii="Times New Roman" w:hAnsi="Times New Roman"/>
          <w:szCs w:val="24"/>
          <w:lang w:val="pt-BR"/>
          <w:rPrChange w:id="3412" w:author="Alexandre Vasconcelos" w:date="2010-04-19T09:24:00Z">
            <w:rPr>
              <w:rFonts w:ascii="Times New Roman" w:hAnsi="Times New Roman"/>
              <w:szCs w:val="24"/>
              <w:lang w:val="pt-BR"/>
            </w:rPr>
          </w:rPrChange>
        </w:rPr>
        <w:t xml:space="preserve"> </w:t>
      </w:r>
      <w:r w:rsidR="003C32DE" w:rsidRPr="001333DF">
        <w:rPr>
          <w:rFonts w:ascii="Times New Roman" w:hAnsi="Times New Roman"/>
          <w:i/>
          <w:szCs w:val="24"/>
          <w:lang w:val="pt-BR"/>
          <w:rPrChange w:id="3413" w:author="Alexandre Vasconcelos" w:date="2010-04-19T09:24:00Z">
            <w:rPr>
              <w:rFonts w:ascii="Times New Roman" w:hAnsi="Times New Roman"/>
              <w:i/>
              <w:szCs w:val="24"/>
              <w:lang w:val="pt-BR"/>
            </w:rPr>
          </w:rPrChange>
        </w:rPr>
        <w:t>Obtendo Qualidade de Software com RUP</w:t>
      </w:r>
      <w:r w:rsidR="0039168D" w:rsidRPr="001333DF">
        <w:rPr>
          <w:rFonts w:ascii="Times New Roman" w:hAnsi="Times New Roman"/>
          <w:szCs w:val="24"/>
          <w:lang w:val="pt-BR"/>
          <w:rPrChange w:id="3414"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415" w:author="Alexandre Vasconcelos" w:date="2010-04-19T09:24:00Z">
            <w:rPr>
              <w:rFonts w:ascii="Times New Roman" w:hAnsi="Times New Roman"/>
              <w:szCs w:val="24"/>
              <w:lang w:val="pt-BR"/>
            </w:rPr>
          </w:rPrChange>
        </w:rPr>
        <w:t>Acessado em</w:t>
      </w:r>
      <w:r w:rsidR="005C1661" w:rsidRPr="001333DF">
        <w:rPr>
          <w:rFonts w:ascii="Times New Roman" w:hAnsi="Times New Roman"/>
          <w:szCs w:val="24"/>
          <w:lang w:val="pt-BR"/>
          <w:rPrChange w:id="3416"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417" w:author="Alexandre Vasconcelos" w:date="2010-04-19T09:24:00Z">
            <w:rPr>
              <w:rFonts w:ascii="Times New Roman" w:hAnsi="Times New Roman"/>
              <w:szCs w:val="24"/>
              <w:lang w:val="pt-BR"/>
            </w:rPr>
          </w:rPrChange>
        </w:rPr>
        <w:t xml:space="preserve">12/08/2009. </w:t>
      </w:r>
      <w:r w:rsidR="00431553" w:rsidRPr="001333DF">
        <w:rPr>
          <w:rFonts w:ascii="Times New Roman" w:hAnsi="Times New Roman"/>
          <w:szCs w:val="24"/>
          <w:lang w:val="pt-BR"/>
          <w:rPrChange w:id="3418" w:author="Alexandre Vasconcelos" w:date="2010-04-19T09:24:00Z">
            <w:rPr>
              <w:rFonts w:ascii="Times New Roman" w:hAnsi="Times New Roman"/>
              <w:szCs w:val="24"/>
              <w:lang w:val="pt-BR"/>
            </w:rPr>
          </w:rPrChange>
        </w:rPr>
        <w:t xml:space="preserve">Disponível em: </w:t>
      </w:r>
      <w:r w:rsidR="006D5AAB" w:rsidRPr="001333DF">
        <w:rPr>
          <w:rFonts w:ascii="Times New Roman" w:hAnsi="Times New Roman"/>
          <w:rPrChange w:id="3419" w:author="Alexandre Vasconcelos" w:date="2010-04-19T09:24:00Z">
            <w:rPr/>
          </w:rPrChange>
        </w:rPr>
        <w:fldChar w:fldCharType="begin"/>
      </w:r>
      <w:r w:rsidR="006D5AAB" w:rsidRPr="001333DF">
        <w:rPr>
          <w:rFonts w:ascii="Times New Roman" w:hAnsi="Times New Roman"/>
          <w:rPrChange w:id="3420" w:author="Alexandre Vasconcelos" w:date="2010-04-19T09:24:00Z">
            <w:rPr/>
          </w:rPrChange>
        </w:rPr>
        <w:instrText>HYPERLINK "http://javafree.uol.com.br/artigo/871455/Obtendo-Qualidade-de-Software-com-o-RUP.html"</w:instrText>
      </w:r>
      <w:r w:rsidR="006D5AAB" w:rsidRPr="001333DF">
        <w:rPr>
          <w:rFonts w:ascii="Times New Roman" w:hAnsi="Times New Roman"/>
          <w:rPrChange w:id="3421" w:author="Alexandre Vasconcelos" w:date="2010-04-19T09:24:00Z">
            <w:rPr/>
          </w:rPrChange>
        </w:rPr>
        <w:fldChar w:fldCharType="separate"/>
      </w:r>
      <w:r w:rsidR="003D3FDA" w:rsidRPr="001333DF">
        <w:rPr>
          <w:rStyle w:val="Hyperlink"/>
          <w:rFonts w:ascii="Times New Roman" w:hAnsi="Times New Roman"/>
          <w:color w:val="auto"/>
          <w:szCs w:val="24"/>
          <w:u w:val="none"/>
          <w:lang w:val="pt-BR"/>
          <w:rPrChange w:id="3422" w:author="Alexandre Vasconcelos" w:date="2010-04-19T09:24:00Z">
            <w:rPr>
              <w:rStyle w:val="Hyperlink"/>
              <w:rFonts w:ascii="Times New Roman" w:hAnsi="Times New Roman"/>
              <w:color w:val="auto"/>
              <w:szCs w:val="24"/>
              <w:u w:val="none"/>
              <w:lang w:val="pt-BR"/>
            </w:rPr>
          </w:rPrChange>
        </w:rPr>
        <w:t>http://javafree.uol.com.br/artigo/871455/Obtendo-Qualidade-de-Software-com-o-RUP.html</w:t>
      </w:r>
      <w:r w:rsidR="006D5AAB" w:rsidRPr="001333DF">
        <w:rPr>
          <w:rFonts w:ascii="Times New Roman" w:hAnsi="Times New Roman"/>
          <w:rPrChange w:id="3423" w:author="Alexandre Vasconcelos" w:date="2010-04-19T09:24:00Z">
            <w:rPr/>
          </w:rPrChange>
        </w:rPr>
        <w:fldChar w:fldCharType="end"/>
      </w:r>
      <w:r w:rsidR="00431553" w:rsidRPr="001333DF">
        <w:rPr>
          <w:rFonts w:ascii="Times New Roman" w:hAnsi="Times New Roman"/>
          <w:szCs w:val="24"/>
          <w:lang w:val="pt-BR"/>
        </w:rPr>
        <w:t xml:space="preserve">. </w:t>
      </w:r>
    </w:p>
    <w:p w:rsidR="004A1E0A" w:rsidRPr="001333DF" w:rsidRDefault="0096122A" w:rsidP="00E3286E">
      <w:pPr>
        <w:rPr>
          <w:rFonts w:ascii="Times New Roman" w:hAnsi="Times New Roman"/>
          <w:szCs w:val="24"/>
          <w:lang w:val="pt-BR"/>
          <w:rPrChange w:id="3424"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3425" w:author="Alexandre Vasconcelos" w:date="2010-04-19T09:24:00Z">
            <w:rPr>
              <w:rFonts w:ascii="Times New Roman" w:hAnsi="Times New Roman"/>
              <w:szCs w:val="24"/>
              <w:lang w:val="pt-BR"/>
            </w:rPr>
          </w:rPrChange>
        </w:rPr>
        <w:t>Perrelli,</w:t>
      </w:r>
      <w:r w:rsidR="00CE5744" w:rsidRPr="001333DF">
        <w:rPr>
          <w:rFonts w:ascii="Times New Roman" w:hAnsi="Times New Roman"/>
          <w:szCs w:val="24"/>
          <w:lang w:val="pt-BR"/>
          <w:rPrChange w:id="3426"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427" w:author="Alexandre Vasconcelos" w:date="2010-04-19T09:24:00Z">
            <w:rPr>
              <w:rFonts w:ascii="Times New Roman" w:hAnsi="Times New Roman"/>
              <w:szCs w:val="24"/>
              <w:lang w:val="pt-BR"/>
            </w:rPr>
          </w:rPrChange>
        </w:rPr>
        <w:t xml:space="preserve">H.(2009). </w:t>
      </w:r>
      <w:r w:rsidR="007C14B0" w:rsidRPr="001333DF">
        <w:rPr>
          <w:rFonts w:ascii="Times New Roman" w:hAnsi="Times New Roman"/>
          <w:i/>
          <w:szCs w:val="24"/>
          <w:lang w:val="pt-BR"/>
          <w:rPrChange w:id="3428" w:author="Alexandre Vasconcelos" w:date="2010-04-19T09:24:00Z">
            <w:rPr>
              <w:rFonts w:ascii="Times New Roman" w:hAnsi="Times New Roman"/>
              <w:i/>
              <w:szCs w:val="24"/>
              <w:lang w:val="pt-BR"/>
            </w:rPr>
          </w:rPrChange>
        </w:rPr>
        <w:t>Visão Geral do RUP</w:t>
      </w:r>
      <w:r w:rsidR="007C14B0" w:rsidRPr="001333DF">
        <w:rPr>
          <w:rFonts w:ascii="Times New Roman" w:hAnsi="Times New Roman"/>
          <w:szCs w:val="24"/>
          <w:lang w:val="pt-BR"/>
          <w:rPrChange w:id="3429" w:author="Alexandre Vasconcelos" w:date="2010-04-19T09:24:00Z">
            <w:rPr>
              <w:rFonts w:ascii="Times New Roman" w:hAnsi="Times New Roman"/>
              <w:szCs w:val="24"/>
              <w:lang w:val="pt-BR"/>
            </w:rPr>
          </w:rPrChange>
        </w:rPr>
        <w:t>.</w:t>
      </w:r>
      <w:r w:rsidRPr="001333DF">
        <w:rPr>
          <w:rFonts w:ascii="Times New Roman" w:hAnsi="Times New Roman"/>
          <w:szCs w:val="24"/>
          <w:lang w:val="pt-BR"/>
          <w:rPrChange w:id="3430" w:author="Alexandre Vasconcelos" w:date="2010-04-19T09:24:00Z">
            <w:rPr>
              <w:rFonts w:ascii="Times New Roman" w:hAnsi="Times New Roman"/>
              <w:szCs w:val="24"/>
              <w:lang w:val="pt-BR"/>
            </w:rPr>
          </w:rPrChange>
        </w:rPr>
        <w:t xml:space="preserve"> Acessado em 14/08/2009.</w:t>
      </w:r>
      <w:r w:rsidR="00701D06" w:rsidRPr="001333DF">
        <w:rPr>
          <w:rFonts w:ascii="Times New Roman" w:hAnsi="Times New Roman"/>
          <w:szCs w:val="24"/>
          <w:lang w:val="pt-BR"/>
          <w:rPrChange w:id="3431" w:author="Alexandre Vasconcelos" w:date="2010-04-19T09:24:00Z">
            <w:rPr>
              <w:rFonts w:ascii="Times New Roman" w:hAnsi="Times New Roman"/>
              <w:szCs w:val="24"/>
              <w:lang w:val="pt-BR"/>
            </w:rPr>
          </w:rPrChange>
        </w:rPr>
        <w:t xml:space="preserve"> </w:t>
      </w:r>
      <w:r w:rsidR="004A1E0A" w:rsidRPr="001333DF">
        <w:rPr>
          <w:rFonts w:ascii="Times New Roman" w:hAnsi="Times New Roman"/>
          <w:szCs w:val="24"/>
          <w:lang w:val="pt-BR"/>
          <w:rPrChange w:id="3432" w:author="Alexandre Vasconcelos" w:date="2010-04-19T09:24:00Z">
            <w:rPr>
              <w:rFonts w:ascii="Times New Roman" w:hAnsi="Times New Roman"/>
              <w:szCs w:val="24"/>
              <w:lang w:val="pt-BR"/>
            </w:rPr>
          </w:rPrChange>
        </w:rPr>
        <w:t xml:space="preserve">Disponível em </w:t>
      </w:r>
      <w:r w:rsidR="006D5AAB" w:rsidRPr="001333DF">
        <w:rPr>
          <w:rFonts w:ascii="Times New Roman" w:hAnsi="Times New Roman"/>
          <w:rPrChange w:id="3433" w:author="Alexandre Vasconcelos" w:date="2010-04-19T09:24:00Z">
            <w:rPr/>
          </w:rPrChange>
        </w:rPr>
        <w:fldChar w:fldCharType="begin"/>
      </w:r>
      <w:r w:rsidR="006D5AAB" w:rsidRPr="001333DF">
        <w:rPr>
          <w:rFonts w:ascii="Times New Roman" w:hAnsi="Times New Roman"/>
          <w:rPrChange w:id="3434" w:author="Alexandre Vasconcelos" w:date="2010-04-19T09:24:00Z">
            <w:rPr/>
          </w:rPrChange>
        </w:rPr>
        <w:instrText>HYPERLINK "http://www.cin.ufpe.br/~if717/slides/3-visao-geral-do-rup.pdf"</w:instrText>
      </w:r>
      <w:r w:rsidR="006D5AAB" w:rsidRPr="001333DF">
        <w:rPr>
          <w:rFonts w:ascii="Times New Roman" w:hAnsi="Times New Roman"/>
          <w:rPrChange w:id="3435" w:author="Alexandre Vasconcelos" w:date="2010-04-19T09:24:00Z">
            <w:rPr/>
          </w:rPrChange>
        </w:rPr>
        <w:fldChar w:fldCharType="separate"/>
      </w:r>
      <w:r w:rsidR="004A1E0A" w:rsidRPr="001333DF">
        <w:rPr>
          <w:rStyle w:val="Hyperlink"/>
          <w:rFonts w:ascii="Times New Roman" w:hAnsi="Times New Roman"/>
          <w:color w:val="auto"/>
          <w:szCs w:val="24"/>
          <w:lang w:val="pt-BR"/>
          <w:rPrChange w:id="3436" w:author="Alexandre Vasconcelos" w:date="2010-04-19T09:24:00Z">
            <w:rPr>
              <w:rStyle w:val="Hyperlink"/>
              <w:rFonts w:ascii="Times New Roman" w:hAnsi="Times New Roman"/>
              <w:color w:val="auto"/>
              <w:szCs w:val="24"/>
              <w:lang w:val="pt-BR"/>
            </w:rPr>
          </w:rPrChange>
        </w:rPr>
        <w:t>http://www.cin.ufpe.br/~if717/slides/3-visao-geral-do-rup.pdf</w:t>
      </w:r>
      <w:r w:rsidR="006D5AAB" w:rsidRPr="001333DF">
        <w:rPr>
          <w:rFonts w:ascii="Times New Roman" w:hAnsi="Times New Roman"/>
          <w:rPrChange w:id="3437" w:author="Alexandre Vasconcelos" w:date="2010-04-19T09:24:00Z">
            <w:rPr/>
          </w:rPrChange>
        </w:rPr>
        <w:fldChar w:fldCharType="end"/>
      </w:r>
      <w:r w:rsidR="004A1E0A" w:rsidRPr="001333DF">
        <w:rPr>
          <w:rFonts w:ascii="Times New Roman" w:hAnsi="Times New Roman"/>
          <w:szCs w:val="24"/>
          <w:lang w:val="pt-BR"/>
        </w:rPr>
        <w:t>.</w:t>
      </w:r>
    </w:p>
    <w:p w:rsidR="00BA6FEA" w:rsidRPr="001333DF" w:rsidRDefault="0096122A" w:rsidP="002676EA">
      <w:pPr>
        <w:rPr>
          <w:rFonts w:ascii="Times New Roman" w:hAnsi="Times New Roman"/>
          <w:szCs w:val="24"/>
          <w:lang w:val="pt-BR"/>
          <w:rPrChange w:id="3438"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3439" w:author="Alexandre Vasconcelos" w:date="2010-04-19T09:24:00Z">
            <w:rPr>
              <w:rFonts w:ascii="Times New Roman" w:hAnsi="Times New Roman"/>
              <w:szCs w:val="24"/>
              <w:lang w:val="pt-BR"/>
            </w:rPr>
          </w:rPrChange>
        </w:rPr>
        <w:t>Cardim,</w:t>
      </w:r>
      <w:r w:rsidR="00CE5744" w:rsidRPr="001333DF">
        <w:rPr>
          <w:rFonts w:ascii="Times New Roman" w:hAnsi="Times New Roman"/>
          <w:szCs w:val="24"/>
          <w:lang w:val="pt-BR"/>
          <w:rPrChange w:id="3440"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441" w:author="Alexandre Vasconcelos" w:date="2010-04-19T09:24:00Z">
            <w:rPr>
              <w:rFonts w:ascii="Times New Roman" w:hAnsi="Times New Roman"/>
              <w:szCs w:val="24"/>
              <w:lang w:val="pt-BR"/>
            </w:rPr>
          </w:rPrChange>
        </w:rPr>
        <w:t>I.C(</w:t>
      </w:r>
      <w:r w:rsidR="00BA6FEA" w:rsidRPr="001333DF">
        <w:rPr>
          <w:rFonts w:ascii="Times New Roman" w:hAnsi="Times New Roman"/>
          <w:szCs w:val="24"/>
          <w:lang w:val="pt-BR"/>
          <w:rPrChange w:id="3442" w:author="Alexandre Vasconcelos" w:date="2010-04-19T09:24:00Z">
            <w:rPr>
              <w:rFonts w:ascii="Times New Roman" w:hAnsi="Times New Roman"/>
              <w:szCs w:val="24"/>
              <w:lang w:val="pt-BR"/>
            </w:rPr>
          </w:rPrChange>
        </w:rPr>
        <w:t>2006</w:t>
      </w:r>
      <w:r w:rsidRPr="001333DF">
        <w:rPr>
          <w:rFonts w:ascii="Times New Roman" w:hAnsi="Times New Roman"/>
          <w:szCs w:val="24"/>
          <w:lang w:val="pt-BR"/>
          <w:rPrChange w:id="3443" w:author="Alexandre Vasconcelos" w:date="2010-04-19T09:24:00Z">
            <w:rPr>
              <w:rFonts w:ascii="Times New Roman" w:hAnsi="Times New Roman"/>
              <w:szCs w:val="24"/>
              <w:lang w:val="pt-BR"/>
            </w:rPr>
          </w:rPrChange>
        </w:rPr>
        <w:t xml:space="preserve">). </w:t>
      </w:r>
      <w:r w:rsidR="007C14B0" w:rsidRPr="001333DF">
        <w:rPr>
          <w:rFonts w:ascii="Times New Roman" w:hAnsi="Times New Roman"/>
          <w:i/>
          <w:szCs w:val="24"/>
          <w:lang w:val="pt-BR"/>
          <w:rPrChange w:id="3444" w:author="Alexandre Vasconcelos" w:date="2010-04-19T09:24:00Z">
            <w:rPr>
              <w:rFonts w:ascii="Times New Roman" w:hAnsi="Times New Roman"/>
              <w:i/>
              <w:szCs w:val="24"/>
              <w:lang w:val="pt-BR"/>
            </w:rPr>
          </w:rPrChange>
        </w:rPr>
        <w:t>Avaliando o Microsoft Solutions Framework for Agile Software Develo</w:t>
      </w:r>
      <w:r w:rsidR="007C14B0" w:rsidRPr="001333DF">
        <w:rPr>
          <w:rFonts w:ascii="Times New Roman" w:hAnsi="Times New Roman"/>
          <w:i/>
          <w:szCs w:val="24"/>
          <w:lang w:val="pt-BR"/>
          <w:rPrChange w:id="3445" w:author="Alexandre Vasconcelos" w:date="2010-04-19T09:24:00Z">
            <w:rPr>
              <w:rFonts w:ascii="Times New Roman" w:hAnsi="Times New Roman"/>
              <w:i/>
              <w:szCs w:val="24"/>
              <w:lang w:val="pt-BR"/>
            </w:rPr>
          </w:rPrChange>
        </w:rPr>
        <w:t>p</w:t>
      </w:r>
      <w:r w:rsidR="007C14B0" w:rsidRPr="001333DF">
        <w:rPr>
          <w:rFonts w:ascii="Times New Roman" w:hAnsi="Times New Roman"/>
          <w:i/>
          <w:szCs w:val="24"/>
          <w:lang w:val="pt-BR"/>
          <w:rPrChange w:id="3446" w:author="Alexandre Vasconcelos" w:date="2010-04-19T09:24:00Z">
            <w:rPr>
              <w:rFonts w:ascii="Times New Roman" w:hAnsi="Times New Roman"/>
              <w:i/>
              <w:szCs w:val="24"/>
              <w:lang w:val="pt-BR"/>
            </w:rPr>
          </w:rPrChange>
        </w:rPr>
        <w:t>ment em</w:t>
      </w:r>
      <w:r w:rsidR="002676EA" w:rsidRPr="001333DF">
        <w:rPr>
          <w:rFonts w:ascii="Times New Roman" w:hAnsi="Times New Roman"/>
          <w:i/>
          <w:szCs w:val="24"/>
          <w:lang w:val="pt-BR"/>
          <w:rPrChange w:id="3447" w:author="Alexandre Vasconcelos" w:date="2010-04-19T09:24:00Z">
            <w:rPr>
              <w:rFonts w:ascii="Times New Roman" w:hAnsi="Times New Roman"/>
              <w:i/>
              <w:szCs w:val="24"/>
              <w:lang w:val="pt-BR"/>
            </w:rPr>
          </w:rPrChange>
        </w:rPr>
        <w:t xml:space="preserve"> </w:t>
      </w:r>
      <w:r w:rsidR="007C14B0" w:rsidRPr="001333DF">
        <w:rPr>
          <w:rFonts w:ascii="Times New Roman" w:hAnsi="Times New Roman"/>
          <w:i/>
          <w:szCs w:val="24"/>
          <w:lang w:val="pt-BR"/>
          <w:rPrChange w:id="3448" w:author="Alexandre Vasconcelos" w:date="2010-04-19T09:24:00Z">
            <w:rPr>
              <w:rFonts w:ascii="Times New Roman" w:hAnsi="Times New Roman"/>
              <w:i/>
              <w:szCs w:val="24"/>
              <w:lang w:val="pt-BR"/>
            </w:rPr>
          </w:rPrChange>
        </w:rPr>
        <w:t>relação ao Extrem Programming.</w:t>
      </w:r>
      <w:r w:rsidR="007C14B0" w:rsidRPr="001333DF">
        <w:rPr>
          <w:rFonts w:ascii="Times New Roman" w:hAnsi="Times New Roman"/>
          <w:szCs w:val="24"/>
          <w:lang w:val="pt-BR"/>
          <w:rPrChange w:id="3449"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450" w:author="Alexandre Vasconcelos" w:date="2010-04-19T09:24:00Z">
            <w:rPr>
              <w:rFonts w:ascii="Times New Roman" w:hAnsi="Times New Roman"/>
              <w:szCs w:val="24"/>
              <w:lang w:val="pt-BR"/>
            </w:rPr>
          </w:rPrChange>
        </w:rPr>
        <w:t>Acessado em</w:t>
      </w:r>
      <w:r w:rsidR="00701D06" w:rsidRPr="001333DF">
        <w:rPr>
          <w:rFonts w:ascii="Times New Roman" w:hAnsi="Times New Roman"/>
          <w:szCs w:val="24"/>
          <w:lang w:val="pt-BR"/>
          <w:rPrChange w:id="3451"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452" w:author="Alexandre Vasconcelos" w:date="2010-04-19T09:24:00Z">
            <w:rPr>
              <w:rFonts w:ascii="Times New Roman" w:hAnsi="Times New Roman"/>
              <w:szCs w:val="24"/>
              <w:lang w:val="pt-BR"/>
            </w:rPr>
          </w:rPrChange>
        </w:rPr>
        <w:t>05/09/2009.</w:t>
      </w:r>
      <w:r w:rsidR="00701D06" w:rsidRPr="001333DF">
        <w:rPr>
          <w:rFonts w:ascii="Times New Roman" w:hAnsi="Times New Roman"/>
          <w:szCs w:val="24"/>
          <w:lang w:val="pt-BR"/>
          <w:rPrChange w:id="3453" w:author="Alexandre Vasconcelos" w:date="2010-04-19T09:24:00Z">
            <w:rPr>
              <w:rFonts w:ascii="Times New Roman" w:hAnsi="Times New Roman"/>
              <w:szCs w:val="24"/>
              <w:lang w:val="pt-BR"/>
            </w:rPr>
          </w:rPrChange>
        </w:rPr>
        <w:t xml:space="preserve"> </w:t>
      </w:r>
      <w:r w:rsidR="007C14B0" w:rsidRPr="001333DF">
        <w:rPr>
          <w:rFonts w:ascii="Times New Roman" w:hAnsi="Times New Roman"/>
          <w:szCs w:val="24"/>
          <w:lang w:val="pt-BR"/>
          <w:rPrChange w:id="3454" w:author="Alexandre Vasconcelos" w:date="2010-04-19T09:24:00Z">
            <w:rPr>
              <w:rFonts w:ascii="Times New Roman" w:hAnsi="Times New Roman"/>
              <w:szCs w:val="24"/>
              <w:lang w:val="pt-BR"/>
            </w:rPr>
          </w:rPrChange>
        </w:rPr>
        <w:t>Disponível em</w:t>
      </w:r>
      <w:r w:rsidR="00701D06" w:rsidRPr="001333DF">
        <w:rPr>
          <w:rFonts w:ascii="Times New Roman" w:hAnsi="Times New Roman"/>
          <w:szCs w:val="24"/>
          <w:lang w:val="pt-BR"/>
          <w:rPrChange w:id="3455" w:author="Alexandre Vasconcelos" w:date="2010-04-19T09:24:00Z">
            <w:rPr>
              <w:rFonts w:ascii="Times New Roman" w:hAnsi="Times New Roman"/>
              <w:szCs w:val="24"/>
              <w:lang w:val="pt-BR"/>
            </w:rPr>
          </w:rPrChange>
        </w:rPr>
        <w:t xml:space="preserve"> </w:t>
      </w:r>
      <w:r w:rsidR="007C14B0" w:rsidRPr="001333DF">
        <w:rPr>
          <w:rFonts w:ascii="Times New Roman" w:hAnsi="Times New Roman"/>
          <w:szCs w:val="24"/>
          <w:lang w:val="pt-BR"/>
          <w:rPrChange w:id="3456" w:author="Alexandre Vasconcelos" w:date="2010-04-19T09:24:00Z">
            <w:rPr>
              <w:rFonts w:ascii="Times New Roman" w:hAnsi="Times New Roman"/>
              <w:szCs w:val="24"/>
              <w:lang w:val="pt-BR"/>
            </w:rPr>
          </w:rPrChange>
        </w:rPr>
        <w:t>http://www.cin.ufpe.br/~tg/2005-2/icc2.pdf.</w:t>
      </w:r>
      <w:r w:rsidR="009E434B" w:rsidRPr="001333DF">
        <w:rPr>
          <w:rFonts w:ascii="Times New Roman" w:hAnsi="Times New Roman"/>
          <w:szCs w:val="24"/>
          <w:lang w:val="pt-BR"/>
          <w:rPrChange w:id="3457" w:author="Alexandre Vasconcelos" w:date="2010-04-19T09:24:00Z">
            <w:rPr>
              <w:rFonts w:ascii="Times New Roman" w:hAnsi="Times New Roman"/>
              <w:szCs w:val="24"/>
              <w:lang w:val="pt-BR"/>
            </w:rPr>
          </w:rPrChange>
        </w:rPr>
        <w:t xml:space="preserve"> </w:t>
      </w:r>
    </w:p>
    <w:p w:rsidR="0033597A" w:rsidRPr="001333DF" w:rsidRDefault="00BA6FEA" w:rsidP="002676EA">
      <w:pPr>
        <w:rPr>
          <w:rFonts w:ascii="Times New Roman" w:hAnsi="Times New Roman"/>
          <w:szCs w:val="24"/>
          <w:lang w:val="pt-BR"/>
          <w:rPrChange w:id="3458"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3459" w:author="Alexandre Vasconcelos" w:date="2010-04-19T09:24:00Z">
            <w:rPr>
              <w:rFonts w:ascii="Times New Roman" w:hAnsi="Times New Roman"/>
              <w:szCs w:val="24"/>
              <w:lang w:val="pt-BR"/>
            </w:rPr>
          </w:rPrChange>
        </w:rPr>
        <w:lastRenderedPageBreak/>
        <w:t>Camara,F(2007).</w:t>
      </w:r>
      <w:r w:rsidR="0033597A" w:rsidRPr="001333DF">
        <w:rPr>
          <w:rFonts w:ascii="Times New Roman" w:hAnsi="Times New Roman"/>
          <w:i/>
          <w:szCs w:val="24"/>
          <w:lang w:val="pt-BR"/>
          <w:rPrChange w:id="3460" w:author="Alexandre Vasconcelos" w:date="2010-04-19T09:24:00Z">
            <w:rPr>
              <w:rFonts w:ascii="Times New Roman" w:hAnsi="Times New Roman"/>
              <w:i/>
              <w:szCs w:val="24"/>
              <w:lang w:val="pt-BR"/>
            </w:rPr>
          </w:rPrChange>
        </w:rPr>
        <w:t>Um pouco da história do MSF</w:t>
      </w:r>
      <w:r w:rsidR="0033597A" w:rsidRPr="001333DF">
        <w:rPr>
          <w:rFonts w:ascii="Times New Roman" w:hAnsi="Times New Roman"/>
          <w:szCs w:val="24"/>
          <w:lang w:val="pt-BR"/>
          <w:rPrChange w:id="3461"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462" w:author="Alexandre Vasconcelos" w:date="2010-04-19T09:24:00Z">
            <w:rPr>
              <w:rFonts w:ascii="Times New Roman" w:hAnsi="Times New Roman"/>
              <w:szCs w:val="24"/>
              <w:lang w:val="pt-BR"/>
            </w:rPr>
          </w:rPrChange>
        </w:rPr>
        <w:t>Acessado em</w:t>
      </w:r>
      <w:r w:rsidR="00701D06" w:rsidRPr="001333DF">
        <w:rPr>
          <w:rFonts w:ascii="Times New Roman" w:hAnsi="Times New Roman"/>
          <w:szCs w:val="24"/>
          <w:lang w:val="pt-BR"/>
          <w:rPrChange w:id="3463"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464" w:author="Alexandre Vasconcelos" w:date="2010-04-19T09:24:00Z">
            <w:rPr>
              <w:rFonts w:ascii="Times New Roman" w:hAnsi="Times New Roman"/>
              <w:szCs w:val="24"/>
              <w:lang w:val="pt-BR"/>
            </w:rPr>
          </w:rPrChange>
        </w:rPr>
        <w:t xml:space="preserve">26/09/2009. </w:t>
      </w:r>
      <w:r w:rsidR="00431553" w:rsidRPr="001333DF">
        <w:rPr>
          <w:rFonts w:ascii="Times New Roman" w:hAnsi="Times New Roman"/>
          <w:szCs w:val="24"/>
          <w:lang w:val="pt-BR"/>
          <w:rPrChange w:id="3465" w:author="Alexandre Vasconcelos" w:date="2010-04-19T09:24:00Z">
            <w:rPr>
              <w:rFonts w:ascii="Times New Roman" w:hAnsi="Times New Roman"/>
              <w:szCs w:val="24"/>
              <w:lang w:val="pt-BR"/>
            </w:rPr>
          </w:rPrChange>
        </w:rPr>
        <w:t>Disponível em</w:t>
      </w:r>
      <w:r w:rsidRPr="001333DF">
        <w:rPr>
          <w:rFonts w:ascii="Times New Roman" w:hAnsi="Times New Roman"/>
          <w:szCs w:val="24"/>
          <w:lang w:val="pt-BR"/>
          <w:rPrChange w:id="3466" w:author="Alexandre Vasconcelos" w:date="2010-04-19T09:24:00Z">
            <w:rPr>
              <w:rFonts w:ascii="Times New Roman" w:hAnsi="Times New Roman"/>
              <w:szCs w:val="24"/>
              <w:lang w:val="pt-BR"/>
            </w:rPr>
          </w:rPrChange>
        </w:rPr>
        <w:t xml:space="preserve"> </w:t>
      </w:r>
      <w:r w:rsidR="006D5AAB" w:rsidRPr="001333DF">
        <w:rPr>
          <w:rFonts w:ascii="Times New Roman" w:hAnsi="Times New Roman"/>
          <w:rPrChange w:id="3467" w:author="Alexandre Vasconcelos" w:date="2010-04-19T09:24:00Z">
            <w:rPr/>
          </w:rPrChange>
        </w:rPr>
        <w:fldChar w:fldCharType="begin"/>
      </w:r>
      <w:r w:rsidR="006D5AAB" w:rsidRPr="001333DF">
        <w:rPr>
          <w:rFonts w:ascii="Times New Roman" w:hAnsi="Times New Roman"/>
          <w:rPrChange w:id="3468" w:author="Alexandre Vasconcelos" w:date="2010-04-19T09:24:00Z">
            <w:rPr/>
          </w:rPrChange>
        </w:rPr>
        <w:instrText>HYPERLINK "http://www.linhadecodigo.com.br/Artigo.aspx?id=1471"</w:instrText>
      </w:r>
      <w:r w:rsidR="006D5AAB" w:rsidRPr="001333DF">
        <w:rPr>
          <w:rFonts w:ascii="Times New Roman" w:hAnsi="Times New Roman"/>
          <w:rPrChange w:id="3469" w:author="Alexandre Vasconcelos" w:date="2010-04-19T09:24:00Z">
            <w:rPr/>
          </w:rPrChange>
        </w:rPr>
        <w:fldChar w:fldCharType="separate"/>
      </w:r>
      <w:r w:rsidR="00AE2BED" w:rsidRPr="001333DF">
        <w:rPr>
          <w:rStyle w:val="Hyperlink"/>
          <w:rFonts w:ascii="Times New Roman" w:hAnsi="Times New Roman"/>
          <w:color w:val="auto"/>
          <w:szCs w:val="24"/>
          <w:lang w:val="pt-BR"/>
          <w:rPrChange w:id="3470" w:author="Alexandre Vasconcelos" w:date="2010-04-19T09:24:00Z">
            <w:rPr>
              <w:rStyle w:val="Hyperlink"/>
              <w:rFonts w:ascii="Times New Roman" w:hAnsi="Times New Roman"/>
              <w:color w:val="auto"/>
              <w:szCs w:val="24"/>
              <w:lang w:val="pt-BR"/>
            </w:rPr>
          </w:rPrChange>
        </w:rPr>
        <w:t>http://www.linhadecodigo.com.br/Artigo.aspx?id=1471</w:t>
      </w:r>
      <w:r w:rsidR="006D5AAB" w:rsidRPr="001333DF">
        <w:rPr>
          <w:rFonts w:ascii="Times New Roman" w:hAnsi="Times New Roman"/>
          <w:rPrChange w:id="3471" w:author="Alexandre Vasconcelos" w:date="2010-04-19T09:24:00Z">
            <w:rPr/>
          </w:rPrChange>
        </w:rPr>
        <w:fldChar w:fldCharType="end"/>
      </w:r>
      <w:r w:rsidR="00431553" w:rsidRPr="001333DF">
        <w:rPr>
          <w:rFonts w:ascii="Times New Roman" w:hAnsi="Times New Roman"/>
          <w:szCs w:val="24"/>
          <w:lang w:val="pt-BR"/>
        </w:rPr>
        <w:t xml:space="preserve">. </w:t>
      </w:r>
    </w:p>
    <w:p w:rsidR="00BA6FEA" w:rsidRPr="001333DF" w:rsidRDefault="00BA6FEA" w:rsidP="002676EA">
      <w:pPr>
        <w:rPr>
          <w:rFonts w:ascii="Times New Roman" w:hAnsi="Times New Roman"/>
          <w:szCs w:val="24"/>
          <w:lang w:val="pt-BR"/>
        </w:rPr>
      </w:pPr>
      <w:r w:rsidRPr="001333DF">
        <w:rPr>
          <w:rStyle w:val="Forte"/>
          <w:rFonts w:ascii="Times New Roman" w:hAnsi="Times New Roman"/>
          <w:b w:val="0"/>
          <w:color w:val="000000"/>
          <w:szCs w:val="24"/>
          <w:rPrChange w:id="3472" w:author="Alexandre Vasconcelos" w:date="2010-04-19T09:24:00Z">
            <w:rPr>
              <w:rStyle w:val="Forte"/>
              <w:rFonts w:ascii="Times New Roman" w:hAnsi="Times New Roman"/>
              <w:b w:val="0"/>
              <w:color w:val="000000"/>
              <w:szCs w:val="24"/>
            </w:rPr>
          </w:rPrChange>
        </w:rPr>
        <w:t>Broering,E(2009).</w:t>
      </w:r>
      <w:r w:rsidRPr="001333DF">
        <w:rPr>
          <w:rFonts w:ascii="Times New Roman" w:hAnsi="Times New Roman"/>
          <w:szCs w:val="24"/>
          <w:rPrChange w:id="3473" w:author="Alexandre Vasconcelos" w:date="2010-04-19T09:24:00Z">
            <w:rPr>
              <w:rFonts w:ascii="Times New Roman" w:hAnsi="Times New Roman"/>
              <w:szCs w:val="24"/>
            </w:rPr>
          </w:rPrChange>
        </w:rPr>
        <w:t xml:space="preserve"> </w:t>
      </w:r>
      <w:r w:rsidRPr="001333DF">
        <w:rPr>
          <w:rFonts w:ascii="Times New Roman" w:hAnsi="Times New Roman"/>
          <w:i/>
          <w:szCs w:val="24"/>
          <w:rPrChange w:id="3474" w:author="Alexandre Vasconcelos" w:date="2010-04-19T09:24:00Z">
            <w:rPr>
              <w:rFonts w:ascii="Times New Roman" w:hAnsi="Times New Roman"/>
              <w:i/>
              <w:szCs w:val="24"/>
            </w:rPr>
          </w:rPrChange>
        </w:rPr>
        <w:t>RUP-Rational Unified Process</w:t>
      </w:r>
      <w:r w:rsidRPr="001333DF">
        <w:rPr>
          <w:rFonts w:ascii="Times New Roman" w:hAnsi="Times New Roman"/>
          <w:szCs w:val="24"/>
          <w:rPrChange w:id="3475" w:author="Alexandre Vasconcelos" w:date="2010-04-19T09:24:00Z">
            <w:rPr>
              <w:rFonts w:ascii="Times New Roman" w:hAnsi="Times New Roman"/>
              <w:szCs w:val="24"/>
            </w:rPr>
          </w:rPrChange>
        </w:rPr>
        <w:t xml:space="preserve">. </w:t>
      </w:r>
      <w:r w:rsidRPr="001333DF">
        <w:rPr>
          <w:rFonts w:ascii="Times New Roman" w:hAnsi="Times New Roman"/>
          <w:szCs w:val="24"/>
          <w:lang w:val="pt-BR"/>
          <w:rPrChange w:id="3476" w:author="Alexandre Vasconcelos" w:date="2010-04-19T09:24:00Z">
            <w:rPr>
              <w:rFonts w:ascii="Times New Roman" w:hAnsi="Times New Roman"/>
              <w:szCs w:val="24"/>
              <w:lang w:val="pt-BR"/>
            </w:rPr>
          </w:rPrChange>
        </w:rPr>
        <w:t>Acessado em</w:t>
      </w:r>
      <w:r w:rsidR="00701D06" w:rsidRPr="001333DF">
        <w:rPr>
          <w:rFonts w:ascii="Times New Roman" w:hAnsi="Times New Roman"/>
          <w:szCs w:val="24"/>
          <w:lang w:val="pt-BR"/>
          <w:rPrChange w:id="3477"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478" w:author="Alexandre Vasconcelos" w:date="2010-04-19T09:24:00Z">
            <w:rPr>
              <w:rFonts w:ascii="Times New Roman" w:hAnsi="Times New Roman"/>
              <w:szCs w:val="24"/>
              <w:lang w:val="pt-BR"/>
            </w:rPr>
          </w:rPrChange>
        </w:rPr>
        <w:t xml:space="preserve">03/10/2009. Disponível em </w:t>
      </w:r>
      <w:r w:rsidR="006D5AAB" w:rsidRPr="001333DF">
        <w:rPr>
          <w:rFonts w:ascii="Times New Roman" w:hAnsi="Times New Roman"/>
          <w:rPrChange w:id="3479" w:author="Alexandre Vasconcelos" w:date="2010-04-19T09:24:00Z">
            <w:rPr/>
          </w:rPrChange>
        </w:rPr>
        <w:fldChar w:fldCharType="begin"/>
      </w:r>
      <w:r w:rsidR="006D5AAB" w:rsidRPr="001333DF">
        <w:rPr>
          <w:rFonts w:ascii="Times New Roman" w:hAnsi="Times New Roman"/>
          <w:rPrChange w:id="3480" w:author="Alexandre Vasconcelos" w:date="2010-04-19T09:24:00Z">
            <w:rPr/>
          </w:rPrChange>
        </w:rPr>
        <w:instrText>HYPERLINK "http://www.devmedia.com.br/articles/viewcomp.asp?comp=4574"</w:instrText>
      </w:r>
      <w:r w:rsidR="006D5AAB" w:rsidRPr="001333DF">
        <w:rPr>
          <w:rFonts w:ascii="Times New Roman" w:hAnsi="Times New Roman"/>
          <w:rPrChange w:id="3481" w:author="Alexandre Vasconcelos" w:date="2010-04-19T09:24:00Z">
            <w:rPr/>
          </w:rPrChange>
        </w:rPr>
        <w:fldChar w:fldCharType="separate"/>
      </w:r>
      <w:r w:rsidRPr="001333DF">
        <w:rPr>
          <w:rStyle w:val="Hyperlink"/>
          <w:rFonts w:ascii="Times New Roman" w:hAnsi="Times New Roman"/>
          <w:color w:val="auto"/>
          <w:szCs w:val="24"/>
          <w:lang w:val="pt-BR"/>
          <w:rPrChange w:id="3482" w:author="Alexandre Vasconcelos" w:date="2010-04-19T09:24:00Z">
            <w:rPr>
              <w:rStyle w:val="Hyperlink"/>
              <w:rFonts w:ascii="Times New Roman" w:hAnsi="Times New Roman"/>
              <w:color w:val="auto"/>
              <w:szCs w:val="24"/>
              <w:lang w:val="pt-BR"/>
            </w:rPr>
          </w:rPrChange>
        </w:rPr>
        <w:t>http://www.devmedia.com.br/articles/viewcomp.asp?comp=4574</w:t>
      </w:r>
      <w:r w:rsidR="006D5AAB" w:rsidRPr="001333DF">
        <w:rPr>
          <w:rFonts w:ascii="Times New Roman" w:hAnsi="Times New Roman"/>
          <w:rPrChange w:id="3483" w:author="Alexandre Vasconcelos" w:date="2010-04-19T09:24:00Z">
            <w:rPr/>
          </w:rPrChange>
        </w:rPr>
        <w:fldChar w:fldCharType="end"/>
      </w:r>
    </w:p>
    <w:p w:rsidR="0033597A" w:rsidRPr="001333DF" w:rsidRDefault="00BA6FEA" w:rsidP="00701D06">
      <w:pPr>
        <w:jc w:val="left"/>
        <w:rPr>
          <w:rFonts w:ascii="Times New Roman" w:hAnsi="Times New Roman"/>
          <w:szCs w:val="24"/>
          <w:lang w:val="pt-BR"/>
          <w:rPrChange w:id="3484"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3485" w:author="Alexandre Vasconcelos" w:date="2010-04-19T09:24:00Z">
            <w:rPr>
              <w:rFonts w:ascii="Times New Roman" w:hAnsi="Times New Roman"/>
              <w:szCs w:val="24"/>
              <w:lang w:val="pt-BR"/>
            </w:rPr>
          </w:rPrChange>
        </w:rPr>
        <w:t xml:space="preserve">Pires,Y. </w:t>
      </w:r>
      <w:r w:rsidR="0033597A" w:rsidRPr="001333DF">
        <w:rPr>
          <w:rFonts w:ascii="Times New Roman" w:hAnsi="Times New Roman"/>
          <w:bCs/>
          <w:i/>
          <w:iCs/>
          <w:szCs w:val="24"/>
          <w:lang w:val="pt-BR"/>
          <w:rPrChange w:id="3486" w:author="Alexandre Vasconcelos" w:date="2010-04-19T09:24:00Z">
            <w:rPr>
              <w:rFonts w:ascii="Times New Roman" w:hAnsi="Times New Roman"/>
              <w:bCs/>
              <w:i/>
              <w:iCs/>
              <w:szCs w:val="24"/>
              <w:lang w:val="pt-BR"/>
            </w:rPr>
          </w:rPrChange>
        </w:rPr>
        <w:t>Processo Unificado de desenvolvimento de software- RUP.</w:t>
      </w:r>
      <w:r w:rsidR="00701D06" w:rsidRPr="001333DF">
        <w:rPr>
          <w:rFonts w:ascii="Times New Roman" w:hAnsi="Times New Roman"/>
          <w:szCs w:val="24"/>
          <w:lang w:val="pt-BR"/>
          <w:rPrChange w:id="3487"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488" w:author="Alexandre Vasconcelos" w:date="2010-04-19T09:24:00Z">
            <w:rPr>
              <w:rFonts w:ascii="Times New Roman" w:hAnsi="Times New Roman"/>
              <w:szCs w:val="24"/>
              <w:lang w:val="pt-BR"/>
            </w:rPr>
          </w:rPrChange>
        </w:rPr>
        <w:t>Acessado em</w:t>
      </w:r>
      <w:r w:rsidR="00701D06" w:rsidRPr="001333DF">
        <w:rPr>
          <w:rFonts w:ascii="Times New Roman" w:hAnsi="Times New Roman"/>
          <w:szCs w:val="24"/>
          <w:lang w:val="pt-BR"/>
          <w:rPrChange w:id="3489"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490" w:author="Alexandre Vasconcelos" w:date="2010-04-19T09:24:00Z">
            <w:rPr>
              <w:rFonts w:ascii="Times New Roman" w:hAnsi="Times New Roman"/>
              <w:szCs w:val="24"/>
              <w:lang w:val="pt-BR"/>
            </w:rPr>
          </w:rPrChange>
        </w:rPr>
        <w:t xml:space="preserve">08/10/2009. </w:t>
      </w:r>
      <w:r w:rsidR="00431553" w:rsidRPr="001333DF">
        <w:rPr>
          <w:rFonts w:ascii="Times New Roman" w:hAnsi="Times New Roman"/>
          <w:szCs w:val="24"/>
          <w:lang w:val="pt-BR"/>
          <w:rPrChange w:id="3491" w:author="Alexandre Vasconcelos" w:date="2010-04-19T09:24:00Z">
            <w:rPr>
              <w:rFonts w:ascii="Times New Roman" w:hAnsi="Times New Roman"/>
              <w:szCs w:val="24"/>
              <w:lang w:val="pt-BR"/>
            </w:rPr>
          </w:rPrChange>
        </w:rPr>
        <w:t>Disponível em</w:t>
      </w:r>
      <w:r w:rsidR="00701D06" w:rsidRPr="001333DF">
        <w:rPr>
          <w:rFonts w:ascii="Times New Roman" w:hAnsi="Times New Roman"/>
          <w:szCs w:val="24"/>
          <w:lang w:val="pt-BR"/>
          <w:rPrChange w:id="3492" w:author="Alexandre Vasconcelos" w:date="2010-04-19T09:24:00Z">
            <w:rPr>
              <w:rFonts w:ascii="Times New Roman" w:hAnsi="Times New Roman"/>
              <w:szCs w:val="24"/>
              <w:lang w:val="pt-BR"/>
            </w:rPr>
          </w:rPrChange>
        </w:rPr>
        <w:t xml:space="preserve"> </w:t>
      </w:r>
      <w:r w:rsidR="006D5AAB" w:rsidRPr="001333DF">
        <w:rPr>
          <w:rFonts w:ascii="Times New Roman" w:hAnsi="Times New Roman"/>
          <w:rPrChange w:id="3493" w:author="Alexandre Vasconcelos" w:date="2010-04-19T09:24:00Z">
            <w:rPr/>
          </w:rPrChange>
        </w:rPr>
        <w:fldChar w:fldCharType="begin"/>
      </w:r>
      <w:r w:rsidR="006D5AAB" w:rsidRPr="001333DF">
        <w:rPr>
          <w:rFonts w:ascii="Times New Roman" w:hAnsi="Times New Roman"/>
          <w:rPrChange w:id="3494" w:author="Alexandre Vasconcelos" w:date="2010-04-19T09:24:00Z">
            <w:rPr/>
          </w:rPrChange>
        </w:rPr>
        <w:instrText>HYPERLINK "http://www.laps.ufpa.br/yomara/paginav2/aps/processo%20unificado%20rup.pdf"</w:instrText>
      </w:r>
      <w:r w:rsidR="006D5AAB" w:rsidRPr="001333DF">
        <w:rPr>
          <w:rFonts w:ascii="Times New Roman" w:hAnsi="Times New Roman"/>
          <w:rPrChange w:id="3495" w:author="Alexandre Vasconcelos" w:date="2010-04-19T09:24:00Z">
            <w:rPr/>
          </w:rPrChange>
        </w:rPr>
        <w:fldChar w:fldCharType="separate"/>
      </w:r>
      <w:r w:rsidR="00FA390E" w:rsidRPr="001333DF">
        <w:rPr>
          <w:rStyle w:val="Hyperlink"/>
          <w:rFonts w:ascii="Times New Roman" w:hAnsi="Times New Roman"/>
          <w:color w:val="auto"/>
          <w:szCs w:val="24"/>
          <w:lang w:val="pt-BR"/>
          <w:rPrChange w:id="3496" w:author="Alexandre Vasconcelos" w:date="2010-04-19T09:24:00Z">
            <w:rPr>
              <w:rStyle w:val="Hyperlink"/>
              <w:rFonts w:ascii="Times New Roman" w:hAnsi="Times New Roman"/>
              <w:color w:val="auto"/>
              <w:szCs w:val="24"/>
              <w:lang w:val="pt-BR"/>
            </w:rPr>
          </w:rPrChange>
        </w:rPr>
        <w:t>http://www.laps.ufpa.br/yomara/paginav2/aps/processo%20unificado%20rup.pdf</w:t>
      </w:r>
      <w:r w:rsidR="006D5AAB" w:rsidRPr="001333DF">
        <w:rPr>
          <w:rFonts w:ascii="Times New Roman" w:hAnsi="Times New Roman"/>
          <w:rPrChange w:id="3497" w:author="Alexandre Vasconcelos" w:date="2010-04-19T09:24:00Z">
            <w:rPr/>
          </w:rPrChange>
        </w:rPr>
        <w:fldChar w:fldCharType="end"/>
      </w:r>
      <w:r w:rsidR="00431553" w:rsidRPr="001333DF">
        <w:rPr>
          <w:rFonts w:ascii="Times New Roman" w:hAnsi="Times New Roman"/>
          <w:szCs w:val="24"/>
          <w:lang w:val="pt-BR"/>
        </w:rPr>
        <w:t>.</w:t>
      </w:r>
    </w:p>
    <w:p w:rsidR="00AE2BED" w:rsidRPr="001333DF" w:rsidRDefault="00BA6FEA" w:rsidP="00701D06">
      <w:pPr>
        <w:jc w:val="left"/>
        <w:rPr>
          <w:rFonts w:ascii="Times New Roman" w:hAnsi="Times New Roman"/>
          <w:szCs w:val="24"/>
          <w:lang w:val="pt-BR"/>
          <w:rPrChange w:id="3498"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3499" w:author="Alexandre Vasconcelos" w:date="2010-04-19T09:24:00Z">
            <w:rPr>
              <w:rFonts w:ascii="Times New Roman" w:hAnsi="Times New Roman"/>
              <w:szCs w:val="24"/>
              <w:lang w:val="pt-BR"/>
            </w:rPr>
          </w:rPrChange>
        </w:rPr>
        <w:t>Nogueira,G.L e Capra,S.P.M</w:t>
      </w:r>
      <w:r w:rsidR="001D3A7E" w:rsidRPr="001333DF">
        <w:rPr>
          <w:rFonts w:ascii="Times New Roman" w:hAnsi="Times New Roman"/>
          <w:szCs w:val="24"/>
          <w:lang w:val="pt-BR"/>
          <w:rPrChange w:id="3500" w:author="Alexandre Vasconcelos" w:date="2010-04-19T09:24:00Z">
            <w:rPr>
              <w:rFonts w:ascii="Times New Roman" w:hAnsi="Times New Roman"/>
              <w:szCs w:val="24"/>
              <w:lang w:val="pt-BR"/>
            </w:rPr>
          </w:rPrChange>
        </w:rPr>
        <w:t xml:space="preserve"> </w:t>
      </w:r>
      <w:r w:rsidR="00A2515E" w:rsidRPr="001333DF">
        <w:rPr>
          <w:rFonts w:ascii="Times New Roman" w:hAnsi="Times New Roman"/>
          <w:szCs w:val="24"/>
          <w:lang w:val="pt-BR"/>
          <w:rPrChange w:id="3501" w:author="Alexandre Vasconcelos" w:date="2010-04-19T09:24:00Z">
            <w:rPr>
              <w:rFonts w:ascii="Times New Roman" w:hAnsi="Times New Roman"/>
              <w:szCs w:val="24"/>
              <w:lang w:val="pt-BR"/>
            </w:rPr>
          </w:rPrChange>
        </w:rPr>
        <w:t>(2003)</w:t>
      </w:r>
      <w:r w:rsidRPr="001333DF">
        <w:rPr>
          <w:rFonts w:ascii="Times New Roman" w:hAnsi="Times New Roman"/>
          <w:szCs w:val="24"/>
          <w:lang w:val="pt-BR"/>
          <w:rPrChange w:id="3502" w:author="Alexandre Vasconcelos" w:date="2010-04-19T09:24:00Z">
            <w:rPr>
              <w:rFonts w:ascii="Times New Roman" w:hAnsi="Times New Roman"/>
              <w:szCs w:val="24"/>
              <w:lang w:val="pt-BR"/>
            </w:rPr>
          </w:rPrChange>
        </w:rPr>
        <w:t xml:space="preserve">. </w:t>
      </w:r>
      <w:r w:rsidR="00554A9A" w:rsidRPr="001333DF">
        <w:rPr>
          <w:rFonts w:ascii="Times New Roman" w:hAnsi="Times New Roman"/>
          <w:bCs/>
          <w:i/>
          <w:color w:val="000000"/>
          <w:szCs w:val="24"/>
          <w:lang w:val="pt-BR"/>
          <w:rPrChange w:id="3503" w:author="Alexandre Vasconcelos" w:date="2010-04-19T09:24:00Z">
            <w:rPr>
              <w:rFonts w:ascii="Times New Roman" w:hAnsi="Times New Roman"/>
              <w:bCs/>
              <w:i/>
              <w:color w:val="000000"/>
              <w:szCs w:val="24"/>
              <w:lang w:val="pt-BR"/>
            </w:rPr>
          </w:rPrChange>
        </w:rPr>
        <w:t>Adaptação do RUP para Projetos de Software E-Commerce.</w:t>
      </w:r>
      <w:r w:rsidR="00A2515E" w:rsidRPr="001333DF">
        <w:rPr>
          <w:rFonts w:ascii="Times New Roman" w:hAnsi="Times New Roman"/>
          <w:bCs/>
          <w:i/>
          <w:color w:val="000000"/>
          <w:szCs w:val="24"/>
          <w:lang w:val="pt-BR"/>
          <w:rPrChange w:id="3504" w:author="Alexandre Vasconcelos" w:date="2010-04-19T09:24:00Z">
            <w:rPr>
              <w:rFonts w:ascii="Times New Roman" w:hAnsi="Times New Roman"/>
              <w:bCs/>
              <w:i/>
              <w:color w:val="000000"/>
              <w:szCs w:val="24"/>
              <w:lang w:val="pt-BR"/>
            </w:rPr>
          </w:rPrChange>
        </w:rPr>
        <w:t xml:space="preserve"> </w:t>
      </w:r>
      <w:r w:rsidR="00A2515E" w:rsidRPr="001333DF">
        <w:rPr>
          <w:rFonts w:ascii="Times New Roman" w:hAnsi="Times New Roman"/>
          <w:szCs w:val="24"/>
          <w:lang w:val="pt-BR"/>
          <w:rPrChange w:id="3505" w:author="Alexandre Vasconcelos" w:date="2010-04-19T09:24:00Z">
            <w:rPr>
              <w:rFonts w:ascii="Times New Roman" w:hAnsi="Times New Roman"/>
              <w:szCs w:val="24"/>
              <w:lang w:val="pt-BR"/>
            </w:rPr>
          </w:rPrChange>
        </w:rPr>
        <w:t>Acessado em</w:t>
      </w:r>
      <w:r w:rsidR="00701D06" w:rsidRPr="001333DF">
        <w:rPr>
          <w:rFonts w:ascii="Times New Roman" w:hAnsi="Times New Roman"/>
          <w:szCs w:val="24"/>
          <w:lang w:val="pt-BR"/>
          <w:rPrChange w:id="3506" w:author="Alexandre Vasconcelos" w:date="2010-04-19T09:24:00Z">
            <w:rPr>
              <w:rFonts w:ascii="Times New Roman" w:hAnsi="Times New Roman"/>
              <w:szCs w:val="24"/>
              <w:lang w:val="pt-BR"/>
            </w:rPr>
          </w:rPrChange>
        </w:rPr>
        <w:t xml:space="preserve"> </w:t>
      </w:r>
      <w:r w:rsidR="00A2515E" w:rsidRPr="001333DF">
        <w:rPr>
          <w:rFonts w:ascii="Times New Roman" w:hAnsi="Times New Roman"/>
          <w:szCs w:val="24"/>
          <w:lang w:val="pt-BR"/>
          <w:rPrChange w:id="3507" w:author="Alexandre Vasconcelos" w:date="2010-04-19T09:24:00Z">
            <w:rPr>
              <w:rFonts w:ascii="Times New Roman" w:hAnsi="Times New Roman"/>
              <w:szCs w:val="24"/>
              <w:lang w:val="pt-BR"/>
            </w:rPr>
          </w:rPrChange>
        </w:rPr>
        <w:t>15/10/2009.</w:t>
      </w:r>
      <w:r w:rsidR="00554A9A" w:rsidRPr="001333DF">
        <w:rPr>
          <w:rFonts w:ascii="Times New Roman" w:hAnsi="Times New Roman"/>
          <w:bCs/>
          <w:color w:val="000000"/>
          <w:szCs w:val="24"/>
          <w:lang w:val="pt-BR"/>
          <w:rPrChange w:id="3508" w:author="Alexandre Vasconcelos" w:date="2010-04-19T09:24:00Z">
            <w:rPr>
              <w:rFonts w:ascii="Times New Roman" w:hAnsi="Times New Roman"/>
              <w:bCs/>
              <w:color w:val="000000"/>
              <w:szCs w:val="24"/>
              <w:lang w:val="pt-BR"/>
            </w:rPr>
          </w:rPrChange>
        </w:rPr>
        <w:t xml:space="preserve"> </w:t>
      </w:r>
      <w:r w:rsidR="00431553" w:rsidRPr="001333DF">
        <w:rPr>
          <w:rFonts w:ascii="Times New Roman" w:hAnsi="Times New Roman"/>
          <w:szCs w:val="24"/>
          <w:lang w:val="pt-BR"/>
          <w:rPrChange w:id="3509" w:author="Alexandre Vasconcelos" w:date="2010-04-19T09:24:00Z">
            <w:rPr>
              <w:rFonts w:ascii="Times New Roman" w:hAnsi="Times New Roman"/>
              <w:szCs w:val="24"/>
              <w:lang w:val="pt-BR"/>
            </w:rPr>
          </w:rPrChange>
        </w:rPr>
        <w:t>Disponível em</w:t>
      </w:r>
      <w:r w:rsidR="00701D06" w:rsidRPr="001333DF">
        <w:rPr>
          <w:rFonts w:ascii="Times New Roman" w:hAnsi="Times New Roman"/>
          <w:szCs w:val="24"/>
          <w:lang w:val="pt-BR"/>
          <w:rPrChange w:id="3510" w:author="Alexandre Vasconcelos" w:date="2010-04-19T09:24:00Z">
            <w:rPr>
              <w:rFonts w:ascii="Times New Roman" w:hAnsi="Times New Roman"/>
              <w:szCs w:val="24"/>
              <w:lang w:val="pt-BR"/>
            </w:rPr>
          </w:rPrChange>
        </w:rPr>
        <w:t xml:space="preserve"> </w:t>
      </w:r>
      <w:r w:rsidR="006D5AAB" w:rsidRPr="001333DF">
        <w:rPr>
          <w:rFonts w:ascii="Times New Roman" w:hAnsi="Times New Roman"/>
          <w:rPrChange w:id="3511" w:author="Alexandre Vasconcelos" w:date="2010-04-19T09:24:00Z">
            <w:rPr/>
          </w:rPrChange>
        </w:rPr>
        <w:fldChar w:fldCharType="begin"/>
      </w:r>
      <w:r w:rsidR="006D5AAB" w:rsidRPr="001333DF">
        <w:rPr>
          <w:rFonts w:ascii="Times New Roman" w:hAnsi="Times New Roman"/>
          <w:rPrChange w:id="3512" w:author="Alexandre Vasconcelos" w:date="2010-04-19T09:24:00Z">
            <w:rPr/>
          </w:rPrChange>
        </w:rPr>
        <w:instrText>HYPERLINK "http://www.cci.unama.br/margalho/portaltcc/tcc2003/d2615.pdf"</w:instrText>
      </w:r>
      <w:r w:rsidR="006D5AAB" w:rsidRPr="001333DF">
        <w:rPr>
          <w:rFonts w:ascii="Times New Roman" w:hAnsi="Times New Roman"/>
          <w:rPrChange w:id="3513" w:author="Alexandre Vasconcelos" w:date="2010-04-19T09:24:00Z">
            <w:rPr/>
          </w:rPrChange>
        </w:rPr>
        <w:fldChar w:fldCharType="separate"/>
      </w:r>
      <w:r w:rsidR="00C70B9E" w:rsidRPr="001333DF">
        <w:rPr>
          <w:rStyle w:val="Hyperlink"/>
          <w:rFonts w:ascii="Times New Roman" w:hAnsi="Times New Roman"/>
          <w:color w:val="auto"/>
          <w:szCs w:val="24"/>
          <w:lang w:val="pt-BR"/>
          <w:rPrChange w:id="3514" w:author="Alexandre Vasconcelos" w:date="2010-04-19T09:24:00Z">
            <w:rPr>
              <w:rStyle w:val="Hyperlink"/>
              <w:rFonts w:ascii="Times New Roman" w:hAnsi="Times New Roman"/>
              <w:color w:val="auto"/>
              <w:szCs w:val="24"/>
              <w:lang w:val="pt-BR"/>
            </w:rPr>
          </w:rPrChange>
        </w:rPr>
        <w:t>http://www.cci.unama.br/margalho/portaltcc/tcc2003/d2615.pdf</w:t>
      </w:r>
      <w:r w:rsidR="006D5AAB" w:rsidRPr="001333DF">
        <w:rPr>
          <w:rFonts w:ascii="Times New Roman" w:hAnsi="Times New Roman"/>
          <w:rPrChange w:id="3515" w:author="Alexandre Vasconcelos" w:date="2010-04-19T09:24:00Z">
            <w:rPr/>
          </w:rPrChange>
        </w:rPr>
        <w:fldChar w:fldCharType="end"/>
      </w:r>
      <w:r w:rsidR="00431553" w:rsidRPr="001333DF">
        <w:rPr>
          <w:rFonts w:ascii="Times New Roman" w:hAnsi="Times New Roman"/>
          <w:szCs w:val="24"/>
          <w:lang w:val="pt-BR"/>
        </w:rPr>
        <w:t xml:space="preserve">. </w:t>
      </w:r>
    </w:p>
    <w:p w:rsidR="00646C90" w:rsidRPr="001333DF" w:rsidRDefault="00646C90" w:rsidP="00B64BD2">
      <w:pPr>
        <w:jc w:val="left"/>
        <w:rPr>
          <w:rFonts w:ascii="Times New Roman" w:hAnsi="Times New Roman"/>
          <w:szCs w:val="24"/>
          <w:lang w:val="pt-BR"/>
          <w:rPrChange w:id="3516"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3517" w:author="Alexandre Vasconcelos" w:date="2010-04-19T09:24:00Z">
            <w:rPr>
              <w:rFonts w:ascii="Times New Roman" w:hAnsi="Times New Roman"/>
              <w:szCs w:val="24"/>
              <w:lang w:val="pt-BR"/>
            </w:rPr>
          </w:rPrChange>
        </w:rPr>
        <w:t>Martins,</w:t>
      </w:r>
      <w:r w:rsidR="00CE5744" w:rsidRPr="001333DF">
        <w:rPr>
          <w:rFonts w:ascii="Times New Roman" w:hAnsi="Times New Roman"/>
          <w:szCs w:val="24"/>
          <w:lang w:val="pt-BR"/>
          <w:rPrChange w:id="3518"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519" w:author="Alexandre Vasconcelos" w:date="2010-04-19T09:24:00Z">
            <w:rPr>
              <w:rFonts w:ascii="Times New Roman" w:hAnsi="Times New Roman"/>
              <w:szCs w:val="24"/>
              <w:lang w:val="pt-BR"/>
            </w:rPr>
          </w:rPrChange>
        </w:rPr>
        <w:t>C.E.S, e Cabral,</w:t>
      </w:r>
      <w:r w:rsidR="00CE5744" w:rsidRPr="001333DF">
        <w:rPr>
          <w:rFonts w:ascii="Times New Roman" w:hAnsi="Times New Roman"/>
          <w:szCs w:val="24"/>
          <w:lang w:val="pt-BR"/>
          <w:rPrChange w:id="3520"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521" w:author="Alexandre Vasconcelos" w:date="2010-04-19T09:24:00Z">
            <w:rPr>
              <w:rFonts w:ascii="Times New Roman" w:hAnsi="Times New Roman"/>
              <w:szCs w:val="24"/>
              <w:lang w:val="pt-BR"/>
            </w:rPr>
          </w:rPrChange>
        </w:rPr>
        <w:t>A.Y.</w:t>
      </w:r>
      <w:r w:rsidR="00554A9A" w:rsidRPr="001333DF">
        <w:rPr>
          <w:rFonts w:ascii="Times New Roman" w:hAnsi="Times New Roman"/>
          <w:szCs w:val="24"/>
          <w:lang w:val="pt-BR"/>
          <w:rPrChange w:id="3522" w:author="Alexandre Vasconcelos" w:date="2010-04-19T09:24:00Z">
            <w:rPr>
              <w:rFonts w:ascii="Times New Roman" w:hAnsi="Times New Roman"/>
              <w:szCs w:val="24"/>
              <w:lang w:val="pt-BR"/>
            </w:rPr>
          </w:rPrChange>
        </w:rPr>
        <w:t xml:space="preserve"> </w:t>
      </w:r>
      <w:r w:rsidR="00554A9A" w:rsidRPr="001333DF">
        <w:rPr>
          <w:rFonts w:ascii="Times New Roman" w:hAnsi="Times New Roman"/>
          <w:i/>
          <w:szCs w:val="24"/>
          <w:lang w:val="pt-BR"/>
          <w:rPrChange w:id="3523" w:author="Alexandre Vasconcelos" w:date="2010-04-19T09:24:00Z">
            <w:rPr>
              <w:rFonts w:ascii="Times New Roman" w:hAnsi="Times New Roman"/>
              <w:i/>
              <w:szCs w:val="24"/>
              <w:lang w:val="pt-BR"/>
            </w:rPr>
          </w:rPrChange>
        </w:rPr>
        <w:t>G</w:t>
      </w:r>
      <w:r w:rsidRPr="001333DF">
        <w:rPr>
          <w:rFonts w:ascii="Times New Roman" w:hAnsi="Times New Roman"/>
          <w:i/>
          <w:szCs w:val="24"/>
          <w:lang w:val="pt-BR"/>
          <w:rPrChange w:id="3524" w:author="Alexandre Vasconcelos" w:date="2010-04-19T09:24:00Z">
            <w:rPr>
              <w:rFonts w:ascii="Times New Roman" w:hAnsi="Times New Roman"/>
              <w:i/>
              <w:szCs w:val="24"/>
              <w:lang w:val="pt-BR"/>
            </w:rPr>
          </w:rPrChange>
        </w:rPr>
        <w:t>estão do conhecimento em um processo de desenvolvimento de software</w:t>
      </w:r>
      <w:r w:rsidR="00554A9A" w:rsidRPr="001333DF">
        <w:rPr>
          <w:rFonts w:ascii="Times New Roman" w:hAnsi="Times New Roman"/>
          <w:i/>
          <w:szCs w:val="24"/>
          <w:lang w:val="pt-BR"/>
          <w:rPrChange w:id="3525" w:author="Alexandre Vasconcelos" w:date="2010-04-19T09:24:00Z">
            <w:rPr>
              <w:rFonts w:ascii="Times New Roman" w:hAnsi="Times New Roman"/>
              <w:i/>
              <w:szCs w:val="24"/>
              <w:lang w:val="pt-BR"/>
            </w:rPr>
          </w:rPrChange>
        </w:rPr>
        <w:t>.</w:t>
      </w:r>
      <w:r w:rsidR="00554A9A" w:rsidRPr="001333DF">
        <w:rPr>
          <w:rFonts w:ascii="Times New Roman" w:hAnsi="Times New Roman"/>
          <w:szCs w:val="24"/>
          <w:lang w:val="pt-BR"/>
          <w:rPrChange w:id="3526"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527" w:author="Alexandre Vasconcelos" w:date="2010-04-19T09:24:00Z">
            <w:rPr>
              <w:rFonts w:ascii="Times New Roman" w:hAnsi="Times New Roman"/>
              <w:szCs w:val="24"/>
              <w:lang w:val="pt-BR"/>
            </w:rPr>
          </w:rPrChange>
        </w:rPr>
        <w:t>Acessado em</w:t>
      </w:r>
      <w:r w:rsidR="00B64BD2" w:rsidRPr="001333DF">
        <w:rPr>
          <w:rFonts w:ascii="Times New Roman" w:hAnsi="Times New Roman"/>
          <w:szCs w:val="24"/>
          <w:lang w:val="pt-BR"/>
          <w:rPrChange w:id="3528"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529" w:author="Alexandre Vasconcelos" w:date="2010-04-19T09:24:00Z">
            <w:rPr>
              <w:rFonts w:ascii="Times New Roman" w:hAnsi="Times New Roman"/>
              <w:szCs w:val="24"/>
              <w:lang w:val="pt-BR"/>
            </w:rPr>
          </w:rPrChange>
        </w:rPr>
        <w:t xml:space="preserve">15/10/2009. </w:t>
      </w:r>
      <w:r w:rsidR="00431553" w:rsidRPr="001333DF">
        <w:rPr>
          <w:rFonts w:ascii="Times New Roman" w:hAnsi="Times New Roman"/>
          <w:szCs w:val="24"/>
          <w:lang w:val="pt-BR"/>
          <w:rPrChange w:id="3530" w:author="Alexandre Vasconcelos" w:date="2010-04-19T09:24:00Z">
            <w:rPr>
              <w:rFonts w:ascii="Times New Roman" w:hAnsi="Times New Roman"/>
              <w:szCs w:val="24"/>
              <w:lang w:val="pt-BR"/>
            </w:rPr>
          </w:rPrChange>
        </w:rPr>
        <w:t>Disponível em</w:t>
      </w:r>
      <w:r w:rsidR="00B64BD2" w:rsidRPr="001333DF">
        <w:rPr>
          <w:rFonts w:ascii="Times New Roman" w:hAnsi="Times New Roman"/>
          <w:szCs w:val="24"/>
          <w:lang w:val="pt-BR"/>
          <w:rPrChange w:id="3531" w:author="Alexandre Vasconcelos" w:date="2010-04-19T09:24:00Z">
            <w:rPr>
              <w:rFonts w:ascii="Times New Roman" w:hAnsi="Times New Roman"/>
              <w:szCs w:val="24"/>
              <w:lang w:val="pt-BR"/>
            </w:rPr>
          </w:rPrChange>
        </w:rPr>
        <w:t xml:space="preserve"> </w:t>
      </w:r>
      <w:r w:rsidR="006D5AAB" w:rsidRPr="001333DF">
        <w:rPr>
          <w:rFonts w:ascii="Times New Roman" w:hAnsi="Times New Roman"/>
          <w:rPrChange w:id="3532" w:author="Alexandre Vasconcelos" w:date="2010-04-19T09:24:00Z">
            <w:rPr/>
          </w:rPrChange>
        </w:rPr>
        <w:fldChar w:fldCharType="begin"/>
      </w:r>
      <w:r w:rsidR="006D5AAB" w:rsidRPr="001333DF">
        <w:rPr>
          <w:rFonts w:ascii="Times New Roman" w:hAnsi="Times New Roman"/>
          <w:rPrChange w:id="3533" w:author="Alexandre Vasconcelos" w:date="2010-04-19T09:24:00Z">
            <w:rPr/>
          </w:rPrChange>
        </w:rPr>
        <w:instrText>HYPERLINK "http://guaiba.ulbra.tche.br/pesquisas/2008/artigos/sistemas/328.pdf"</w:instrText>
      </w:r>
      <w:r w:rsidR="006D5AAB" w:rsidRPr="001333DF">
        <w:rPr>
          <w:rFonts w:ascii="Times New Roman" w:hAnsi="Times New Roman"/>
          <w:rPrChange w:id="3534" w:author="Alexandre Vasconcelos" w:date="2010-04-19T09:24:00Z">
            <w:rPr/>
          </w:rPrChange>
        </w:rPr>
        <w:fldChar w:fldCharType="separate"/>
      </w:r>
      <w:r w:rsidR="00487266" w:rsidRPr="001333DF">
        <w:rPr>
          <w:rStyle w:val="Hyperlink"/>
          <w:rFonts w:ascii="Times New Roman" w:hAnsi="Times New Roman"/>
          <w:color w:val="auto"/>
          <w:szCs w:val="24"/>
          <w:lang w:val="pt-BR"/>
          <w:rPrChange w:id="3535" w:author="Alexandre Vasconcelos" w:date="2010-04-19T09:24:00Z">
            <w:rPr>
              <w:rStyle w:val="Hyperlink"/>
              <w:rFonts w:ascii="Times New Roman" w:hAnsi="Times New Roman"/>
              <w:color w:val="auto"/>
              <w:szCs w:val="24"/>
              <w:lang w:val="pt-BR"/>
            </w:rPr>
          </w:rPrChange>
        </w:rPr>
        <w:t>http://guaiba.ulbra.tche.br/pesquisas/2008/artigos/sistemas/328.pdf</w:t>
      </w:r>
      <w:r w:rsidR="006D5AAB" w:rsidRPr="001333DF">
        <w:rPr>
          <w:rFonts w:ascii="Times New Roman" w:hAnsi="Times New Roman"/>
          <w:rPrChange w:id="3536" w:author="Alexandre Vasconcelos" w:date="2010-04-19T09:24:00Z">
            <w:rPr/>
          </w:rPrChange>
        </w:rPr>
        <w:fldChar w:fldCharType="end"/>
      </w:r>
      <w:r w:rsidR="00431553" w:rsidRPr="001333DF">
        <w:rPr>
          <w:rFonts w:ascii="Times New Roman" w:hAnsi="Times New Roman"/>
          <w:szCs w:val="24"/>
          <w:lang w:val="pt-BR"/>
        </w:rPr>
        <w:t>.</w:t>
      </w:r>
    </w:p>
    <w:p w:rsidR="00646C90" w:rsidRPr="001333DF" w:rsidRDefault="00646C90" w:rsidP="00E3286E">
      <w:pPr>
        <w:rPr>
          <w:rFonts w:ascii="Times New Roman" w:hAnsi="Times New Roman"/>
          <w:szCs w:val="24"/>
          <w:lang w:val="pt-BR"/>
          <w:rPrChange w:id="3537"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3538" w:author="Alexandre Vasconcelos" w:date="2010-04-19T09:24:00Z">
            <w:rPr>
              <w:rFonts w:ascii="Times New Roman" w:hAnsi="Times New Roman"/>
              <w:szCs w:val="24"/>
              <w:lang w:val="pt-BR"/>
            </w:rPr>
          </w:rPrChange>
        </w:rPr>
        <w:t>Werneck,V</w:t>
      </w:r>
      <w:r w:rsidR="001D3A7E" w:rsidRPr="001333DF">
        <w:rPr>
          <w:rFonts w:ascii="Times New Roman" w:hAnsi="Times New Roman"/>
          <w:szCs w:val="24"/>
          <w:lang w:val="pt-BR"/>
          <w:rPrChange w:id="3539"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540" w:author="Alexandre Vasconcelos" w:date="2010-04-19T09:24:00Z">
            <w:rPr>
              <w:rFonts w:ascii="Times New Roman" w:hAnsi="Times New Roman"/>
              <w:szCs w:val="24"/>
              <w:lang w:val="pt-BR"/>
            </w:rPr>
          </w:rPrChange>
        </w:rPr>
        <w:t>(2006).</w:t>
      </w:r>
      <w:r w:rsidR="00431553" w:rsidRPr="001333DF">
        <w:rPr>
          <w:rFonts w:ascii="Times New Roman" w:hAnsi="Times New Roman"/>
          <w:szCs w:val="24"/>
          <w:lang w:val="pt-BR"/>
          <w:rPrChange w:id="3541" w:author="Alexandre Vasconcelos" w:date="2010-04-19T09:24:00Z">
            <w:rPr>
              <w:rFonts w:ascii="Times New Roman" w:hAnsi="Times New Roman"/>
              <w:szCs w:val="24"/>
              <w:lang w:val="pt-BR"/>
            </w:rPr>
          </w:rPrChange>
        </w:rPr>
        <w:t xml:space="preserve"> </w:t>
      </w:r>
      <w:r w:rsidR="00554A9A" w:rsidRPr="001333DF">
        <w:rPr>
          <w:rFonts w:ascii="Times New Roman" w:hAnsi="Times New Roman"/>
          <w:i/>
          <w:szCs w:val="24"/>
          <w:lang w:val="pt-BR"/>
          <w:rPrChange w:id="3542" w:author="Alexandre Vasconcelos" w:date="2010-04-19T09:24:00Z">
            <w:rPr>
              <w:rFonts w:ascii="Times New Roman" w:hAnsi="Times New Roman"/>
              <w:i/>
              <w:szCs w:val="24"/>
              <w:lang w:val="pt-BR"/>
            </w:rPr>
          </w:rPrChange>
        </w:rPr>
        <w:t>Análise e Projeto de Sistemas.</w:t>
      </w:r>
      <w:r w:rsidRPr="001333DF">
        <w:rPr>
          <w:rFonts w:ascii="Times New Roman" w:hAnsi="Times New Roman"/>
          <w:szCs w:val="24"/>
          <w:lang w:val="pt-BR"/>
          <w:rPrChange w:id="3543" w:author="Alexandre Vasconcelos" w:date="2010-04-19T09:24:00Z">
            <w:rPr>
              <w:rFonts w:ascii="Times New Roman" w:hAnsi="Times New Roman"/>
              <w:szCs w:val="24"/>
              <w:lang w:val="pt-BR"/>
            </w:rPr>
          </w:rPrChange>
        </w:rPr>
        <w:t xml:space="preserve"> Acessado em</w:t>
      </w:r>
      <w:r w:rsidR="004F15D5" w:rsidRPr="001333DF">
        <w:rPr>
          <w:rFonts w:ascii="Times New Roman" w:hAnsi="Times New Roman"/>
          <w:szCs w:val="24"/>
          <w:lang w:val="pt-BR"/>
          <w:rPrChange w:id="3544"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545" w:author="Alexandre Vasconcelos" w:date="2010-04-19T09:24:00Z">
            <w:rPr>
              <w:rFonts w:ascii="Times New Roman" w:hAnsi="Times New Roman"/>
              <w:szCs w:val="24"/>
              <w:lang w:val="pt-BR"/>
            </w:rPr>
          </w:rPrChange>
        </w:rPr>
        <w:t>17/10/2009.</w:t>
      </w:r>
      <w:r w:rsidR="004F15D5" w:rsidRPr="001333DF">
        <w:rPr>
          <w:rFonts w:ascii="Times New Roman" w:hAnsi="Times New Roman"/>
          <w:szCs w:val="24"/>
          <w:lang w:val="pt-BR"/>
          <w:rPrChange w:id="3546" w:author="Alexandre Vasconcelos" w:date="2010-04-19T09:24:00Z">
            <w:rPr>
              <w:rFonts w:ascii="Times New Roman" w:hAnsi="Times New Roman"/>
              <w:szCs w:val="24"/>
              <w:lang w:val="pt-BR"/>
            </w:rPr>
          </w:rPrChange>
        </w:rPr>
        <w:t xml:space="preserve"> </w:t>
      </w:r>
      <w:r w:rsidR="00431553" w:rsidRPr="001333DF">
        <w:rPr>
          <w:rFonts w:ascii="Times New Roman" w:hAnsi="Times New Roman"/>
          <w:szCs w:val="24"/>
          <w:lang w:val="pt-BR"/>
          <w:rPrChange w:id="3547" w:author="Alexandre Vasconcelos" w:date="2010-04-19T09:24:00Z">
            <w:rPr>
              <w:rFonts w:ascii="Times New Roman" w:hAnsi="Times New Roman"/>
              <w:szCs w:val="24"/>
              <w:lang w:val="pt-BR"/>
            </w:rPr>
          </w:rPrChange>
        </w:rPr>
        <w:t>Disponível em</w:t>
      </w:r>
      <w:r w:rsidR="004F15D5" w:rsidRPr="001333DF">
        <w:rPr>
          <w:rFonts w:ascii="Times New Roman" w:hAnsi="Times New Roman"/>
          <w:szCs w:val="24"/>
          <w:lang w:val="pt-BR"/>
          <w:rPrChange w:id="3548" w:author="Alexandre Vasconcelos" w:date="2010-04-19T09:24:00Z">
            <w:rPr>
              <w:rFonts w:ascii="Times New Roman" w:hAnsi="Times New Roman"/>
              <w:szCs w:val="24"/>
              <w:lang w:val="pt-BR"/>
            </w:rPr>
          </w:rPrChange>
        </w:rPr>
        <w:t xml:space="preserve"> </w:t>
      </w:r>
      <w:r w:rsidR="006D5AAB" w:rsidRPr="001333DF">
        <w:rPr>
          <w:rFonts w:ascii="Times New Roman" w:hAnsi="Times New Roman"/>
          <w:rPrChange w:id="3549" w:author="Alexandre Vasconcelos" w:date="2010-04-19T09:24:00Z">
            <w:rPr/>
          </w:rPrChange>
        </w:rPr>
        <w:fldChar w:fldCharType="begin"/>
      </w:r>
      <w:r w:rsidR="006D5AAB" w:rsidRPr="001333DF">
        <w:rPr>
          <w:rFonts w:ascii="Times New Roman" w:hAnsi="Times New Roman"/>
          <w:rPrChange w:id="3550" w:author="Alexandre Vasconcelos" w:date="2010-04-19T09:24:00Z">
            <w:rPr/>
          </w:rPrChange>
        </w:rPr>
        <w:instrText>HYPERLINK "http://www.ime.uerj.br/~vera/projeto/apostila.pdf"</w:instrText>
      </w:r>
      <w:r w:rsidR="006D5AAB" w:rsidRPr="001333DF">
        <w:rPr>
          <w:rFonts w:ascii="Times New Roman" w:hAnsi="Times New Roman"/>
          <w:rPrChange w:id="3551" w:author="Alexandre Vasconcelos" w:date="2010-04-19T09:24:00Z">
            <w:rPr/>
          </w:rPrChange>
        </w:rPr>
        <w:fldChar w:fldCharType="separate"/>
      </w:r>
      <w:r w:rsidR="00487266" w:rsidRPr="001333DF">
        <w:rPr>
          <w:rStyle w:val="Hyperlink"/>
          <w:rFonts w:ascii="Times New Roman" w:hAnsi="Times New Roman"/>
          <w:color w:val="auto"/>
          <w:szCs w:val="24"/>
          <w:lang w:val="pt-BR"/>
          <w:rPrChange w:id="3552" w:author="Alexandre Vasconcelos" w:date="2010-04-19T09:24:00Z">
            <w:rPr>
              <w:rStyle w:val="Hyperlink"/>
              <w:rFonts w:ascii="Times New Roman" w:hAnsi="Times New Roman"/>
              <w:color w:val="auto"/>
              <w:szCs w:val="24"/>
              <w:lang w:val="pt-BR"/>
            </w:rPr>
          </w:rPrChange>
        </w:rPr>
        <w:t>http://www.ime.uerj.br/~vera/projeto/apostila.pdf</w:t>
      </w:r>
      <w:r w:rsidR="006D5AAB" w:rsidRPr="001333DF">
        <w:rPr>
          <w:rFonts w:ascii="Times New Roman" w:hAnsi="Times New Roman"/>
          <w:rPrChange w:id="3553" w:author="Alexandre Vasconcelos" w:date="2010-04-19T09:24:00Z">
            <w:rPr/>
          </w:rPrChange>
        </w:rPr>
        <w:fldChar w:fldCharType="end"/>
      </w:r>
      <w:r w:rsidR="00431553" w:rsidRPr="001333DF">
        <w:rPr>
          <w:rFonts w:ascii="Times New Roman" w:hAnsi="Times New Roman"/>
          <w:szCs w:val="24"/>
          <w:lang w:val="pt-BR"/>
        </w:rPr>
        <w:t>.</w:t>
      </w:r>
    </w:p>
    <w:p w:rsidR="00487266" w:rsidRPr="001333DF" w:rsidRDefault="00646C90" w:rsidP="004F15D5">
      <w:pPr>
        <w:jc w:val="left"/>
        <w:rPr>
          <w:rFonts w:ascii="Times New Roman" w:hAnsi="Times New Roman"/>
          <w:szCs w:val="24"/>
          <w:lang w:val="pt-BR"/>
          <w:rPrChange w:id="3554"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3555" w:author="Alexandre Vasconcelos" w:date="2010-04-19T09:24:00Z">
            <w:rPr>
              <w:rFonts w:ascii="Times New Roman" w:hAnsi="Times New Roman"/>
              <w:szCs w:val="24"/>
              <w:lang w:val="pt-BR"/>
            </w:rPr>
          </w:rPrChange>
        </w:rPr>
        <w:t>Tokuno,</w:t>
      </w:r>
      <w:r w:rsidR="00CE5744" w:rsidRPr="001333DF">
        <w:rPr>
          <w:rFonts w:ascii="Times New Roman" w:hAnsi="Times New Roman"/>
          <w:szCs w:val="24"/>
          <w:lang w:val="pt-BR"/>
          <w:rPrChange w:id="3556"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557" w:author="Alexandre Vasconcelos" w:date="2010-04-19T09:24:00Z">
            <w:rPr>
              <w:rFonts w:ascii="Times New Roman" w:hAnsi="Times New Roman"/>
              <w:szCs w:val="24"/>
              <w:lang w:val="pt-BR"/>
            </w:rPr>
          </w:rPrChange>
        </w:rPr>
        <w:t>D.B(2004).</w:t>
      </w:r>
      <w:r w:rsidR="00226F8E" w:rsidRPr="001333DF">
        <w:rPr>
          <w:rFonts w:ascii="Times New Roman" w:hAnsi="Times New Roman"/>
          <w:szCs w:val="24"/>
          <w:lang w:val="pt-BR"/>
          <w:rPrChange w:id="3558" w:author="Alexandre Vasconcelos" w:date="2010-04-19T09:24:00Z">
            <w:rPr>
              <w:rFonts w:ascii="Times New Roman" w:hAnsi="Times New Roman"/>
              <w:szCs w:val="24"/>
              <w:lang w:val="pt-BR"/>
            </w:rPr>
          </w:rPrChange>
        </w:rPr>
        <w:t xml:space="preserve"> </w:t>
      </w:r>
      <w:r w:rsidR="00226F8E" w:rsidRPr="001333DF">
        <w:rPr>
          <w:rFonts w:ascii="Times New Roman" w:hAnsi="Times New Roman"/>
          <w:i/>
          <w:szCs w:val="24"/>
          <w:lang w:val="pt-BR"/>
          <w:rPrChange w:id="3559" w:author="Alexandre Vasconcelos" w:date="2010-04-19T09:24:00Z">
            <w:rPr>
              <w:rFonts w:ascii="Times New Roman" w:hAnsi="Times New Roman"/>
              <w:i/>
              <w:szCs w:val="24"/>
              <w:lang w:val="pt-BR"/>
            </w:rPr>
          </w:rPrChange>
        </w:rPr>
        <w:t>Modelos de Ciclo de Vida: Por que precisamos deles no desenvolvime</w:t>
      </w:r>
      <w:r w:rsidR="00226F8E" w:rsidRPr="001333DF">
        <w:rPr>
          <w:rFonts w:ascii="Times New Roman" w:hAnsi="Times New Roman"/>
          <w:i/>
          <w:szCs w:val="24"/>
          <w:lang w:val="pt-BR"/>
          <w:rPrChange w:id="3560" w:author="Alexandre Vasconcelos" w:date="2010-04-19T09:24:00Z">
            <w:rPr>
              <w:rFonts w:ascii="Times New Roman" w:hAnsi="Times New Roman"/>
              <w:i/>
              <w:szCs w:val="24"/>
              <w:lang w:val="pt-BR"/>
            </w:rPr>
          </w:rPrChange>
        </w:rPr>
        <w:t>n</w:t>
      </w:r>
      <w:r w:rsidR="00226F8E" w:rsidRPr="001333DF">
        <w:rPr>
          <w:rFonts w:ascii="Times New Roman" w:hAnsi="Times New Roman"/>
          <w:i/>
          <w:szCs w:val="24"/>
          <w:lang w:val="pt-BR"/>
          <w:rPrChange w:id="3561" w:author="Alexandre Vasconcelos" w:date="2010-04-19T09:24:00Z">
            <w:rPr>
              <w:rFonts w:ascii="Times New Roman" w:hAnsi="Times New Roman"/>
              <w:i/>
              <w:szCs w:val="24"/>
              <w:lang w:val="pt-BR"/>
            </w:rPr>
          </w:rPrChange>
        </w:rPr>
        <w:t>to.</w:t>
      </w:r>
      <w:r w:rsidRPr="001333DF">
        <w:rPr>
          <w:rFonts w:ascii="Times New Roman" w:hAnsi="Times New Roman"/>
          <w:szCs w:val="24"/>
          <w:lang w:val="pt-BR"/>
          <w:rPrChange w:id="3562" w:author="Alexandre Vasconcelos" w:date="2010-04-19T09:24:00Z">
            <w:rPr>
              <w:rFonts w:ascii="Times New Roman" w:hAnsi="Times New Roman"/>
              <w:szCs w:val="24"/>
              <w:lang w:val="pt-BR"/>
            </w:rPr>
          </w:rPrChange>
        </w:rPr>
        <w:t xml:space="preserve"> Acessado em</w:t>
      </w:r>
      <w:r w:rsidR="004F15D5" w:rsidRPr="001333DF">
        <w:rPr>
          <w:rFonts w:ascii="Times New Roman" w:hAnsi="Times New Roman"/>
          <w:szCs w:val="24"/>
          <w:lang w:val="pt-BR"/>
          <w:rPrChange w:id="3563"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564" w:author="Alexandre Vasconcelos" w:date="2010-04-19T09:24:00Z">
            <w:rPr>
              <w:rFonts w:ascii="Times New Roman" w:hAnsi="Times New Roman"/>
              <w:szCs w:val="24"/>
              <w:lang w:val="pt-BR"/>
            </w:rPr>
          </w:rPrChange>
        </w:rPr>
        <w:t xml:space="preserve">20/10/2009. </w:t>
      </w:r>
      <w:r w:rsidR="00431553" w:rsidRPr="001333DF">
        <w:rPr>
          <w:rFonts w:ascii="Times New Roman" w:hAnsi="Times New Roman"/>
          <w:szCs w:val="24"/>
          <w:lang w:val="pt-BR"/>
          <w:rPrChange w:id="3565" w:author="Alexandre Vasconcelos" w:date="2010-04-19T09:24:00Z">
            <w:rPr>
              <w:rFonts w:ascii="Times New Roman" w:hAnsi="Times New Roman"/>
              <w:szCs w:val="24"/>
              <w:lang w:val="pt-BR"/>
            </w:rPr>
          </w:rPrChange>
        </w:rPr>
        <w:t xml:space="preserve">Disponível em </w:t>
      </w:r>
      <w:r w:rsidR="006D5AAB" w:rsidRPr="001333DF">
        <w:rPr>
          <w:rFonts w:ascii="Times New Roman" w:hAnsi="Times New Roman"/>
          <w:rPrChange w:id="3566" w:author="Alexandre Vasconcelos" w:date="2010-04-19T09:24:00Z">
            <w:rPr/>
          </w:rPrChange>
        </w:rPr>
        <w:fldChar w:fldCharType="begin"/>
      </w:r>
      <w:r w:rsidR="006D5AAB" w:rsidRPr="001333DF">
        <w:rPr>
          <w:rFonts w:ascii="Times New Roman" w:hAnsi="Times New Roman"/>
          <w:rPrChange w:id="3567" w:author="Alexandre Vasconcelos" w:date="2010-04-19T09:24:00Z">
            <w:rPr/>
          </w:rPrChange>
        </w:rPr>
        <w:instrText>HYPERLINK "http://imasters.uol.com.br/noticia/1861/gerencia/modelos_de_ciclo_de_vida_por_que_precisamos_deles_no_desenvolvimento/"</w:instrText>
      </w:r>
      <w:r w:rsidR="006D5AAB" w:rsidRPr="001333DF">
        <w:rPr>
          <w:rFonts w:ascii="Times New Roman" w:hAnsi="Times New Roman"/>
          <w:rPrChange w:id="3568" w:author="Alexandre Vasconcelos" w:date="2010-04-19T09:24:00Z">
            <w:rPr/>
          </w:rPrChange>
        </w:rPr>
        <w:fldChar w:fldCharType="separate"/>
      </w:r>
      <w:r w:rsidR="00487266" w:rsidRPr="001333DF">
        <w:rPr>
          <w:rStyle w:val="Hyperlink"/>
          <w:rFonts w:ascii="Times New Roman" w:hAnsi="Times New Roman"/>
          <w:color w:val="auto"/>
          <w:szCs w:val="24"/>
          <w:lang w:val="pt-BR"/>
          <w:rPrChange w:id="3569" w:author="Alexandre Vasconcelos" w:date="2010-04-19T09:24:00Z">
            <w:rPr>
              <w:rStyle w:val="Hyperlink"/>
              <w:rFonts w:ascii="Times New Roman" w:hAnsi="Times New Roman"/>
              <w:color w:val="auto"/>
              <w:szCs w:val="24"/>
              <w:lang w:val="pt-BR"/>
            </w:rPr>
          </w:rPrChange>
        </w:rPr>
        <w:t>http://imasters.uol.com.br/noticia/1861/gerencia/modelos_de_ciclo_de_vida_por_que_precisamos_deles_no_desenvolvimento/</w:t>
      </w:r>
      <w:r w:rsidR="006D5AAB" w:rsidRPr="001333DF">
        <w:rPr>
          <w:rFonts w:ascii="Times New Roman" w:hAnsi="Times New Roman"/>
          <w:rPrChange w:id="3570" w:author="Alexandre Vasconcelos" w:date="2010-04-19T09:24:00Z">
            <w:rPr/>
          </w:rPrChange>
        </w:rPr>
        <w:fldChar w:fldCharType="end"/>
      </w:r>
      <w:r w:rsidR="00431553" w:rsidRPr="001333DF">
        <w:rPr>
          <w:rFonts w:ascii="Times New Roman" w:hAnsi="Times New Roman"/>
          <w:szCs w:val="24"/>
          <w:lang w:val="pt-BR"/>
        </w:rPr>
        <w:t xml:space="preserve">. </w:t>
      </w:r>
    </w:p>
    <w:p w:rsidR="00487266" w:rsidRPr="001333DF" w:rsidRDefault="00646C90" w:rsidP="00E3286E">
      <w:pPr>
        <w:rPr>
          <w:rFonts w:ascii="Times New Roman" w:hAnsi="Times New Roman"/>
          <w:szCs w:val="24"/>
          <w:lang w:val="pt-BR"/>
          <w:rPrChange w:id="3571"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3572" w:author="Alexandre Vasconcelos" w:date="2010-04-19T09:24:00Z">
            <w:rPr>
              <w:rFonts w:ascii="Times New Roman" w:hAnsi="Times New Roman"/>
              <w:szCs w:val="24"/>
              <w:lang w:val="pt-BR"/>
            </w:rPr>
          </w:rPrChange>
        </w:rPr>
        <w:t>Cordeiro,</w:t>
      </w:r>
      <w:r w:rsidR="00CE5744" w:rsidRPr="001333DF">
        <w:rPr>
          <w:rFonts w:ascii="Times New Roman" w:hAnsi="Times New Roman"/>
          <w:szCs w:val="24"/>
          <w:lang w:val="pt-BR"/>
          <w:rPrChange w:id="3573"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574" w:author="Alexandre Vasconcelos" w:date="2010-04-19T09:24:00Z">
            <w:rPr>
              <w:rFonts w:ascii="Times New Roman" w:hAnsi="Times New Roman"/>
              <w:szCs w:val="24"/>
              <w:lang w:val="pt-BR"/>
            </w:rPr>
          </w:rPrChange>
        </w:rPr>
        <w:t xml:space="preserve">E.S. </w:t>
      </w:r>
      <w:r w:rsidR="00226F8E" w:rsidRPr="001333DF">
        <w:rPr>
          <w:rFonts w:ascii="Times New Roman" w:hAnsi="Times New Roman"/>
          <w:i/>
          <w:szCs w:val="24"/>
          <w:lang w:val="pt-BR"/>
          <w:rPrChange w:id="3575" w:author="Alexandre Vasconcelos" w:date="2010-04-19T09:24:00Z">
            <w:rPr>
              <w:rFonts w:ascii="Times New Roman" w:hAnsi="Times New Roman"/>
              <w:i/>
              <w:szCs w:val="24"/>
              <w:lang w:val="pt-BR"/>
            </w:rPr>
          </w:rPrChange>
        </w:rPr>
        <w:t>Introdução ao ciclo de vida de software.</w:t>
      </w:r>
      <w:r w:rsidRPr="001333DF">
        <w:rPr>
          <w:rFonts w:ascii="Times New Roman" w:hAnsi="Times New Roman"/>
          <w:szCs w:val="24"/>
          <w:lang w:val="pt-BR"/>
          <w:rPrChange w:id="3576" w:author="Alexandre Vasconcelos" w:date="2010-04-19T09:24:00Z">
            <w:rPr>
              <w:rFonts w:ascii="Times New Roman" w:hAnsi="Times New Roman"/>
              <w:szCs w:val="24"/>
              <w:lang w:val="pt-BR"/>
            </w:rPr>
          </w:rPrChange>
        </w:rPr>
        <w:t xml:space="preserve"> Acessado em</w:t>
      </w:r>
      <w:r w:rsidR="004F15D5" w:rsidRPr="001333DF">
        <w:rPr>
          <w:rFonts w:ascii="Times New Roman" w:hAnsi="Times New Roman"/>
          <w:szCs w:val="24"/>
          <w:lang w:val="pt-BR"/>
          <w:rPrChange w:id="3577"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578" w:author="Alexandre Vasconcelos" w:date="2010-04-19T09:24:00Z">
            <w:rPr>
              <w:rFonts w:ascii="Times New Roman" w:hAnsi="Times New Roman"/>
              <w:szCs w:val="24"/>
              <w:lang w:val="pt-BR"/>
            </w:rPr>
          </w:rPrChange>
        </w:rPr>
        <w:t>23/10/2009.</w:t>
      </w:r>
      <w:r w:rsidR="004F15D5" w:rsidRPr="001333DF">
        <w:rPr>
          <w:rFonts w:ascii="Times New Roman" w:hAnsi="Times New Roman"/>
          <w:szCs w:val="24"/>
          <w:lang w:val="pt-BR"/>
          <w:rPrChange w:id="3579" w:author="Alexandre Vasconcelos" w:date="2010-04-19T09:24:00Z">
            <w:rPr>
              <w:rFonts w:ascii="Times New Roman" w:hAnsi="Times New Roman"/>
              <w:szCs w:val="24"/>
              <w:lang w:val="pt-BR"/>
            </w:rPr>
          </w:rPrChange>
        </w:rPr>
        <w:t xml:space="preserve"> </w:t>
      </w:r>
      <w:r w:rsidR="00431553" w:rsidRPr="001333DF">
        <w:rPr>
          <w:rFonts w:ascii="Times New Roman" w:hAnsi="Times New Roman"/>
          <w:szCs w:val="24"/>
          <w:lang w:val="pt-BR"/>
          <w:rPrChange w:id="3580" w:author="Alexandre Vasconcelos" w:date="2010-04-19T09:24:00Z">
            <w:rPr>
              <w:rFonts w:ascii="Times New Roman" w:hAnsi="Times New Roman"/>
              <w:szCs w:val="24"/>
              <w:lang w:val="pt-BR"/>
            </w:rPr>
          </w:rPrChange>
        </w:rPr>
        <w:t>Disponível</w:t>
      </w:r>
      <w:r w:rsidR="004F15D5" w:rsidRPr="001333DF">
        <w:rPr>
          <w:rFonts w:ascii="Times New Roman" w:hAnsi="Times New Roman"/>
          <w:szCs w:val="24"/>
          <w:lang w:val="pt-BR"/>
          <w:rPrChange w:id="3581" w:author="Alexandre Vasconcelos" w:date="2010-04-19T09:24:00Z">
            <w:rPr>
              <w:rFonts w:ascii="Times New Roman" w:hAnsi="Times New Roman"/>
              <w:szCs w:val="24"/>
              <w:lang w:val="pt-BR"/>
            </w:rPr>
          </w:rPrChange>
        </w:rPr>
        <w:t xml:space="preserve"> em </w:t>
      </w:r>
      <w:r w:rsidR="006D5AAB" w:rsidRPr="001333DF">
        <w:rPr>
          <w:rFonts w:ascii="Times New Roman" w:hAnsi="Times New Roman"/>
          <w:rPrChange w:id="3582" w:author="Alexandre Vasconcelos" w:date="2010-04-19T09:24:00Z">
            <w:rPr/>
          </w:rPrChange>
        </w:rPr>
        <w:fldChar w:fldCharType="begin"/>
      </w:r>
      <w:r w:rsidR="006D5AAB" w:rsidRPr="001333DF">
        <w:rPr>
          <w:rFonts w:ascii="Times New Roman" w:hAnsi="Times New Roman"/>
          <w:rPrChange w:id="3583" w:author="Alexandre Vasconcelos" w:date="2010-04-19T09:24:00Z">
            <w:rPr/>
          </w:rPrChange>
        </w:rPr>
        <w:instrText>HYPERLINK "http://www.cordeiro.pro.br/aulas/engenharia/processoDeSoftware/ciclos.pdf"</w:instrText>
      </w:r>
      <w:r w:rsidR="006D5AAB" w:rsidRPr="001333DF">
        <w:rPr>
          <w:rFonts w:ascii="Times New Roman" w:hAnsi="Times New Roman"/>
          <w:rPrChange w:id="3584" w:author="Alexandre Vasconcelos" w:date="2010-04-19T09:24:00Z">
            <w:rPr/>
          </w:rPrChange>
        </w:rPr>
        <w:fldChar w:fldCharType="separate"/>
      </w:r>
      <w:r w:rsidR="001E213E" w:rsidRPr="001333DF">
        <w:rPr>
          <w:rStyle w:val="Hyperlink"/>
          <w:rFonts w:ascii="Times New Roman" w:hAnsi="Times New Roman"/>
          <w:color w:val="auto"/>
          <w:szCs w:val="24"/>
          <w:lang w:val="pt-BR"/>
          <w:rPrChange w:id="3585" w:author="Alexandre Vasconcelos" w:date="2010-04-19T09:24:00Z">
            <w:rPr>
              <w:rStyle w:val="Hyperlink"/>
              <w:rFonts w:ascii="Times New Roman" w:hAnsi="Times New Roman"/>
              <w:color w:val="auto"/>
              <w:szCs w:val="24"/>
              <w:lang w:val="pt-BR"/>
            </w:rPr>
          </w:rPrChange>
        </w:rPr>
        <w:t>http://www.cordeiro.pro.br/aulas/engenharia/processoDeSoftware/ciclos.pdf</w:t>
      </w:r>
      <w:r w:rsidR="006D5AAB" w:rsidRPr="001333DF">
        <w:rPr>
          <w:rFonts w:ascii="Times New Roman" w:hAnsi="Times New Roman"/>
          <w:rPrChange w:id="3586" w:author="Alexandre Vasconcelos" w:date="2010-04-19T09:24:00Z">
            <w:rPr/>
          </w:rPrChange>
        </w:rPr>
        <w:fldChar w:fldCharType="end"/>
      </w:r>
      <w:r w:rsidR="00431553" w:rsidRPr="001333DF">
        <w:rPr>
          <w:rFonts w:ascii="Times New Roman" w:hAnsi="Times New Roman"/>
          <w:szCs w:val="24"/>
          <w:lang w:val="pt-BR"/>
        </w:rPr>
        <w:t>.</w:t>
      </w:r>
    </w:p>
    <w:p w:rsidR="007A1307" w:rsidRPr="001333DF" w:rsidRDefault="00646C90" w:rsidP="00E3286E">
      <w:pPr>
        <w:rPr>
          <w:rFonts w:ascii="Times New Roman" w:hAnsi="Times New Roman"/>
          <w:szCs w:val="24"/>
          <w:lang w:val="pt-BR"/>
          <w:rPrChange w:id="3587" w:author="Alexandre Vasconcelos" w:date="2010-04-19T09:24:00Z">
            <w:rPr>
              <w:rFonts w:ascii="Times New Roman" w:hAnsi="Times New Roman"/>
              <w:szCs w:val="24"/>
              <w:lang w:val="pt-BR"/>
            </w:rPr>
          </w:rPrChange>
        </w:rPr>
      </w:pPr>
      <w:r w:rsidRPr="001333DF">
        <w:rPr>
          <w:rFonts w:ascii="Times New Roman" w:hAnsi="Times New Roman"/>
          <w:szCs w:val="24"/>
          <w:rPrChange w:id="3588" w:author="Alexandre Vasconcelos" w:date="2010-04-19T09:24:00Z">
            <w:rPr>
              <w:rFonts w:ascii="Times New Roman" w:hAnsi="Times New Roman"/>
              <w:szCs w:val="24"/>
            </w:rPr>
          </w:rPrChange>
        </w:rPr>
        <w:t>Balduino,</w:t>
      </w:r>
      <w:r w:rsidR="00CE5744" w:rsidRPr="001333DF">
        <w:rPr>
          <w:rFonts w:ascii="Times New Roman" w:hAnsi="Times New Roman"/>
          <w:szCs w:val="24"/>
          <w:rPrChange w:id="3589" w:author="Alexandre Vasconcelos" w:date="2010-04-19T09:24:00Z">
            <w:rPr>
              <w:rFonts w:ascii="Times New Roman" w:hAnsi="Times New Roman"/>
              <w:szCs w:val="24"/>
            </w:rPr>
          </w:rPrChange>
        </w:rPr>
        <w:t xml:space="preserve"> </w:t>
      </w:r>
      <w:r w:rsidRPr="001333DF">
        <w:rPr>
          <w:rFonts w:ascii="Times New Roman" w:hAnsi="Times New Roman"/>
          <w:szCs w:val="24"/>
          <w:rPrChange w:id="3590" w:author="Alexandre Vasconcelos" w:date="2010-04-19T09:24:00Z">
            <w:rPr>
              <w:rFonts w:ascii="Times New Roman" w:hAnsi="Times New Roman"/>
              <w:szCs w:val="24"/>
            </w:rPr>
          </w:rPrChange>
        </w:rPr>
        <w:t>R.</w:t>
      </w:r>
      <w:r w:rsidR="001D3A7E" w:rsidRPr="001333DF">
        <w:rPr>
          <w:rFonts w:ascii="Times New Roman" w:hAnsi="Times New Roman"/>
          <w:szCs w:val="24"/>
          <w:rPrChange w:id="3591" w:author="Alexandre Vasconcelos" w:date="2010-04-19T09:24:00Z">
            <w:rPr>
              <w:rFonts w:ascii="Times New Roman" w:hAnsi="Times New Roman"/>
              <w:szCs w:val="24"/>
            </w:rPr>
          </w:rPrChange>
        </w:rPr>
        <w:t xml:space="preserve"> </w:t>
      </w:r>
      <w:r w:rsidRPr="001333DF">
        <w:rPr>
          <w:rFonts w:ascii="Times New Roman" w:hAnsi="Times New Roman"/>
          <w:szCs w:val="24"/>
          <w:rPrChange w:id="3592" w:author="Alexandre Vasconcelos" w:date="2010-04-19T09:24:00Z">
            <w:rPr>
              <w:rFonts w:ascii="Times New Roman" w:hAnsi="Times New Roman"/>
              <w:szCs w:val="24"/>
            </w:rPr>
          </w:rPrChange>
        </w:rPr>
        <w:t xml:space="preserve">(2007) </w:t>
      </w:r>
      <w:r w:rsidR="00C17DF9" w:rsidRPr="001333DF">
        <w:rPr>
          <w:rFonts w:ascii="Times New Roman" w:hAnsi="Times New Roman"/>
          <w:bCs/>
          <w:i/>
          <w:iCs/>
          <w:color w:val="480404"/>
          <w:szCs w:val="24"/>
          <w:rPrChange w:id="3593" w:author="Alexandre Vasconcelos" w:date="2010-04-19T09:24:00Z">
            <w:rPr>
              <w:rFonts w:ascii="Times New Roman" w:hAnsi="Times New Roman"/>
              <w:bCs/>
              <w:i/>
              <w:iCs/>
              <w:color w:val="480404"/>
              <w:szCs w:val="24"/>
            </w:rPr>
          </w:rPrChange>
        </w:rPr>
        <w:t>Introduction to OpenUP (Open Unified Process)</w:t>
      </w:r>
      <w:r w:rsidR="00226F8E" w:rsidRPr="001333DF">
        <w:rPr>
          <w:rFonts w:ascii="Times New Roman" w:hAnsi="Times New Roman"/>
          <w:bCs/>
          <w:iCs/>
          <w:color w:val="480404"/>
          <w:szCs w:val="24"/>
          <w:rPrChange w:id="3594" w:author="Alexandre Vasconcelos" w:date="2010-04-19T09:24:00Z">
            <w:rPr>
              <w:rFonts w:ascii="Times New Roman" w:hAnsi="Times New Roman"/>
              <w:bCs/>
              <w:iCs/>
              <w:color w:val="480404"/>
              <w:szCs w:val="24"/>
            </w:rPr>
          </w:rPrChange>
        </w:rPr>
        <w:t>.</w:t>
      </w:r>
      <w:r w:rsidR="008A6278" w:rsidRPr="001333DF">
        <w:rPr>
          <w:rFonts w:ascii="Times New Roman" w:hAnsi="Times New Roman"/>
          <w:szCs w:val="24"/>
          <w:rPrChange w:id="3595" w:author="Alexandre Vasconcelos" w:date="2010-04-19T09:24:00Z">
            <w:rPr>
              <w:rFonts w:ascii="Times New Roman" w:hAnsi="Times New Roman"/>
              <w:szCs w:val="24"/>
            </w:rPr>
          </w:rPrChange>
        </w:rPr>
        <w:t xml:space="preserve"> </w:t>
      </w:r>
      <w:r w:rsidR="008A6278" w:rsidRPr="001333DF">
        <w:rPr>
          <w:rFonts w:ascii="Times New Roman" w:hAnsi="Times New Roman"/>
          <w:szCs w:val="24"/>
          <w:lang w:val="pt-BR"/>
          <w:rPrChange w:id="3596" w:author="Alexandre Vasconcelos" w:date="2010-04-19T09:24:00Z">
            <w:rPr>
              <w:rFonts w:ascii="Times New Roman" w:hAnsi="Times New Roman"/>
              <w:szCs w:val="24"/>
              <w:lang w:val="pt-BR"/>
            </w:rPr>
          </w:rPrChange>
        </w:rPr>
        <w:t>Acessado em</w:t>
      </w:r>
      <w:r w:rsidR="004F15D5" w:rsidRPr="001333DF">
        <w:rPr>
          <w:rFonts w:ascii="Times New Roman" w:hAnsi="Times New Roman"/>
          <w:szCs w:val="24"/>
          <w:lang w:val="pt-BR"/>
          <w:rPrChange w:id="3597" w:author="Alexandre Vasconcelos" w:date="2010-04-19T09:24:00Z">
            <w:rPr>
              <w:rFonts w:ascii="Times New Roman" w:hAnsi="Times New Roman"/>
              <w:szCs w:val="24"/>
              <w:lang w:val="pt-BR"/>
            </w:rPr>
          </w:rPrChange>
        </w:rPr>
        <w:t xml:space="preserve"> </w:t>
      </w:r>
      <w:r w:rsidR="008A6278" w:rsidRPr="001333DF">
        <w:rPr>
          <w:rFonts w:ascii="Times New Roman" w:hAnsi="Times New Roman"/>
          <w:szCs w:val="24"/>
          <w:lang w:val="pt-BR"/>
          <w:rPrChange w:id="3598" w:author="Alexandre Vasconcelos" w:date="2010-04-19T09:24:00Z">
            <w:rPr>
              <w:rFonts w:ascii="Times New Roman" w:hAnsi="Times New Roman"/>
              <w:szCs w:val="24"/>
              <w:lang w:val="pt-BR"/>
            </w:rPr>
          </w:rPrChange>
        </w:rPr>
        <w:t xml:space="preserve">03/11/2009. </w:t>
      </w:r>
      <w:r w:rsidR="00431553" w:rsidRPr="001333DF">
        <w:rPr>
          <w:rFonts w:ascii="Times New Roman" w:hAnsi="Times New Roman"/>
          <w:szCs w:val="24"/>
          <w:lang w:val="pt-BR"/>
          <w:rPrChange w:id="3599" w:author="Alexandre Vasconcelos" w:date="2010-04-19T09:24:00Z">
            <w:rPr>
              <w:rFonts w:ascii="Times New Roman" w:hAnsi="Times New Roman"/>
              <w:szCs w:val="24"/>
              <w:lang w:val="pt-BR"/>
            </w:rPr>
          </w:rPrChange>
        </w:rPr>
        <w:t>Disponível em</w:t>
      </w:r>
      <w:r w:rsidR="00226F8E" w:rsidRPr="001333DF">
        <w:rPr>
          <w:rFonts w:ascii="Times New Roman" w:hAnsi="Times New Roman"/>
          <w:szCs w:val="24"/>
          <w:lang w:val="pt-BR"/>
          <w:rPrChange w:id="3600" w:author="Alexandre Vasconcelos" w:date="2010-04-19T09:24:00Z">
            <w:rPr>
              <w:rFonts w:ascii="Times New Roman" w:hAnsi="Times New Roman"/>
              <w:szCs w:val="24"/>
              <w:lang w:val="pt-BR"/>
            </w:rPr>
          </w:rPrChange>
        </w:rPr>
        <w:t xml:space="preserve"> </w:t>
      </w:r>
      <w:r w:rsidR="006D5AAB" w:rsidRPr="001333DF">
        <w:rPr>
          <w:rFonts w:ascii="Times New Roman" w:hAnsi="Times New Roman"/>
          <w:rPrChange w:id="3601" w:author="Alexandre Vasconcelos" w:date="2010-04-19T09:24:00Z">
            <w:rPr/>
          </w:rPrChange>
        </w:rPr>
        <w:fldChar w:fldCharType="begin"/>
      </w:r>
      <w:r w:rsidR="006D5AAB" w:rsidRPr="001333DF">
        <w:rPr>
          <w:rFonts w:ascii="Times New Roman" w:hAnsi="Times New Roman"/>
          <w:rPrChange w:id="3602" w:author="Alexandre Vasconcelos" w:date="2010-04-19T09:24:00Z">
            <w:rPr/>
          </w:rPrChange>
        </w:rPr>
        <w:instrText>HYPERLINK "http://www.eclipse.org/epf/general/OpenUP.pdf"</w:instrText>
      </w:r>
      <w:r w:rsidR="006D5AAB" w:rsidRPr="001333DF">
        <w:rPr>
          <w:rFonts w:ascii="Times New Roman" w:hAnsi="Times New Roman"/>
          <w:rPrChange w:id="3603" w:author="Alexandre Vasconcelos" w:date="2010-04-19T09:24:00Z">
            <w:rPr/>
          </w:rPrChange>
        </w:rPr>
        <w:fldChar w:fldCharType="separate"/>
      </w:r>
      <w:r w:rsidR="00606A4B" w:rsidRPr="001333DF">
        <w:rPr>
          <w:rStyle w:val="Hyperlink"/>
          <w:rFonts w:ascii="Times New Roman" w:hAnsi="Times New Roman"/>
          <w:color w:val="auto"/>
          <w:szCs w:val="24"/>
          <w:lang w:val="pt-BR"/>
          <w:rPrChange w:id="3604" w:author="Alexandre Vasconcelos" w:date="2010-04-19T09:24:00Z">
            <w:rPr>
              <w:rStyle w:val="Hyperlink"/>
              <w:rFonts w:ascii="Times New Roman" w:hAnsi="Times New Roman"/>
              <w:color w:val="auto"/>
              <w:szCs w:val="24"/>
              <w:lang w:val="pt-BR"/>
            </w:rPr>
          </w:rPrChange>
        </w:rPr>
        <w:t>http://www.eclipse.org/epf/general/OpenUP.pdf</w:t>
      </w:r>
      <w:r w:rsidR="006D5AAB" w:rsidRPr="001333DF">
        <w:rPr>
          <w:rFonts w:ascii="Times New Roman" w:hAnsi="Times New Roman"/>
          <w:rPrChange w:id="3605" w:author="Alexandre Vasconcelos" w:date="2010-04-19T09:24:00Z">
            <w:rPr/>
          </w:rPrChange>
        </w:rPr>
        <w:fldChar w:fldCharType="end"/>
      </w:r>
      <w:r w:rsidR="00431553" w:rsidRPr="001333DF">
        <w:rPr>
          <w:rFonts w:ascii="Times New Roman" w:hAnsi="Times New Roman"/>
          <w:szCs w:val="24"/>
          <w:lang w:val="pt-BR"/>
        </w:rPr>
        <w:t xml:space="preserve">. </w:t>
      </w:r>
    </w:p>
    <w:p w:rsidR="00606A4B" w:rsidRPr="001333DF" w:rsidRDefault="008A6278" w:rsidP="00E3286E">
      <w:pPr>
        <w:rPr>
          <w:rFonts w:ascii="Times New Roman" w:hAnsi="Times New Roman"/>
          <w:szCs w:val="24"/>
          <w:lang w:val="pt-BR"/>
          <w:rPrChange w:id="3606"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3607" w:author="Alexandre Vasconcelos" w:date="2010-04-19T09:24:00Z">
            <w:rPr>
              <w:rFonts w:ascii="Times New Roman" w:hAnsi="Times New Roman"/>
              <w:szCs w:val="24"/>
              <w:lang w:val="pt-BR"/>
            </w:rPr>
          </w:rPrChange>
        </w:rPr>
        <w:t>Monteiro,J.M e Ybanez,M</w:t>
      </w:r>
      <w:r w:rsidR="001D3A7E" w:rsidRPr="001333DF">
        <w:rPr>
          <w:rFonts w:ascii="Times New Roman" w:hAnsi="Times New Roman"/>
          <w:szCs w:val="24"/>
          <w:lang w:val="pt-BR"/>
          <w:rPrChange w:id="3608"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609" w:author="Alexandre Vasconcelos" w:date="2010-04-19T09:24:00Z">
            <w:rPr>
              <w:rFonts w:ascii="Times New Roman" w:hAnsi="Times New Roman"/>
              <w:szCs w:val="24"/>
              <w:lang w:val="pt-BR"/>
            </w:rPr>
          </w:rPrChange>
        </w:rPr>
        <w:t xml:space="preserve">(2009). </w:t>
      </w:r>
      <w:r w:rsidR="00C17DF9" w:rsidRPr="001333DF">
        <w:rPr>
          <w:rFonts w:ascii="Times New Roman" w:hAnsi="Times New Roman"/>
          <w:bCs/>
          <w:i/>
          <w:szCs w:val="24"/>
          <w:lang w:val="pt-BR"/>
          <w:rPrChange w:id="3610" w:author="Alexandre Vasconcelos" w:date="2010-04-19T09:24:00Z">
            <w:rPr>
              <w:rFonts w:ascii="Times New Roman" w:hAnsi="Times New Roman"/>
              <w:bCs/>
              <w:i/>
              <w:szCs w:val="24"/>
              <w:lang w:val="pt-BR"/>
            </w:rPr>
          </w:rPrChange>
        </w:rPr>
        <w:t>Integrando Metodologias Ágeis e Modelos de Maturidade de Software: Um Estudo de Caso.</w:t>
      </w:r>
      <w:r w:rsidR="00C17DF9" w:rsidRPr="001333DF">
        <w:rPr>
          <w:rFonts w:ascii="Times New Roman" w:hAnsi="Times New Roman"/>
          <w:bCs/>
          <w:szCs w:val="24"/>
          <w:lang w:val="pt-BR"/>
          <w:rPrChange w:id="3611" w:author="Alexandre Vasconcelos" w:date="2010-04-19T09:24:00Z">
            <w:rPr>
              <w:rFonts w:ascii="Times New Roman" w:hAnsi="Times New Roman"/>
              <w:bCs/>
              <w:szCs w:val="24"/>
              <w:lang w:val="pt-BR"/>
            </w:rPr>
          </w:rPrChange>
        </w:rPr>
        <w:t xml:space="preserve"> </w:t>
      </w:r>
      <w:r w:rsidRPr="001333DF">
        <w:rPr>
          <w:rFonts w:ascii="Times New Roman" w:hAnsi="Times New Roman"/>
          <w:szCs w:val="24"/>
          <w:lang w:val="pt-BR"/>
          <w:rPrChange w:id="3612" w:author="Alexandre Vasconcelos" w:date="2010-04-19T09:24:00Z">
            <w:rPr>
              <w:rFonts w:ascii="Times New Roman" w:hAnsi="Times New Roman"/>
              <w:szCs w:val="24"/>
              <w:lang w:val="pt-BR"/>
            </w:rPr>
          </w:rPrChange>
        </w:rPr>
        <w:t>Acessado em</w:t>
      </w:r>
      <w:r w:rsidR="004F15D5" w:rsidRPr="001333DF">
        <w:rPr>
          <w:rFonts w:ascii="Times New Roman" w:hAnsi="Times New Roman"/>
          <w:szCs w:val="24"/>
          <w:lang w:val="pt-BR"/>
          <w:rPrChange w:id="3613"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614" w:author="Alexandre Vasconcelos" w:date="2010-04-19T09:24:00Z">
            <w:rPr>
              <w:rFonts w:ascii="Times New Roman" w:hAnsi="Times New Roman"/>
              <w:szCs w:val="24"/>
              <w:lang w:val="pt-BR"/>
            </w:rPr>
          </w:rPrChange>
        </w:rPr>
        <w:t xml:space="preserve">05/11/2009. </w:t>
      </w:r>
      <w:r w:rsidR="00431553" w:rsidRPr="001333DF">
        <w:rPr>
          <w:rFonts w:ascii="Times New Roman" w:hAnsi="Times New Roman"/>
          <w:szCs w:val="24"/>
          <w:lang w:val="pt-BR"/>
          <w:rPrChange w:id="3615" w:author="Alexandre Vasconcelos" w:date="2010-04-19T09:24:00Z">
            <w:rPr>
              <w:rFonts w:ascii="Times New Roman" w:hAnsi="Times New Roman"/>
              <w:szCs w:val="24"/>
              <w:lang w:val="pt-BR"/>
            </w:rPr>
          </w:rPrChange>
        </w:rPr>
        <w:t>Disponível</w:t>
      </w:r>
      <w:r w:rsidRPr="001333DF">
        <w:rPr>
          <w:rFonts w:ascii="Times New Roman" w:hAnsi="Times New Roman"/>
          <w:szCs w:val="24"/>
          <w:lang w:val="pt-BR"/>
          <w:rPrChange w:id="3616" w:author="Alexandre Vasconcelos" w:date="2010-04-19T09:24:00Z">
            <w:rPr>
              <w:rFonts w:ascii="Times New Roman" w:hAnsi="Times New Roman"/>
              <w:szCs w:val="24"/>
              <w:lang w:val="pt-BR"/>
            </w:rPr>
          </w:rPrChange>
        </w:rPr>
        <w:t xml:space="preserve"> </w:t>
      </w:r>
      <w:r w:rsidR="00431553" w:rsidRPr="001333DF">
        <w:rPr>
          <w:rFonts w:ascii="Times New Roman" w:hAnsi="Times New Roman"/>
          <w:szCs w:val="24"/>
          <w:lang w:val="pt-BR"/>
          <w:rPrChange w:id="3617" w:author="Alexandre Vasconcelos" w:date="2010-04-19T09:24:00Z">
            <w:rPr>
              <w:rFonts w:ascii="Times New Roman" w:hAnsi="Times New Roman"/>
              <w:szCs w:val="24"/>
              <w:lang w:val="pt-BR"/>
            </w:rPr>
          </w:rPrChange>
        </w:rPr>
        <w:t>em</w:t>
      </w:r>
      <w:r w:rsidR="004F15D5" w:rsidRPr="001333DF">
        <w:rPr>
          <w:rFonts w:ascii="Times New Roman" w:hAnsi="Times New Roman"/>
          <w:szCs w:val="24"/>
          <w:lang w:val="pt-BR"/>
          <w:rPrChange w:id="3618" w:author="Alexandre Vasconcelos" w:date="2010-04-19T09:24:00Z">
            <w:rPr>
              <w:rFonts w:ascii="Times New Roman" w:hAnsi="Times New Roman"/>
              <w:szCs w:val="24"/>
              <w:lang w:val="pt-BR"/>
            </w:rPr>
          </w:rPrChange>
        </w:rPr>
        <w:t xml:space="preserve"> </w:t>
      </w:r>
      <w:r w:rsidR="006D5AAB" w:rsidRPr="001333DF">
        <w:rPr>
          <w:rFonts w:ascii="Times New Roman" w:hAnsi="Times New Roman"/>
          <w:rPrChange w:id="3619" w:author="Alexandre Vasconcelos" w:date="2010-04-19T09:24:00Z">
            <w:rPr/>
          </w:rPrChange>
        </w:rPr>
        <w:fldChar w:fldCharType="begin"/>
      </w:r>
      <w:r w:rsidR="006D5AAB" w:rsidRPr="001333DF">
        <w:rPr>
          <w:rFonts w:ascii="Times New Roman" w:hAnsi="Times New Roman"/>
          <w:rPrChange w:id="3620" w:author="Alexandre Vasconcelos" w:date="2010-04-19T09:24:00Z">
            <w:rPr/>
          </w:rPrChange>
        </w:rPr>
        <w:instrText>HYPERLINK "http://www.infobrasil.inf.br/iConstructor/Custom/anais2009/Integrando%20Metodologias%20%C3%81geis%20e%20Modelos%20de%20Maturidade%20de%20Software%20Um%20Estudo%20de%20Caso.pdf"</w:instrText>
      </w:r>
      <w:r w:rsidR="006D5AAB" w:rsidRPr="001333DF">
        <w:rPr>
          <w:rFonts w:ascii="Times New Roman" w:hAnsi="Times New Roman"/>
          <w:rPrChange w:id="3621" w:author="Alexandre Vasconcelos" w:date="2010-04-19T09:24:00Z">
            <w:rPr/>
          </w:rPrChange>
        </w:rPr>
        <w:fldChar w:fldCharType="separate"/>
      </w:r>
      <w:r w:rsidR="00A403AF" w:rsidRPr="001333DF">
        <w:rPr>
          <w:rStyle w:val="Hyperlink"/>
          <w:rFonts w:ascii="Times New Roman" w:hAnsi="Times New Roman"/>
          <w:color w:val="auto"/>
          <w:szCs w:val="24"/>
          <w:lang w:val="pt-BR"/>
          <w:rPrChange w:id="3622" w:author="Alexandre Vasconcelos" w:date="2010-04-19T09:24:00Z">
            <w:rPr>
              <w:rStyle w:val="Hyperlink"/>
              <w:rFonts w:ascii="Times New Roman" w:hAnsi="Times New Roman"/>
              <w:color w:val="auto"/>
              <w:szCs w:val="24"/>
              <w:lang w:val="pt-BR"/>
            </w:rPr>
          </w:rPrChange>
        </w:rPr>
        <w:t>http://www.infobrasil.inf.br/iConstructor/Custom/anais2009/Integrando%20Metodologias%20%C3%81geis%20e%20Modelos%20de%20Maturidade%20de%20Software%20Um%20Estudo%20de%20Caso.pdf</w:t>
      </w:r>
      <w:r w:rsidR="006D5AAB" w:rsidRPr="001333DF">
        <w:rPr>
          <w:rFonts w:ascii="Times New Roman" w:hAnsi="Times New Roman"/>
          <w:rPrChange w:id="3623" w:author="Alexandre Vasconcelos" w:date="2010-04-19T09:24:00Z">
            <w:rPr/>
          </w:rPrChange>
        </w:rPr>
        <w:fldChar w:fldCharType="end"/>
      </w:r>
      <w:r w:rsidR="00431553" w:rsidRPr="001333DF">
        <w:rPr>
          <w:rFonts w:ascii="Times New Roman" w:hAnsi="Times New Roman"/>
          <w:szCs w:val="24"/>
          <w:lang w:val="pt-BR"/>
        </w:rPr>
        <w:t xml:space="preserve">. </w:t>
      </w:r>
    </w:p>
    <w:p w:rsidR="00A403AF" w:rsidRPr="001333DF" w:rsidRDefault="008A6278" w:rsidP="0028073B">
      <w:pPr>
        <w:jc w:val="left"/>
        <w:rPr>
          <w:rFonts w:ascii="Times New Roman" w:hAnsi="Times New Roman"/>
          <w:szCs w:val="24"/>
          <w:lang w:val="pt-BR"/>
          <w:rPrChange w:id="3624" w:author="Alexandre Vasconcelos" w:date="2010-04-19T09:24:00Z">
            <w:rPr>
              <w:rFonts w:ascii="Times New Roman" w:hAnsi="Times New Roman"/>
              <w:szCs w:val="24"/>
              <w:lang w:val="pt-BR"/>
            </w:rPr>
          </w:rPrChange>
        </w:rPr>
      </w:pPr>
      <w:r w:rsidRPr="001333DF">
        <w:rPr>
          <w:rFonts w:ascii="Times New Roman" w:hAnsi="Times New Roman"/>
          <w:szCs w:val="24"/>
          <w:rPrChange w:id="3625" w:author="Alexandre Vasconcelos" w:date="2010-04-19T09:24:00Z">
            <w:rPr>
              <w:rFonts w:ascii="Times New Roman" w:hAnsi="Times New Roman"/>
              <w:szCs w:val="24"/>
            </w:rPr>
          </w:rPrChange>
        </w:rPr>
        <w:t xml:space="preserve">Kroll,P. e Royce,W.(2005). </w:t>
      </w:r>
      <w:r w:rsidR="00C17DF9" w:rsidRPr="001333DF">
        <w:rPr>
          <w:rFonts w:ascii="Times New Roman" w:hAnsi="Times New Roman"/>
          <w:i/>
          <w:szCs w:val="24"/>
          <w:rPrChange w:id="3626" w:author="Alexandre Vasconcelos" w:date="2010-04-19T09:24:00Z">
            <w:rPr>
              <w:rFonts w:ascii="Times New Roman" w:hAnsi="Times New Roman"/>
              <w:i/>
              <w:szCs w:val="24"/>
            </w:rPr>
          </w:rPrChange>
        </w:rPr>
        <w:t>Key principles for business-driven development.</w:t>
      </w:r>
      <w:r w:rsidR="001D3A7E" w:rsidRPr="001333DF">
        <w:rPr>
          <w:rFonts w:ascii="Times New Roman" w:hAnsi="Times New Roman"/>
          <w:szCs w:val="24"/>
          <w:rPrChange w:id="3627" w:author="Alexandre Vasconcelos" w:date="2010-04-19T09:24:00Z">
            <w:rPr>
              <w:rFonts w:ascii="Times New Roman" w:hAnsi="Times New Roman"/>
              <w:szCs w:val="24"/>
            </w:rPr>
          </w:rPrChange>
        </w:rPr>
        <w:t xml:space="preserve"> </w:t>
      </w:r>
      <w:r w:rsidRPr="001333DF">
        <w:rPr>
          <w:rFonts w:ascii="Times New Roman" w:hAnsi="Times New Roman"/>
          <w:szCs w:val="24"/>
          <w:rPrChange w:id="3628" w:author="Alexandre Vasconcelos" w:date="2010-04-19T09:24:00Z">
            <w:rPr>
              <w:rFonts w:ascii="Times New Roman" w:hAnsi="Times New Roman"/>
              <w:szCs w:val="24"/>
            </w:rPr>
          </w:rPrChange>
        </w:rPr>
        <w:t>Acessado em</w:t>
      </w:r>
      <w:r w:rsidR="0028073B" w:rsidRPr="001333DF">
        <w:rPr>
          <w:rFonts w:ascii="Times New Roman" w:hAnsi="Times New Roman"/>
          <w:szCs w:val="24"/>
          <w:rPrChange w:id="3629" w:author="Alexandre Vasconcelos" w:date="2010-04-19T09:24:00Z">
            <w:rPr>
              <w:rFonts w:ascii="Times New Roman" w:hAnsi="Times New Roman"/>
              <w:szCs w:val="24"/>
            </w:rPr>
          </w:rPrChange>
        </w:rPr>
        <w:t xml:space="preserve"> </w:t>
      </w:r>
      <w:r w:rsidRPr="001333DF">
        <w:rPr>
          <w:rFonts w:ascii="Times New Roman" w:hAnsi="Times New Roman"/>
          <w:szCs w:val="24"/>
          <w:rPrChange w:id="3630" w:author="Alexandre Vasconcelos" w:date="2010-04-19T09:24:00Z">
            <w:rPr>
              <w:rFonts w:ascii="Times New Roman" w:hAnsi="Times New Roman"/>
              <w:szCs w:val="24"/>
            </w:rPr>
          </w:rPrChange>
        </w:rPr>
        <w:t xml:space="preserve">05/11/2009. </w:t>
      </w:r>
      <w:r w:rsidR="00431553" w:rsidRPr="001333DF">
        <w:rPr>
          <w:rFonts w:ascii="Times New Roman" w:hAnsi="Times New Roman"/>
          <w:szCs w:val="24"/>
          <w:lang w:val="pt-BR"/>
          <w:rPrChange w:id="3631" w:author="Alexandre Vasconcelos" w:date="2010-04-19T09:24:00Z">
            <w:rPr>
              <w:rFonts w:ascii="Times New Roman" w:hAnsi="Times New Roman"/>
              <w:szCs w:val="24"/>
              <w:lang w:val="pt-BR"/>
            </w:rPr>
          </w:rPrChange>
        </w:rPr>
        <w:t>Disponível em</w:t>
      </w:r>
      <w:r w:rsidR="0028073B" w:rsidRPr="001333DF">
        <w:rPr>
          <w:rFonts w:ascii="Times New Roman" w:hAnsi="Times New Roman"/>
          <w:szCs w:val="24"/>
          <w:lang w:val="pt-BR"/>
          <w:rPrChange w:id="3632" w:author="Alexandre Vasconcelos" w:date="2010-04-19T09:24:00Z">
            <w:rPr>
              <w:rFonts w:ascii="Times New Roman" w:hAnsi="Times New Roman"/>
              <w:szCs w:val="24"/>
              <w:lang w:val="pt-BR"/>
            </w:rPr>
          </w:rPrChange>
        </w:rPr>
        <w:t xml:space="preserve"> </w:t>
      </w:r>
      <w:r w:rsidR="006D5AAB" w:rsidRPr="001333DF">
        <w:rPr>
          <w:rFonts w:ascii="Times New Roman" w:hAnsi="Times New Roman"/>
          <w:rPrChange w:id="3633" w:author="Alexandre Vasconcelos" w:date="2010-04-19T09:24:00Z">
            <w:rPr/>
          </w:rPrChange>
        </w:rPr>
        <w:fldChar w:fldCharType="begin"/>
      </w:r>
      <w:r w:rsidR="006D5AAB" w:rsidRPr="001333DF">
        <w:rPr>
          <w:rFonts w:ascii="Times New Roman" w:hAnsi="Times New Roman"/>
          <w:rPrChange w:id="3634" w:author="Alexandre Vasconcelos" w:date="2010-04-19T09:24:00Z">
            <w:rPr/>
          </w:rPrChange>
        </w:rPr>
        <w:instrText>HYPERLINK "http://www.ibm.com/developerworks/rational/library/oct05/kroll/"</w:instrText>
      </w:r>
      <w:r w:rsidR="006D5AAB" w:rsidRPr="001333DF">
        <w:rPr>
          <w:rFonts w:ascii="Times New Roman" w:hAnsi="Times New Roman"/>
          <w:rPrChange w:id="3635" w:author="Alexandre Vasconcelos" w:date="2010-04-19T09:24:00Z">
            <w:rPr/>
          </w:rPrChange>
        </w:rPr>
        <w:fldChar w:fldCharType="separate"/>
      </w:r>
      <w:r w:rsidR="00B234B6" w:rsidRPr="001333DF">
        <w:rPr>
          <w:rStyle w:val="Hyperlink"/>
          <w:rFonts w:ascii="Times New Roman" w:hAnsi="Times New Roman"/>
          <w:color w:val="auto"/>
          <w:szCs w:val="24"/>
          <w:lang w:val="pt-BR"/>
          <w:rPrChange w:id="3636" w:author="Alexandre Vasconcelos" w:date="2010-04-19T09:24:00Z">
            <w:rPr>
              <w:rStyle w:val="Hyperlink"/>
              <w:rFonts w:ascii="Times New Roman" w:hAnsi="Times New Roman"/>
              <w:color w:val="auto"/>
              <w:szCs w:val="24"/>
              <w:lang w:val="pt-BR"/>
            </w:rPr>
          </w:rPrChange>
        </w:rPr>
        <w:t>http://www.ibm.com/developerworks/rational/library/oct05/kroll/</w:t>
      </w:r>
      <w:r w:rsidR="006D5AAB" w:rsidRPr="001333DF">
        <w:rPr>
          <w:rFonts w:ascii="Times New Roman" w:hAnsi="Times New Roman"/>
          <w:rPrChange w:id="3637" w:author="Alexandre Vasconcelos" w:date="2010-04-19T09:24:00Z">
            <w:rPr/>
          </w:rPrChange>
        </w:rPr>
        <w:fldChar w:fldCharType="end"/>
      </w:r>
      <w:r w:rsidR="00431553" w:rsidRPr="001333DF">
        <w:rPr>
          <w:rFonts w:ascii="Times New Roman" w:hAnsi="Times New Roman"/>
          <w:szCs w:val="24"/>
          <w:lang w:val="pt-BR"/>
        </w:rPr>
        <w:t xml:space="preserve">. </w:t>
      </w:r>
    </w:p>
    <w:p w:rsidR="00C17DF9" w:rsidRPr="001333DF" w:rsidRDefault="008A6278" w:rsidP="004F15D5">
      <w:pPr>
        <w:jc w:val="left"/>
        <w:rPr>
          <w:rFonts w:ascii="Times New Roman" w:hAnsi="Times New Roman"/>
          <w:szCs w:val="24"/>
          <w:lang w:val="pt-BR"/>
          <w:rPrChange w:id="3638" w:author="Alexandre Vasconcelos" w:date="2010-04-19T09:24:00Z">
            <w:rPr>
              <w:rFonts w:ascii="Times New Roman" w:hAnsi="Times New Roman"/>
              <w:szCs w:val="24"/>
              <w:lang w:val="pt-BR"/>
            </w:rPr>
          </w:rPrChange>
        </w:rPr>
      </w:pPr>
      <w:r w:rsidRPr="001333DF">
        <w:rPr>
          <w:rFonts w:ascii="Times New Roman" w:hAnsi="Times New Roman"/>
          <w:szCs w:val="24"/>
          <w:lang w:val="pt-BR"/>
          <w:rPrChange w:id="3639" w:author="Alexandre Vasconcelos" w:date="2010-04-19T09:24:00Z">
            <w:rPr>
              <w:rFonts w:ascii="Times New Roman" w:hAnsi="Times New Roman"/>
              <w:szCs w:val="24"/>
              <w:lang w:val="pt-BR"/>
            </w:rPr>
          </w:rPrChange>
        </w:rPr>
        <w:t>Moraes,T</w:t>
      </w:r>
      <w:r w:rsidR="001D3A7E" w:rsidRPr="001333DF">
        <w:rPr>
          <w:rFonts w:ascii="Times New Roman" w:hAnsi="Times New Roman"/>
          <w:szCs w:val="24"/>
          <w:lang w:val="pt-BR"/>
          <w:rPrChange w:id="3640"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641" w:author="Alexandre Vasconcelos" w:date="2010-04-19T09:24:00Z">
            <w:rPr>
              <w:rFonts w:ascii="Times New Roman" w:hAnsi="Times New Roman"/>
              <w:szCs w:val="24"/>
              <w:lang w:val="pt-BR"/>
            </w:rPr>
          </w:rPrChange>
        </w:rPr>
        <w:t xml:space="preserve">(2006). </w:t>
      </w:r>
      <w:r w:rsidR="00C17DF9" w:rsidRPr="001333DF">
        <w:rPr>
          <w:rFonts w:ascii="Times New Roman" w:hAnsi="Times New Roman"/>
          <w:bCs/>
          <w:i/>
          <w:szCs w:val="24"/>
          <w:lang w:val="pt-BR"/>
          <w:rPrChange w:id="3642" w:author="Alexandre Vasconcelos" w:date="2010-04-19T09:24:00Z">
            <w:rPr>
              <w:rFonts w:ascii="Times New Roman" w:hAnsi="Times New Roman"/>
              <w:bCs/>
              <w:i/>
              <w:szCs w:val="24"/>
              <w:lang w:val="pt-BR"/>
            </w:rPr>
          </w:rPrChange>
        </w:rPr>
        <w:t>Aplicação de padrões ao processo de desenvolvimento de software RUP.</w:t>
      </w:r>
      <w:r w:rsidRPr="001333DF">
        <w:rPr>
          <w:rFonts w:ascii="Times New Roman" w:hAnsi="Times New Roman"/>
          <w:szCs w:val="24"/>
          <w:lang w:val="pt-BR"/>
          <w:rPrChange w:id="3643" w:author="Alexandre Vasconcelos" w:date="2010-04-19T09:24:00Z">
            <w:rPr>
              <w:rFonts w:ascii="Times New Roman" w:hAnsi="Times New Roman"/>
              <w:szCs w:val="24"/>
              <w:lang w:val="pt-BR"/>
            </w:rPr>
          </w:rPrChange>
        </w:rPr>
        <w:t xml:space="preserve"> Acessado em</w:t>
      </w:r>
      <w:r w:rsidR="004F15D5" w:rsidRPr="001333DF">
        <w:rPr>
          <w:rFonts w:ascii="Times New Roman" w:hAnsi="Times New Roman"/>
          <w:szCs w:val="24"/>
          <w:lang w:val="pt-BR"/>
          <w:rPrChange w:id="3644"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645" w:author="Alexandre Vasconcelos" w:date="2010-04-19T09:24:00Z">
            <w:rPr>
              <w:rFonts w:ascii="Times New Roman" w:hAnsi="Times New Roman"/>
              <w:szCs w:val="24"/>
              <w:lang w:val="pt-BR"/>
            </w:rPr>
          </w:rPrChange>
        </w:rPr>
        <w:t>08/11/2009.</w:t>
      </w:r>
      <w:r w:rsidR="00C17DF9" w:rsidRPr="001333DF">
        <w:rPr>
          <w:rFonts w:ascii="Times New Roman" w:hAnsi="Times New Roman"/>
          <w:bCs/>
          <w:szCs w:val="24"/>
          <w:lang w:val="pt-BR"/>
          <w:rPrChange w:id="3646" w:author="Alexandre Vasconcelos" w:date="2010-04-19T09:24:00Z">
            <w:rPr>
              <w:rFonts w:ascii="Times New Roman" w:hAnsi="Times New Roman"/>
              <w:bCs/>
              <w:szCs w:val="24"/>
              <w:lang w:val="pt-BR"/>
            </w:rPr>
          </w:rPrChange>
        </w:rPr>
        <w:t xml:space="preserve"> </w:t>
      </w:r>
      <w:r w:rsidR="001E79E5" w:rsidRPr="001333DF">
        <w:rPr>
          <w:rFonts w:ascii="Times New Roman" w:hAnsi="Times New Roman"/>
          <w:szCs w:val="24"/>
          <w:lang w:val="pt-BR"/>
          <w:rPrChange w:id="3647" w:author="Alexandre Vasconcelos" w:date="2010-04-19T09:24:00Z">
            <w:rPr>
              <w:rFonts w:ascii="Times New Roman" w:hAnsi="Times New Roman"/>
              <w:szCs w:val="24"/>
              <w:lang w:val="pt-BR"/>
            </w:rPr>
          </w:rPrChange>
        </w:rPr>
        <w:t>Disponível em</w:t>
      </w:r>
      <w:r w:rsidR="004F15D5" w:rsidRPr="001333DF">
        <w:rPr>
          <w:rFonts w:ascii="Times New Roman" w:hAnsi="Times New Roman"/>
          <w:szCs w:val="24"/>
          <w:lang w:val="pt-BR"/>
          <w:rPrChange w:id="3648" w:author="Alexandre Vasconcelos" w:date="2010-04-19T09:24:00Z">
            <w:rPr>
              <w:rFonts w:ascii="Times New Roman" w:hAnsi="Times New Roman"/>
              <w:szCs w:val="24"/>
              <w:lang w:val="pt-BR"/>
            </w:rPr>
          </w:rPrChange>
        </w:rPr>
        <w:t xml:space="preserve"> </w:t>
      </w:r>
      <w:r w:rsidR="00001C16" w:rsidRPr="001333DF">
        <w:rPr>
          <w:rFonts w:ascii="Times New Roman" w:hAnsi="Times New Roman"/>
          <w:szCs w:val="24"/>
          <w:u w:val="single"/>
          <w:lang w:val="pt-BR"/>
          <w:rPrChange w:id="3649" w:author="Alexandre Vasconcelos" w:date="2010-04-19T09:24:00Z">
            <w:rPr>
              <w:rFonts w:ascii="Times New Roman" w:hAnsi="Times New Roman"/>
              <w:szCs w:val="24"/>
              <w:u w:val="single"/>
              <w:lang w:val="pt-BR"/>
            </w:rPr>
          </w:rPrChange>
        </w:rPr>
        <w:t>http://dsc.upe.br/~tcc/20062/Monografia_TiagoMoraes.pdf</w:t>
      </w:r>
      <w:r w:rsidR="001E79E5" w:rsidRPr="001333DF">
        <w:rPr>
          <w:rFonts w:ascii="Times New Roman" w:hAnsi="Times New Roman"/>
          <w:szCs w:val="24"/>
          <w:lang w:val="pt-BR"/>
          <w:rPrChange w:id="3650" w:author="Alexandre Vasconcelos" w:date="2010-04-19T09:24:00Z">
            <w:rPr>
              <w:rFonts w:ascii="Times New Roman" w:hAnsi="Times New Roman"/>
              <w:szCs w:val="24"/>
              <w:lang w:val="pt-BR"/>
            </w:rPr>
          </w:rPrChange>
        </w:rPr>
        <w:t xml:space="preserve">. </w:t>
      </w:r>
    </w:p>
    <w:p w:rsidR="00326EB9" w:rsidRPr="001333DF" w:rsidRDefault="00326EB9" w:rsidP="002676EA">
      <w:pPr>
        <w:rPr>
          <w:rFonts w:ascii="Times New Roman" w:hAnsi="Times New Roman"/>
          <w:szCs w:val="24"/>
          <w:lang w:val="pt-BR"/>
          <w:rPrChange w:id="3651" w:author="Alexandre Vasconcelos" w:date="2010-04-19T09:24:00Z">
            <w:rPr>
              <w:rFonts w:ascii="Times New Roman" w:hAnsi="Times New Roman"/>
              <w:szCs w:val="24"/>
              <w:lang w:val="pt-BR"/>
            </w:rPr>
          </w:rPrChange>
        </w:rPr>
      </w:pPr>
      <w:r w:rsidRPr="001333DF">
        <w:rPr>
          <w:rFonts w:ascii="Times New Roman" w:hAnsi="Times New Roman"/>
          <w:bCs/>
          <w:szCs w:val="24"/>
          <w:rPrChange w:id="3652" w:author="Alexandre Vasconcelos" w:date="2010-04-19T09:24:00Z">
            <w:rPr>
              <w:rFonts w:ascii="Times New Roman" w:hAnsi="Times New Roman"/>
              <w:bCs/>
              <w:szCs w:val="24"/>
            </w:rPr>
          </w:rPrChange>
        </w:rPr>
        <w:t>Piske,O.T</w:t>
      </w:r>
      <w:r w:rsidR="001D3A7E" w:rsidRPr="001333DF">
        <w:rPr>
          <w:rFonts w:ascii="Times New Roman" w:hAnsi="Times New Roman"/>
          <w:bCs/>
          <w:szCs w:val="24"/>
          <w:rPrChange w:id="3653" w:author="Alexandre Vasconcelos" w:date="2010-04-19T09:24:00Z">
            <w:rPr>
              <w:rFonts w:ascii="Times New Roman" w:hAnsi="Times New Roman"/>
              <w:bCs/>
              <w:szCs w:val="24"/>
            </w:rPr>
          </w:rPrChange>
        </w:rPr>
        <w:t xml:space="preserve"> </w:t>
      </w:r>
      <w:r w:rsidRPr="001333DF">
        <w:rPr>
          <w:rFonts w:ascii="Times New Roman" w:hAnsi="Times New Roman"/>
          <w:bCs/>
          <w:szCs w:val="24"/>
          <w:rPrChange w:id="3654" w:author="Alexandre Vasconcelos" w:date="2010-04-19T09:24:00Z">
            <w:rPr>
              <w:rFonts w:ascii="Times New Roman" w:hAnsi="Times New Roman"/>
              <w:bCs/>
              <w:szCs w:val="24"/>
            </w:rPr>
          </w:rPrChange>
        </w:rPr>
        <w:t xml:space="preserve">(2003). </w:t>
      </w:r>
      <w:r w:rsidR="00C17DF9" w:rsidRPr="001333DF">
        <w:rPr>
          <w:rFonts w:ascii="Times New Roman" w:hAnsi="Times New Roman"/>
          <w:szCs w:val="24"/>
          <w:rPrChange w:id="3655" w:author="Alexandre Vasconcelos" w:date="2010-04-19T09:24:00Z">
            <w:rPr>
              <w:rFonts w:ascii="Times New Roman" w:hAnsi="Times New Roman"/>
              <w:szCs w:val="24"/>
            </w:rPr>
          </w:rPrChange>
        </w:rPr>
        <w:t>RUP-Rational Unified Process.</w:t>
      </w:r>
      <w:r w:rsidRPr="001333DF">
        <w:rPr>
          <w:rFonts w:ascii="Times New Roman" w:hAnsi="Times New Roman"/>
          <w:szCs w:val="24"/>
          <w:rPrChange w:id="3656" w:author="Alexandre Vasconcelos" w:date="2010-04-19T09:24:00Z">
            <w:rPr>
              <w:rFonts w:ascii="Times New Roman" w:hAnsi="Times New Roman"/>
              <w:szCs w:val="24"/>
            </w:rPr>
          </w:rPrChange>
        </w:rPr>
        <w:t xml:space="preserve"> </w:t>
      </w:r>
      <w:r w:rsidRPr="001333DF">
        <w:rPr>
          <w:rFonts w:ascii="Times New Roman" w:hAnsi="Times New Roman"/>
          <w:szCs w:val="24"/>
          <w:lang w:val="pt-BR"/>
          <w:rPrChange w:id="3657" w:author="Alexandre Vasconcelos" w:date="2010-04-19T09:24:00Z">
            <w:rPr>
              <w:rFonts w:ascii="Times New Roman" w:hAnsi="Times New Roman"/>
              <w:szCs w:val="24"/>
              <w:lang w:val="pt-BR"/>
            </w:rPr>
          </w:rPrChange>
        </w:rPr>
        <w:t>Acessado em</w:t>
      </w:r>
      <w:r w:rsidR="004F15D5" w:rsidRPr="001333DF">
        <w:rPr>
          <w:rFonts w:ascii="Times New Roman" w:hAnsi="Times New Roman"/>
          <w:szCs w:val="24"/>
          <w:lang w:val="pt-BR"/>
          <w:rPrChange w:id="3658" w:author="Alexandre Vasconcelos" w:date="2010-04-19T09:24:00Z">
            <w:rPr>
              <w:rFonts w:ascii="Times New Roman" w:hAnsi="Times New Roman"/>
              <w:szCs w:val="24"/>
              <w:lang w:val="pt-BR"/>
            </w:rPr>
          </w:rPrChange>
        </w:rPr>
        <w:t xml:space="preserve"> </w:t>
      </w:r>
      <w:r w:rsidRPr="001333DF">
        <w:rPr>
          <w:rFonts w:ascii="Times New Roman" w:hAnsi="Times New Roman"/>
          <w:szCs w:val="24"/>
          <w:lang w:val="pt-BR"/>
          <w:rPrChange w:id="3659" w:author="Alexandre Vasconcelos" w:date="2010-04-19T09:24:00Z">
            <w:rPr>
              <w:rFonts w:ascii="Times New Roman" w:hAnsi="Times New Roman"/>
              <w:szCs w:val="24"/>
              <w:lang w:val="pt-BR"/>
            </w:rPr>
          </w:rPrChange>
        </w:rPr>
        <w:t>16/11/2009.</w:t>
      </w:r>
      <w:r w:rsidR="004F15D5" w:rsidRPr="001333DF">
        <w:rPr>
          <w:rFonts w:ascii="Times New Roman" w:hAnsi="Times New Roman"/>
          <w:szCs w:val="24"/>
          <w:lang w:val="pt-BR"/>
          <w:rPrChange w:id="3660" w:author="Alexandre Vasconcelos" w:date="2010-04-19T09:24:00Z">
            <w:rPr>
              <w:rFonts w:ascii="Times New Roman" w:hAnsi="Times New Roman"/>
              <w:szCs w:val="24"/>
              <w:lang w:val="pt-BR"/>
            </w:rPr>
          </w:rPrChange>
        </w:rPr>
        <w:t xml:space="preserve"> </w:t>
      </w:r>
      <w:r w:rsidR="001E79E5" w:rsidRPr="001333DF">
        <w:rPr>
          <w:rFonts w:ascii="Times New Roman" w:hAnsi="Times New Roman"/>
          <w:szCs w:val="24"/>
          <w:lang w:val="pt-BR"/>
          <w:rPrChange w:id="3661" w:author="Alexandre Vasconcelos" w:date="2010-04-19T09:24:00Z">
            <w:rPr>
              <w:rFonts w:ascii="Times New Roman" w:hAnsi="Times New Roman"/>
              <w:szCs w:val="24"/>
              <w:lang w:val="pt-BR"/>
            </w:rPr>
          </w:rPrChange>
        </w:rPr>
        <w:t>Disponível em</w:t>
      </w:r>
      <w:r w:rsidR="004F15D5" w:rsidRPr="001333DF">
        <w:rPr>
          <w:rFonts w:ascii="Times New Roman" w:hAnsi="Times New Roman"/>
          <w:szCs w:val="24"/>
          <w:lang w:val="pt-BR"/>
          <w:rPrChange w:id="3662" w:author="Alexandre Vasconcelos" w:date="2010-04-19T09:24:00Z">
            <w:rPr>
              <w:rFonts w:ascii="Times New Roman" w:hAnsi="Times New Roman"/>
              <w:szCs w:val="24"/>
              <w:lang w:val="pt-BR"/>
            </w:rPr>
          </w:rPrChange>
        </w:rPr>
        <w:t xml:space="preserve"> </w:t>
      </w:r>
      <w:r w:rsidR="00C705E6" w:rsidRPr="001333DF">
        <w:rPr>
          <w:rFonts w:ascii="Times New Roman" w:hAnsi="Times New Roman"/>
          <w:szCs w:val="24"/>
          <w:u w:val="single"/>
          <w:lang w:val="pt-BR"/>
          <w:rPrChange w:id="3663" w:author="Alexandre Vasconcelos" w:date="2010-04-19T09:24:00Z">
            <w:rPr>
              <w:rFonts w:ascii="Times New Roman" w:hAnsi="Times New Roman"/>
              <w:szCs w:val="24"/>
              <w:u w:val="single"/>
              <w:lang w:val="pt-BR"/>
            </w:rPr>
          </w:rPrChange>
        </w:rPr>
        <w:t>http://www.angusyoung.org/arquivos/artigos/trabalho_rup.pdf</w:t>
      </w:r>
      <w:r w:rsidR="001E79E5" w:rsidRPr="001333DF">
        <w:rPr>
          <w:rFonts w:ascii="Times New Roman" w:hAnsi="Times New Roman"/>
          <w:szCs w:val="24"/>
          <w:lang w:val="pt-BR"/>
          <w:rPrChange w:id="3664" w:author="Alexandre Vasconcelos" w:date="2010-04-19T09:24:00Z">
            <w:rPr>
              <w:rFonts w:ascii="Times New Roman" w:hAnsi="Times New Roman"/>
              <w:szCs w:val="24"/>
              <w:lang w:val="pt-BR"/>
            </w:rPr>
          </w:rPrChange>
        </w:rPr>
        <w:t xml:space="preserve">. </w:t>
      </w:r>
    </w:p>
    <w:p w:rsidR="00C70B9E" w:rsidRPr="001333DF" w:rsidRDefault="00561632" w:rsidP="004F15D5">
      <w:pPr>
        <w:jc w:val="left"/>
        <w:rPr>
          <w:rFonts w:ascii="Times New Roman" w:hAnsi="Times New Roman"/>
          <w:szCs w:val="24"/>
          <w:lang w:val="pt-BR"/>
          <w:rPrChange w:id="3665" w:author="Alexandre Vasconcelos" w:date="2010-04-19T09:24:00Z">
            <w:rPr>
              <w:rFonts w:ascii="Times New Roman" w:hAnsi="Times New Roman"/>
              <w:szCs w:val="24"/>
              <w:lang w:val="pt-BR"/>
            </w:rPr>
          </w:rPrChange>
        </w:rPr>
      </w:pPr>
      <w:r w:rsidRPr="001333DF">
        <w:rPr>
          <w:rFonts w:ascii="Times New Roman" w:hAnsi="Times New Roman"/>
          <w:i/>
          <w:szCs w:val="24"/>
          <w:lang w:val="pt-BR"/>
          <w:rPrChange w:id="3666" w:author="Alexandre Vasconcelos" w:date="2010-04-19T09:24:00Z">
            <w:rPr>
              <w:rFonts w:ascii="Times New Roman" w:hAnsi="Times New Roman"/>
              <w:i/>
              <w:szCs w:val="24"/>
              <w:lang w:val="pt-BR"/>
            </w:rPr>
          </w:rPrChange>
        </w:rPr>
        <w:t>Metodologia</w:t>
      </w:r>
      <w:r w:rsidR="007A1307" w:rsidRPr="001333DF">
        <w:rPr>
          <w:rFonts w:ascii="Times New Roman" w:hAnsi="Times New Roman"/>
          <w:szCs w:val="24"/>
          <w:lang w:val="pt-BR"/>
          <w:rPrChange w:id="3667" w:author="Alexandre Vasconcelos" w:date="2010-04-19T09:24:00Z">
            <w:rPr>
              <w:rFonts w:ascii="Times New Roman" w:hAnsi="Times New Roman"/>
              <w:szCs w:val="24"/>
              <w:lang w:val="pt-BR"/>
            </w:rPr>
          </w:rPrChange>
        </w:rPr>
        <w:t>.</w:t>
      </w:r>
      <w:r w:rsidRPr="001333DF">
        <w:rPr>
          <w:rFonts w:ascii="Times New Roman" w:hAnsi="Times New Roman"/>
          <w:szCs w:val="24"/>
          <w:lang w:val="pt-BR"/>
          <w:rPrChange w:id="3668" w:author="Alexandre Vasconcelos" w:date="2010-04-19T09:24:00Z">
            <w:rPr>
              <w:rFonts w:ascii="Times New Roman" w:hAnsi="Times New Roman"/>
              <w:szCs w:val="24"/>
              <w:lang w:val="pt-BR"/>
            </w:rPr>
          </w:rPrChange>
        </w:rPr>
        <w:t xml:space="preserve"> </w:t>
      </w:r>
      <w:r w:rsidR="00326EB9" w:rsidRPr="001333DF">
        <w:rPr>
          <w:rFonts w:ascii="Times New Roman" w:hAnsi="Times New Roman"/>
          <w:szCs w:val="24"/>
          <w:lang w:val="pt-BR"/>
          <w:rPrChange w:id="3669" w:author="Alexandre Vasconcelos" w:date="2010-04-19T09:24:00Z">
            <w:rPr>
              <w:rFonts w:ascii="Times New Roman" w:hAnsi="Times New Roman"/>
              <w:szCs w:val="24"/>
              <w:lang w:val="pt-BR"/>
            </w:rPr>
          </w:rPrChange>
        </w:rPr>
        <w:t>Acessado em</w:t>
      </w:r>
      <w:r w:rsidR="004F15D5" w:rsidRPr="001333DF">
        <w:rPr>
          <w:rFonts w:ascii="Times New Roman" w:hAnsi="Times New Roman"/>
          <w:szCs w:val="24"/>
          <w:lang w:val="pt-BR"/>
          <w:rPrChange w:id="3670" w:author="Alexandre Vasconcelos" w:date="2010-04-19T09:24:00Z">
            <w:rPr>
              <w:rFonts w:ascii="Times New Roman" w:hAnsi="Times New Roman"/>
              <w:szCs w:val="24"/>
              <w:lang w:val="pt-BR"/>
            </w:rPr>
          </w:rPrChange>
        </w:rPr>
        <w:t xml:space="preserve"> </w:t>
      </w:r>
      <w:r w:rsidR="00326EB9" w:rsidRPr="001333DF">
        <w:rPr>
          <w:rFonts w:ascii="Times New Roman" w:hAnsi="Times New Roman"/>
          <w:szCs w:val="24"/>
          <w:lang w:val="pt-BR"/>
          <w:rPrChange w:id="3671" w:author="Alexandre Vasconcelos" w:date="2010-04-19T09:24:00Z">
            <w:rPr>
              <w:rFonts w:ascii="Times New Roman" w:hAnsi="Times New Roman"/>
              <w:szCs w:val="24"/>
              <w:lang w:val="pt-BR"/>
            </w:rPr>
          </w:rPrChange>
        </w:rPr>
        <w:t xml:space="preserve">21/11/2009. </w:t>
      </w:r>
      <w:r w:rsidRPr="001333DF">
        <w:rPr>
          <w:rFonts w:ascii="Times New Roman" w:hAnsi="Times New Roman"/>
          <w:szCs w:val="24"/>
          <w:lang w:val="pt-BR"/>
          <w:rPrChange w:id="3672" w:author="Alexandre Vasconcelos" w:date="2010-04-19T09:24:00Z">
            <w:rPr>
              <w:rFonts w:ascii="Times New Roman" w:hAnsi="Times New Roman"/>
              <w:szCs w:val="24"/>
              <w:lang w:val="pt-BR"/>
            </w:rPr>
          </w:rPrChange>
        </w:rPr>
        <w:t xml:space="preserve">Disponível em </w:t>
      </w:r>
      <w:r w:rsidR="006D5AAB" w:rsidRPr="001333DF">
        <w:rPr>
          <w:rFonts w:ascii="Times New Roman" w:hAnsi="Times New Roman"/>
          <w:rPrChange w:id="3673" w:author="Alexandre Vasconcelos" w:date="2010-04-19T09:24:00Z">
            <w:rPr/>
          </w:rPrChange>
        </w:rPr>
        <w:fldChar w:fldCharType="begin"/>
      </w:r>
      <w:r w:rsidR="006D5AAB" w:rsidRPr="001333DF">
        <w:rPr>
          <w:rFonts w:ascii="Times New Roman" w:hAnsi="Times New Roman"/>
          <w:rPrChange w:id="3674" w:author="Alexandre Vasconcelos" w:date="2010-04-19T09:24:00Z">
            <w:rPr/>
          </w:rPrChange>
        </w:rPr>
        <w:instrText>HYPERLINK "http://www.architettura.com.br/Architettura1/NossosDiferenciais/Metodologia/Default.aspx"</w:instrText>
      </w:r>
      <w:r w:rsidR="006D5AAB" w:rsidRPr="001333DF">
        <w:rPr>
          <w:rFonts w:ascii="Times New Roman" w:hAnsi="Times New Roman"/>
          <w:rPrChange w:id="3675" w:author="Alexandre Vasconcelos" w:date="2010-04-19T09:24:00Z">
            <w:rPr/>
          </w:rPrChange>
        </w:rPr>
        <w:fldChar w:fldCharType="separate"/>
      </w:r>
      <w:r w:rsidRPr="001333DF">
        <w:rPr>
          <w:rStyle w:val="Hyperlink"/>
          <w:rFonts w:ascii="Times New Roman" w:hAnsi="Times New Roman"/>
          <w:color w:val="auto"/>
          <w:szCs w:val="24"/>
          <w:lang w:val="pt-BR"/>
          <w:rPrChange w:id="3676" w:author="Alexandre Vasconcelos" w:date="2010-04-19T09:24:00Z">
            <w:rPr>
              <w:rStyle w:val="Hyperlink"/>
              <w:rFonts w:ascii="Times New Roman" w:hAnsi="Times New Roman"/>
              <w:color w:val="auto"/>
              <w:szCs w:val="24"/>
              <w:lang w:val="pt-BR"/>
            </w:rPr>
          </w:rPrChange>
        </w:rPr>
        <w:t>http://www.architettura.com.br/Architettura1/NossosDiferenciais/Metodologia/Default.aspx</w:t>
      </w:r>
      <w:r w:rsidR="006D5AAB" w:rsidRPr="001333DF">
        <w:rPr>
          <w:rFonts w:ascii="Times New Roman" w:hAnsi="Times New Roman"/>
          <w:rPrChange w:id="3677" w:author="Alexandre Vasconcelos" w:date="2010-04-19T09:24:00Z">
            <w:rPr/>
          </w:rPrChange>
        </w:rPr>
        <w:fldChar w:fldCharType="end"/>
      </w:r>
      <w:r w:rsidR="00326EB9" w:rsidRPr="001333DF">
        <w:rPr>
          <w:rFonts w:ascii="Times New Roman" w:hAnsi="Times New Roman"/>
          <w:szCs w:val="24"/>
          <w:lang w:val="pt-BR"/>
        </w:rPr>
        <w:t xml:space="preserve">. </w:t>
      </w:r>
    </w:p>
    <w:p w:rsidR="0028073B" w:rsidRPr="001333DF" w:rsidRDefault="00C17DF9" w:rsidP="0028073B">
      <w:pPr>
        <w:rPr>
          <w:rFonts w:ascii="Times New Roman" w:hAnsi="Times New Roman"/>
          <w:szCs w:val="24"/>
          <w:lang w:val="pt-BR"/>
          <w:rPrChange w:id="3678" w:author="Alexandre Vasconcelos" w:date="2010-04-19T09:24:00Z">
            <w:rPr>
              <w:rFonts w:ascii="Times New Roman" w:hAnsi="Times New Roman"/>
              <w:szCs w:val="24"/>
              <w:lang w:val="pt-BR"/>
            </w:rPr>
          </w:rPrChange>
        </w:rPr>
      </w:pPr>
      <w:r w:rsidRPr="001333DF">
        <w:rPr>
          <w:rFonts w:ascii="Times New Roman" w:hAnsi="Times New Roman"/>
          <w:i/>
          <w:szCs w:val="24"/>
          <w:lang w:val="pt-BR"/>
          <w:rPrChange w:id="3679" w:author="Alexandre Vasconcelos" w:date="2010-04-19T09:24:00Z">
            <w:rPr>
              <w:rFonts w:ascii="Times New Roman" w:hAnsi="Times New Roman"/>
              <w:i/>
              <w:szCs w:val="24"/>
              <w:lang w:val="pt-BR"/>
            </w:rPr>
          </w:rPrChange>
        </w:rPr>
        <w:t>Metodologias ágeis X Metodologias tradicionais.</w:t>
      </w:r>
      <w:r w:rsidRPr="001333DF">
        <w:rPr>
          <w:rFonts w:ascii="Times New Roman" w:hAnsi="Times New Roman"/>
          <w:szCs w:val="24"/>
          <w:lang w:val="pt-BR"/>
          <w:rPrChange w:id="3680" w:author="Alexandre Vasconcelos" w:date="2010-04-19T09:24:00Z">
            <w:rPr>
              <w:rFonts w:ascii="Times New Roman" w:hAnsi="Times New Roman"/>
              <w:szCs w:val="24"/>
              <w:lang w:val="pt-BR"/>
            </w:rPr>
          </w:rPrChange>
        </w:rPr>
        <w:t xml:space="preserve"> </w:t>
      </w:r>
      <w:r w:rsidR="00326EB9" w:rsidRPr="001333DF">
        <w:rPr>
          <w:rFonts w:ascii="Times New Roman" w:hAnsi="Times New Roman"/>
          <w:szCs w:val="24"/>
          <w:lang w:val="pt-BR"/>
          <w:rPrChange w:id="3681" w:author="Alexandre Vasconcelos" w:date="2010-04-19T09:24:00Z">
            <w:rPr>
              <w:rFonts w:ascii="Times New Roman" w:hAnsi="Times New Roman"/>
              <w:szCs w:val="24"/>
              <w:lang w:val="pt-BR"/>
            </w:rPr>
          </w:rPrChange>
        </w:rPr>
        <w:t>Acessado em</w:t>
      </w:r>
      <w:r w:rsidR="001D3A7E" w:rsidRPr="001333DF">
        <w:rPr>
          <w:rFonts w:ascii="Times New Roman" w:hAnsi="Times New Roman"/>
          <w:szCs w:val="24"/>
          <w:lang w:val="pt-BR"/>
          <w:rPrChange w:id="3682" w:author="Alexandre Vasconcelos" w:date="2010-04-19T09:24:00Z">
            <w:rPr>
              <w:rFonts w:ascii="Times New Roman" w:hAnsi="Times New Roman"/>
              <w:szCs w:val="24"/>
              <w:lang w:val="pt-BR"/>
            </w:rPr>
          </w:rPrChange>
        </w:rPr>
        <w:t xml:space="preserve"> </w:t>
      </w:r>
      <w:r w:rsidR="00326EB9" w:rsidRPr="001333DF">
        <w:rPr>
          <w:rFonts w:ascii="Times New Roman" w:hAnsi="Times New Roman"/>
          <w:szCs w:val="24"/>
          <w:lang w:val="pt-BR"/>
          <w:rPrChange w:id="3683" w:author="Alexandre Vasconcelos" w:date="2010-04-19T09:24:00Z">
            <w:rPr>
              <w:rFonts w:ascii="Times New Roman" w:hAnsi="Times New Roman"/>
              <w:szCs w:val="24"/>
              <w:lang w:val="pt-BR"/>
            </w:rPr>
          </w:rPrChange>
        </w:rPr>
        <w:t>22/11/2009.</w:t>
      </w:r>
      <w:r w:rsidR="001D3A7E" w:rsidRPr="001333DF">
        <w:rPr>
          <w:rFonts w:ascii="Times New Roman" w:hAnsi="Times New Roman"/>
          <w:szCs w:val="24"/>
          <w:lang w:val="pt-BR"/>
          <w:rPrChange w:id="3684" w:author="Alexandre Vasconcelos" w:date="2010-04-19T09:24:00Z">
            <w:rPr>
              <w:rFonts w:ascii="Times New Roman" w:hAnsi="Times New Roman"/>
              <w:szCs w:val="24"/>
              <w:lang w:val="pt-BR"/>
            </w:rPr>
          </w:rPrChange>
        </w:rPr>
        <w:t xml:space="preserve"> </w:t>
      </w:r>
      <w:r w:rsidR="00144E72" w:rsidRPr="001333DF">
        <w:rPr>
          <w:rFonts w:ascii="Times New Roman" w:hAnsi="Times New Roman"/>
          <w:szCs w:val="24"/>
          <w:lang w:val="pt-BR"/>
          <w:rPrChange w:id="3685" w:author="Alexandre Vasconcelos" w:date="2010-04-19T09:24:00Z">
            <w:rPr>
              <w:rFonts w:ascii="Times New Roman" w:hAnsi="Times New Roman"/>
              <w:szCs w:val="24"/>
              <w:lang w:val="pt-BR"/>
            </w:rPr>
          </w:rPrChange>
        </w:rPr>
        <w:t>Disponível</w:t>
      </w:r>
      <w:r w:rsidRPr="001333DF">
        <w:rPr>
          <w:rFonts w:ascii="Times New Roman" w:hAnsi="Times New Roman"/>
          <w:szCs w:val="24"/>
          <w:lang w:val="pt-BR"/>
          <w:rPrChange w:id="3686" w:author="Alexandre Vasconcelos" w:date="2010-04-19T09:24:00Z">
            <w:rPr>
              <w:rFonts w:ascii="Times New Roman" w:hAnsi="Times New Roman"/>
              <w:szCs w:val="24"/>
              <w:lang w:val="pt-BR"/>
            </w:rPr>
          </w:rPrChange>
        </w:rPr>
        <w:t xml:space="preserve"> </w:t>
      </w:r>
      <w:r w:rsidR="00144E72" w:rsidRPr="001333DF">
        <w:rPr>
          <w:rFonts w:ascii="Times New Roman" w:hAnsi="Times New Roman"/>
          <w:szCs w:val="24"/>
          <w:lang w:val="pt-BR"/>
          <w:rPrChange w:id="3687" w:author="Alexandre Vasconcelos" w:date="2010-04-19T09:24:00Z">
            <w:rPr>
              <w:rFonts w:ascii="Times New Roman" w:hAnsi="Times New Roman"/>
              <w:szCs w:val="24"/>
              <w:lang w:val="pt-BR"/>
            </w:rPr>
          </w:rPrChange>
        </w:rPr>
        <w:t>em</w:t>
      </w:r>
      <w:r w:rsidR="001D3A7E" w:rsidRPr="001333DF">
        <w:rPr>
          <w:rFonts w:ascii="Times New Roman" w:hAnsi="Times New Roman"/>
          <w:szCs w:val="24"/>
          <w:lang w:val="pt-BR"/>
          <w:rPrChange w:id="3688" w:author="Alexandre Vasconcelos" w:date="2010-04-19T09:24:00Z">
            <w:rPr>
              <w:rFonts w:ascii="Times New Roman" w:hAnsi="Times New Roman"/>
              <w:szCs w:val="24"/>
              <w:lang w:val="pt-BR"/>
            </w:rPr>
          </w:rPrChange>
        </w:rPr>
        <w:t xml:space="preserve"> </w:t>
      </w:r>
      <w:r w:rsidR="0028073B" w:rsidRPr="001333DF">
        <w:rPr>
          <w:rFonts w:ascii="Times New Roman" w:hAnsi="Times New Roman"/>
          <w:szCs w:val="24"/>
          <w:u w:val="single"/>
          <w:lang w:val="pt-BR"/>
          <w:rPrChange w:id="3689" w:author="Alexandre Vasconcelos" w:date="2010-04-19T09:24:00Z">
            <w:rPr>
              <w:rFonts w:ascii="Times New Roman" w:hAnsi="Times New Roman"/>
              <w:szCs w:val="24"/>
              <w:u w:val="single"/>
              <w:lang w:val="pt-BR"/>
            </w:rPr>
          </w:rPrChange>
        </w:rPr>
        <w:t>http://tisimples.wordpress.com/2009/04/18/metodologias-ageis-x-metodologias-tradicionais/</w:t>
      </w:r>
      <w:r w:rsidR="00326EB9" w:rsidRPr="001333DF">
        <w:rPr>
          <w:rFonts w:ascii="Times New Roman" w:hAnsi="Times New Roman"/>
          <w:szCs w:val="24"/>
          <w:lang w:val="pt-BR"/>
          <w:rPrChange w:id="3690" w:author="Alexandre Vasconcelos" w:date="2010-04-19T09:24:00Z">
            <w:rPr>
              <w:rFonts w:ascii="Times New Roman" w:hAnsi="Times New Roman"/>
              <w:szCs w:val="24"/>
              <w:lang w:val="pt-BR"/>
            </w:rPr>
          </w:rPrChange>
        </w:rPr>
        <w:t>.</w:t>
      </w:r>
    </w:p>
    <w:p w:rsidR="00D33C55" w:rsidRPr="001333DF" w:rsidRDefault="00D33C55" w:rsidP="0028073B">
      <w:pPr>
        <w:rPr>
          <w:rFonts w:ascii="Times New Roman" w:hAnsi="Times New Roman"/>
          <w:szCs w:val="24"/>
          <w:lang w:val="pt-BR"/>
          <w:rPrChange w:id="3691" w:author="Alexandre Vasconcelos" w:date="2010-04-19T09:24:00Z">
            <w:rPr>
              <w:szCs w:val="24"/>
              <w:lang w:val="pt-BR"/>
            </w:rPr>
          </w:rPrChange>
        </w:rPr>
      </w:pPr>
      <w:r w:rsidRPr="001333DF">
        <w:rPr>
          <w:rFonts w:ascii="Times New Roman" w:hAnsi="Times New Roman"/>
          <w:szCs w:val="24"/>
          <w:rPrChange w:id="3692" w:author="Alexandre Vasconcelos" w:date="2010-04-19T09:24:00Z">
            <w:rPr>
              <w:szCs w:val="24"/>
            </w:rPr>
          </w:rPrChange>
        </w:rPr>
        <w:t>Ambler.S.W(</w:t>
      </w:r>
      <w:r w:rsidR="006A5305" w:rsidRPr="001333DF">
        <w:rPr>
          <w:rFonts w:ascii="Times New Roman" w:hAnsi="Times New Roman"/>
          <w:szCs w:val="24"/>
          <w:rPrChange w:id="3693" w:author="Alexandre Vasconcelos" w:date="2010-04-19T09:24:00Z">
            <w:rPr>
              <w:szCs w:val="24"/>
            </w:rPr>
          </w:rPrChange>
        </w:rPr>
        <w:t>2009</w:t>
      </w:r>
      <w:r w:rsidRPr="001333DF">
        <w:rPr>
          <w:rFonts w:ascii="Times New Roman" w:hAnsi="Times New Roman"/>
          <w:szCs w:val="24"/>
          <w:rPrChange w:id="3694" w:author="Alexandre Vasconcelos" w:date="2010-04-19T09:24:00Z">
            <w:rPr>
              <w:szCs w:val="24"/>
            </w:rPr>
          </w:rPrChange>
        </w:rPr>
        <w:t xml:space="preserve">). Enterprise Unified Process (EUP). </w:t>
      </w:r>
      <w:r w:rsidRPr="001333DF">
        <w:rPr>
          <w:rFonts w:ascii="Times New Roman" w:hAnsi="Times New Roman"/>
          <w:szCs w:val="24"/>
          <w:lang w:val="pt-BR"/>
          <w:rPrChange w:id="3695" w:author="Alexandre Vasconcelos" w:date="2010-04-19T09:24:00Z">
            <w:rPr>
              <w:szCs w:val="24"/>
              <w:lang w:val="pt-BR"/>
            </w:rPr>
          </w:rPrChange>
        </w:rPr>
        <w:t>Acessado em</w:t>
      </w:r>
      <w:r w:rsidR="001D3A7E" w:rsidRPr="001333DF">
        <w:rPr>
          <w:rFonts w:ascii="Times New Roman" w:hAnsi="Times New Roman"/>
          <w:szCs w:val="24"/>
          <w:lang w:val="pt-BR"/>
          <w:rPrChange w:id="3696" w:author="Alexandre Vasconcelos" w:date="2010-04-19T09:24:00Z">
            <w:rPr>
              <w:szCs w:val="24"/>
              <w:lang w:val="pt-BR"/>
            </w:rPr>
          </w:rPrChange>
        </w:rPr>
        <w:t xml:space="preserve"> </w:t>
      </w:r>
      <w:r w:rsidRPr="001333DF">
        <w:rPr>
          <w:rFonts w:ascii="Times New Roman" w:hAnsi="Times New Roman"/>
          <w:szCs w:val="24"/>
          <w:lang w:val="pt-BR"/>
          <w:rPrChange w:id="3697" w:author="Alexandre Vasconcelos" w:date="2010-04-19T09:24:00Z">
            <w:rPr>
              <w:szCs w:val="24"/>
              <w:lang w:val="pt-BR"/>
            </w:rPr>
          </w:rPrChange>
        </w:rPr>
        <w:t>07/12/2009.</w:t>
      </w:r>
      <w:r w:rsidR="001D3A7E" w:rsidRPr="001333DF">
        <w:rPr>
          <w:rFonts w:ascii="Times New Roman" w:hAnsi="Times New Roman"/>
          <w:szCs w:val="24"/>
          <w:lang w:val="pt-BR"/>
          <w:rPrChange w:id="3698" w:author="Alexandre Vasconcelos" w:date="2010-04-19T09:24:00Z">
            <w:rPr>
              <w:szCs w:val="24"/>
              <w:lang w:val="pt-BR"/>
            </w:rPr>
          </w:rPrChange>
        </w:rPr>
        <w:t xml:space="preserve"> </w:t>
      </w:r>
      <w:r w:rsidRPr="001333DF">
        <w:rPr>
          <w:rFonts w:ascii="Times New Roman" w:hAnsi="Times New Roman"/>
          <w:szCs w:val="24"/>
          <w:lang w:val="pt-BR"/>
          <w:rPrChange w:id="3699" w:author="Alexandre Vasconcelos" w:date="2010-04-19T09:24:00Z">
            <w:rPr>
              <w:szCs w:val="24"/>
              <w:lang w:val="pt-BR"/>
            </w:rPr>
          </w:rPrChange>
        </w:rPr>
        <w:t xml:space="preserve">Disponível em </w:t>
      </w:r>
      <w:r w:rsidR="006D5AAB" w:rsidRPr="001333DF">
        <w:rPr>
          <w:rFonts w:ascii="Times New Roman" w:hAnsi="Times New Roman"/>
          <w:rPrChange w:id="3700" w:author="Alexandre Vasconcelos" w:date="2010-04-19T09:24:00Z">
            <w:rPr/>
          </w:rPrChange>
        </w:rPr>
        <w:fldChar w:fldCharType="begin"/>
      </w:r>
      <w:r w:rsidR="006D5AAB" w:rsidRPr="001333DF">
        <w:rPr>
          <w:rFonts w:ascii="Times New Roman" w:hAnsi="Times New Roman"/>
          <w:rPrChange w:id="3701" w:author="Alexandre Vasconcelos" w:date="2010-04-19T09:24:00Z">
            <w:rPr/>
          </w:rPrChange>
        </w:rPr>
        <w:instrText>HYPERLINK "http://www.enterpriseunifiedprocess.com/"</w:instrText>
      </w:r>
      <w:r w:rsidR="006D5AAB" w:rsidRPr="001333DF">
        <w:rPr>
          <w:rFonts w:ascii="Times New Roman" w:hAnsi="Times New Roman"/>
          <w:rPrChange w:id="3702" w:author="Alexandre Vasconcelos" w:date="2010-04-19T09:24:00Z">
            <w:rPr/>
          </w:rPrChange>
        </w:rPr>
        <w:fldChar w:fldCharType="separate"/>
      </w:r>
      <w:r w:rsidRPr="001333DF">
        <w:rPr>
          <w:rStyle w:val="Hyperlink"/>
          <w:rFonts w:ascii="Times New Roman" w:hAnsi="Times New Roman"/>
          <w:color w:val="auto"/>
          <w:szCs w:val="24"/>
          <w:lang w:val="pt-BR"/>
          <w:rPrChange w:id="3703" w:author="Alexandre Vasconcelos" w:date="2010-04-19T09:24:00Z">
            <w:rPr>
              <w:rStyle w:val="Hyperlink"/>
              <w:rFonts w:ascii="Times New Roman" w:hAnsi="Times New Roman"/>
              <w:color w:val="auto"/>
              <w:szCs w:val="24"/>
              <w:lang w:val="pt-BR"/>
            </w:rPr>
          </w:rPrChange>
        </w:rPr>
        <w:t>http://www.enterpriseunifiedprocess.com/</w:t>
      </w:r>
      <w:r w:rsidR="006D5AAB" w:rsidRPr="001333DF">
        <w:rPr>
          <w:rFonts w:ascii="Times New Roman" w:hAnsi="Times New Roman"/>
          <w:rPrChange w:id="3704" w:author="Alexandre Vasconcelos" w:date="2010-04-19T09:24:00Z">
            <w:rPr/>
          </w:rPrChange>
        </w:rPr>
        <w:fldChar w:fldCharType="end"/>
      </w:r>
    </w:p>
    <w:p w:rsidR="006A5305" w:rsidRPr="001333DF" w:rsidRDefault="006A5305" w:rsidP="001D3A7E">
      <w:pPr>
        <w:tabs>
          <w:tab w:val="clear" w:pos="720"/>
        </w:tabs>
        <w:autoSpaceDE w:val="0"/>
        <w:autoSpaceDN w:val="0"/>
        <w:adjustRightInd w:val="0"/>
        <w:jc w:val="left"/>
        <w:rPr>
          <w:rFonts w:ascii="Times New Roman" w:hAnsi="Times New Roman"/>
          <w:szCs w:val="24"/>
          <w:lang w:val="pt-BR"/>
        </w:rPr>
      </w:pPr>
      <w:r w:rsidRPr="001333DF">
        <w:rPr>
          <w:rFonts w:ascii="Times New Roman" w:hAnsi="Times New Roman"/>
          <w:szCs w:val="24"/>
        </w:rPr>
        <w:lastRenderedPageBreak/>
        <w:t>Ambler.S.W(2005).</w:t>
      </w:r>
      <w:r w:rsidRPr="001333DF">
        <w:rPr>
          <w:rFonts w:ascii="Times New Roman" w:hAnsi="Times New Roman"/>
          <w:bCs/>
          <w:szCs w:val="24"/>
          <w:rPrChange w:id="3705" w:author="Alexandre Vasconcelos" w:date="2010-04-19T09:24:00Z">
            <w:rPr>
              <w:rFonts w:ascii="Times New Roman" w:hAnsi="Times New Roman"/>
              <w:bCs/>
              <w:szCs w:val="24"/>
            </w:rPr>
          </w:rPrChange>
        </w:rPr>
        <w:t xml:space="preserve"> Introduction to the Enterprise Unified Process (EUP). </w:t>
      </w:r>
      <w:r w:rsidRPr="001333DF">
        <w:rPr>
          <w:rFonts w:ascii="Times New Roman" w:hAnsi="Times New Roman"/>
          <w:bCs/>
          <w:szCs w:val="24"/>
          <w:lang w:val="pt-BR"/>
          <w:rPrChange w:id="3706" w:author="Alexandre Vasconcelos" w:date="2010-04-19T09:24:00Z">
            <w:rPr>
              <w:rFonts w:ascii="Times New Roman" w:hAnsi="Times New Roman"/>
              <w:bCs/>
              <w:szCs w:val="24"/>
              <w:lang w:val="pt-BR"/>
            </w:rPr>
          </w:rPrChange>
        </w:rPr>
        <w:t>Acessado em</w:t>
      </w:r>
      <w:r w:rsidR="001D3A7E" w:rsidRPr="001333DF">
        <w:rPr>
          <w:rFonts w:ascii="Times New Roman" w:hAnsi="Times New Roman"/>
          <w:bCs/>
          <w:szCs w:val="24"/>
          <w:lang w:val="pt-BR"/>
          <w:rPrChange w:id="3707"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3708" w:author="Alexandre Vasconcelos" w:date="2010-04-19T09:24:00Z">
            <w:rPr>
              <w:rFonts w:ascii="Times New Roman" w:hAnsi="Times New Roman"/>
              <w:bCs/>
              <w:szCs w:val="24"/>
              <w:lang w:val="pt-BR"/>
            </w:rPr>
          </w:rPrChange>
        </w:rPr>
        <w:t xml:space="preserve">07/12/2009. Disponível em </w:t>
      </w:r>
      <w:r w:rsidR="006D5AAB" w:rsidRPr="001333DF">
        <w:rPr>
          <w:rFonts w:ascii="Times New Roman" w:hAnsi="Times New Roman"/>
          <w:rPrChange w:id="3709" w:author="Alexandre Vasconcelos" w:date="2010-04-19T09:24:00Z">
            <w:rPr/>
          </w:rPrChange>
        </w:rPr>
        <w:fldChar w:fldCharType="begin"/>
      </w:r>
      <w:r w:rsidR="006D5AAB" w:rsidRPr="001333DF">
        <w:rPr>
          <w:rFonts w:ascii="Times New Roman" w:hAnsi="Times New Roman"/>
          <w:rPrChange w:id="3710" w:author="Alexandre Vasconcelos" w:date="2010-04-19T09:24:00Z">
            <w:rPr/>
          </w:rPrChange>
        </w:rPr>
        <w:instrText>HYPERLINK "http://www.enterpriseunifiedprocess.info/downloads/eupIntroduction.pdf"</w:instrText>
      </w:r>
      <w:r w:rsidR="006D5AAB" w:rsidRPr="001333DF">
        <w:rPr>
          <w:rFonts w:ascii="Times New Roman" w:hAnsi="Times New Roman"/>
          <w:rPrChange w:id="3711" w:author="Alexandre Vasconcelos" w:date="2010-04-19T09:24:00Z">
            <w:rPr/>
          </w:rPrChange>
        </w:rPr>
        <w:fldChar w:fldCharType="separate"/>
      </w:r>
      <w:r w:rsidRPr="001333DF">
        <w:rPr>
          <w:rStyle w:val="Hyperlink"/>
          <w:rFonts w:ascii="Times New Roman" w:hAnsi="Times New Roman"/>
          <w:color w:val="auto"/>
          <w:szCs w:val="24"/>
          <w:lang w:val="pt-BR"/>
          <w:rPrChange w:id="3712" w:author="Alexandre Vasconcelos" w:date="2010-04-19T09:24:00Z">
            <w:rPr>
              <w:rStyle w:val="Hyperlink"/>
              <w:rFonts w:ascii="Times New Roman" w:hAnsi="Times New Roman"/>
              <w:color w:val="auto"/>
              <w:szCs w:val="24"/>
              <w:lang w:val="pt-BR"/>
            </w:rPr>
          </w:rPrChange>
        </w:rPr>
        <w:t>http://www.enterpriseunifiedprocess.info/downloads/eupIntroduction.pdf</w:t>
      </w:r>
      <w:r w:rsidR="006D5AAB" w:rsidRPr="001333DF">
        <w:rPr>
          <w:rFonts w:ascii="Times New Roman" w:hAnsi="Times New Roman"/>
          <w:rPrChange w:id="3713" w:author="Alexandre Vasconcelos" w:date="2010-04-19T09:24:00Z">
            <w:rPr/>
          </w:rPrChange>
        </w:rPr>
        <w:fldChar w:fldCharType="end"/>
      </w:r>
    </w:p>
    <w:p w:rsidR="006B403B" w:rsidRPr="001333DF" w:rsidRDefault="006B403B" w:rsidP="0028073B">
      <w:pPr>
        <w:tabs>
          <w:tab w:val="clear" w:pos="720"/>
        </w:tabs>
        <w:autoSpaceDE w:val="0"/>
        <w:autoSpaceDN w:val="0"/>
        <w:adjustRightInd w:val="0"/>
        <w:rPr>
          <w:rFonts w:ascii="Times New Roman" w:hAnsi="Times New Roman"/>
          <w:szCs w:val="24"/>
          <w:lang w:val="pt-BR"/>
        </w:rPr>
      </w:pPr>
      <w:r w:rsidRPr="001333DF">
        <w:rPr>
          <w:rFonts w:ascii="Times New Roman" w:hAnsi="Times New Roman"/>
          <w:bCs/>
          <w:szCs w:val="24"/>
          <w:lang w:val="pt-BR"/>
          <w:rPrChange w:id="3714" w:author="Alexandre Vasconcelos" w:date="2010-04-19T09:24:00Z">
            <w:rPr>
              <w:rFonts w:ascii="Times New Roman" w:hAnsi="Times New Roman"/>
              <w:bCs/>
              <w:szCs w:val="24"/>
              <w:lang w:val="pt-BR"/>
            </w:rPr>
          </w:rPrChange>
        </w:rPr>
        <w:t>Maia J.A</w:t>
      </w:r>
      <w:r w:rsidR="003E44E4" w:rsidRPr="001333DF">
        <w:rPr>
          <w:rFonts w:ascii="Times New Roman" w:hAnsi="Times New Roman"/>
          <w:bCs/>
          <w:szCs w:val="24"/>
          <w:lang w:val="pt-BR"/>
          <w:rPrChange w:id="3715"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3716" w:author="Alexandre Vasconcelos" w:date="2010-04-19T09:24:00Z">
            <w:rPr>
              <w:rFonts w:ascii="Times New Roman" w:hAnsi="Times New Roman"/>
              <w:bCs/>
              <w:szCs w:val="24"/>
              <w:lang w:val="pt-BR"/>
            </w:rPr>
          </w:rPrChange>
        </w:rPr>
        <w:t>Construindo Softwares com Qualidade e Rapidez Usando ICONIX.</w:t>
      </w:r>
      <w:r w:rsidR="001D3A7E" w:rsidRPr="001333DF">
        <w:rPr>
          <w:rFonts w:ascii="Times New Roman" w:hAnsi="Times New Roman"/>
          <w:bCs/>
          <w:szCs w:val="24"/>
          <w:lang w:val="pt-BR"/>
          <w:rPrChange w:id="3717" w:author="Alexandre Vasconcelos" w:date="2010-04-19T09:24:00Z">
            <w:rPr>
              <w:rFonts w:ascii="Times New Roman" w:hAnsi="Times New Roman"/>
              <w:bCs/>
              <w:szCs w:val="24"/>
              <w:lang w:val="pt-BR"/>
            </w:rPr>
          </w:rPrChange>
        </w:rPr>
        <w:t xml:space="preserve"> </w:t>
      </w:r>
      <w:r w:rsidR="003E44E4" w:rsidRPr="001333DF">
        <w:rPr>
          <w:rFonts w:ascii="Times New Roman" w:hAnsi="Times New Roman"/>
          <w:bCs/>
          <w:szCs w:val="24"/>
          <w:lang w:val="pt-BR"/>
          <w:rPrChange w:id="3718" w:author="Alexandre Vasconcelos" w:date="2010-04-19T09:24:00Z">
            <w:rPr>
              <w:rFonts w:ascii="Times New Roman" w:hAnsi="Times New Roman"/>
              <w:bCs/>
              <w:szCs w:val="24"/>
              <w:lang w:val="pt-BR"/>
            </w:rPr>
          </w:rPrChange>
        </w:rPr>
        <w:t>Acessado em</w:t>
      </w:r>
      <w:r w:rsidR="001D3A7E" w:rsidRPr="001333DF">
        <w:rPr>
          <w:rFonts w:ascii="Times New Roman" w:hAnsi="Times New Roman"/>
          <w:bCs/>
          <w:szCs w:val="24"/>
          <w:lang w:val="pt-BR"/>
          <w:rPrChange w:id="3719" w:author="Alexandre Vasconcelos" w:date="2010-04-19T09:24:00Z">
            <w:rPr>
              <w:rFonts w:ascii="Times New Roman" w:hAnsi="Times New Roman"/>
              <w:bCs/>
              <w:szCs w:val="24"/>
              <w:lang w:val="pt-BR"/>
            </w:rPr>
          </w:rPrChange>
        </w:rPr>
        <w:t xml:space="preserve"> </w:t>
      </w:r>
      <w:r w:rsidR="003E44E4" w:rsidRPr="001333DF">
        <w:rPr>
          <w:rFonts w:ascii="Times New Roman" w:hAnsi="Times New Roman"/>
          <w:bCs/>
          <w:szCs w:val="24"/>
          <w:lang w:val="pt-BR"/>
          <w:rPrChange w:id="3720" w:author="Alexandre Vasconcelos" w:date="2010-04-19T09:24:00Z">
            <w:rPr>
              <w:rFonts w:ascii="Times New Roman" w:hAnsi="Times New Roman"/>
              <w:bCs/>
              <w:szCs w:val="24"/>
              <w:lang w:val="pt-BR"/>
            </w:rPr>
          </w:rPrChange>
        </w:rPr>
        <w:t>07/12/2009.</w:t>
      </w:r>
      <w:r w:rsidR="001D3A7E" w:rsidRPr="001333DF">
        <w:rPr>
          <w:rFonts w:ascii="Times New Roman" w:hAnsi="Times New Roman"/>
          <w:bCs/>
          <w:szCs w:val="24"/>
          <w:lang w:val="pt-BR"/>
          <w:rPrChange w:id="3721" w:author="Alexandre Vasconcelos" w:date="2010-04-19T09:24:00Z">
            <w:rPr>
              <w:rFonts w:ascii="Times New Roman" w:hAnsi="Times New Roman"/>
              <w:bCs/>
              <w:szCs w:val="24"/>
              <w:lang w:val="pt-BR"/>
            </w:rPr>
          </w:rPrChange>
        </w:rPr>
        <w:t xml:space="preserve"> </w:t>
      </w:r>
      <w:r w:rsidR="003E44E4" w:rsidRPr="001333DF">
        <w:rPr>
          <w:rFonts w:ascii="Times New Roman" w:hAnsi="Times New Roman"/>
          <w:bCs/>
          <w:szCs w:val="24"/>
          <w:lang w:val="pt-BR"/>
          <w:rPrChange w:id="3722" w:author="Alexandre Vasconcelos" w:date="2010-04-19T09:24:00Z">
            <w:rPr>
              <w:rFonts w:ascii="Times New Roman" w:hAnsi="Times New Roman"/>
              <w:bCs/>
              <w:szCs w:val="24"/>
              <w:lang w:val="pt-BR"/>
            </w:rPr>
          </w:rPrChange>
        </w:rPr>
        <w:t>Disponível em</w:t>
      </w:r>
      <w:r w:rsidR="001D3A7E" w:rsidRPr="001333DF">
        <w:rPr>
          <w:rFonts w:ascii="Times New Roman" w:hAnsi="Times New Roman"/>
          <w:bCs/>
          <w:szCs w:val="24"/>
          <w:lang w:val="pt-BR"/>
          <w:rPrChange w:id="3723" w:author="Alexandre Vasconcelos" w:date="2010-04-19T09:24:00Z">
            <w:rPr>
              <w:rFonts w:ascii="Times New Roman" w:hAnsi="Times New Roman"/>
              <w:bCs/>
              <w:szCs w:val="24"/>
              <w:lang w:val="pt-BR"/>
            </w:rPr>
          </w:rPrChange>
        </w:rPr>
        <w:t xml:space="preserve"> </w:t>
      </w:r>
      <w:r w:rsidR="006D5AAB" w:rsidRPr="001333DF">
        <w:rPr>
          <w:rFonts w:ascii="Times New Roman" w:hAnsi="Times New Roman"/>
          <w:rPrChange w:id="3724" w:author="Alexandre Vasconcelos" w:date="2010-04-19T09:24:00Z">
            <w:rPr/>
          </w:rPrChange>
        </w:rPr>
        <w:fldChar w:fldCharType="begin"/>
      </w:r>
      <w:r w:rsidR="006D5AAB" w:rsidRPr="001333DF">
        <w:rPr>
          <w:rFonts w:ascii="Times New Roman" w:hAnsi="Times New Roman"/>
          <w:rPrChange w:id="3725" w:author="Alexandre Vasconcelos" w:date="2010-04-19T09:24:00Z">
            <w:rPr/>
          </w:rPrChange>
        </w:rPr>
        <w:instrText>HYPERLINK "http://www.guj.com.br/content/articles/patterns/iconix_guj.pdf~"</w:instrText>
      </w:r>
      <w:r w:rsidR="006D5AAB" w:rsidRPr="001333DF">
        <w:rPr>
          <w:rFonts w:ascii="Times New Roman" w:hAnsi="Times New Roman"/>
          <w:rPrChange w:id="3726" w:author="Alexandre Vasconcelos" w:date="2010-04-19T09:24:00Z">
            <w:rPr/>
          </w:rPrChange>
        </w:rPr>
        <w:fldChar w:fldCharType="separate"/>
      </w:r>
      <w:r w:rsidR="003F074D" w:rsidRPr="001333DF">
        <w:rPr>
          <w:rStyle w:val="Hyperlink"/>
          <w:rFonts w:ascii="Times New Roman" w:hAnsi="Times New Roman"/>
          <w:color w:val="auto"/>
          <w:szCs w:val="24"/>
          <w:lang w:val="pt-BR"/>
          <w:rPrChange w:id="3727" w:author="Alexandre Vasconcelos" w:date="2010-04-19T09:24:00Z">
            <w:rPr>
              <w:rStyle w:val="Hyperlink"/>
              <w:rFonts w:ascii="Times New Roman" w:hAnsi="Times New Roman"/>
              <w:color w:val="auto"/>
              <w:szCs w:val="24"/>
              <w:lang w:val="pt-BR"/>
            </w:rPr>
          </w:rPrChange>
        </w:rPr>
        <w:t>http://www.guj.com.br/content/articles/patterns/iconix_guj.pdf~</w:t>
      </w:r>
      <w:r w:rsidR="006D5AAB" w:rsidRPr="001333DF">
        <w:rPr>
          <w:rFonts w:ascii="Times New Roman" w:hAnsi="Times New Roman"/>
          <w:rPrChange w:id="3728" w:author="Alexandre Vasconcelos" w:date="2010-04-19T09:24:00Z">
            <w:rPr/>
          </w:rPrChange>
        </w:rPr>
        <w:fldChar w:fldCharType="end"/>
      </w:r>
    </w:p>
    <w:p w:rsidR="003F074D" w:rsidRPr="001333DF" w:rsidRDefault="003F074D" w:rsidP="0028073B">
      <w:pPr>
        <w:tabs>
          <w:tab w:val="clear" w:pos="720"/>
        </w:tabs>
        <w:autoSpaceDE w:val="0"/>
        <w:autoSpaceDN w:val="0"/>
        <w:adjustRightInd w:val="0"/>
        <w:rPr>
          <w:rFonts w:ascii="Times New Roman" w:hAnsi="Times New Roman"/>
          <w:szCs w:val="24"/>
          <w:rPrChange w:id="3729" w:author="Alexandre Vasconcelos" w:date="2010-04-19T09:24:00Z">
            <w:rPr>
              <w:rFonts w:ascii="Times New Roman" w:hAnsi="Times New Roman"/>
              <w:szCs w:val="24"/>
            </w:rPr>
          </w:rPrChange>
        </w:rPr>
      </w:pPr>
      <w:r w:rsidRPr="001333DF">
        <w:rPr>
          <w:rFonts w:ascii="Times New Roman" w:hAnsi="Times New Roman"/>
          <w:szCs w:val="24"/>
          <w:rPrChange w:id="3730" w:author="Alexandre Vasconcelos" w:date="2010-04-19T09:24:00Z">
            <w:rPr>
              <w:rFonts w:ascii="Times New Roman" w:hAnsi="Times New Roman"/>
              <w:szCs w:val="24"/>
            </w:rPr>
          </w:rPrChange>
        </w:rPr>
        <w:t>STEPHES,</w:t>
      </w:r>
      <w:r w:rsidR="001D3A7E" w:rsidRPr="001333DF">
        <w:rPr>
          <w:rFonts w:ascii="Times New Roman" w:hAnsi="Times New Roman"/>
          <w:szCs w:val="24"/>
          <w:rPrChange w:id="3731" w:author="Alexandre Vasconcelos" w:date="2010-04-19T09:24:00Z">
            <w:rPr>
              <w:rFonts w:ascii="Times New Roman" w:hAnsi="Times New Roman"/>
              <w:szCs w:val="24"/>
            </w:rPr>
          </w:rPrChange>
        </w:rPr>
        <w:t xml:space="preserve"> </w:t>
      </w:r>
      <w:r w:rsidRPr="001333DF">
        <w:rPr>
          <w:rFonts w:ascii="Times New Roman" w:hAnsi="Times New Roman"/>
          <w:szCs w:val="24"/>
          <w:rPrChange w:id="3732" w:author="Alexandre Vasconcelos" w:date="2010-04-19T09:24:00Z">
            <w:rPr>
              <w:rFonts w:ascii="Times New Roman" w:hAnsi="Times New Roman"/>
              <w:szCs w:val="24"/>
            </w:rPr>
          </w:rPrChange>
        </w:rPr>
        <w:t>Matt;</w:t>
      </w:r>
      <w:r w:rsidR="001D3A7E" w:rsidRPr="001333DF">
        <w:rPr>
          <w:rFonts w:ascii="Times New Roman" w:hAnsi="Times New Roman"/>
          <w:szCs w:val="24"/>
          <w:rPrChange w:id="3733" w:author="Alexandre Vasconcelos" w:date="2010-04-19T09:24:00Z">
            <w:rPr>
              <w:rFonts w:ascii="Times New Roman" w:hAnsi="Times New Roman"/>
              <w:szCs w:val="24"/>
            </w:rPr>
          </w:rPrChange>
        </w:rPr>
        <w:t xml:space="preserve"> </w:t>
      </w:r>
      <w:r w:rsidRPr="001333DF">
        <w:rPr>
          <w:rFonts w:ascii="Times New Roman" w:hAnsi="Times New Roman"/>
          <w:szCs w:val="24"/>
          <w:rPrChange w:id="3734" w:author="Alexandre Vasconcelos" w:date="2010-04-19T09:24:00Z">
            <w:rPr>
              <w:rFonts w:ascii="Times New Roman" w:hAnsi="Times New Roman"/>
              <w:szCs w:val="24"/>
            </w:rPr>
          </w:rPrChange>
        </w:rPr>
        <w:t>ROSENBERG,</w:t>
      </w:r>
      <w:r w:rsidR="001D3A7E" w:rsidRPr="001333DF">
        <w:rPr>
          <w:rFonts w:ascii="Times New Roman" w:hAnsi="Times New Roman"/>
          <w:szCs w:val="24"/>
          <w:rPrChange w:id="3735" w:author="Alexandre Vasconcelos" w:date="2010-04-19T09:24:00Z">
            <w:rPr>
              <w:rFonts w:ascii="Times New Roman" w:hAnsi="Times New Roman"/>
              <w:szCs w:val="24"/>
            </w:rPr>
          </w:rPrChange>
        </w:rPr>
        <w:t xml:space="preserve"> </w:t>
      </w:r>
      <w:r w:rsidRPr="001333DF">
        <w:rPr>
          <w:rFonts w:ascii="Times New Roman" w:hAnsi="Times New Roman"/>
          <w:szCs w:val="24"/>
          <w:rPrChange w:id="3736" w:author="Alexandre Vasconcelos" w:date="2010-04-19T09:24:00Z">
            <w:rPr>
              <w:rFonts w:ascii="Times New Roman" w:hAnsi="Times New Roman"/>
              <w:szCs w:val="24"/>
            </w:rPr>
          </w:rPrChange>
        </w:rPr>
        <w:t>Doug;</w:t>
      </w:r>
      <w:r w:rsidR="001D3A7E" w:rsidRPr="001333DF">
        <w:rPr>
          <w:rFonts w:ascii="Times New Roman" w:hAnsi="Times New Roman"/>
          <w:szCs w:val="24"/>
          <w:rPrChange w:id="3737" w:author="Alexandre Vasconcelos" w:date="2010-04-19T09:24:00Z">
            <w:rPr>
              <w:rFonts w:ascii="Times New Roman" w:hAnsi="Times New Roman"/>
              <w:szCs w:val="24"/>
            </w:rPr>
          </w:rPrChange>
        </w:rPr>
        <w:t xml:space="preserve"> </w:t>
      </w:r>
      <w:r w:rsidRPr="001333DF">
        <w:rPr>
          <w:rFonts w:ascii="Times New Roman" w:hAnsi="Times New Roman"/>
          <w:szCs w:val="24"/>
          <w:rPrChange w:id="3738" w:author="Alexandre Vasconcelos" w:date="2010-04-19T09:24:00Z">
            <w:rPr>
              <w:rFonts w:ascii="Times New Roman" w:hAnsi="Times New Roman"/>
              <w:szCs w:val="24"/>
            </w:rPr>
          </w:rPrChange>
        </w:rPr>
        <w:t>COLLINS,</w:t>
      </w:r>
      <w:r w:rsidR="001D3A7E" w:rsidRPr="001333DF">
        <w:rPr>
          <w:rFonts w:ascii="Times New Roman" w:hAnsi="Times New Roman"/>
          <w:szCs w:val="24"/>
          <w:rPrChange w:id="3739" w:author="Alexandre Vasconcelos" w:date="2010-04-19T09:24:00Z">
            <w:rPr>
              <w:rFonts w:ascii="Times New Roman" w:hAnsi="Times New Roman"/>
              <w:szCs w:val="24"/>
            </w:rPr>
          </w:rPrChange>
        </w:rPr>
        <w:t xml:space="preserve"> </w:t>
      </w:r>
      <w:r w:rsidRPr="001333DF">
        <w:rPr>
          <w:rFonts w:ascii="Times New Roman" w:hAnsi="Times New Roman"/>
          <w:szCs w:val="24"/>
          <w:rPrChange w:id="3740" w:author="Alexandre Vasconcelos" w:date="2010-04-19T09:24:00Z">
            <w:rPr>
              <w:rFonts w:ascii="Times New Roman" w:hAnsi="Times New Roman"/>
              <w:szCs w:val="24"/>
            </w:rPr>
          </w:rPrChange>
        </w:rPr>
        <w:t>Mark.(2005). Agile Development with the ICONIX Process</w:t>
      </w:r>
    </w:p>
    <w:p w:rsidR="0028073B" w:rsidRPr="001333DF" w:rsidRDefault="00B7072B" w:rsidP="0028073B">
      <w:pPr>
        <w:tabs>
          <w:tab w:val="clear" w:pos="720"/>
        </w:tabs>
        <w:autoSpaceDE w:val="0"/>
        <w:autoSpaceDN w:val="0"/>
        <w:adjustRightInd w:val="0"/>
        <w:rPr>
          <w:rFonts w:ascii="Times New Roman" w:hAnsi="Times New Roman"/>
          <w:bCs/>
          <w:szCs w:val="24"/>
          <w:lang w:val="pt-BR"/>
        </w:rPr>
      </w:pPr>
      <w:r w:rsidRPr="001333DF">
        <w:rPr>
          <w:rFonts w:ascii="Times New Roman" w:hAnsi="Times New Roman"/>
          <w:bCs/>
          <w:szCs w:val="24"/>
          <w:lang w:val="pt-BR"/>
          <w:rPrChange w:id="3741" w:author="Alexandre Vasconcelos" w:date="2010-04-19T09:24:00Z">
            <w:rPr>
              <w:rFonts w:ascii="Times New Roman" w:hAnsi="Times New Roman"/>
              <w:bCs/>
              <w:szCs w:val="24"/>
              <w:lang w:val="pt-BR"/>
            </w:rPr>
          </w:rPrChange>
        </w:rPr>
        <w:t>Junior. E.A.O</w:t>
      </w:r>
      <w:r w:rsidR="002676EA" w:rsidRPr="001333DF">
        <w:rPr>
          <w:rFonts w:ascii="Times New Roman" w:hAnsi="Times New Roman"/>
          <w:bCs/>
          <w:szCs w:val="24"/>
          <w:lang w:val="pt-BR"/>
          <w:rPrChange w:id="3742"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3743" w:author="Alexandre Vasconcelos" w:date="2010-04-19T09:24:00Z">
            <w:rPr>
              <w:rFonts w:ascii="Times New Roman" w:hAnsi="Times New Roman"/>
              <w:bCs/>
              <w:szCs w:val="24"/>
              <w:lang w:val="pt-BR"/>
            </w:rPr>
          </w:rPrChange>
        </w:rPr>
        <w:t>(2003). Especificação do Ambiente ExPSEE de Acordo com a abordagem de Desenvolvimento Baseado em Componentes. Acessado em</w:t>
      </w:r>
      <w:r w:rsidR="001D3A7E" w:rsidRPr="001333DF">
        <w:rPr>
          <w:rFonts w:ascii="Times New Roman" w:hAnsi="Times New Roman"/>
          <w:bCs/>
          <w:szCs w:val="24"/>
          <w:lang w:val="pt-BR"/>
          <w:rPrChange w:id="3744"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3745" w:author="Alexandre Vasconcelos" w:date="2010-04-19T09:24:00Z">
            <w:rPr>
              <w:rFonts w:ascii="Times New Roman" w:hAnsi="Times New Roman"/>
              <w:bCs/>
              <w:szCs w:val="24"/>
              <w:lang w:val="pt-BR"/>
            </w:rPr>
          </w:rPrChange>
        </w:rPr>
        <w:t>08/12/2009.</w:t>
      </w:r>
      <w:r w:rsidR="001D3A7E" w:rsidRPr="001333DF">
        <w:rPr>
          <w:rFonts w:ascii="Times New Roman" w:hAnsi="Times New Roman"/>
          <w:bCs/>
          <w:szCs w:val="24"/>
          <w:lang w:val="pt-BR"/>
          <w:rPrChange w:id="3746" w:author="Alexandre Vasconcelos" w:date="2010-04-19T09:24:00Z">
            <w:rPr>
              <w:rFonts w:ascii="Times New Roman" w:hAnsi="Times New Roman"/>
              <w:bCs/>
              <w:szCs w:val="24"/>
              <w:lang w:val="pt-BR"/>
            </w:rPr>
          </w:rPrChange>
        </w:rPr>
        <w:t xml:space="preserve"> </w:t>
      </w:r>
      <w:r w:rsidRPr="001333DF">
        <w:rPr>
          <w:rFonts w:ascii="Times New Roman" w:hAnsi="Times New Roman"/>
          <w:bCs/>
          <w:szCs w:val="24"/>
          <w:lang w:val="pt-BR"/>
          <w:rPrChange w:id="3747" w:author="Alexandre Vasconcelos" w:date="2010-04-19T09:24:00Z">
            <w:rPr>
              <w:rFonts w:ascii="Times New Roman" w:hAnsi="Times New Roman"/>
              <w:bCs/>
              <w:szCs w:val="24"/>
              <w:lang w:val="pt-BR"/>
            </w:rPr>
          </w:rPrChange>
        </w:rPr>
        <w:t xml:space="preserve">Disponível em </w:t>
      </w:r>
      <w:r w:rsidR="006D5AAB" w:rsidRPr="001333DF">
        <w:rPr>
          <w:rFonts w:ascii="Times New Roman" w:hAnsi="Times New Roman"/>
          <w:rPrChange w:id="3748" w:author="Alexandre Vasconcelos" w:date="2010-04-19T09:24:00Z">
            <w:rPr/>
          </w:rPrChange>
        </w:rPr>
        <w:fldChar w:fldCharType="begin"/>
      </w:r>
      <w:r w:rsidR="006D5AAB" w:rsidRPr="001333DF">
        <w:rPr>
          <w:rFonts w:ascii="Times New Roman" w:hAnsi="Times New Roman"/>
          <w:rPrChange w:id="3749" w:author="Alexandre Vasconcelos" w:date="2010-04-19T09:24:00Z">
            <w:rPr/>
          </w:rPrChange>
        </w:rPr>
        <w:instrText>HYPERLINK "http://www.edsonjr.pro.br/publicacoes/artigos/cbcomp_2003.pdf"</w:instrText>
      </w:r>
      <w:r w:rsidR="006D5AAB" w:rsidRPr="001333DF">
        <w:rPr>
          <w:rFonts w:ascii="Times New Roman" w:hAnsi="Times New Roman"/>
          <w:rPrChange w:id="3750" w:author="Alexandre Vasconcelos" w:date="2010-04-19T09:24:00Z">
            <w:rPr/>
          </w:rPrChange>
        </w:rPr>
        <w:fldChar w:fldCharType="separate"/>
      </w:r>
      <w:r w:rsidR="003F074D" w:rsidRPr="001333DF">
        <w:rPr>
          <w:rStyle w:val="Hyperlink"/>
          <w:rFonts w:ascii="Times New Roman" w:hAnsi="Times New Roman"/>
          <w:bCs/>
          <w:color w:val="auto"/>
          <w:szCs w:val="24"/>
          <w:lang w:val="pt-BR"/>
          <w:rPrChange w:id="3751" w:author="Alexandre Vasconcelos" w:date="2010-04-19T09:24:00Z">
            <w:rPr>
              <w:rStyle w:val="Hyperlink"/>
              <w:rFonts w:ascii="Times New Roman" w:hAnsi="Times New Roman"/>
              <w:bCs/>
              <w:color w:val="auto"/>
              <w:szCs w:val="24"/>
              <w:lang w:val="pt-BR"/>
            </w:rPr>
          </w:rPrChange>
        </w:rPr>
        <w:t>http://www.edsonjr.pro.br/publicacoes/artigos/cbcomp_2003.pdf</w:t>
      </w:r>
      <w:r w:rsidR="006D5AAB" w:rsidRPr="001333DF">
        <w:rPr>
          <w:rFonts w:ascii="Times New Roman" w:hAnsi="Times New Roman"/>
          <w:rPrChange w:id="3752" w:author="Alexandre Vasconcelos" w:date="2010-04-19T09:24:00Z">
            <w:rPr/>
          </w:rPrChange>
        </w:rPr>
        <w:fldChar w:fldCharType="end"/>
      </w:r>
    </w:p>
    <w:p w:rsidR="003F074D" w:rsidRPr="001333DF" w:rsidRDefault="00CF7B2C" w:rsidP="0028073B">
      <w:pPr>
        <w:tabs>
          <w:tab w:val="clear" w:pos="720"/>
        </w:tabs>
        <w:autoSpaceDE w:val="0"/>
        <w:autoSpaceDN w:val="0"/>
        <w:adjustRightInd w:val="0"/>
        <w:rPr>
          <w:rFonts w:ascii="Times New Roman" w:hAnsi="Times New Roman"/>
          <w:bCs/>
          <w:szCs w:val="24"/>
        </w:rPr>
      </w:pPr>
      <w:r w:rsidRPr="001333DF">
        <w:rPr>
          <w:rFonts w:ascii="Times New Roman" w:hAnsi="Times New Roman"/>
          <w:szCs w:val="24"/>
          <w:rPrChange w:id="3753" w:author="Alexandre Vasconcelos" w:date="2010-04-19T09:24:00Z">
            <w:rPr>
              <w:szCs w:val="24"/>
            </w:rPr>
          </w:rPrChange>
        </w:rPr>
        <w:t>D’SOUZA,</w:t>
      </w:r>
      <w:r w:rsidR="002676EA" w:rsidRPr="001333DF">
        <w:rPr>
          <w:rFonts w:ascii="Times New Roman" w:hAnsi="Times New Roman"/>
          <w:szCs w:val="24"/>
          <w:rPrChange w:id="3754" w:author="Alexandre Vasconcelos" w:date="2010-04-19T09:24:00Z">
            <w:rPr>
              <w:szCs w:val="24"/>
            </w:rPr>
          </w:rPrChange>
        </w:rPr>
        <w:t xml:space="preserve"> </w:t>
      </w:r>
      <w:r w:rsidRPr="001333DF">
        <w:rPr>
          <w:rFonts w:ascii="Times New Roman" w:hAnsi="Times New Roman"/>
          <w:szCs w:val="24"/>
          <w:rPrChange w:id="3755" w:author="Alexandre Vasconcelos" w:date="2010-04-19T09:24:00Z">
            <w:rPr>
              <w:szCs w:val="24"/>
            </w:rPr>
          </w:rPrChange>
        </w:rPr>
        <w:t>Desmond Francis;</w:t>
      </w:r>
      <w:r w:rsidR="001D3A7E" w:rsidRPr="001333DF">
        <w:rPr>
          <w:rFonts w:ascii="Times New Roman" w:hAnsi="Times New Roman"/>
          <w:szCs w:val="24"/>
          <w:rPrChange w:id="3756" w:author="Alexandre Vasconcelos" w:date="2010-04-19T09:24:00Z">
            <w:rPr>
              <w:szCs w:val="24"/>
            </w:rPr>
          </w:rPrChange>
        </w:rPr>
        <w:t xml:space="preserve"> </w:t>
      </w:r>
      <w:r w:rsidRPr="001333DF">
        <w:rPr>
          <w:rFonts w:ascii="Times New Roman" w:hAnsi="Times New Roman"/>
          <w:szCs w:val="24"/>
          <w:rPrChange w:id="3757" w:author="Alexandre Vasconcelos" w:date="2010-04-19T09:24:00Z">
            <w:rPr>
              <w:szCs w:val="24"/>
            </w:rPr>
          </w:rPrChange>
        </w:rPr>
        <w:t>WILLS,</w:t>
      </w:r>
      <w:r w:rsidR="001D3A7E" w:rsidRPr="001333DF">
        <w:rPr>
          <w:rFonts w:ascii="Times New Roman" w:hAnsi="Times New Roman"/>
          <w:szCs w:val="24"/>
          <w:rPrChange w:id="3758" w:author="Alexandre Vasconcelos" w:date="2010-04-19T09:24:00Z">
            <w:rPr>
              <w:szCs w:val="24"/>
            </w:rPr>
          </w:rPrChange>
        </w:rPr>
        <w:t xml:space="preserve"> </w:t>
      </w:r>
      <w:r w:rsidRPr="001333DF">
        <w:rPr>
          <w:rFonts w:ascii="Times New Roman" w:hAnsi="Times New Roman"/>
          <w:szCs w:val="24"/>
          <w:rPrChange w:id="3759" w:author="Alexandre Vasconcelos" w:date="2010-04-19T09:24:00Z">
            <w:rPr>
              <w:szCs w:val="24"/>
            </w:rPr>
          </w:rPrChange>
        </w:rPr>
        <w:t>Alan Cameron</w:t>
      </w:r>
      <w:r w:rsidR="001D3A7E" w:rsidRPr="001333DF">
        <w:rPr>
          <w:rFonts w:ascii="Times New Roman" w:hAnsi="Times New Roman"/>
          <w:szCs w:val="24"/>
          <w:rPrChange w:id="3760" w:author="Alexandre Vasconcelos" w:date="2010-04-19T09:24:00Z">
            <w:rPr>
              <w:szCs w:val="24"/>
            </w:rPr>
          </w:rPrChange>
        </w:rPr>
        <w:t xml:space="preserve"> </w:t>
      </w:r>
      <w:r w:rsidR="00B7072B" w:rsidRPr="001333DF">
        <w:rPr>
          <w:rFonts w:ascii="Times New Roman" w:hAnsi="Times New Roman"/>
          <w:szCs w:val="24"/>
          <w:rPrChange w:id="3761" w:author="Alexandre Vasconcelos" w:date="2010-04-19T09:24:00Z">
            <w:rPr>
              <w:szCs w:val="24"/>
            </w:rPr>
          </w:rPrChange>
        </w:rPr>
        <w:t>(</w:t>
      </w:r>
      <w:r w:rsidRPr="001333DF">
        <w:rPr>
          <w:rFonts w:ascii="Times New Roman" w:hAnsi="Times New Roman"/>
          <w:szCs w:val="24"/>
          <w:rPrChange w:id="3762" w:author="Alexandre Vasconcelos" w:date="2010-04-19T09:24:00Z">
            <w:rPr>
              <w:szCs w:val="24"/>
            </w:rPr>
          </w:rPrChange>
        </w:rPr>
        <w:t>1998</w:t>
      </w:r>
      <w:r w:rsidR="00B7072B" w:rsidRPr="001333DF">
        <w:rPr>
          <w:rFonts w:ascii="Times New Roman" w:hAnsi="Times New Roman"/>
          <w:szCs w:val="24"/>
          <w:rPrChange w:id="3763" w:author="Alexandre Vasconcelos" w:date="2010-04-19T09:24:00Z">
            <w:rPr>
              <w:szCs w:val="24"/>
            </w:rPr>
          </w:rPrChange>
        </w:rPr>
        <w:t xml:space="preserve">) </w:t>
      </w:r>
      <w:r w:rsidR="003F074D" w:rsidRPr="001333DF">
        <w:rPr>
          <w:rFonts w:ascii="Times New Roman" w:hAnsi="Times New Roman"/>
          <w:szCs w:val="24"/>
          <w:rPrChange w:id="3764" w:author="Alexandre Vasconcelos" w:date="2010-04-19T09:24:00Z">
            <w:rPr>
              <w:szCs w:val="24"/>
            </w:rPr>
          </w:rPrChange>
        </w:rPr>
        <w:t>Objects, Components, and Frameworks with UML: The Catalysis(SM) Approach (Paperback)</w:t>
      </w:r>
    </w:p>
    <w:sectPr w:rsidR="003F074D" w:rsidRPr="001333DF" w:rsidSect="00E8363B">
      <w:headerReference w:type="even" r:id="rId19"/>
      <w:headerReference w:type="default" r:id="rId20"/>
      <w:footerReference w:type="even" r:id="rId21"/>
      <w:footerReference w:type="default" r:id="rId22"/>
      <w:footerReference w:type="first" r:id="rId23"/>
      <w:type w:val="continuous"/>
      <w:pgSz w:w="11907" w:h="16840" w:code="9"/>
      <w:pgMar w:top="1701" w:right="1134" w:bottom="1134" w:left="1701" w:header="964" w:footer="964" w:gutter="0"/>
      <w:pgNumType w:start="101"/>
      <w:cols w:space="454" w:equalWidth="0">
        <w:col w:w="9072"/>
      </w:cols>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6" w:author="Alexandre Vasconcelos" w:date="2010-03-24T11:23:00Z" w:initials="amlv">
    <w:p w:rsidR="004A1018" w:rsidRPr="00E42DF5" w:rsidRDefault="004A1018">
      <w:pPr>
        <w:pStyle w:val="Textodecomentrio"/>
        <w:rPr>
          <w:lang w:val="pt-BR"/>
        </w:rPr>
      </w:pPr>
      <w:r>
        <w:rPr>
          <w:rStyle w:val="Refdecomentrio"/>
        </w:rPr>
        <w:annotationRef/>
      </w:r>
      <w:r w:rsidRPr="00E42DF5">
        <w:rPr>
          <w:lang w:val="pt-BR"/>
        </w:rPr>
        <w:t>Explicar porque</w:t>
      </w:r>
    </w:p>
  </w:comment>
  <w:comment w:id="183" w:author="Alexandre Vasconcelos" w:date="2010-03-24T11:23:00Z" w:initials="amlv">
    <w:p w:rsidR="004A1018" w:rsidRPr="00E42DF5" w:rsidRDefault="004A1018">
      <w:pPr>
        <w:pStyle w:val="Textodecomentrio"/>
        <w:rPr>
          <w:lang w:val="pt-BR"/>
        </w:rPr>
      </w:pPr>
      <w:r>
        <w:rPr>
          <w:rStyle w:val="Refdecomentrio"/>
        </w:rPr>
        <w:annotationRef/>
      </w:r>
      <w:r w:rsidRPr="00E42DF5">
        <w:rPr>
          <w:lang w:val="pt-BR"/>
        </w:rPr>
        <w:t xml:space="preserve">É preciso expicar esta </w:t>
      </w:r>
      <w:r>
        <w:rPr>
          <w:lang w:val="pt-BR"/>
        </w:rPr>
        <w:t>Figura</w:t>
      </w:r>
    </w:p>
  </w:comment>
  <w:comment w:id="268" w:author="Alexandre Vasconcelos" w:date="2010-03-24T11:23:00Z" w:initials="amlv">
    <w:p w:rsidR="004A1018" w:rsidRPr="00636594" w:rsidRDefault="004A1018">
      <w:pPr>
        <w:pStyle w:val="Textodecomentrio"/>
        <w:rPr>
          <w:lang w:val="pt-BR"/>
        </w:rPr>
      </w:pPr>
      <w:r>
        <w:rPr>
          <w:rStyle w:val="Refdecomentrio"/>
        </w:rPr>
        <w:annotationRef/>
      </w:r>
      <w:r w:rsidRPr="00636594">
        <w:rPr>
          <w:lang w:val="pt-BR"/>
        </w:rPr>
        <w:t xml:space="preserve">Esta referência não aparece na lista de referencias. </w:t>
      </w:r>
      <w:r>
        <w:rPr>
          <w:lang w:val="pt-BR"/>
        </w:rPr>
        <w:t>Por favor, verifique todas as referencias</w:t>
      </w:r>
    </w:p>
  </w:comment>
  <w:comment w:id="307" w:author="Alexandre Vasconcelos" w:date="2010-03-24T11:23:00Z" w:initials="amlv">
    <w:p w:rsidR="004A1018" w:rsidRPr="007A644C" w:rsidRDefault="004A1018">
      <w:pPr>
        <w:pStyle w:val="Textodecomentrio"/>
        <w:rPr>
          <w:lang w:val="pt-BR"/>
        </w:rPr>
      </w:pPr>
      <w:r>
        <w:rPr>
          <w:rStyle w:val="Refdecomentrio"/>
        </w:rPr>
        <w:annotationRef/>
      </w:r>
      <w:r w:rsidRPr="007A644C">
        <w:rPr>
          <w:lang w:val="pt-BR"/>
        </w:rPr>
        <w:t>Coloque uma referncia para UML</w:t>
      </w:r>
    </w:p>
  </w:comment>
  <w:comment w:id="318" w:author="Alexandre Vasconcelos" w:date="2010-03-24T11:23:00Z" w:initials="amlv">
    <w:p w:rsidR="004A1018" w:rsidRPr="007A644C" w:rsidRDefault="004A1018">
      <w:pPr>
        <w:pStyle w:val="Textodecomentrio"/>
        <w:rPr>
          <w:lang w:val="pt-BR"/>
        </w:rPr>
      </w:pPr>
      <w:r>
        <w:rPr>
          <w:rStyle w:val="Refdecomentrio"/>
        </w:rPr>
        <w:annotationRef/>
      </w:r>
      <w:r w:rsidRPr="007A644C">
        <w:rPr>
          <w:lang w:val="pt-BR"/>
        </w:rPr>
        <w:t>Precisa melhorar este texto</w:t>
      </w:r>
    </w:p>
  </w:comment>
  <w:comment w:id="356" w:author="Alexandre Vasconcelos" w:date="2010-03-24T11:23:00Z" w:initials="amlv">
    <w:p w:rsidR="004A1018" w:rsidRPr="007A644C" w:rsidRDefault="004A1018">
      <w:pPr>
        <w:pStyle w:val="Textodecomentrio"/>
        <w:rPr>
          <w:lang w:val="pt-BR"/>
        </w:rPr>
      </w:pPr>
      <w:r>
        <w:rPr>
          <w:rStyle w:val="Refdecomentrio"/>
        </w:rPr>
        <w:annotationRef/>
      </w:r>
      <w:r w:rsidRPr="007A644C">
        <w:rPr>
          <w:lang w:val="pt-BR"/>
        </w:rPr>
        <w:t>Coloque aqui uma referencia</w:t>
      </w:r>
    </w:p>
  </w:comment>
  <w:comment w:id="366" w:author="Alexandre Vasconcelos" w:date="2010-03-24T11:23:00Z" w:initials="amlv">
    <w:p w:rsidR="004A1018" w:rsidRPr="004D3A37" w:rsidRDefault="004A1018">
      <w:pPr>
        <w:pStyle w:val="Textodecomentrio"/>
        <w:rPr>
          <w:lang w:val="pt-BR"/>
        </w:rPr>
      </w:pPr>
      <w:r>
        <w:rPr>
          <w:rStyle w:val="Refdecomentrio"/>
        </w:rPr>
        <w:annotationRef/>
      </w:r>
      <w:r w:rsidRPr="004D3A37">
        <w:rPr>
          <w:lang w:val="pt-BR"/>
        </w:rPr>
        <w:t>Isto nao ficou bom</w:t>
      </w:r>
    </w:p>
  </w:comment>
  <w:comment w:id="375" w:author="Alexandre Vasconcelos" w:date="2010-03-24T11:23:00Z" w:initials="amlv">
    <w:p w:rsidR="004A1018" w:rsidRPr="004D3A37" w:rsidRDefault="004A1018">
      <w:pPr>
        <w:pStyle w:val="Textodecomentrio"/>
        <w:rPr>
          <w:lang w:val="pt-BR"/>
        </w:rPr>
      </w:pPr>
      <w:r>
        <w:rPr>
          <w:rStyle w:val="Refdecomentrio"/>
        </w:rPr>
        <w:annotationRef/>
      </w:r>
      <w:r w:rsidRPr="004D3A37">
        <w:rPr>
          <w:lang w:val="pt-BR"/>
        </w:rPr>
        <w:t xml:space="preserve">Onde </w:t>
      </w:r>
      <w:r>
        <w:rPr>
          <w:lang w:val="pt-BR"/>
        </w:rPr>
        <w:t>estão os ciclos?</w:t>
      </w:r>
    </w:p>
  </w:comment>
  <w:comment w:id="389" w:author="Alexandre Vasconcelos" w:date="2010-03-24T11:23:00Z" w:initials="amlv">
    <w:p w:rsidR="004A1018" w:rsidRPr="004D3A37" w:rsidRDefault="004A1018">
      <w:pPr>
        <w:pStyle w:val="Textodecomentrio"/>
        <w:rPr>
          <w:lang w:val="pt-BR"/>
        </w:rPr>
      </w:pPr>
      <w:r>
        <w:rPr>
          <w:rStyle w:val="Refdecomentrio"/>
        </w:rPr>
        <w:annotationRef/>
      </w:r>
      <w:r w:rsidRPr="004D3A37">
        <w:rPr>
          <w:lang w:val="pt-BR"/>
        </w:rPr>
        <w:t>Verifique se estas referencias aparecem ao finl</w:t>
      </w:r>
    </w:p>
  </w:comment>
  <w:comment w:id="402" w:author="Alexandre Vasconcelos" w:date="2010-03-24T11:23:00Z" w:initials="amlv">
    <w:p w:rsidR="004A1018" w:rsidRPr="007A644C" w:rsidRDefault="004A1018">
      <w:pPr>
        <w:pStyle w:val="Textodecomentrio"/>
        <w:rPr>
          <w:lang w:val="pt-BR"/>
        </w:rPr>
      </w:pPr>
      <w:r>
        <w:rPr>
          <w:rStyle w:val="Refdecomentrio"/>
        </w:rPr>
        <w:annotationRef/>
      </w:r>
      <w:r w:rsidRPr="007A644C">
        <w:rPr>
          <w:lang w:val="pt-BR"/>
        </w:rPr>
        <w:t>Explique isto melhor</w:t>
      </w:r>
    </w:p>
  </w:comment>
  <w:comment w:id="476" w:author="Alexandre Vasconcelos" w:date="2010-03-24T11:23:00Z" w:initials="amlv">
    <w:p w:rsidR="004A1018" w:rsidRPr="0021491E" w:rsidRDefault="004A1018">
      <w:pPr>
        <w:pStyle w:val="Textodecomentrio"/>
        <w:rPr>
          <w:lang w:val="pt-BR"/>
        </w:rPr>
      </w:pPr>
      <w:r>
        <w:rPr>
          <w:rStyle w:val="Refdecomentrio"/>
        </w:rPr>
        <w:annotationRef/>
      </w:r>
      <w:r w:rsidRPr="0021491E">
        <w:rPr>
          <w:lang w:val="pt-BR"/>
        </w:rPr>
        <w:t>Coloque aqui a chamada a uma referncia</w:t>
      </w:r>
    </w:p>
  </w:comment>
  <w:comment w:id="555" w:author="Alexandre Vasconcelos" w:date="2010-03-24T11:23:00Z" w:initials="amlv">
    <w:p w:rsidR="004A1018" w:rsidRPr="007A644C" w:rsidRDefault="004A1018">
      <w:pPr>
        <w:pStyle w:val="Textodecomentrio"/>
        <w:rPr>
          <w:lang w:val="pt-BR"/>
        </w:rPr>
      </w:pPr>
      <w:r>
        <w:rPr>
          <w:rStyle w:val="Refdecomentrio"/>
        </w:rPr>
        <w:annotationRef/>
      </w:r>
      <w:r w:rsidRPr="007A644C">
        <w:rPr>
          <w:lang w:val="pt-BR"/>
        </w:rPr>
        <w:t>Coloque ref</w:t>
      </w:r>
      <w:r w:rsidRPr="007A644C">
        <w:rPr>
          <w:lang w:val="pt-BR"/>
        </w:rPr>
        <w:t>e</w:t>
      </w:r>
      <w:r w:rsidRPr="007A644C">
        <w:rPr>
          <w:lang w:val="pt-BR"/>
        </w:rPr>
        <w:t>rencia para UML</w:t>
      </w:r>
    </w:p>
  </w:comment>
  <w:comment w:id="583" w:author="Alexandre Vasconcelos" w:date="2010-03-24T11:23:00Z" w:initials="amlv">
    <w:p w:rsidR="004A1018" w:rsidRPr="00635A38" w:rsidRDefault="004A1018">
      <w:pPr>
        <w:pStyle w:val="Textodecomentrio"/>
        <w:rPr>
          <w:lang w:val="pt-BR"/>
        </w:rPr>
      </w:pPr>
      <w:r>
        <w:rPr>
          <w:rStyle w:val="Refdecomentrio"/>
        </w:rPr>
        <w:annotationRef/>
      </w:r>
      <w:r w:rsidRPr="00635A38">
        <w:rPr>
          <w:lang w:val="pt-BR"/>
        </w:rPr>
        <w:t>Não achei esta referencia</w:t>
      </w:r>
    </w:p>
  </w:comment>
  <w:comment w:id="630" w:author="Alexandre Vasconcelos" w:date="2010-03-24T11:23:00Z" w:initials="amlv">
    <w:p w:rsidR="004A1018" w:rsidRPr="007C6386" w:rsidRDefault="004A1018">
      <w:pPr>
        <w:pStyle w:val="Textodecomentrio"/>
        <w:rPr>
          <w:lang w:val="pt-BR"/>
        </w:rPr>
      </w:pPr>
      <w:r>
        <w:rPr>
          <w:rStyle w:val="Refdecomentrio"/>
        </w:rPr>
        <w:annotationRef/>
      </w:r>
      <w:r w:rsidRPr="007C6386">
        <w:rPr>
          <w:lang w:val="pt-BR"/>
        </w:rPr>
        <w:t>Seria codific</w:t>
      </w:r>
      <w:r w:rsidRPr="007C6386">
        <w:rPr>
          <w:lang w:val="pt-BR"/>
        </w:rPr>
        <w:t>a</w:t>
      </w:r>
      <w:r w:rsidRPr="007C6386">
        <w:rPr>
          <w:lang w:val="pt-BR"/>
        </w:rPr>
        <w:t>ção?</w:t>
      </w:r>
    </w:p>
  </w:comment>
  <w:comment w:id="660" w:author="Alexandre Vasconcelos" w:date="2010-03-24T11:23:00Z" w:initials="amlv">
    <w:p w:rsidR="004A1018" w:rsidRPr="00F343A7" w:rsidRDefault="004A1018">
      <w:pPr>
        <w:pStyle w:val="Textodecomentrio"/>
        <w:rPr>
          <w:lang w:val="pt-BR"/>
        </w:rPr>
      </w:pPr>
      <w:r>
        <w:rPr>
          <w:rStyle w:val="Refdecomentrio"/>
        </w:rPr>
        <w:annotationRef/>
      </w:r>
      <w:r w:rsidRPr="00F343A7">
        <w:rPr>
          <w:lang w:val="pt-BR"/>
        </w:rPr>
        <w:t>Na figura o marco é de objetivo do ciclo de vida ou objetivo do projeto?</w:t>
      </w:r>
    </w:p>
  </w:comment>
  <w:comment w:id="682" w:author="Alexandre Vasconcelos" w:date="2010-03-24T11:23:00Z" w:initials="amlv">
    <w:p w:rsidR="004A1018" w:rsidRPr="007C6386" w:rsidRDefault="004A1018">
      <w:pPr>
        <w:pStyle w:val="Textodecomentrio"/>
        <w:rPr>
          <w:lang w:val="pt-BR"/>
        </w:rPr>
      </w:pPr>
      <w:r>
        <w:rPr>
          <w:rStyle w:val="Refdecomentrio"/>
        </w:rPr>
        <w:annotationRef/>
      </w:r>
      <w:r w:rsidRPr="007C6386">
        <w:rPr>
          <w:lang w:val="pt-BR"/>
        </w:rPr>
        <w:t>Coloque aqui a referencia</w:t>
      </w:r>
    </w:p>
  </w:comment>
  <w:comment w:id="754" w:author="Alexandre Vasconcelos" w:date="2010-03-24T11:23:00Z" w:initials="amlv">
    <w:p w:rsidR="004A1018" w:rsidRPr="00F343A7" w:rsidRDefault="004A1018">
      <w:pPr>
        <w:pStyle w:val="Textodecomentrio"/>
        <w:rPr>
          <w:lang w:val="pt-BR"/>
        </w:rPr>
      </w:pPr>
      <w:r>
        <w:rPr>
          <w:rStyle w:val="Refdecomentrio"/>
        </w:rPr>
        <w:annotationRef/>
      </w:r>
      <w:r w:rsidRPr="00F343A7">
        <w:rPr>
          <w:lang w:val="pt-BR"/>
        </w:rPr>
        <w:t>Isto precisa ser melhor explicado</w:t>
      </w:r>
    </w:p>
  </w:comment>
  <w:comment w:id="826" w:author="Alexandre Vasconcelos" w:date="2010-03-24T11:23:00Z" w:initials="amlv">
    <w:p w:rsidR="004A1018" w:rsidRPr="00873EEF" w:rsidRDefault="004A1018">
      <w:pPr>
        <w:pStyle w:val="Textodecomentrio"/>
        <w:rPr>
          <w:lang w:val="pt-BR"/>
        </w:rPr>
      </w:pPr>
      <w:r>
        <w:rPr>
          <w:rStyle w:val="Refdecomentrio"/>
        </w:rPr>
        <w:annotationRef/>
      </w:r>
      <w:r w:rsidRPr="00873EEF">
        <w:rPr>
          <w:lang w:val="pt-BR"/>
        </w:rPr>
        <w:t>Por que?</w:t>
      </w:r>
    </w:p>
  </w:comment>
  <w:comment w:id="860" w:author="Alexandre Vasconcelos" w:date="2010-03-24T11:23:00Z" w:initials="amlv">
    <w:p w:rsidR="004A1018" w:rsidRPr="00AB6CA3" w:rsidRDefault="004A1018">
      <w:pPr>
        <w:pStyle w:val="Textodecomentrio"/>
        <w:rPr>
          <w:lang w:val="pt-BR"/>
        </w:rPr>
      </w:pPr>
      <w:r>
        <w:rPr>
          <w:rStyle w:val="Refdecomentrio"/>
        </w:rPr>
        <w:annotationRef/>
      </w:r>
      <w:r w:rsidRPr="00AB6CA3">
        <w:rPr>
          <w:lang w:val="pt-BR"/>
        </w:rPr>
        <w:t>Coloque aqui a referencia</w:t>
      </w:r>
    </w:p>
  </w:comment>
  <w:comment w:id="874" w:author="Alexandre Vasconcelos" w:date="2010-03-24T11:23:00Z" w:initials="amlv">
    <w:p w:rsidR="004A1018" w:rsidRPr="00873EEF" w:rsidRDefault="004A1018">
      <w:pPr>
        <w:pStyle w:val="Textodecomentrio"/>
        <w:rPr>
          <w:lang w:val="pt-BR"/>
        </w:rPr>
      </w:pPr>
      <w:r>
        <w:rPr>
          <w:rStyle w:val="Refdecomentrio"/>
        </w:rPr>
        <w:annotationRef/>
      </w:r>
      <w:r w:rsidRPr="00873EEF">
        <w:rPr>
          <w:lang w:val="pt-BR"/>
        </w:rPr>
        <w:t>Por quê?</w:t>
      </w:r>
    </w:p>
  </w:comment>
  <w:comment w:id="890" w:author="Alexandre Vasconcelos" w:date="2010-03-24T11:23:00Z" w:initials="amlv">
    <w:p w:rsidR="004A1018" w:rsidRPr="00873EEF" w:rsidRDefault="004A1018">
      <w:pPr>
        <w:pStyle w:val="Textodecomentrio"/>
        <w:rPr>
          <w:lang w:val="pt-BR"/>
        </w:rPr>
      </w:pPr>
      <w:r>
        <w:rPr>
          <w:rStyle w:val="Refdecomentrio"/>
        </w:rPr>
        <w:annotationRef/>
      </w:r>
      <w:r>
        <w:rPr>
          <w:lang w:val="pt-BR"/>
        </w:rPr>
        <w:t>Mas a aplic</w:t>
      </w:r>
      <w:r>
        <w:rPr>
          <w:lang w:val="pt-BR"/>
        </w:rPr>
        <w:t>a</w:t>
      </w:r>
      <w:r>
        <w:rPr>
          <w:lang w:val="pt-BR"/>
        </w:rPr>
        <w:t>ção já existe aqui?</w:t>
      </w:r>
    </w:p>
  </w:comment>
  <w:comment w:id="908" w:author="Alexandre Vasconcelos" w:date="2010-03-24T11:23:00Z" w:initials="amlv">
    <w:p w:rsidR="004A1018" w:rsidRPr="00873EEF" w:rsidRDefault="004A1018">
      <w:pPr>
        <w:pStyle w:val="Textodecomentrio"/>
        <w:rPr>
          <w:lang w:val="pt-BR"/>
        </w:rPr>
      </w:pPr>
      <w:r>
        <w:rPr>
          <w:rStyle w:val="Refdecomentrio"/>
        </w:rPr>
        <w:annotationRef/>
      </w:r>
      <w:r w:rsidRPr="00873EEF">
        <w:rPr>
          <w:lang w:val="pt-BR"/>
        </w:rPr>
        <w:t>O processo  ou o projeto?</w:t>
      </w:r>
    </w:p>
  </w:comment>
  <w:comment w:id="927" w:author="Alexandre Vasconcelos" w:date="2010-03-24T11:23:00Z" w:initials="amlv">
    <w:p w:rsidR="004A1018" w:rsidRPr="00E92CC9" w:rsidRDefault="004A1018">
      <w:pPr>
        <w:pStyle w:val="Textodecomentrio"/>
        <w:rPr>
          <w:lang w:val="pt-BR"/>
        </w:rPr>
      </w:pPr>
      <w:r>
        <w:rPr>
          <w:rStyle w:val="Refdecomentrio"/>
        </w:rPr>
        <w:annotationRef/>
      </w:r>
      <w:r w:rsidRPr="00E92CC9">
        <w:rPr>
          <w:lang w:val="pt-BR"/>
        </w:rPr>
        <w:t>Por que?</w:t>
      </w:r>
    </w:p>
  </w:comment>
  <w:comment w:id="945" w:author="Alexandre Vasconcelos" w:date="2010-03-24T11:23:00Z" w:initials="amlv">
    <w:p w:rsidR="004A1018" w:rsidRPr="00E92CC9" w:rsidRDefault="004A1018">
      <w:pPr>
        <w:pStyle w:val="Textodecomentrio"/>
        <w:rPr>
          <w:lang w:val="pt-BR"/>
        </w:rPr>
      </w:pPr>
      <w:r>
        <w:rPr>
          <w:rStyle w:val="Refdecomentrio"/>
        </w:rPr>
        <w:annotationRef/>
      </w:r>
      <w:r w:rsidRPr="00E92CC9">
        <w:rPr>
          <w:lang w:val="pt-BR"/>
        </w:rPr>
        <w:t xml:space="preserve">Isto já nao foi feito no passo 4 de </w:t>
      </w:r>
      <w:r>
        <w:rPr>
          <w:lang w:val="pt-BR"/>
        </w:rPr>
        <w:t>concepção?</w:t>
      </w:r>
    </w:p>
  </w:comment>
  <w:comment w:id="973" w:author="Alexandre Vasconcelos" w:date="2010-03-24T11:23:00Z" w:initials="amlv">
    <w:p w:rsidR="004A1018" w:rsidRPr="007A644C" w:rsidRDefault="004A1018">
      <w:pPr>
        <w:pStyle w:val="Textodecomentrio"/>
        <w:rPr>
          <w:lang w:val="pt-BR"/>
        </w:rPr>
      </w:pPr>
      <w:r>
        <w:rPr>
          <w:rStyle w:val="Refdecomentrio"/>
        </w:rPr>
        <w:annotationRef/>
      </w:r>
      <w:r w:rsidRPr="007A644C">
        <w:rPr>
          <w:lang w:val="pt-BR"/>
        </w:rPr>
        <w:t>Explique melhor</w:t>
      </w:r>
    </w:p>
  </w:comment>
  <w:comment w:id="1002" w:author="Alexandre Vasconcelos" w:date="2010-03-24T11:23:00Z" w:initials="amlv">
    <w:p w:rsidR="004A1018" w:rsidRPr="00CB3C87" w:rsidRDefault="004A1018">
      <w:pPr>
        <w:pStyle w:val="Textodecomentrio"/>
        <w:rPr>
          <w:lang w:val="pt-BR"/>
        </w:rPr>
      </w:pPr>
      <w:r>
        <w:rPr>
          <w:rStyle w:val="Refdecomentrio"/>
        </w:rPr>
        <w:annotationRef/>
      </w:r>
      <w:r w:rsidRPr="00CB3C87">
        <w:rPr>
          <w:lang w:val="pt-BR"/>
        </w:rPr>
        <w:t xml:space="preserve">O nome deste marco nao deixa claro o que ele </w:t>
      </w:r>
      <w:r>
        <w:rPr>
          <w:lang w:val="pt-BR"/>
        </w:rPr>
        <w:t>é.</w:t>
      </w:r>
    </w:p>
  </w:comment>
  <w:comment w:id="1029" w:author="Alexandre Vasconcelos" w:date="2010-03-24T11:23:00Z" w:initials="amlv">
    <w:p w:rsidR="004A1018" w:rsidRPr="00CB3C87" w:rsidRDefault="004A1018">
      <w:pPr>
        <w:pStyle w:val="Textodecomentrio"/>
        <w:rPr>
          <w:lang w:val="pt-BR"/>
        </w:rPr>
      </w:pPr>
      <w:r>
        <w:rPr>
          <w:rStyle w:val="Refdecomentrio"/>
        </w:rPr>
        <w:annotationRef/>
      </w:r>
      <w:r w:rsidRPr="00CB3C87">
        <w:rPr>
          <w:lang w:val="pt-BR"/>
        </w:rPr>
        <w:t>Nao seria controla?</w:t>
      </w:r>
    </w:p>
  </w:comment>
  <w:comment w:id="1052" w:author="Alexandre Vasconcelos" w:date="2010-03-24T11:23:00Z" w:initials="amlv">
    <w:p w:rsidR="004A1018" w:rsidRPr="00CB3C87" w:rsidRDefault="004A1018">
      <w:pPr>
        <w:pStyle w:val="Textodecomentrio"/>
        <w:rPr>
          <w:lang w:val="pt-BR"/>
        </w:rPr>
      </w:pPr>
      <w:r>
        <w:rPr>
          <w:rStyle w:val="Refdecomentrio"/>
        </w:rPr>
        <w:annotationRef/>
      </w:r>
      <w:r w:rsidRPr="00CB3C87">
        <w:rPr>
          <w:lang w:val="pt-BR"/>
        </w:rPr>
        <w:t>Não ficou claro o que seja isso</w:t>
      </w:r>
    </w:p>
  </w:comment>
  <w:comment w:id="1061" w:author="Alexandre Vasconcelos" w:date="2010-03-24T11:23:00Z" w:initials="amlv">
    <w:p w:rsidR="004A1018" w:rsidRPr="00443B3E" w:rsidRDefault="004A1018">
      <w:pPr>
        <w:pStyle w:val="Textodecomentrio"/>
        <w:rPr>
          <w:lang w:val="pt-BR"/>
        </w:rPr>
      </w:pPr>
      <w:r>
        <w:rPr>
          <w:rStyle w:val="Refdecomentrio"/>
        </w:rPr>
        <w:annotationRef/>
      </w:r>
      <w:r w:rsidRPr="00443B3E">
        <w:rPr>
          <w:lang w:val="pt-BR"/>
        </w:rPr>
        <w:t>Que locais?</w:t>
      </w:r>
    </w:p>
  </w:comment>
  <w:comment w:id="1076" w:author="Alexandre Vasconcelos" w:date="2010-03-24T11:23:00Z" w:initials="amlv">
    <w:p w:rsidR="004A1018" w:rsidRPr="00443B3E" w:rsidRDefault="004A1018">
      <w:pPr>
        <w:pStyle w:val="Textodecomentrio"/>
        <w:rPr>
          <w:lang w:val="pt-BR"/>
        </w:rPr>
      </w:pPr>
      <w:r>
        <w:rPr>
          <w:rStyle w:val="Refdecomentrio"/>
        </w:rPr>
        <w:annotationRef/>
      </w:r>
      <w:r w:rsidRPr="00443B3E">
        <w:rPr>
          <w:lang w:val="pt-BR"/>
        </w:rPr>
        <w:t>Não ficou claro</w:t>
      </w:r>
    </w:p>
  </w:comment>
  <w:comment w:id="1081" w:author="Alexandre Vasconcelos" w:date="2010-03-24T11:23:00Z" w:initials="amlv">
    <w:p w:rsidR="004A1018" w:rsidRPr="00443B3E" w:rsidRDefault="004A1018">
      <w:pPr>
        <w:pStyle w:val="Textodecomentrio"/>
        <w:rPr>
          <w:lang w:val="pt-BR"/>
        </w:rPr>
      </w:pPr>
      <w:r>
        <w:rPr>
          <w:rStyle w:val="Refdecomentrio"/>
        </w:rPr>
        <w:annotationRef/>
      </w:r>
      <w:r w:rsidRPr="00443B3E">
        <w:rPr>
          <w:lang w:val="pt-BR"/>
        </w:rPr>
        <w:t>Melhore este texto</w:t>
      </w:r>
    </w:p>
  </w:comment>
  <w:comment w:id="1141" w:author="Alexandre Vasconcelos" w:date="2010-03-24T11:23:00Z" w:initials="amlv">
    <w:p w:rsidR="004A1018" w:rsidRPr="00AB6CA3" w:rsidRDefault="004A1018">
      <w:pPr>
        <w:pStyle w:val="Textodecomentrio"/>
        <w:rPr>
          <w:lang w:val="pt-BR"/>
        </w:rPr>
      </w:pPr>
      <w:r>
        <w:rPr>
          <w:rStyle w:val="Refdecomentrio"/>
        </w:rPr>
        <w:annotationRef/>
      </w:r>
      <w:r w:rsidRPr="00AB6CA3">
        <w:rPr>
          <w:lang w:val="pt-BR"/>
        </w:rPr>
        <w:t>Colocar aqui uma referencia</w:t>
      </w:r>
    </w:p>
  </w:comment>
  <w:comment w:id="1150" w:author="Alexandre Vasconcelos" w:date="2010-03-24T11:23:00Z" w:initials="amlv">
    <w:p w:rsidR="004A1018" w:rsidRPr="00825FA1" w:rsidRDefault="004A1018">
      <w:pPr>
        <w:pStyle w:val="Textodecomentrio"/>
        <w:rPr>
          <w:lang w:val="pt-BR"/>
        </w:rPr>
      </w:pPr>
      <w:r>
        <w:rPr>
          <w:rStyle w:val="Refdecomentrio"/>
        </w:rPr>
        <w:annotationRef/>
      </w:r>
      <w:r w:rsidRPr="00825FA1">
        <w:rPr>
          <w:lang w:val="pt-BR"/>
        </w:rPr>
        <w:t>De quem? Do projeto?</w:t>
      </w:r>
    </w:p>
  </w:comment>
  <w:comment w:id="1204" w:author="Alexandre Vasconcelos" w:date="2010-03-24T11:23:00Z" w:initials="amlv">
    <w:p w:rsidR="004A1018" w:rsidRPr="00851F6C" w:rsidRDefault="004A1018">
      <w:pPr>
        <w:pStyle w:val="Textodecomentrio"/>
        <w:rPr>
          <w:lang w:val="pt-BR"/>
        </w:rPr>
      </w:pPr>
      <w:r>
        <w:rPr>
          <w:rStyle w:val="Refdecomentrio"/>
        </w:rPr>
        <w:annotationRef/>
      </w:r>
      <w:r w:rsidRPr="00851F6C">
        <w:rPr>
          <w:lang w:val="pt-BR"/>
        </w:rPr>
        <w:t>Colocar aqui uma refer</w:t>
      </w:r>
      <w:r>
        <w:rPr>
          <w:lang w:val="pt-BR"/>
        </w:rPr>
        <w:t>ê</w:t>
      </w:r>
      <w:r w:rsidRPr="00851F6C">
        <w:rPr>
          <w:lang w:val="pt-BR"/>
        </w:rPr>
        <w:t>ncia</w:t>
      </w:r>
      <w:r>
        <w:rPr>
          <w:lang w:val="pt-BR"/>
        </w:rPr>
        <w:t>. Na figura acima, a palavra tempo está escondida por tra’s da seta.</w:t>
      </w:r>
    </w:p>
  </w:comment>
  <w:comment w:id="1251" w:author="Alexandre Vasconcelos" w:date="2010-03-24T11:23:00Z" w:initials="amlv">
    <w:p w:rsidR="004A1018" w:rsidRPr="00851F6C" w:rsidRDefault="004A1018">
      <w:pPr>
        <w:pStyle w:val="Textodecomentrio"/>
        <w:rPr>
          <w:lang w:val="pt-BR"/>
        </w:rPr>
      </w:pPr>
      <w:r>
        <w:rPr>
          <w:rStyle w:val="Refdecomentrio"/>
        </w:rPr>
        <w:annotationRef/>
      </w:r>
      <w:r w:rsidRPr="00851F6C">
        <w:rPr>
          <w:lang w:val="pt-BR"/>
        </w:rPr>
        <w:t>Isto ficou estranho</w:t>
      </w:r>
    </w:p>
  </w:comment>
  <w:comment w:id="1262" w:author="Alexandre Vasconcelos" w:date="2010-03-24T11:23:00Z" w:initials="amlv">
    <w:p w:rsidR="004A1018" w:rsidRPr="00147B11" w:rsidRDefault="004A1018">
      <w:pPr>
        <w:pStyle w:val="Textodecomentrio"/>
        <w:rPr>
          <w:lang w:val="pt-BR"/>
        </w:rPr>
      </w:pPr>
      <w:r>
        <w:rPr>
          <w:rStyle w:val="Refdecomentrio"/>
        </w:rPr>
        <w:annotationRef/>
      </w:r>
      <w:r w:rsidRPr="00147B11">
        <w:rPr>
          <w:lang w:val="pt-BR"/>
        </w:rPr>
        <w:t>Esta seção deve ser fundida com a 1.2.1</w:t>
      </w:r>
    </w:p>
  </w:comment>
  <w:comment w:id="1300" w:author="Alexandre Vasconcelos" w:date="2010-03-24T11:23:00Z" w:initials="amlv">
    <w:p w:rsidR="004A1018" w:rsidRPr="00AB6CA3" w:rsidRDefault="004A1018">
      <w:pPr>
        <w:pStyle w:val="Textodecomentrio"/>
        <w:rPr>
          <w:lang w:val="pt-BR"/>
        </w:rPr>
      </w:pPr>
      <w:r>
        <w:rPr>
          <w:rStyle w:val="Refdecomentrio"/>
        </w:rPr>
        <w:annotationRef/>
      </w:r>
      <w:r w:rsidRPr="00AB6CA3">
        <w:rPr>
          <w:lang w:val="pt-BR"/>
        </w:rPr>
        <w:t>Isto nao ficou claro</w:t>
      </w:r>
    </w:p>
  </w:comment>
  <w:comment w:id="1332" w:author="Alexandre Vasconcelos" w:date="2010-03-24T11:23:00Z" w:initials="amlv">
    <w:p w:rsidR="004A1018" w:rsidRPr="00AB6CA3" w:rsidRDefault="004A1018">
      <w:pPr>
        <w:pStyle w:val="Textodecomentrio"/>
        <w:rPr>
          <w:lang w:val="pt-BR"/>
        </w:rPr>
      </w:pPr>
      <w:r>
        <w:rPr>
          <w:rStyle w:val="Refdecomentrio"/>
        </w:rPr>
        <w:annotationRef/>
      </w:r>
      <w:r w:rsidRPr="00AB6CA3">
        <w:rPr>
          <w:lang w:val="pt-BR"/>
        </w:rPr>
        <w:t>Todo este par</w:t>
      </w:r>
      <w:r>
        <w:rPr>
          <w:lang w:val="pt-BR"/>
        </w:rPr>
        <w:t>ágrafo precisa ser reescrito para ficar mais claro</w:t>
      </w:r>
    </w:p>
  </w:comment>
  <w:comment w:id="1445" w:author="Alexandre Vasconcelos" w:date="2010-03-24T11:23:00Z" w:initials="amlv">
    <w:p w:rsidR="004A1018" w:rsidRPr="00E665DC" w:rsidRDefault="004A1018">
      <w:pPr>
        <w:pStyle w:val="Textodecomentrio"/>
        <w:rPr>
          <w:lang w:val="pt-BR"/>
        </w:rPr>
      </w:pPr>
      <w:r>
        <w:rPr>
          <w:rStyle w:val="Refdecomentrio"/>
        </w:rPr>
        <w:annotationRef/>
      </w:r>
      <w:r w:rsidRPr="00E665DC">
        <w:rPr>
          <w:lang w:val="pt-BR"/>
        </w:rPr>
        <w:t>Acho que isto está errado</w:t>
      </w:r>
    </w:p>
  </w:comment>
  <w:comment w:id="1555" w:author="Alexandre Vasconcelos" w:date="2010-03-24T11:23:00Z" w:initials="amlv">
    <w:p w:rsidR="004A1018" w:rsidRPr="00E665DC" w:rsidRDefault="004A1018">
      <w:pPr>
        <w:pStyle w:val="Textodecomentrio"/>
        <w:rPr>
          <w:lang w:val="pt-BR"/>
        </w:rPr>
      </w:pPr>
      <w:r>
        <w:rPr>
          <w:rStyle w:val="Refdecomentrio"/>
        </w:rPr>
        <w:annotationRef/>
      </w:r>
      <w:r w:rsidRPr="00E665DC">
        <w:rPr>
          <w:lang w:val="pt-BR"/>
        </w:rPr>
        <w:t>N</w:t>
      </w:r>
      <w:r>
        <w:rPr>
          <w:lang w:val="pt-BR"/>
        </w:rPr>
        <w:t>ão entendi</w:t>
      </w:r>
    </w:p>
  </w:comment>
  <w:comment w:id="1560" w:author="Alexandre Vasconcelos" w:date="2010-03-24T11:23:00Z" w:initials="amlv">
    <w:p w:rsidR="004A1018" w:rsidRPr="00D746CC" w:rsidRDefault="004A1018">
      <w:pPr>
        <w:pStyle w:val="Textodecomentrio"/>
        <w:rPr>
          <w:lang w:val="pt-BR"/>
        </w:rPr>
      </w:pPr>
      <w:r>
        <w:rPr>
          <w:rStyle w:val="Refdecomentrio"/>
        </w:rPr>
        <w:annotationRef/>
      </w:r>
      <w:r w:rsidRPr="00D746CC">
        <w:rPr>
          <w:lang w:val="pt-BR"/>
        </w:rPr>
        <w:t>Este texto precisa ser reescrito, pois est</w:t>
      </w:r>
      <w:r>
        <w:rPr>
          <w:lang w:val="pt-BR"/>
        </w:rPr>
        <w:t>á confuso.</w:t>
      </w:r>
    </w:p>
  </w:comment>
  <w:comment w:id="1616" w:author="Alexandre Vasconcelos" w:date="2010-03-24T11:23:00Z" w:initials="amlv">
    <w:p w:rsidR="004A1018" w:rsidRPr="00F360C7" w:rsidRDefault="004A1018">
      <w:pPr>
        <w:pStyle w:val="Textodecomentrio"/>
        <w:rPr>
          <w:lang w:val="pt-BR"/>
        </w:rPr>
      </w:pPr>
      <w:r>
        <w:rPr>
          <w:rStyle w:val="Refdecomentrio"/>
        </w:rPr>
        <w:annotationRef/>
      </w:r>
      <w:r w:rsidRPr="00F360C7">
        <w:rPr>
          <w:lang w:val="pt-BR"/>
        </w:rPr>
        <w:t>Texto muito confuso</w:t>
      </w:r>
    </w:p>
  </w:comment>
  <w:comment w:id="1690" w:author="Alexandre Vasconcelos" w:date="2010-03-24T11:23:00Z" w:initials="amlv">
    <w:p w:rsidR="004A1018" w:rsidRPr="00F360C7" w:rsidRDefault="004A1018">
      <w:pPr>
        <w:pStyle w:val="Textodecomentrio"/>
        <w:rPr>
          <w:lang w:val="pt-BR"/>
        </w:rPr>
      </w:pPr>
      <w:r>
        <w:rPr>
          <w:rStyle w:val="Refdecomentrio"/>
        </w:rPr>
        <w:annotationRef/>
      </w:r>
      <w:r w:rsidRPr="00F360C7">
        <w:rPr>
          <w:lang w:val="pt-BR"/>
        </w:rPr>
        <w:t>Explique melhor</w:t>
      </w:r>
    </w:p>
  </w:comment>
  <w:comment w:id="1699" w:author="Alexandre Vasconcelos" w:date="2010-03-24T11:23:00Z" w:initials="amlv">
    <w:p w:rsidR="004A1018" w:rsidRPr="006F4F39" w:rsidRDefault="004A1018">
      <w:pPr>
        <w:pStyle w:val="Textodecomentrio"/>
        <w:rPr>
          <w:lang w:val="pt-BR"/>
        </w:rPr>
      </w:pPr>
      <w:r>
        <w:rPr>
          <w:rStyle w:val="Refdecomentrio"/>
        </w:rPr>
        <w:annotationRef/>
      </w:r>
      <w:r w:rsidRPr="006F4F39">
        <w:rPr>
          <w:lang w:val="pt-BR"/>
        </w:rPr>
        <w:t>Nao entendi</w:t>
      </w:r>
    </w:p>
  </w:comment>
  <w:comment w:id="1795" w:author="Alexandre Vasconcelos" w:date="2010-03-24T11:23:00Z" w:initials="amlv">
    <w:p w:rsidR="004A1018" w:rsidRPr="003F57DB" w:rsidRDefault="004A1018">
      <w:pPr>
        <w:pStyle w:val="Textodecomentrio"/>
        <w:rPr>
          <w:lang w:val="pt-BR"/>
        </w:rPr>
      </w:pPr>
      <w:r>
        <w:rPr>
          <w:rStyle w:val="Refdecomentrio"/>
        </w:rPr>
        <w:annotationRef/>
      </w:r>
      <w:r w:rsidRPr="003F57DB">
        <w:rPr>
          <w:lang w:val="pt-BR"/>
        </w:rPr>
        <w:t>É o proceso que é de c</w:t>
      </w:r>
      <w:r>
        <w:rPr>
          <w:lang w:val="pt-BR"/>
        </w:rPr>
        <w:t>ódigo aberto ou o software?</w:t>
      </w:r>
    </w:p>
  </w:comment>
  <w:comment w:id="1837" w:author="Alexandre Vasconcelos" w:date="2010-03-24T11:23:00Z" w:initials="amlv">
    <w:p w:rsidR="004A1018" w:rsidRPr="00B64BD2" w:rsidRDefault="004A1018">
      <w:pPr>
        <w:pStyle w:val="Textodecomentrio"/>
        <w:rPr>
          <w:lang w:val="pt-BR"/>
        </w:rPr>
      </w:pPr>
      <w:r>
        <w:rPr>
          <w:rStyle w:val="Refdecomentrio"/>
        </w:rPr>
        <w:annotationRef/>
      </w:r>
      <w:r w:rsidRPr="00B64BD2">
        <w:rPr>
          <w:lang w:val="pt-BR"/>
        </w:rPr>
        <w:t>Esta referencia nao está ao final</w:t>
      </w:r>
    </w:p>
  </w:comment>
  <w:comment w:id="1902" w:author="Alexandre Vasconcelos" w:date="2010-03-24T11:23:00Z" w:initials="amlv">
    <w:p w:rsidR="004A1018" w:rsidRPr="005F044B" w:rsidRDefault="004A1018">
      <w:pPr>
        <w:pStyle w:val="Textodecomentrio"/>
        <w:rPr>
          <w:lang w:val="pt-BR"/>
        </w:rPr>
      </w:pPr>
      <w:r>
        <w:rPr>
          <w:rStyle w:val="Refdecomentrio"/>
        </w:rPr>
        <w:annotationRef/>
      </w:r>
      <w:r w:rsidRPr="005F044B">
        <w:rPr>
          <w:lang w:val="pt-BR"/>
        </w:rPr>
        <w:t>Coloque uma referencia ao capítulo 2</w:t>
      </w:r>
    </w:p>
  </w:comment>
  <w:comment w:id="1999" w:author="Alexandre Vasconcelos" w:date="2010-03-24T11:23:00Z" w:initials="amlv">
    <w:p w:rsidR="004A1018" w:rsidRPr="006E77D2" w:rsidRDefault="004A1018">
      <w:pPr>
        <w:pStyle w:val="Textodecomentrio"/>
        <w:rPr>
          <w:lang w:val="pt-BR"/>
        </w:rPr>
      </w:pPr>
      <w:r>
        <w:rPr>
          <w:rStyle w:val="Refdecomentrio"/>
        </w:rPr>
        <w:annotationRef/>
      </w:r>
      <w:r w:rsidRPr="006E77D2">
        <w:rPr>
          <w:lang w:val="pt-BR"/>
        </w:rPr>
        <w:t>Esta é a trad</w:t>
      </w:r>
      <w:r w:rsidRPr="006E77D2">
        <w:rPr>
          <w:lang w:val="pt-BR"/>
        </w:rPr>
        <w:t>u</w:t>
      </w:r>
      <w:r w:rsidRPr="006E77D2">
        <w:rPr>
          <w:lang w:val="pt-BR"/>
        </w:rPr>
        <w:t>ção correta em portugues?</w:t>
      </w:r>
    </w:p>
  </w:comment>
  <w:comment w:id="2004" w:author="Alexandre Vasconcelos" w:date="2010-03-24T11:23:00Z" w:initials="amlv">
    <w:p w:rsidR="004A1018" w:rsidRPr="006B4902" w:rsidRDefault="004A1018">
      <w:pPr>
        <w:pStyle w:val="Textodecomentrio"/>
        <w:rPr>
          <w:lang w:val="pt-BR"/>
        </w:rPr>
      </w:pPr>
      <w:r>
        <w:rPr>
          <w:rStyle w:val="Refdecomentrio"/>
        </w:rPr>
        <w:annotationRef/>
      </w:r>
      <w:r w:rsidRPr="006B4902">
        <w:rPr>
          <w:lang w:val="pt-BR"/>
        </w:rPr>
        <w:t>Ficou estranho</w:t>
      </w:r>
    </w:p>
  </w:comment>
  <w:comment w:id="2061" w:author="Alexandre Vasconcelos" w:date="2010-03-24T11:23:00Z" w:initials="amlv">
    <w:p w:rsidR="004A1018" w:rsidRPr="006B4902" w:rsidRDefault="004A1018">
      <w:pPr>
        <w:pStyle w:val="Textodecomentrio"/>
        <w:rPr>
          <w:lang w:val="pt-BR"/>
        </w:rPr>
      </w:pPr>
      <w:r>
        <w:rPr>
          <w:rStyle w:val="Refdecomentrio"/>
        </w:rPr>
        <w:annotationRef/>
      </w:r>
      <w:r w:rsidRPr="006B4902">
        <w:rPr>
          <w:lang w:val="pt-BR"/>
        </w:rPr>
        <w:t>Esta frase nao ficou boa</w:t>
      </w:r>
    </w:p>
  </w:comment>
  <w:comment w:id="2071" w:author="Alexandre Vasconcelos" w:date="2010-03-24T11:23:00Z" w:initials="amlv">
    <w:p w:rsidR="004A1018" w:rsidRPr="001C1E47" w:rsidRDefault="004A1018">
      <w:pPr>
        <w:pStyle w:val="Textodecomentrio"/>
        <w:rPr>
          <w:lang w:val="pt-BR"/>
        </w:rPr>
      </w:pPr>
      <w:r>
        <w:rPr>
          <w:rStyle w:val="Refdecomentrio"/>
        </w:rPr>
        <w:annotationRef/>
      </w:r>
      <w:r w:rsidRPr="001C1E47">
        <w:rPr>
          <w:lang w:val="pt-BR"/>
        </w:rPr>
        <w:t>Nao ficou claro</w:t>
      </w:r>
    </w:p>
  </w:comment>
  <w:comment w:id="2138" w:author="Alexandre Vasconcelos" w:date="2010-03-24T11:23:00Z" w:initials="amlv">
    <w:p w:rsidR="004A1018" w:rsidRPr="00220C79" w:rsidRDefault="004A1018">
      <w:pPr>
        <w:pStyle w:val="Textodecomentrio"/>
        <w:rPr>
          <w:lang w:val="pt-BR"/>
        </w:rPr>
      </w:pPr>
      <w:r>
        <w:rPr>
          <w:rStyle w:val="Refdecomentrio"/>
        </w:rPr>
        <w:annotationRef/>
      </w:r>
      <w:r w:rsidRPr="00220C79">
        <w:rPr>
          <w:lang w:val="pt-BR"/>
        </w:rPr>
        <w:t>Fundir com a seção 1.3.1</w:t>
      </w:r>
    </w:p>
  </w:comment>
  <w:comment w:id="2227" w:author="Alexandre Vasconcelos" w:date="2010-03-24T11:23:00Z" w:initials="amlv">
    <w:p w:rsidR="004A1018" w:rsidRPr="00220C79" w:rsidRDefault="004A1018">
      <w:pPr>
        <w:pStyle w:val="Textodecomentrio"/>
        <w:rPr>
          <w:lang w:val="pt-BR"/>
        </w:rPr>
      </w:pPr>
      <w:r>
        <w:rPr>
          <w:rStyle w:val="Refdecomentrio"/>
        </w:rPr>
        <w:annotationRef/>
      </w:r>
      <w:r w:rsidRPr="001C1E47">
        <w:rPr>
          <w:lang w:val="pt-BR"/>
        </w:rPr>
        <w:t>Está mal escrito</w:t>
      </w:r>
    </w:p>
  </w:comment>
  <w:comment w:id="2448" w:author="Alexandre Vasconcelos" w:date="2010-03-24T11:23:00Z" w:initials="amlv">
    <w:p w:rsidR="004A1018" w:rsidRPr="00043B98" w:rsidRDefault="004A1018">
      <w:pPr>
        <w:pStyle w:val="Textodecomentrio"/>
        <w:rPr>
          <w:lang w:val="pt-BR"/>
        </w:rPr>
      </w:pPr>
      <w:r>
        <w:rPr>
          <w:rStyle w:val="Refdecomentrio"/>
        </w:rPr>
        <w:annotationRef/>
      </w:r>
      <w:r w:rsidRPr="00043B98">
        <w:rPr>
          <w:lang w:val="pt-BR"/>
        </w:rPr>
        <w:t>Isto ficou confuso</w:t>
      </w:r>
    </w:p>
  </w:comment>
  <w:comment w:id="2478" w:author="Alexandre Vasconcelos" w:date="2010-03-24T11:23:00Z" w:initials="amlv">
    <w:p w:rsidR="004A1018" w:rsidRPr="00437B7B" w:rsidRDefault="004A1018">
      <w:pPr>
        <w:pStyle w:val="Textodecomentrio"/>
        <w:rPr>
          <w:lang w:val="pt-BR"/>
        </w:rPr>
      </w:pPr>
      <w:r>
        <w:rPr>
          <w:rStyle w:val="Refdecomentrio"/>
        </w:rPr>
        <w:annotationRef/>
      </w:r>
      <w:r w:rsidRPr="00437B7B">
        <w:rPr>
          <w:lang w:val="pt-BR"/>
        </w:rPr>
        <w:t>Ficou conuso</w:t>
      </w:r>
    </w:p>
  </w:comment>
  <w:comment w:id="2593" w:author="Alexandre Vasconcelos" w:date="2010-03-24T11:23:00Z" w:initials="amlv">
    <w:p w:rsidR="004A1018" w:rsidRPr="00437B7B" w:rsidRDefault="004A1018">
      <w:pPr>
        <w:pStyle w:val="Textodecomentrio"/>
        <w:rPr>
          <w:lang w:val="pt-BR"/>
        </w:rPr>
      </w:pPr>
      <w:r>
        <w:rPr>
          <w:rStyle w:val="Refdecomentrio"/>
        </w:rPr>
        <w:annotationRef/>
      </w:r>
      <w:r w:rsidRPr="00437B7B">
        <w:rPr>
          <w:lang w:val="pt-BR"/>
        </w:rPr>
        <w:t>É preciso citar explicar esta figura no texto</w:t>
      </w:r>
    </w:p>
  </w:comment>
  <w:comment w:id="2612" w:author="Alexandre Vasconcelos" w:date="2010-03-24T11:23:00Z" w:initials="amlv">
    <w:p w:rsidR="004A1018" w:rsidRPr="00802755" w:rsidRDefault="004A1018">
      <w:pPr>
        <w:pStyle w:val="Textodecomentrio"/>
        <w:rPr>
          <w:lang w:val="pt-BR"/>
        </w:rPr>
      </w:pPr>
      <w:r>
        <w:rPr>
          <w:rStyle w:val="Refdecomentrio"/>
        </w:rPr>
        <w:annotationRef/>
      </w:r>
      <w:r w:rsidRPr="00802755">
        <w:rPr>
          <w:lang w:val="pt-BR"/>
        </w:rPr>
        <w:t>Confuso</w:t>
      </w:r>
    </w:p>
  </w:comment>
  <w:comment w:id="2620" w:author="Alexandre Vasconcelos" w:date="2010-03-24T11:23:00Z" w:initials="amlv">
    <w:p w:rsidR="004A1018" w:rsidRPr="00802755" w:rsidRDefault="004A1018">
      <w:pPr>
        <w:pStyle w:val="Textodecomentrio"/>
        <w:rPr>
          <w:lang w:val="pt-BR"/>
        </w:rPr>
      </w:pPr>
      <w:r>
        <w:rPr>
          <w:rStyle w:val="Refdecomentrio"/>
        </w:rPr>
        <w:annotationRef/>
      </w:r>
      <w:r w:rsidRPr="00802755">
        <w:rPr>
          <w:lang w:val="pt-BR"/>
        </w:rPr>
        <w:t>Precisa melh</w:t>
      </w:r>
      <w:r w:rsidRPr="00802755">
        <w:rPr>
          <w:lang w:val="pt-BR"/>
        </w:rPr>
        <w:t>o</w:t>
      </w:r>
      <w:r w:rsidRPr="00802755">
        <w:rPr>
          <w:lang w:val="pt-BR"/>
        </w:rPr>
        <w:t>rar este texto</w:t>
      </w:r>
    </w:p>
  </w:comment>
  <w:comment w:id="2668" w:author="Alexandre Vasconcelos" w:date="2010-03-24T11:23:00Z" w:initials="amlv">
    <w:p w:rsidR="004A1018" w:rsidRPr="00C632A2" w:rsidRDefault="004A1018">
      <w:pPr>
        <w:pStyle w:val="Textodecomentrio"/>
        <w:rPr>
          <w:lang w:val="pt-BR"/>
        </w:rPr>
      </w:pPr>
      <w:r>
        <w:rPr>
          <w:rStyle w:val="Refdecomentrio"/>
        </w:rPr>
        <w:annotationRef/>
      </w:r>
      <w:r w:rsidRPr="00C632A2">
        <w:rPr>
          <w:lang w:val="pt-BR"/>
        </w:rPr>
        <w:t>Precisa ref</w:t>
      </w:r>
      <w:r w:rsidRPr="00C632A2">
        <w:rPr>
          <w:lang w:val="pt-BR"/>
        </w:rPr>
        <w:t>e</w:t>
      </w:r>
      <w:r w:rsidRPr="00C632A2">
        <w:rPr>
          <w:lang w:val="pt-BR"/>
        </w:rPr>
        <w:t>renciar esta figura no texto e colocar a fonte de onde veio</w:t>
      </w:r>
    </w:p>
  </w:comment>
  <w:comment w:id="2723" w:author="Alexandre Vasconcelos" w:date="2010-03-24T11:23:00Z" w:initials="amlv">
    <w:p w:rsidR="004A1018" w:rsidRPr="00575E44" w:rsidRDefault="004A1018">
      <w:pPr>
        <w:pStyle w:val="Textodecomentrio"/>
        <w:rPr>
          <w:lang w:val="pt-BR"/>
        </w:rPr>
      </w:pPr>
      <w:r>
        <w:rPr>
          <w:rStyle w:val="Refdecomentrio"/>
        </w:rPr>
        <w:annotationRef/>
      </w:r>
      <w:r w:rsidRPr="00575E44">
        <w:rPr>
          <w:lang w:val="pt-BR"/>
        </w:rPr>
        <w:t>O que é isso</w:t>
      </w:r>
      <w:r>
        <w:rPr>
          <w:lang w:val="pt-BR"/>
        </w:rPr>
        <w:t>?</w:t>
      </w:r>
    </w:p>
  </w:comment>
  <w:comment w:id="2734" w:author="Alexandre Vasconcelos" w:date="2010-03-24T11:23:00Z" w:initials="amlv">
    <w:p w:rsidR="004A1018" w:rsidRPr="00575E44" w:rsidRDefault="004A1018">
      <w:pPr>
        <w:pStyle w:val="Textodecomentrio"/>
        <w:rPr>
          <w:lang w:val="pt-BR"/>
        </w:rPr>
      </w:pPr>
      <w:r>
        <w:rPr>
          <w:rStyle w:val="Refdecomentrio"/>
        </w:rPr>
        <w:annotationRef/>
      </w:r>
      <w:r w:rsidRPr="00575E44">
        <w:rPr>
          <w:lang w:val="pt-BR"/>
        </w:rPr>
        <w:t xml:space="preserve">O que </w:t>
      </w:r>
      <w:r>
        <w:rPr>
          <w:lang w:val="pt-BR"/>
        </w:rPr>
        <w:t>é isso?</w:t>
      </w:r>
    </w:p>
  </w:comment>
  <w:comment w:id="2673" w:author="Alexandre Vasconcelos" w:date="2010-03-24T11:23:00Z" w:initials="amlv">
    <w:p w:rsidR="004A1018" w:rsidRPr="00575E44" w:rsidRDefault="004A1018">
      <w:pPr>
        <w:pStyle w:val="Textodecomentrio"/>
        <w:rPr>
          <w:lang w:val="pt-BR"/>
        </w:rPr>
      </w:pPr>
      <w:r>
        <w:rPr>
          <w:rStyle w:val="Refdecomentrio"/>
        </w:rPr>
        <w:annotationRef/>
      </w:r>
      <w:r w:rsidRPr="00575E44">
        <w:rPr>
          <w:lang w:val="pt-BR"/>
        </w:rPr>
        <w:t>Este texto todo precisa ser melhorado, pois est</w:t>
      </w:r>
      <w:r>
        <w:rPr>
          <w:lang w:val="pt-BR"/>
        </w:rPr>
        <w:t>á muito telegráfico</w:t>
      </w:r>
    </w:p>
  </w:comment>
  <w:comment w:id="2756" w:author="Alexandre Vasconcelos" w:date="2010-03-24T11:23:00Z" w:initials="amlv">
    <w:p w:rsidR="004A1018" w:rsidRPr="00575E44" w:rsidRDefault="004A1018">
      <w:pPr>
        <w:pStyle w:val="Textodecomentrio"/>
        <w:rPr>
          <w:lang w:val="pt-BR"/>
        </w:rPr>
      </w:pPr>
      <w:r>
        <w:rPr>
          <w:rStyle w:val="Refdecomentrio"/>
        </w:rPr>
        <w:annotationRef/>
      </w:r>
      <w:r w:rsidRPr="00575E44">
        <w:rPr>
          <w:lang w:val="pt-BR"/>
        </w:rPr>
        <w:t>Antes da figura precisa de algum texto.</w:t>
      </w:r>
    </w:p>
  </w:comment>
  <w:comment w:id="2839" w:author="Alexandre Vasconcelos" w:date="2010-03-24T11:23:00Z" w:initials="amlv">
    <w:p w:rsidR="004A1018" w:rsidRPr="00180407" w:rsidRDefault="004A1018">
      <w:pPr>
        <w:pStyle w:val="Textodecomentrio"/>
        <w:rPr>
          <w:lang w:val="pt-BR"/>
        </w:rPr>
      </w:pPr>
      <w:r>
        <w:rPr>
          <w:rStyle w:val="Refdecomentrio"/>
        </w:rPr>
        <w:annotationRef/>
      </w:r>
      <w:r w:rsidRPr="00180407">
        <w:rPr>
          <w:lang w:val="pt-BR"/>
        </w:rPr>
        <w:t>O que é isso?</w:t>
      </w:r>
    </w:p>
  </w:comment>
  <w:comment w:id="2845" w:author="Alexandre Vasconcelos" w:date="2010-03-24T11:23:00Z" w:initials="amlv">
    <w:p w:rsidR="004A1018" w:rsidRPr="00180407" w:rsidRDefault="004A1018">
      <w:pPr>
        <w:pStyle w:val="Textodecomentrio"/>
        <w:rPr>
          <w:lang w:val="pt-BR"/>
        </w:rPr>
      </w:pPr>
      <w:r>
        <w:rPr>
          <w:rStyle w:val="Refdecomentrio"/>
        </w:rPr>
        <w:annotationRef/>
      </w:r>
      <w:r w:rsidRPr="00180407">
        <w:rPr>
          <w:lang w:val="pt-BR"/>
        </w:rPr>
        <w:t>Não seria especificação dos casos de testes?</w:t>
      </w:r>
    </w:p>
  </w:comment>
  <w:comment w:id="2891" w:author="Alexandre Vasconcelos" w:date="2010-03-24T11:23:00Z" w:initials="amlv">
    <w:p w:rsidR="004A1018" w:rsidRPr="00180407" w:rsidRDefault="004A1018">
      <w:pPr>
        <w:pStyle w:val="Textodecomentrio"/>
        <w:rPr>
          <w:lang w:val="pt-BR"/>
        </w:rPr>
      </w:pPr>
      <w:r>
        <w:rPr>
          <w:rStyle w:val="Refdecomentrio"/>
        </w:rPr>
        <w:annotationRef/>
      </w:r>
      <w:r w:rsidRPr="00180407">
        <w:rPr>
          <w:lang w:val="pt-BR"/>
        </w:rPr>
        <w:t>Isto deve ser fundido à secao 1.4.1</w:t>
      </w:r>
    </w:p>
  </w:comment>
  <w:comment w:id="2901" w:author="Alexandre Vasconcelos" w:date="2010-03-24T11:23:00Z" w:initials="amlv">
    <w:p w:rsidR="004A1018" w:rsidRPr="00BF6E86" w:rsidRDefault="004A1018">
      <w:pPr>
        <w:pStyle w:val="Textodecomentrio"/>
        <w:rPr>
          <w:lang w:val="pt-BR"/>
        </w:rPr>
      </w:pPr>
      <w:r>
        <w:rPr>
          <w:rStyle w:val="Refdecomentrio"/>
        </w:rPr>
        <w:annotationRef/>
      </w:r>
      <w:r w:rsidRPr="00BF6E86">
        <w:rPr>
          <w:lang w:val="pt-BR"/>
        </w:rPr>
        <w:t>Isto ficou mal escrito</w:t>
      </w:r>
    </w:p>
  </w:comment>
  <w:comment w:id="2987" w:author="Alexandre Vasconcelos" w:date="2010-03-24T11:23:00Z" w:initials="amlv">
    <w:p w:rsidR="004A1018" w:rsidRPr="00BF6E86" w:rsidRDefault="004A1018">
      <w:pPr>
        <w:pStyle w:val="Textodecomentrio"/>
        <w:rPr>
          <w:lang w:val="pt-BR"/>
        </w:rPr>
      </w:pPr>
      <w:r>
        <w:rPr>
          <w:rStyle w:val="Refdecomentrio"/>
        </w:rPr>
        <w:annotationRef/>
      </w:r>
      <w:r w:rsidRPr="00BF6E86">
        <w:rPr>
          <w:lang w:val="pt-BR"/>
        </w:rPr>
        <w:t>Isto nao ficou claro</w:t>
      </w:r>
    </w:p>
  </w:comment>
  <w:comment w:id="3006" w:author="Alexandre Vasconcelos" w:date="2010-03-24T11:23:00Z" w:initials="amlv">
    <w:p w:rsidR="004A1018" w:rsidRPr="00BF6E86" w:rsidRDefault="004A1018">
      <w:pPr>
        <w:pStyle w:val="Textodecomentrio"/>
        <w:rPr>
          <w:lang w:val="pt-BR"/>
        </w:rPr>
      </w:pPr>
      <w:r>
        <w:rPr>
          <w:rStyle w:val="Refdecomentrio"/>
        </w:rPr>
        <w:annotationRef/>
      </w:r>
      <w:r w:rsidRPr="00BF6E86">
        <w:rPr>
          <w:lang w:val="pt-BR"/>
        </w:rPr>
        <w:t>Onde está a referencia a este estudo?</w:t>
      </w:r>
    </w:p>
  </w:comment>
  <w:comment w:id="2998" w:author="Alexandre Vasconcelos" w:date="2010-03-24T11:23:00Z" w:initials="amlv">
    <w:p w:rsidR="004A1018" w:rsidRPr="00BF6E86" w:rsidRDefault="004A1018">
      <w:pPr>
        <w:pStyle w:val="Textodecomentrio"/>
        <w:rPr>
          <w:lang w:val="pt-BR"/>
        </w:rPr>
      </w:pPr>
      <w:r>
        <w:rPr>
          <w:rStyle w:val="Refdecomentrio"/>
        </w:rPr>
        <w:annotationRef/>
      </w:r>
      <w:r w:rsidRPr="00BF6E86">
        <w:rPr>
          <w:lang w:val="pt-BR"/>
        </w:rPr>
        <w:t>Todo este parágrafo precisa ter o texto melhorado</w:t>
      </w:r>
    </w:p>
  </w:comment>
  <w:comment w:id="3036" w:author="Alexandre Vasconcelos" w:date="2010-03-24T11:23:00Z" w:initials="amlv">
    <w:p w:rsidR="004A1018" w:rsidRPr="00BF6E86" w:rsidRDefault="004A1018">
      <w:pPr>
        <w:pStyle w:val="Textodecomentrio"/>
        <w:rPr>
          <w:lang w:val="pt-BR"/>
        </w:rPr>
      </w:pPr>
      <w:r>
        <w:rPr>
          <w:rStyle w:val="Refdecomentrio"/>
        </w:rPr>
        <w:annotationRef/>
      </w:r>
      <w:r w:rsidRPr="00BF6E86">
        <w:rPr>
          <w:lang w:val="pt-BR"/>
        </w:rPr>
        <w:t>Coloque uma referencia qqui</w:t>
      </w:r>
    </w:p>
  </w:comment>
  <w:comment w:id="3047" w:author="Alexandre Vasconcelos" w:date="2010-03-24T11:23:00Z" w:initials="amlv">
    <w:p w:rsidR="004A1018" w:rsidRPr="00BF6E86" w:rsidRDefault="004A1018">
      <w:pPr>
        <w:pStyle w:val="Textodecomentrio"/>
        <w:rPr>
          <w:lang w:val="pt-BR"/>
        </w:rPr>
      </w:pPr>
      <w:r>
        <w:rPr>
          <w:rStyle w:val="Refdecomentrio"/>
        </w:rPr>
        <w:annotationRef/>
      </w:r>
      <w:r w:rsidRPr="00BF6E86">
        <w:rPr>
          <w:lang w:val="pt-BR"/>
        </w:rPr>
        <w:t>Que document?</w:t>
      </w:r>
    </w:p>
  </w:comment>
  <w:comment w:id="3059" w:author="Alexandre Vasconcelos" w:date="2010-03-24T11:23:00Z" w:initials="amlv">
    <w:p w:rsidR="004A1018" w:rsidRPr="000353FB" w:rsidRDefault="004A1018">
      <w:pPr>
        <w:pStyle w:val="Textodecomentrio"/>
        <w:rPr>
          <w:lang w:val="pt-BR"/>
        </w:rPr>
      </w:pPr>
      <w:r>
        <w:rPr>
          <w:rStyle w:val="Refdecomentrio"/>
        </w:rPr>
        <w:annotationRef/>
      </w:r>
      <w:r w:rsidRPr="000353FB">
        <w:rPr>
          <w:lang w:val="pt-BR"/>
        </w:rPr>
        <w:t>Precisa expl</w:t>
      </w:r>
      <w:r w:rsidRPr="000353FB">
        <w:rPr>
          <w:lang w:val="pt-BR"/>
        </w:rPr>
        <w:t>i</w:t>
      </w:r>
      <w:r w:rsidRPr="000353FB">
        <w:rPr>
          <w:lang w:val="pt-BR"/>
        </w:rPr>
        <w:t>car melhor</w:t>
      </w:r>
    </w:p>
  </w:comment>
  <w:comment w:id="3065" w:author="Alexandre Vasconcelos" w:date="2010-03-24T11:23:00Z" w:initials="amlv">
    <w:p w:rsidR="004A1018" w:rsidRPr="000353FB" w:rsidRDefault="004A1018">
      <w:pPr>
        <w:pStyle w:val="Textodecomentrio"/>
        <w:rPr>
          <w:lang w:val="pt-BR"/>
        </w:rPr>
      </w:pPr>
      <w:r>
        <w:rPr>
          <w:rStyle w:val="Refdecomentrio"/>
        </w:rPr>
        <w:annotationRef/>
      </w:r>
      <w:r w:rsidRPr="000353FB">
        <w:rPr>
          <w:lang w:val="pt-BR"/>
        </w:rPr>
        <w:t>Aqui só tem disciplinas de gest</w:t>
      </w:r>
      <w:r>
        <w:rPr>
          <w:lang w:val="pt-BR"/>
        </w:rPr>
        <w:t>ão. Onde estão as disc</w:t>
      </w:r>
      <w:r>
        <w:rPr>
          <w:lang w:val="pt-BR"/>
        </w:rPr>
        <w:t>i</w:t>
      </w:r>
      <w:r>
        <w:rPr>
          <w:lang w:val="pt-BR"/>
        </w:rPr>
        <w:t>plinas de Engenharia?</w:t>
      </w:r>
    </w:p>
  </w:comment>
  <w:comment w:id="3071" w:author="Alexandre Vasconcelos" w:date="2010-03-24T11:23:00Z" w:initials="amlv">
    <w:p w:rsidR="004A1018" w:rsidRPr="000353FB" w:rsidRDefault="004A1018">
      <w:pPr>
        <w:pStyle w:val="Textodecomentrio"/>
        <w:rPr>
          <w:lang w:val="pt-BR"/>
        </w:rPr>
      </w:pPr>
      <w:r>
        <w:rPr>
          <w:rStyle w:val="Refdecomentrio"/>
        </w:rPr>
        <w:annotationRef/>
      </w:r>
      <w:r w:rsidRPr="000353FB">
        <w:rPr>
          <w:lang w:val="pt-BR"/>
        </w:rPr>
        <w:t>Não seria possui?</w:t>
      </w:r>
    </w:p>
  </w:comment>
  <w:comment w:id="3245" w:author="Alexandre Vasconcelos" w:date="2010-03-24T11:23:00Z" w:initials="amlv">
    <w:p w:rsidR="000F5589" w:rsidRPr="000F5589" w:rsidRDefault="000F5589">
      <w:pPr>
        <w:pStyle w:val="Textodecomentrio"/>
        <w:rPr>
          <w:lang w:val="pt-BR"/>
        </w:rPr>
      </w:pPr>
      <w:r>
        <w:rPr>
          <w:rStyle w:val="Refdecomentrio"/>
        </w:rPr>
        <w:annotationRef/>
      </w:r>
      <w:r w:rsidRPr="000F5589">
        <w:rPr>
          <w:lang w:val="pt-BR"/>
        </w:rPr>
        <w:t xml:space="preserve">Coloque aqui o nome por extenso dos trabalhos e entao Aponte para os respectivos sites, colocando a data do </w:t>
      </w:r>
      <w:r>
        <w:rPr>
          <w:lang w:val="pt-BR"/>
        </w:rPr>
        <w:t>último acesso.</w:t>
      </w:r>
    </w:p>
  </w:comment>
  <w:comment w:id="3264" w:author="Alexandre Vasconcelos" w:date="2010-03-24T11:23:00Z" w:initials="amlv">
    <w:p w:rsidR="000F5589" w:rsidRPr="000F5589" w:rsidRDefault="000F5589">
      <w:pPr>
        <w:pStyle w:val="Textodecomentrio"/>
        <w:rPr>
          <w:lang w:val="pt-BR"/>
        </w:rPr>
      </w:pPr>
      <w:r>
        <w:rPr>
          <w:rStyle w:val="Refdecomentrio"/>
        </w:rPr>
        <w:annotationRef/>
      </w:r>
      <w:r w:rsidRPr="000F5589">
        <w:rPr>
          <w:lang w:val="pt-BR"/>
        </w:rPr>
        <w:t xml:space="preserve">Coloque o nome do artigo e aponte para </w:t>
      </w:r>
      <w:r>
        <w:rPr>
          <w:lang w:val="pt-BR"/>
        </w:rPr>
        <w:t>o site onde está disponível, colocando a data do último acesso</w:t>
      </w:r>
    </w:p>
  </w:comment>
  <w:comment w:id="3272" w:author="Alexandre Vasconcelos" w:date="2010-03-24T11:23:00Z" w:initials="amlv">
    <w:p w:rsidR="000F5589" w:rsidRPr="000F5589" w:rsidRDefault="000F5589">
      <w:pPr>
        <w:pStyle w:val="Textodecomentrio"/>
        <w:rPr>
          <w:lang w:val="pt-BR"/>
        </w:rPr>
      </w:pPr>
      <w:r>
        <w:rPr>
          <w:rStyle w:val="Refdecomentrio"/>
        </w:rPr>
        <w:annotationRef/>
      </w:r>
      <w:r w:rsidRPr="000F5589">
        <w:rPr>
          <w:lang w:val="pt-BR"/>
        </w:rPr>
        <w:t>Nao seria relative ao OPENUP como membro dos 2 mundos?</w:t>
      </w:r>
    </w:p>
  </w:comment>
  <w:comment w:id="3275" w:author="Alexandre Vasconcelos" w:date="2010-03-24T11:23:00Z" w:initials="amlv">
    <w:p w:rsidR="000F5589" w:rsidRPr="000F5589" w:rsidRDefault="000F5589">
      <w:pPr>
        <w:pStyle w:val="Textodecomentrio"/>
        <w:rPr>
          <w:lang w:val="pt-BR"/>
        </w:rPr>
      </w:pPr>
      <w:r>
        <w:rPr>
          <w:rStyle w:val="Refdecomentrio"/>
        </w:rPr>
        <w:annotationRef/>
      </w:r>
      <w:r w:rsidRPr="000F5589">
        <w:rPr>
          <w:lang w:val="pt-BR"/>
        </w:rPr>
        <w:t>Mencione o nome do artigo e Aponte para o site.</w:t>
      </w:r>
    </w:p>
  </w:comment>
  <w:comment w:id="3284" w:author="Alexandre Vasconcelos" w:date="2010-03-24T11:23:00Z" w:initials="amlv">
    <w:p w:rsidR="000F5589" w:rsidRPr="00846CB2" w:rsidRDefault="000F5589">
      <w:pPr>
        <w:pStyle w:val="Textodecomentrio"/>
        <w:rPr>
          <w:lang w:val="pt-BR"/>
        </w:rPr>
      </w:pPr>
      <w:r>
        <w:rPr>
          <w:rStyle w:val="Refdecomentrio"/>
        </w:rPr>
        <w:annotationRef/>
      </w:r>
      <w:r w:rsidRPr="00846CB2">
        <w:rPr>
          <w:lang w:val="pt-BR"/>
        </w:rPr>
        <w:t xml:space="preserve">Isto ficou </w:t>
      </w:r>
      <w:r w:rsidR="00846CB2">
        <w:rPr>
          <w:lang w:val="pt-BR"/>
        </w:rPr>
        <w:t>confuso</w:t>
      </w:r>
      <w:r w:rsidR="00846CB2" w:rsidRPr="00846CB2">
        <w:rPr>
          <w:lang w:val="pt-BR"/>
        </w:rPr>
        <w:t xml:space="preserve">, estruture </w:t>
      </w:r>
      <w:r w:rsidR="00846CB2">
        <w:rPr>
          <w:lang w:val="pt-BR"/>
        </w:rPr>
        <w:t xml:space="preserve"> melhor o texto</w:t>
      </w:r>
    </w:p>
  </w:comment>
  <w:comment w:id="3375" w:author="Alexandre Vasconcelos" w:date="2010-03-24T11:30:00Z" w:initials="amlv">
    <w:p w:rsidR="004A1018" w:rsidRPr="007C6386" w:rsidRDefault="004A1018">
      <w:pPr>
        <w:pStyle w:val="Textodecomentrio"/>
        <w:rPr>
          <w:lang w:val="pt-BR"/>
        </w:rPr>
      </w:pPr>
      <w:r>
        <w:rPr>
          <w:rStyle w:val="Refdecomentrio"/>
        </w:rPr>
        <w:annotationRef/>
      </w:r>
      <w:r w:rsidRPr="007C6386">
        <w:rPr>
          <w:lang w:val="pt-BR"/>
        </w:rPr>
        <w:t>Revisar padrao de refer</w:t>
      </w:r>
      <w:r w:rsidR="005C1661">
        <w:rPr>
          <w:lang w:val="pt-BR"/>
        </w:rPr>
        <w:t>e</w:t>
      </w:r>
      <w:r w:rsidRPr="007C6386">
        <w:rPr>
          <w:lang w:val="pt-BR"/>
        </w:rPr>
        <w:t>ncias</w:t>
      </w:r>
      <w:r w:rsidR="005C1661">
        <w:rPr>
          <w:lang w:val="pt-BR"/>
        </w:rPr>
        <w:t>. Verifique também se todas são usadas no texto</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F8E" w:rsidRDefault="00C00F8E">
      <w:pPr>
        <w:spacing w:before="0"/>
      </w:pPr>
      <w:r>
        <w:separator/>
      </w:r>
    </w:p>
  </w:endnote>
  <w:endnote w:type="continuationSeparator" w:id="0">
    <w:p w:rsidR="00C00F8E" w:rsidRDefault="00C00F8E">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StarSymbol">
    <w:altName w:val="Arial Unicode MS"/>
    <w:charset w:val="8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FALKJ+Arial">
    <w:altName w:val="Arial"/>
    <w:panose1 w:val="00000000000000000000"/>
    <w:charset w:val="00"/>
    <w:family w:val="swiss"/>
    <w:notTrueType/>
    <w:pitch w:val="default"/>
    <w:sig w:usb0="00000003" w:usb1="00000000" w:usb2="00000000" w:usb3="00000000" w:csb0="00000001" w:csb1="00000000"/>
  </w:font>
  <w:font w:name="Tw Cen MT">
    <w:altName w:val="Lucida Sans Unicode"/>
    <w:panose1 w:val="020B06020201040206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018" w:rsidRDefault="004A1018">
    <w:pPr>
      <w:jc w:val="left"/>
    </w:pPr>
    <w:r>
      <w:t>Proceedings of the XII SIBGRAPI (October 1999)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018" w:rsidRPr="003E1538" w:rsidRDefault="004A1018" w:rsidP="003E1538">
    <w:pPr>
      <w:pStyle w:val="Rodap"/>
      <w:tabs>
        <w:tab w:val="clear" w:pos="4252"/>
        <w:tab w:val="clear" w:pos="8504"/>
        <w:tab w:val="left" w:pos="2175"/>
      </w:tabs>
      <w:rPr>
        <w:lang w:val="pt-BR"/>
      </w:rPr>
    </w:pPr>
    <w:r>
      <w:rPr>
        <w:lang w:val="pt-BR"/>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018" w:rsidRDefault="004A1018">
    <w:r>
      <w:t>Proceedings of the XII SIBGRAPI (October 1999) 101-104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F8E" w:rsidRDefault="00C00F8E">
      <w:pPr>
        <w:spacing w:before="0"/>
      </w:pPr>
      <w:r>
        <w:separator/>
      </w:r>
    </w:p>
  </w:footnote>
  <w:footnote w:type="continuationSeparator" w:id="0">
    <w:p w:rsidR="00C00F8E" w:rsidRDefault="00C00F8E">
      <w:pPr>
        <w:spacing w:before="0"/>
      </w:pPr>
      <w:r>
        <w:continuationSeparator/>
      </w:r>
    </w:p>
  </w:footnote>
  <w:footnote w:id="1">
    <w:p w:rsidR="004A1018" w:rsidRPr="00A00727" w:rsidRDefault="004A1018">
      <w:pPr>
        <w:pStyle w:val="Textodenotaderodap"/>
        <w:rPr>
          <w:lang w:val="pt-BR"/>
        </w:rPr>
      </w:pPr>
      <w:r>
        <w:rPr>
          <w:rStyle w:val="Refdenotaderodap"/>
        </w:rPr>
        <w:footnoteRef/>
      </w:r>
      <w:r w:rsidRPr="00A00727">
        <w:rPr>
          <w:lang w:val="pt-BR"/>
        </w:rPr>
        <w:t xml:space="preserve"> </w:t>
      </w:r>
      <w:r>
        <w:rPr>
          <w:lang w:val="pt-BR"/>
        </w:rPr>
        <w:t>wam@cin.ufpe.br</w:t>
      </w:r>
    </w:p>
  </w:footnote>
  <w:footnote w:id="2">
    <w:p w:rsidR="004A1018" w:rsidRPr="00D0163D" w:rsidRDefault="004A1018" w:rsidP="00EF5F22">
      <w:pPr>
        <w:pStyle w:val="Textodenotaderodap"/>
        <w:rPr>
          <w:lang w:val="pt-BR"/>
        </w:rPr>
      </w:pPr>
      <w:r>
        <w:rPr>
          <w:rStyle w:val="Refdenotaderodap"/>
        </w:rPr>
        <w:footnoteRef/>
      </w:r>
      <w:r w:rsidRPr="00D0163D">
        <w:rPr>
          <w:lang w:val="pt-BR"/>
        </w:rPr>
        <w:t xml:space="preserve"> </w:t>
      </w:r>
      <w:r>
        <w:rPr>
          <w:lang w:val="pt-BR"/>
        </w:rPr>
        <w:t xml:space="preserve">Um conjunto de ações sequências que objetivam na conclusão de uma meta. </w:t>
      </w:r>
    </w:p>
    <w:p w:rsidR="004A1018" w:rsidRPr="009C049A" w:rsidRDefault="004A1018" w:rsidP="00EF5F22">
      <w:pPr>
        <w:pStyle w:val="Textodenotaderodap"/>
        <w:rPr>
          <w:lang w:val="pt-BR"/>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018" w:rsidRPr="00E17A8B" w:rsidRDefault="006D5AAB">
    <w:pPr>
      <w:framePr w:wrap="around" w:vAnchor="text" w:hAnchor="margin" w:xAlign="inside" w:y="1"/>
      <w:rPr>
        <w:lang w:val="pt-BR"/>
      </w:rPr>
    </w:pPr>
    <w:r>
      <w:fldChar w:fldCharType="begin"/>
    </w:r>
    <w:r w:rsidR="004A1018" w:rsidRPr="00E17A8B">
      <w:rPr>
        <w:lang w:val="pt-BR"/>
      </w:rPr>
      <w:instrText xml:space="preserve">PAGE  </w:instrText>
    </w:r>
    <w:r>
      <w:fldChar w:fldCharType="separate"/>
    </w:r>
    <w:r w:rsidR="004A1018" w:rsidRPr="00E17A8B">
      <w:rPr>
        <w:noProof/>
        <w:lang w:val="pt-BR"/>
      </w:rPr>
      <w:t>102</w:t>
    </w:r>
    <w:r>
      <w:fldChar w:fldCharType="end"/>
    </w:r>
  </w:p>
  <w:p w:rsidR="004A1018" w:rsidRPr="00E17A8B" w:rsidRDefault="004A1018">
    <w:pPr>
      <w:jc w:val="right"/>
      <w:rPr>
        <w:lang w:val="pt-BR"/>
      </w:rPr>
    </w:pPr>
    <w:r w:rsidRPr="00E17A8B">
      <w:rPr>
        <w:lang w:val="pt-BR"/>
      </w:rPr>
      <w:t>S. Sandri, J. Stolfi, L.Velho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018" w:rsidRDefault="004A1018">
    <w:pPr>
      <w:framePr w:wrap="around" w:vAnchor="text" w:hAnchor="margin" w:xAlign="inside" w:y="1"/>
    </w:pPr>
  </w:p>
  <w:p w:rsidR="004A1018" w:rsidRDefault="004A1018">
    <w:pPr>
      <w:tabs>
        <w:tab w:val="right" w:pos="9356"/>
      </w:tabs>
    </w:pPr>
  </w:p>
  <w:p w:rsidR="004A1018" w:rsidRDefault="004A1018">
    <w:pPr>
      <w:tabs>
        <w:tab w:val="right" w:pos="935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A1670"/>
    <w:multiLevelType w:val="hybridMultilevel"/>
    <w:tmpl w:val="B9929422"/>
    <w:lvl w:ilvl="0" w:tplc="72583C26">
      <w:start w:val="1"/>
      <w:numFmt w:val="lowerLetter"/>
      <w:lvlText w:val="%1)"/>
      <w:lvlJc w:val="left"/>
      <w:pPr>
        <w:ind w:left="720" w:hanging="360"/>
      </w:pPr>
      <w:rPr>
        <w:rFonts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5D7482C"/>
    <w:multiLevelType w:val="hybridMultilevel"/>
    <w:tmpl w:val="F6523D12"/>
    <w:lvl w:ilvl="0" w:tplc="04160001">
      <w:start w:val="1"/>
      <w:numFmt w:val="bullet"/>
      <w:lvlText w:val=""/>
      <w:lvlJc w:val="left"/>
      <w:pPr>
        <w:ind w:left="900" w:hanging="360"/>
      </w:pPr>
      <w:rPr>
        <w:rFonts w:ascii="Symbol" w:hAnsi="Symbol" w:hint="default"/>
      </w:rPr>
    </w:lvl>
    <w:lvl w:ilvl="1" w:tplc="04160003" w:tentative="1">
      <w:start w:val="1"/>
      <w:numFmt w:val="bullet"/>
      <w:lvlText w:val="o"/>
      <w:lvlJc w:val="left"/>
      <w:pPr>
        <w:ind w:left="1620" w:hanging="360"/>
      </w:pPr>
      <w:rPr>
        <w:rFonts w:ascii="Courier New" w:hAnsi="Courier New" w:cs="Courier New" w:hint="default"/>
      </w:rPr>
    </w:lvl>
    <w:lvl w:ilvl="2" w:tplc="04160005" w:tentative="1">
      <w:start w:val="1"/>
      <w:numFmt w:val="bullet"/>
      <w:lvlText w:val=""/>
      <w:lvlJc w:val="left"/>
      <w:pPr>
        <w:ind w:left="2340" w:hanging="360"/>
      </w:pPr>
      <w:rPr>
        <w:rFonts w:ascii="Wingdings" w:hAnsi="Wingdings" w:hint="default"/>
      </w:rPr>
    </w:lvl>
    <w:lvl w:ilvl="3" w:tplc="04160001" w:tentative="1">
      <w:start w:val="1"/>
      <w:numFmt w:val="bullet"/>
      <w:lvlText w:val=""/>
      <w:lvlJc w:val="left"/>
      <w:pPr>
        <w:ind w:left="3060" w:hanging="360"/>
      </w:pPr>
      <w:rPr>
        <w:rFonts w:ascii="Symbol" w:hAnsi="Symbol" w:hint="default"/>
      </w:rPr>
    </w:lvl>
    <w:lvl w:ilvl="4" w:tplc="04160003" w:tentative="1">
      <w:start w:val="1"/>
      <w:numFmt w:val="bullet"/>
      <w:lvlText w:val="o"/>
      <w:lvlJc w:val="left"/>
      <w:pPr>
        <w:ind w:left="3780" w:hanging="360"/>
      </w:pPr>
      <w:rPr>
        <w:rFonts w:ascii="Courier New" w:hAnsi="Courier New" w:cs="Courier New" w:hint="default"/>
      </w:rPr>
    </w:lvl>
    <w:lvl w:ilvl="5" w:tplc="04160005" w:tentative="1">
      <w:start w:val="1"/>
      <w:numFmt w:val="bullet"/>
      <w:lvlText w:val=""/>
      <w:lvlJc w:val="left"/>
      <w:pPr>
        <w:ind w:left="4500" w:hanging="360"/>
      </w:pPr>
      <w:rPr>
        <w:rFonts w:ascii="Wingdings" w:hAnsi="Wingdings" w:hint="default"/>
      </w:rPr>
    </w:lvl>
    <w:lvl w:ilvl="6" w:tplc="04160001" w:tentative="1">
      <w:start w:val="1"/>
      <w:numFmt w:val="bullet"/>
      <w:lvlText w:val=""/>
      <w:lvlJc w:val="left"/>
      <w:pPr>
        <w:ind w:left="5220" w:hanging="360"/>
      </w:pPr>
      <w:rPr>
        <w:rFonts w:ascii="Symbol" w:hAnsi="Symbol" w:hint="default"/>
      </w:rPr>
    </w:lvl>
    <w:lvl w:ilvl="7" w:tplc="04160003" w:tentative="1">
      <w:start w:val="1"/>
      <w:numFmt w:val="bullet"/>
      <w:lvlText w:val="o"/>
      <w:lvlJc w:val="left"/>
      <w:pPr>
        <w:ind w:left="5940" w:hanging="360"/>
      </w:pPr>
      <w:rPr>
        <w:rFonts w:ascii="Courier New" w:hAnsi="Courier New" w:cs="Courier New" w:hint="default"/>
      </w:rPr>
    </w:lvl>
    <w:lvl w:ilvl="8" w:tplc="04160005" w:tentative="1">
      <w:start w:val="1"/>
      <w:numFmt w:val="bullet"/>
      <w:lvlText w:val=""/>
      <w:lvlJc w:val="left"/>
      <w:pPr>
        <w:ind w:left="6660" w:hanging="360"/>
      </w:pPr>
      <w:rPr>
        <w:rFonts w:ascii="Wingdings" w:hAnsi="Wingdings" w:hint="default"/>
      </w:rPr>
    </w:lvl>
  </w:abstractNum>
  <w:abstractNum w:abstractNumId="2">
    <w:nsid w:val="0919242F"/>
    <w:multiLevelType w:val="hybridMultilevel"/>
    <w:tmpl w:val="EAD23A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B4C2054"/>
    <w:multiLevelType w:val="hybridMultilevel"/>
    <w:tmpl w:val="C65A119A"/>
    <w:lvl w:ilvl="0" w:tplc="2E2CB5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C9142DC"/>
    <w:multiLevelType w:val="hybridMultilevel"/>
    <w:tmpl w:val="5BBA6B10"/>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5">
    <w:nsid w:val="0DF52A1E"/>
    <w:multiLevelType w:val="multilevel"/>
    <w:tmpl w:val="3C92141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44A1B25"/>
    <w:multiLevelType w:val="hybridMultilevel"/>
    <w:tmpl w:val="0B68CEE0"/>
    <w:lvl w:ilvl="0" w:tplc="04160001">
      <w:start w:val="1"/>
      <w:numFmt w:val="bullet"/>
      <w:lvlText w:val=""/>
      <w:lvlJc w:val="left"/>
      <w:pPr>
        <w:ind w:left="1200" w:hanging="360"/>
      </w:pPr>
      <w:rPr>
        <w:rFonts w:ascii="Symbol" w:hAnsi="Symbol"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7">
    <w:nsid w:val="15CD0957"/>
    <w:multiLevelType w:val="hybridMultilevel"/>
    <w:tmpl w:val="1F265E1E"/>
    <w:lvl w:ilvl="0" w:tplc="0CF2200C">
      <w:start w:val="1"/>
      <w:numFmt w:val="lowerLetter"/>
      <w:lvlText w:val="%1)"/>
      <w:lvlJc w:val="left"/>
      <w:pPr>
        <w:ind w:left="424" w:hanging="360"/>
      </w:pPr>
      <w:rPr>
        <w:rFonts w:hint="default"/>
        <w:b/>
      </w:rPr>
    </w:lvl>
    <w:lvl w:ilvl="1" w:tplc="04160019" w:tentative="1">
      <w:start w:val="1"/>
      <w:numFmt w:val="lowerLetter"/>
      <w:lvlText w:val="%2."/>
      <w:lvlJc w:val="left"/>
      <w:pPr>
        <w:ind w:left="1144" w:hanging="360"/>
      </w:pPr>
    </w:lvl>
    <w:lvl w:ilvl="2" w:tplc="0416001B" w:tentative="1">
      <w:start w:val="1"/>
      <w:numFmt w:val="lowerRoman"/>
      <w:lvlText w:val="%3."/>
      <w:lvlJc w:val="right"/>
      <w:pPr>
        <w:ind w:left="1864" w:hanging="180"/>
      </w:pPr>
    </w:lvl>
    <w:lvl w:ilvl="3" w:tplc="0416000F" w:tentative="1">
      <w:start w:val="1"/>
      <w:numFmt w:val="decimal"/>
      <w:lvlText w:val="%4."/>
      <w:lvlJc w:val="left"/>
      <w:pPr>
        <w:ind w:left="2584" w:hanging="360"/>
      </w:pPr>
    </w:lvl>
    <w:lvl w:ilvl="4" w:tplc="04160019" w:tentative="1">
      <w:start w:val="1"/>
      <w:numFmt w:val="lowerLetter"/>
      <w:lvlText w:val="%5."/>
      <w:lvlJc w:val="left"/>
      <w:pPr>
        <w:ind w:left="3304" w:hanging="360"/>
      </w:pPr>
    </w:lvl>
    <w:lvl w:ilvl="5" w:tplc="0416001B" w:tentative="1">
      <w:start w:val="1"/>
      <w:numFmt w:val="lowerRoman"/>
      <w:lvlText w:val="%6."/>
      <w:lvlJc w:val="right"/>
      <w:pPr>
        <w:ind w:left="4024" w:hanging="180"/>
      </w:pPr>
    </w:lvl>
    <w:lvl w:ilvl="6" w:tplc="0416000F" w:tentative="1">
      <w:start w:val="1"/>
      <w:numFmt w:val="decimal"/>
      <w:lvlText w:val="%7."/>
      <w:lvlJc w:val="left"/>
      <w:pPr>
        <w:ind w:left="4744" w:hanging="360"/>
      </w:pPr>
    </w:lvl>
    <w:lvl w:ilvl="7" w:tplc="04160019" w:tentative="1">
      <w:start w:val="1"/>
      <w:numFmt w:val="lowerLetter"/>
      <w:lvlText w:val="%8."/>
      <w:lvlJc w:val="left"/>
      <w:pPr>
        <w:ind w:left="5464" w:hanging="360"/>
      </w:pPr>
    </w:lvl>
    <w:lvl w:ilvl="8" w:tplc="0416001B" w:tentative="1">
      <w:start w:val="1"/>
      <w:numFmt w:val="lowerRoman"/>
      <w:lvlText w:val="%9."/>
      <w:lvlJc w:val="right"/>
      <w:pPr>
        <w:ind w:left="6184" w:hanging="180"/>
      </w:pPr>
    </w:lvl>
  </w:abstractNum>
  <w:abstractNum w:abstractNumId="8">
    <w:nsid w:val="17C52274"/>
    <w:multiLevelType w:val="hybridMultilevel"/>
    <w:tmpl w:val="CFFED0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9160AED"/>
    <w:multiLevelType w:val="hybridMultilevel"/>
    <w:tmpl w:val="C8DA04B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0">
    <w:nsid w:val="1A4034EE"/>
    <w:multiLevelType w:val="hybridMultilevel"/>
    <w:tmpl w:val="0610D8B0"/>
    <w:lvl w:ilvl="0" w:tplc="A27AA47E">
      <w:start w:val="1"/>
      <w:numFmt w:val="decimal"/>
      <w:lvlText w:val="%1."/>
      <w:lvlJc w:val="left"/>
      <w:pPr>
        <w:ind w:left="600" w:hanging="360"/>
      </w:pPr>
      <w:rPr>
        <w:rFonts w:hint="default"/>
      </w:rPr>
    </w:lvl>
    <w:lvl w:ilvl="1" w:tplc="04160019" w:tentative="1">
      <w:start w:val="1"/>
      <w:numFmt w:val="lowerLetter"/>
      <w:lvlText w:val="%2."/>
      <w:lvlJc w:val="left"/>
      <w:pPr>
        <w:ind w:left="1320" w:hanging="360"/>
      </w:pPr>
    </w:lvl>
    <w:lvl w:ilvl="2" w:tplc="0416001B" w:tentative="1">
      <w:start w:val="1"/>
      <w:numFmt w:val="lowerRoman"/>
      <w:lvlText w:val="%3."/>
      <w:lvlJc w:val="right"/>
      <w:pPr>
        <w:ind w:left="2040" w:hanging="180"/>
      </w:pPr>
    </w:lvl>
    <w:lvl w:ilvl="3" w:tplc="0416000F" w:tentative="1">
      <w:start w:val="1"/>
      <w:numFmt w:val="decimal"/>
      <w:lvlText w:val="%4."/>
      <w:lvlJc w:val="left"/>
      <w:pPr>
        <w:ind w:left="2760" w:hanging="360"/>
      </w:pPr>
    </w:lvl>
    <w:lvl w:ilvl="4" w:tplc="04160019" w:tentative="1">
      <w:start w:val="1"/>
      <w:numFmt w:val="lowerLetter"/>
      <w:lvlText w:val="%5."/>
      <w:lvlJc w:val="left"/>
      <w:pPr>
        <w:ind w:left="3480" w:hanging="360"/>
      </w:pPr>
    </w:lvl>
    <w:lvl w:ilvl="5" w:tplc="0416001B" w:tentative="1">
      <w:start w:val="1"/>
      <w:numFmt w:val="lowerRoman"/>
      <w:lvlText w:val="%6."/>
      <w:lvlJc w:val="right"/>
      <w:pPr>
        <w:ind w:left="4200" w:hanging="180"/>
      </w:pPr>
    </w:lvl>
    <w:lvl w:ilvl="6" w:tplc="0416000F" w:tentative="1">
      <w:start w:val="1"/>
      <w:numFmt w:val="decimal"/>
      <w:lvlText w:val="%7."/>
      <w:lvlJc w:val="left"/>
      <w:pPr>
        <w:ind w:left="4920" w:hanging="360"/>
      </w:pPr>
    </w:lvl>
    <w:lvl w:ilvl="7" w:tplc="04160019" w:tentative="1">
      <w:start w:val="1"/>
      <w:numFmt w:val="lowerLetter"/>
      <w:lvlText w:val="%8."/>
      <w:lvlJc w:val="left"/>
      <w:pPr>
        <w:ind w:left="5640" w:hanging="360"/>
      </w:pPr>
    </w:lvl>
    <w:lvl w:ilvl="8" w:tplc="0416001B" w:tentative="1">
      <w:start w:val="1"/>
      <w:numFmt w:val="lowerRoman"/>
      <w:lvlText w:val="%9."/>
      <w:lvlJc w:val="right"/>
      <w:pPr>
        <w:ind w:left="6360" w:hanging="180"/>
      </w:pPr>
    </w:lvl>
  </w:abstractNum>
  <w:abstractNum w:abstractNumId="11">
    <w:nsid w:val="1CC148F9"/>
    <w:multiLevelType w:val="hybridMultilevel"/>
    <w:tmpl w:val="668A2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D922AB7"/>
    <w:multiLevelType w:val="hybridMultilevel"/>
    <w:tmpl w:val="14AC6CDC"/>
    <w:lvl w:ilvl="0" w:tplc="92042DE6">
      <w:start w:val="1"/>
      <w:numFmt w:val="lowerLetter"/>
      <w:lvlText w:val="%1)"/>
      <w:lvlJc w:val="left"/>
      <w:pPr>
        <w:ind w:left="764" w:hanging="360"/>
      </w:pPr>
      <w:rPr>
        <w:rFonts w:hint="default"/>
      </w:rPr>
    </w:lvl>
    <w:lvl w:ilvl="1" w:tplc="04160019" w:tentative="1">
      <w:start w:val="1"/>
      <w:numFmt w:val="lowerLetter"/>
      <w:lvlText w:val="%2."/>
      <w:lvlJc w:val="left"/>
      <w:pPr>
        <w:ind w:left="1484" w:hanging="360"/>
      </w:pPr>
    </w:lvl>
    <w:lvl w:ilvl="2" w:tplc="0416001B" w:tentative="1">
      <w:start w:val="1"/>
      <w:numFmt w:val="lowerRoman"/>
      <w:lvlText w:val="%3."/>
      <w:lvlJc w:val="right"/>
      <w:pPr>
        <w:ind w:left="2204" w:hanging="180"/>
      </w:pPr>
    </w:lvl>
    <w:lvl w:ilvl="3" w:tplc="0416000F" w:tentative="1">
      <w:start w:val="1"/>
      <w:numFmt w:val="decimal"/>
      <w:lvlText w:val="%4."/>
      <w:lvlJc w:val="left"/>
      <w:pPr>
        <w:ind w:left="2924" w:hanging="360"/>
      </w:pPr>
    </w:lvl>
    <w:lvl w:ilvl="4" w:tplc="04160019" w:tentative="1">
      <w:start w:val="1"/>
      <w:numFmt w:val="lowerLetter"/>
      <w:lvlText w:val="%5."/>
      <w:lvlJc w:val="left"/>
      <w:pPr>
        <w:ind w:left="3644" w:hanging="360"/>
      </w:pPr>
    </w:lvl>
    <w:lvl w:ilvl="5" w:tplc="0416001B" w:tentative="1">
      <w:start w:val="1"/>
      <w:numFmt w:val="lowerRoman"/>
      <w:lvlText w:val="%6."/>
      <w:lvlJc w:val="right"/>
      <w:pPr>
        <w:ind w:left="4364" w:hanging="180"/>
      </w:pPr>
    </w:lvl>
    <w:lvl w:ilvl="6" w:tplc="0416000F" w:tentative="1">
      <w:start w:val="1"/>
      <w:numFmt w:val="decimal"/>
      <w:lvlText w:val="%7."/>
      <w:lvlJc w:val="left"/>
      <w:pPr>
        <w:ind w:left="5084" w:hanging="360"/>
      </w:pPr>
    </w:lvl>
    <w:lvl w:ilvl="7" w:tplc="04160019" w:tentative="1">
      <w:start w:val="1"/>
      <w:numFmt w:val="lowerLetter"/>
      <w:lvlText w:val="%8."/>
      <w:lvlJc w:val="left"/>
      <w:pPr>
        <w:ind w:left="5804" w:hanging="360"/>
      </w:pPr>
    </w:lvl>
    <w:lvl w:ilvl="8" w:tplc="0416001B" w:tentative="1">
      <w:start w:val="1"/>
      <w:numFmt w:val="lowerRoman"/>
      <w:lvlText w:val="%9."/>
      <w:lvlJc w:val="right"/>
      <w:pPr>
        <w:ind w:left="6524" w:hanging="180"/>
      </w:pPr>
    </w:lvl>
  </w:abstractNum>
  <w:abstractNum w:abstractNumId="13">
    <w:nsid w:val="240D3F1F"/>
    <w:multiLevelType w:val="multilevel"/>
    <w:tmpl w:val="9ADC6824"/>
    <w:lvl w:ilvl="0">
      <w:start w:val="1"/>
      <w:numFmt w:val="decimal"/>
      <w:lvlText w:val="%1"/>
      <w:lvlJc w:val="left"/>
      <w:pPr>
        <w:ind w:left="525" w:hanging="525"/>
      </w:pPr>
      <w:rPr>
        <w:rFonts w:hint="default"/>
      </w:rPr>
    </w:lvl>
    <w:lvl w:ilvl="1">
      <w:start w:val="4"/>
      <w:numFmt w:val="decimal"/>
      <w:lvlText w:val="%1.%2"/>
      <w:lvlJc w:val="left"/>
      <w:pPr>
        <w:ind w:left="1275" w:hanging="525"/>
      </w:pPr>
      <w:rPr>
        <w:rFonts w:hint="default"/>
      </w:rPr>
    </w:lvl>
    <w:lvl w:ilvl="2">
      <w:start w:val="3"/>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7800" w:hanging="1800"/>
      </w:pPr>
      <w:rPr>
        <w:rFonts w:hint="default"/>
      </w:rPr>
    </w:lvl>
  </w:abstractNum>
  <w:abstractNum w:abstractNumId="14">
    <w:nsid w:val="26B76646"/>
    <w:multiLevelType w:val="hybridMultilevel"/>
    <w:tmpl w:val="7E040136"/>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5">
    <w:nsid w:val="28190635"/>
    <w:multiLevelType w:val="hybridMultilevel"/>
    <w:tmpl w:val="1DB060E2"/>
    <w:lvl w:ilvl="0" w:tplc="9AAC2634">
      <w:start w:val="2"/>
      <w:numFmt w:val="decimal"/>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6">
    <w:nsid w:val="2888359E"/>
    <w:multiLevelType w:val="hybridMultilevel"/>
    <w:tmpl w:val="44EA14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0C40304"/>
    <w:multiLevelType w:val="multilevel"/>
    <w:tmpl w:val="BA6A0920"/>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5581EDD"/>
    <w:multiLevelType w:val="hybridMultilevel"/>
    <w:tmpl w:val="1A7452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55C3D71"/>
    <w:multiLevelType w:val="multilevel"/>
    <w:tmpl w:val="9970FD7E"/>
    <w:lvl w:ilvl="0">
      <w:start w:val="1"/>
      <w:numFmt w:val="decimal"/>
      <w:lvlText w:val="%1"/>
      <w:lvlJc w:val="left"/>
      <w:pPr>
        <w:ind w:left="480" w:hanging="480"/>
      </w:pPr>
      <w:rPr>
        <w:rFonts w:hint="default"/>
      </w:rPr>
    </w:lvl>
    <w:lvl w:ilvl="1">
      <w:start w:val="4"/>
      <w:numFmt w:val="decimal"/>
      <w:lvlText w:val="%1.%2"/>
      <w:lvlJc w:val="left"/>
      <w:pPr>
        <w:ind w:left="712" w:hanging="480"/>
      </w:pPr>
      <w:rPr>
        <w:rFonts w:hint="default"/>
      </w:rPr>
    </w:lvl>
    <w:lvl w:ilvl="2">
      <w:start w:val="5"/>
      <w:numFmt w:val="decimal"/>
      <w:lvlText w:val="%1.%2.%3"/>
      <w:lvlJc w:val="left"/>
      <w:pPr>
        <w:ind w:left="1184" w:hanging="720"/>
      </w:pPr>
      <w:rPr>
        <w:rFonts w:hint="default"/>
      </w:rPr>
    </w:lvl>
    <w:lvl w:ilvl="3">
      <w:start w:val="1"/>
      <w:numFmt w:val="decimal"/>
      <w:lvlText w:val="%1.%2.%3.%4"/>
      <w:lvlJc w:val="left"/>
      <w:pPr>
        <w:ind w:left="1416" w:hanging="720"/>
      </w:pPr>
      <w:rPr>
        <w:rFonts w:hint="default"/>
      </w:rPr>
    </w:lvl>
    <w:lvl w:ilvl="4">
      <w:start w:val="1"/>
      <w:numFmt w:val="decimal"/>
      <w:lvlText w:val="%1.%2.%3.%4.%5"/>
      <w:lvlJc w:val="left"/>
      <w:pPr>
        <w:ind w:left="2008" w:hanging="1080"/>
      </w:pPr>
      <w:rPr>
        <w:rFonts w:hint="default"/>
      </w:rPr>
    </w:lvl>
    <w:lvl w:ilvl="5">
      <w:start w:val="1"/>
      <w:numFmt w:val="decimal"/>
      <w:lvlText w:val="%1.%2.%3.%4.%5.%6"/>
      <w:lvlJc w:val="left"/>
      <w:pPr>
        <w:ind w:left="2240" w:hanging="1080"/>
      </w:pPr>
      <w:rPr>
        <w:rFonts w:hint="default"/>
      </w:rPr>
    </w:lvl>
    <w:lvl w:ilvl="6">
      <w:start w:val="1"/>
      <w:numFmt w:val="decimal"/>
      <w:lvlText w:val="%1.%2.%3.%4.%5.%6.%7"/>
      <w:lvlJc w:val="left"/>
      <w:pPr>
        <w:ind w:left="2832" w:hanging="1440"/>
      </w:pPr>
      <w:rPr>
        <w:rFonts w:hint="default"/>
      </w:rPr>
    </w:lvl>
    <w:lvl w:ilvl="7">
      <w:start w:val="1"/>
      <w:numFmt w:val="decimal"/>
      <w:lvlText w:val="%1.%2.%3.%4.%5.%6.%7.%8"/>
      <w:lvlJc w:val="left"/>
      <w:pPr>
        <w:ind w:left="3064" w:hanging="1440"/>
      </w:pPr>
      <w:rPr>
        <w:rFonts w:hint="default"/>
      </w:rPr>
    </w:lvl>
    <w:lvl w:ilvl="8">
      <w:start w:val="1"/>
      <w:numFmt w:val="decimal"/>
      <w:lvlText w:val="%1.%2.%3.%4.%5.%6.%7.%8.%9"/>
      <w:lvlJc w:val="left"/>
      <w:pPr>
        <w:ind w:left="3656" w:hanging="1800"/>
      </w:pPr>
      <w:rPr>
        <w:rFonts w:hint="default"/>
      </w:rPr>
    </w:lvl>
  </w:abstractNum>
  <w:abstractNum w:abstractNumId="20">
    <w:nsid w:val="35844502"/>
    <w:multiLevelType w:val="hybridMultilevel"/>
    <w:tmpl w:val="42C616B8"/>
    <w:lvl w:ilvl="0" w:tplc="CEE24114">
      <w:start w:val="1"/>
      <w:numFmt w:val="lowerLetter"/>
      <w:lvlText w:val="%1)"/>
      <w:lvlJc w:val="left"/>
      <w:pPr>
        <w:ind w:left="1076" w:hanging="360"/>
      </w:pPr>
      <w:rPr>
        <w:rFonts w:hint="default"/>
        <w:b/>
      </w:rPr>
    </w:lvl>
    <w:lvl w:ilvl="1" w:tplc="04160019" w:tentative="1">
      <w:start w:val="1"/>
      <w:numFmt w:val="lowerLetter"/>
      <w:lvlText w:val="%2."/>
      <w:lvlJc w:val="left"/>
      <w:pPr>
        <w:ind w:left="1796" w:hanging="360"/>
      </w:pPr>
    </w:lvl>
    <w:lvl w:ilvl="2" w:tplc="0416001B" w:tentative="1">
      <w:start w:val="1"/>
      <w:numFmt w:val="lowerRoman"/>
      <w:lvlText w:val="%3."/>
      <w:lvlJc w:val="right"/>
      <w:pPr>
        <w:ind w:left="2516" w:hanging="180"/>
      </w:pPr>
    </w:lvl>
    <w:lvl w:ilvl="3" w:tplc="0416000F" w:tentative="1">
      <w:start w:val="1"/>
      <w:numFmt w:val="decimal"/>
      <w:lvlText w:val="%4."/>
      <w:lvlJc w:val="left"/>
      <w:pPr>
        <w:ind w:left="3236" w:hanging="360"/>
      </w:pPr>
    </w:lvl>
    <w:lvl w:ilvl="4" w:tplc="04160019" w:tentative="1">
      <w:start w:val="1"/>
      <w:numFmt w:val="lowerLetter"/>
      <w:lvlText w:val="%5."/>
      <w:lvlJc w:val="left"/>
      <w:pPr>
        <w:ind w:left="3956" w:hanging="360"/>
      </w:pPr>
    </w:lvl>
    <w:lvl w:ilvl="5" w:tplc="0416001B" w:tentative="1">
      <w:start w:val="1"/>
      <w:numFmt w:val="lowerRoman"/>
      <w:lvlText w:val="%6."/>
      <w:lvlJc w:val="right"/>
      <w:pPr>
        <w:ind w:left="4676" w:hanging="180"/>
      </w:pPr>
    </w:lvl>
    <w:lvl w:ilvl="6" w:tplc="0416000F" w:tentative="1">
      <w:start w:val="1"/>
      <w:numFmt w:val="decimal"/>
      <w:lvlText w:val="%7."/>
      <w:lvlJc w:val="left"/>
      <w:pPr>
        <w:ind w:left="5396" w:hanging="360"/>
      </w:pPr>
    </w:lvl>
    <w:lvl w:ilvl="7" w:tplc="04160019" w:tentative="1">
      <w:start w:val="1"/>
      <w:numFmt w:val="lowerLetter"/>
      <w:lvlText w:val="%8."/>
      <w:lvlJc w:val="left"/>
      <w:pPr>
        <w:ind w:left="6116" w:hanging="360"/>
      </w:pPr>
    </w:lvl>
    <w:lvl w:ilvl="8" w:tplc="0416001B" w:tentative="1">
      <w:start w:val="1"/>
      <w:numFmt w:val="lowerRoman"/>
      <w:lvlText w:val="%9."/>
      <w:lvlJc w:val="right"/>
      <w:pPr>
        <w:ind w:left="6836" w:hanging="180"/>
      </w:pPr>
    </w:lvl>
  </w:abstractNum>
  <w:abstractNum w:abstractNumId="21">
    <w:nsid w:val="3F0E3C49"/>
    <w:multiLevelType w:val="hybridMultilevel"/>
    <w:tmpl w:val="0156A9FE"/>
    <w:lvl w:ilvl="0" w:tplc="B690393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0D8725B"/>
    <w:multiLevelType w:val="hybridMultilevel"/>
    <w:tmpl w:val="D53CFF6E"/>
    <w:lvl w:ilvl="0" w:tplc="04160001">
      <w:start w:val="1"/>
      <w:numFmt w:val="bullet"/>
      <w:lvlText w:val=""/>
      <w:lvlJc w:val="left"/>
      <w:pPr>
        <w:ind w:left="1117" w:hanging="360"/>
      </w:pPr>
      <w:rPr>
        <w:rFonts w:ascii="Symbol" w:hAnsi="Symbol" w:hint="default"/>
      </w:rPr>
    </w:lvl>
    <w:lvl w:ilvl="1" w:tplc="04160003" w:tentative="1">
      <w:start w:val="1"/>
      <w:numFmt w:val="bullet"/>
      <w:lvlText w:val="o"/>
      <w:lvlJc w:val="left"/>
      <w:pPr>
        <w:ind w:left="1837" w:hanging="360"/>
      </w:pPr>
      <w:rPr>
        <w:rFonts w:ascii="Courier New" w:hAnsi="Courier New" w:cs="Courier New" w:hint="default"/>
      </w:rPr>
    </w:lvl>
    <w:lvl w:ilvl="2" w:tplc="04160005" w:tentative="1">
      <w:start w:val="1"/>
      <w:numFmt w:val="bullet"/>
      <w:lvlText w:val=""/>
      <w:lvlJc w:val="left"/>
      <w:pPr>
        <w:ind w:left="2557" w:hanging="360"/>
      </w:pPr>
      <w:rPr>
        <w:rFonts w:ascii="Wingdings" w:hAnsi="Wingdings" w:hint="default"/>
      </w:rPr>
    </w:lvl>
    <w:lvl w:ilvl="3" w:tplc="04160001" w:tentative="1">
      <w:start w:val="1"/>
      <w:numFmt w:val="bullet"/>
      <w:lvlText w:val=""/>
      <w:lvlJc w:val="left"/>
      <w:pPr>
        <w:ind w:left="3277" w:hanging="360"/>
      </w:pPr>
      <w:rPr>
        <w:rFonts w:ascii="Symbol" w:hAnsi="Symbol" w:hint="default"/>
      </w:rPr>
    </w:lvl>
    <w:lvl w:ilvl="4" w:tplc="04160003" w:tentative="1">
      <w:start w:val="1"/>
      <w:numFmt w:val="bullet"/>
      <w:lvlText w:val="o"/>
      <w:lvlJc w:val="left"/>
      <w:pPr>
        <w:ind w:left="3997" w:hanging="360"/>
      </w:pPr>
      <w:rPr>
        <w:rFonts w:ascii="Courier New" w:hAnsi="Courier New" w:cs="Courier New" w:hint="default"/>
      </w:rPr>
    </w:lvl>
    <w:lvl w:ilvl="5" w:tplc="04160005" w:tentative="1">
      <w:start w:val="1"/>
      <w:numFmt w:val="bullet"/>
      <w:lvlText w:val=""/>
      <w:lvlJc w:val="left"/>
      <w:pPr>
        <w:ind w:left="4717" w:hanging="360"/>
      </w:pPr>
      <w:rPr>
        <w:rFonts w:ascii="Wingdings" w:hAnsi="Wingdings" w:hint="default"/>
      </w:rPr>
    </w:lvl>
    <w:lvl w:ilvl="6" w:tplc="04160001" w:tentative="1">
      <w:start w:val="1"/>
      <w:numFmt w:val="bullet"/>
      <w:lvlText w:val=""/>
      <w:lvlJc w:val="left"/>
      <w:pPr>
        <w:ind w:left="5437" w:hanging="360"/>
      </w:pPr>
      <w:rPr>
        <w:rFonts w:ascii="Symbol" w:hAnsi="Symbol" w:hint="default"/>
      </w:rPr>
    </w:lvl>
    <w:lvl w:ilvl="7" w:tplc="04160003" w:tentative="1">
      <w:start w:val="1"/>
      <w:numFmt w:val="bullet"/>
      <w:lvlText w:val="o"/>
      <w:lvlJc w:val="left"/>
      <w:pPr>
        <w:ind w:left="6157" w:hanging="360"/>
      </w:pPr>
      <w:rPr>
        <w:rFonts w:ascii="Courier New" w:hAnsi="Courier New" w:cs="Courier New" w:hint="default"/>
      </w:rPr>
    </w:lvl>
    <w:lvl w:ilvl="8" w:tplc="04160005" w:tentative="1">
      <w:start w:val="1"/>
      <w:numFmt w:val="bullet"/>
      <w:lvlText w:val=""/>
      <w:lvlJc w:val="left"/>
      <w:pPr>
        <w:ind w:left="6877" w:hanging="360"/>
      </w:pPr>
      <w:rPr>
        <w:rFonts w:ascii="Wingdings" w:hAnsi="Wingdings" w:hint="default"/>
      </w:rPr>
    </w:lvl>
  </w:abstractNum>
  <w:abstractNum w:abstractNumId="23">
    <w:nsid w:val="449F4610"/>
    <w:multiLevelType w:val="hybridMultilevel"/>
    <w:tmpl w:val="32F8D2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B4900EF"/>
    <w:multiLevelType w:val="multilevel"/>
    <w:tmpl w:val="08561BAA"/>
    <w:lvl w:ilvl="0">
      <w:start w:val="1"/>
      <w:numFmt w:val="decimal"/>
      <w:lvlText w:val="%1"/>
      <w:lvlJc w:val="left"/>
      <w:pPr>
        <w:ind w:left="360" w:hanging="360"/>
      </w:pPr>
      <w:rPr>
        <w:rFonts w:hint="default"/>
      </w:rPr>
    </w:lvl>
    <w:lvl w:ilvl="1">
      <w:start w:val="2"/>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25">
    <w:nsid w:val="4C174B47"/>
    <w:multiLevelType w:val="hybridMultilevel"/>
    <w:tmpl w:val="4648CA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1987B25"/>
    <w:multiLevelType w:val="hybridMultilevel"/>
    <w:tmpl w:val="67BC041C"/>
    <w:lvl w:ilvl="0" w:tplc="04160001">
      <w:start w:val="1"/>
      <w:numFmt w:val="bullet"/>
      <w:lvlText w:val=""/>
      <w:lvlJc w:val="left"/>
      <w:pPr>
        <w:ind w:left="1117" w:hanging="360"/>
      </w:pPr>
      <w:rPr>
        <w:rFonts w:ascii="Symbol" w:hAnsi="Symbol" w:hint="default"/>
      </w:rPr>
    </w:lvl>
    <w:lvl w:ilvl="1" w:tplc="04160003" w:tentative="1">
      <w:start w:val="1"/>
      <w:numFmt w:val="bullet"/>
      <w:lvlText w:val="o"/>
      <w:lvlJc w:val="left"/>
      <w:pPr>
        <w:ind w:left="1837" w:hanging="360"/>
      </w:pPr>
      <w:rPr>
        <w:rFonts w:ascii="Courier New" w:hAnsi="Courier New" w:cs="Courier New" w:hint="default"/>
      </w:rPr>
    </w:lvl>
    <w:lvl w:ilvl="2" w:tplc="04160005" w:tentative="1">
      <w:start w:val="1"/>
      <w:numFmt w:val="bullet"/>
      <w:lvlText w:val=""/>
      <w:lvlJc w:val="left"/>
      <w:pPr>
        <w:ind w:left="2557" w:hanging="360"/>
      </w:pPr>
      <w:rPr>
        <w:rFonts w:ascii="Wingdings" w:hAnsi="Wingdings" w:hint="default"/>
      </w:rPr>
    </w:lvl>
    <w:lvl w:ilvl="3" w:tplc="04160001" w:tentative="1">
      <w:start w:val="1"/>
      <w:numFmt w:val="bullet"/>
      <w:lvlText w:val=""/>
      <w:lvlJc w:val="left"/>
      <w:pPr>
        <w:ind w:left="3277" w:hanging="360"/>
      </w:pPr>
      <w:rPr>
        <w:rFonts w:ascii="Symbol" w:hAnsi="Symbol" w:hint="default"/>
      </w:rPr>
    </w:lvl>
    <w:lvl w:ilvl="4" w:tplc="04160003" w:tentative="1">
      <w:start w:val="1"/>
      <w:numFmt w:val="bullet"/>
      <w:lvlText w:val="o"/>
      <w:lvlJc w:val="left"/>
      <w:pPr>
        <w:ind w:left="3997" w:hanging="360"/>
      </w:pPr>
      <w:rPr>
        <w:rFonts w:ascii="Courier New" w:hAnsi="Courier New" w:cs="Courier New" w:hint="default"/>
      </w:rPr>
    </w:lvl>
    <w:lvl w:ilvl="5" w:tplc="04160005" w:tentative="1">
      <w:start w:val="1"/>
      <w:numFmt w:val="bullet"/>
      <w:lvlText w:val=""/>
      <w:lvlJc w:val="left"/>
      <w:pPr>
        <w:ind w:left="4717" w:hanging="360"/>
      </w:pPr>
      <w:rPr>
        <w:rFonts w:ascii="Wingdings" w:hAnsi="Wingdings" w:hint="default"/>
      </w:rPr>
    </w:lvl>
    <w:lvl w:ilvl="6" w:tplc="04160001" w:tentative="1">
      <w:start w:val="1"/>
      <w:numFmt w:val="bullet"/>
      <w:lvlText w:val=""/>
      <w:lvlJc w:val="left"/>
      <w:pPr>
        <w:ind w:left="5437" w:hanging="360"/>
      </w:pPr>
      <w:rPr>
        <w:rFonts w:ascii="Symbol" w:hAnsi="Symbol" w:hint="default"/>
      </w:rPr>
    </w:lvl>
    <w:lvl w:ilvl="7" w:tplc="04160003" w:tentative="1">
      <w:start w:val="1"/>
      <w:numFmt w:val="bullet"/>
      <w:lvlText w:val="o"/>
      <w:lvlJc w:val="left"/>
      <w:pPr>
        <w:ind w:left="6157" w:hanging="360"/>
      </w:pPr>
      <w:rPr>
        <w:rFonts w:ascii="Courier New" w:hAnsi="Courier New" w:cs="Courier New" w:hint="default"/>
      </w:rPr>
    </w:lvl>
    <w:lvl w:ilvl="8" w:tplc="04160005" w:tentative="1">
      <w:start w:val="1"/>
      <w:numFmt w:val="bullet"/>
      <w:lvlText w:val=""/>
      <w:lvlJc w:val="left"/>
      <w:pPr>
        <w:ind w:left="6877" w:hanging="360"/>
      </w:pPr>
      <w:rPr>
        <w:rFonts w:ascii="Wingdings" w:hAnsi="Wingdings" w:hint="default"/>
      </w:rPr>
    </w:lvl>
  </w:abstractNum>
  <w:abstractNum w:abstractNumId="27">
    <w:nsid w:val="558B0FD9"/>
    <w:multiLevelType w:val="multilevel"/>
    <w:tmpl w:val="D730CB4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F5E60C3"/>
    <w:multiLevelType w:val="hybridMultilevel"/>
    <w:tmpl w:val="6588A1B0"/>
    <w:lvl w:ilvl="0" w:tplc="A0B481A4">
      <w:start w:val="7"/>
      <w:numFmt w:val="decimal"/>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29">
    <w:nsid w:val="60C652AE"/>
    <w:multiLevelType w:val="hybridMultilevel"/>
    <w:tmpl w:val="583C7D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5BF126A"/>
    <w:multiLevelType w:val="hybridMultilevel"/>
    <w:tmpl w:val="30904D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9FF3095"/>
    <w:multiLevelType w:val="multilevel"/>
    <w:tmpl w:val="11A07B00"/>
    <w:lvl w:ilvl="0">
      <w:start w:val="1"/>
      <w:numFmt w:val="decimal"/>
      <w:lvlText w:val="%1"/>
      <w:lvlJc w:val="left"/>
      <w:pPr>
        <w:ind w:left="525" w:hanging="525"/>
      </w:pPr>
      <w:rPr>
        <w:rFonts w:hint="default"/>
      </w:rPr>
    </w:lvl>
    <w:lvl w:ilvl="1">
      <w:start w:val="5"/>
      <w:numFmt w:val="decimal"/>
      <w:lvlText w:val="%1.%2"/>
      <w:lvlJc w:val="left"/>
      <w:pPr>
        <w:ind w:left="757" w:hanging="525"/>
      </w:pPr>
      <w:rPr>
        <w:rFonts w:hint="default"/>
      </w:rPr>
    </w:lvl>
    <w:lvl w:ilvl="2">
      <w:start w:val="6"/>
      <w:numFmt w:val="decimal"/>
      <w:lvlText w:val="%1.%2.%3"/>
      <w:lvlJc w:val="left"/>
      <w:pPr>
        <w:ind w:left="1184" w:hanging="720"/>
      </w:pPr>
      <w:rPr>
        <w:rFonts w:hint="default"/>
      </w:rPr>
    </w:lvl>
    <w:lvl w:ilvl="3">
      <w:start w:val="1"/>
      <w:numFmt w:val="decimal"/>
      <w:lvlText w:val="%1.%2.%3.%4"/>
      <w:lvlJc w:val="left"/>
      <w:pPr>
        <w:ind w:left="1416" w:hanging="720"/>
      </w:pPr>
      <w:rPr>
        <w:rFonts w:hint="default"/>
      </w:rPr>
    </w:lvl>
    <w:lvl w:ilvl="4">
      <w:start w:val="1"/>
      <w:numFmt w:val="decimal"/>
      <w:lvlText w:val="%1.%2.%3.%4.%5"/>
      <w:lvlJc w:val="left"/>
      <w:pPr>
        <w:ind w:left="2008" w:hanging="1080"/>
      </w:pPr>
      <w:rPr>
        <w:rFonts w:hint="default"/>
      </w:rPr>
    </w:lvl>
    <w:lvl w:ilvl="5">
      <w:start w:val="1"/>
      <w:numFmt w:val="decimal"/>
      <w:lvlText w:val="%1.%2.%3.%4.%5.%6"/>
      <w:lvlJc w:val="left"/>
      <w:pPr>
        <w:ind w:left="2600" w:hanging="1440"/>
      </w:pPr>
      <w:rPr>
        <w:rFonts w:hint="default"/>
      </w:rPr>
    </w:lvl>
    <w:lvl w:ilvl="6">
      <w:start w:val="1"/>
      <w:numFmt w:val="decimal"/>
      <w:lvlText w:val="%1.%2.%3.%4.%5.%6.%7"/>
      <w:lvlJc w:val="left"/>
      <w:pPr>
        <w:ind w:left="2832" w:hanging="1440"/>
      </w:pPr>
      <w:rPr>
        <w:rFonts w:hint="default"/>
      </w:rPr>
    </w:lvl>
    <w:lvl w:ilvl="7">
      <w:start w:val="1"/>
      <w:numFmt w:val="decimal"/>
      <w:lvlText w:val="%1.%2.%3.%4.%5.%6.%7.%8"/>
      <w:lvlJc w:val="left"/>
      <w:pPr>
        <w:ind w:left="3424" w:hanging="1800"/>
      </w:pPr>
      <w:rPr>
        <w:rFonts w:hint="default"/>
      </w:rPr>
    </w:lvl>
    <w:lvl w:ilvl="8">
      <w:start w:val="1"/>
      <w:numFmt w:val="decimal"/>
      <w:lvlText w:val="%1.%2.%3.%4.%5.%6.%7.%8.%9"/>
      <w:lvlJc w:val="left"/>
      <w:pPr>
        <w:ind w:left="3656" w:hanging="1800"/>
      </w:pPr>
      <w:rPr>
        <w:rFonts w:hint="default"/>
      </w:rPr>
    </w:lvl>
  </w:abstractNum>
  <w:abstractNum w:abstractNumId="32">
    <w:nsid w:val="6DAE7038"/>
    <w:multiLevelType w:val="hybridMultilevel"/>
    <w:tmpl w:val="2C089D86"/>
    <w:lvl w:ilvl="0" w:tplc="04160001">
      <w:start w:val="1"/>
      <w:numFmt w:val="bullet"/>
      <w:lvlText w:val=""/>
      <w:lvlJc w:val="left"/>
      <w:pPr>
        <w:ind w:left="1140" w:hanging="360"/>
      </w:pPr>
      <w:rPr>
        <w:rFonts w:ascii="Symbol" w:hAnsi="Symbol" w:hint="default"/>
      </w:rPr>
    </w:lvl>
    <w:lvl w:ilvl="1" w:tplc="04160003">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33">
    <w:nsid w:val="719362B2"/>
    <w:multiLevelType w:val="hybridMultilevel"/>
    <w:tmpl w:val="014293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D5D3A10"/>
    <w:multiLevelType w:val="hybridMultilevel"/>
    <w:tmpl w:val="2674AB84"/>
    <w:lvl w:ilvl="0" w:tplc="A0E4EEA0">
      <w:start w:val="1"/>
      <w:numFmt w:val="lowerLetter"/>
      <w:lvlText w:val="%1)"/>
      <w:lvlJc w:val="left"/>
      <w:pPr>
        <w:ind w:left="720" w:hanging="360"/>
      </w:pPr>
      <w:rPr>
        <w:rFonts w:ascii="Times" w:hAnsi="Time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F39106C"/>
    <w:multiLevelType w:val="hybridMultilevel"/>
    <w:tmpl w:val="9BEADADC"/>
    <w:lvl w:ilvl="0" w:tplc="04160001">
      <w:start w:val="1"/>
      <w:numFmt w:val="bullet"/>
      <w:lvlText w:val=""/>
      <w:lvlJc w:val="left"/>
      <w:pPr>
        <w:ind w:left="1620" w:hanging="360"/>
      </w:pPr>
      <w:rPr>
        <w:rFonts w:ascii="Symbol" w:hAnsi="Symbol" w:hint="default"/>
      </w:rPr>
    </w:lvl>
    <w:lvl w:ilvl="1" w:tplc="04160003" w:tentative="1">
      <w:start w:val="1"/>
      <w:numFmt w:val="bullet"/>
      <w:lvlText w:val="o"/>
      <w:lvlJc w:val="left"/>
      <w:pPr>
        <w:ind w:left="2340" w:hanging="360"/>
      </w:pPr>
      <w:rPr>
        <w:rFonts w:ascii="Courier New" w:hAnsi="Courier New" w:cs="Courier New" w:hint="default"/>
      </w:rPr>
    </w:lvl>
    <w:lvl w:ilvl="2" w:tplc="04160005" w:tentative="1">
      <w:start w:val="1"/>
      <w:numFmt w:val="bullet"/>
      <w:lvlText w:val=""/>
      <w:lvlJc w:val="left"/>
      <w:pPr>
        <w:ind w:left="3060" w:hanging="360"/>
      </w:pPr>
      <w:rPr>
        <w:rFonts w:ascii="Wingdings" w:hAnsi="Wingdings" w:hint="default"/>
      </w:rPr>
    </w:lvl>
    <w:lvl w:ilvl="3" w:tplc="04160001" w:tentative="1">
      <w:start w:val="1"/>
      <w:numFmt w:val="bullet"/>
      <w:lvlText w:val=""/>
      <w:lvlJc w:val="left"/>
      <w:pPr>
        <w:ind w:left="3780" w:hanging="360"/>
      </w:pPr>
      <w:rPr>
        <w:rFonts w:ascii="Symbol" w:hAnsi="Symbol" w:hint="default"/>
      </w:rPr>
    </w:lvl>
    <w:lvl w:ilvl="4" w:tplc="04160003" w:tentative="1">
      <w:start w:val="1"/>
      <w:numFmt w:val="bullet"/>
      <w:lvlText w:val="o"/>
      <w:lvlJc w:val="left"/>
      <w:pPr>
        <w:ind w:left="4500" w:hanging="360"/>
      </w:pPr>
      <w:rPr>
        <w:rFonts w:ascii="Courier New" w:hAnsi="Courier New" w:cs="Courier New" w:hint="default"/>
      </w:rPr>
    </w:lvl>
    <w:lvl w:ilvl="5" w:tplc="04160005" w:tentative="1">
      <w:start w:val="1"/>
      <w:numFmt w:val="bullet"/>
      <w:lvlText w:val=""/>
      <w:lvlJc w:val="left"/>
      <w:pPr>
        <w:ind w:left="5220" w:hanging="360"/>
      </w:pPr>
      <w:rPr>
        <w:rFonts w:ascii="Wingdings" w:hAnsi="Wingdings" w:hint="default"/>
      </w:rPr>
    </w:lvl>
    <w:lvl w:ilvl="6" w:tplc="04160001" w:tentative="1">
      <w:start w:val="1"/>
      <w:numFmt w:val="bullet"/>
      <w:lvlText w:val=""/>
      <w:lvlJc w:val="left"/>
      <w:pPr>
        <w:ind w:left="5940" w:hanging="360"/>
      </w:pPr>
      <w:rPr>
        <w:rFonts w:ascii="Symbol" w:hAnsi="Symbol" w:hint="default"/>
      </w:rPr>
    </w:lvl>
    <w:lvl w:ilvl="7" w:tplc="04160003" w:tentative="1">
      <w:start w:val="1"/>
      <w:numFmt w:val="bullet"/>
      <w:lvlText w:val="o"/>
      <w:lvlJc w:val="left"/>
      <w:pPr>
        <w:ind w:left="6660" w:hanging="360"/>
      </w:pPr>
      <w:rPr>
        <w:rFonts w:ascii="Courier New" w:hAnsi="Courier New" w:cs="Courier New" w:hint="default"/>
      </w:rPr>
    </w:lvl>
    <w:lvl w:ilvl="8" w:tplc="04160005" w:tentative="1">
      <w:start w:val="1"/>
      <w:numFmt w:val="bullet"/>
      <w:lvlText w:val=""/>
      <w:lvlJc w:val="left"/>
      <w:pPr>
        <w:ind w:left="7380" w:hanging="360"/>
      </w:pPr>
      <w:rPr>
        <w:rFonts w:ascii="Wingdings" w:hAnsi="Wingdings" w:hint="default"/>
      </w:rPr>
    </w:lvl>
  </w:abstractNum>
  <w:num w:numId="1">
    <w:abstractNumId w:val="9"/>
  </w:num>
  <w:num w:numId="2">
    <w:abstractNumId w:val="14"/>
  </w:num>
  <w:num w:numId="3">
    <w:abstractNumId w:val="11"/>
  </w:num>
  <w:num w:numId="4">
    <w:abstractNumId w:val="35"/>
  </w:num>
  <w:num w:numId="5">
    <w:abstractNumId w:val="33"/>
  </w:num>
  <w:num w:numId="6">
    <w:abstractNumId w:val="25"/>
  </w:num>
  <w:num w:numId="7">
    <w:abstractNumId w:val="8"/>
  </w:num>
  <w:num w:numId="8">
    <w:abstractNumId w:val="4"/>
  </w:num>
  <w:num w:numId="9">
    <w:abstractNumId w:val="32"/>
  </w:num>
  <w:num w:numId="10">
    <w:abstractNumId w:val="15"/>
  </w:num>
  <w:num w:numId="11">
    <w:abstractNumId w:val="26"/>
  </w:num>
  <w:num w:numId="12">
    <w:abstractNumId w:val="28"/>
  </w:num>
  <w:num w:numId="13">
    <w:abstractNumId w:val="18"/>
  </w:num>
  <w:num w:numId="14">
    <w:abstractNumId w:val="3"/>
  </w:num>
  <w:num w:numId="15">
    <w:abstractNumId w:val="0"/>
  </w:num>
  <w:num w:numId="16">
    <w:abstractNumId w:val="34"/>
  </w:num>
  <w:num w:numId="17">
    <w:abstractNumId w:val="24"/>
  </w:num>
  <w:num w:numId="18">
    <w:abstractNumId w:val="13"/>
  </w:num>
  <w:num w:numId="19">
    <w:abstractNumId w:val="31"/>
  </w:num>
  <w:num w:numId="20">
    <w:abstractNumId w:val="10"/>
  </w:num>
  <w:num w:numId="21">
    <w:abstractNumId w:val="2"/>
  </w:num>
  <w:num w:numId="22">
    <w:abstractNumId w:val="5"/>
  </w:num>
  <w:num w:numId="23">
    <w:abstractNumId w:val="17"/>
  </w:num>
  <w:num w:numId="24">
    <w:abstractNumId w:val="19"/>
  </w:num>
  <w:num w:numId="25">
    <w:abstractNumId w:val="16"/>
  </w:num>
  <w:num w:numId="26">
    <w:abstractNumId w:val="29"/>
  </w:num>
  <w:num w:numId="27">
    <w:abstractNumId w:val="27"/>
  </w:num>
  <w:num w:numId="28">
    <w:abstractNumId w:val="21"/>
  </w:num>
  <w:num w:numId="29">
    <w:abstractNumId w:val="7"/>
  </w:num>
  <w:num w:numId="30">
    <w:abstractNumId w:val="20"/>
  </w:num>
  <w:num w:numId="31">
    <w:abstractNumId w:val="30"/>
  </w:num>
  <w:num w:numId="32">
    <w:abstractNumId w:val="23"/>
  </w:num>
  <w:num w:numId="33">
    <w:abstractNumId w:val="22"/>
  </w:num>
  <w:num w:numId="34">
    <w:abstractNumId w:val="1"/>
  </w:num>
  <w:num w:numId="35">
    <w:abstractNumId w:val="6"/>
  </w:num>
  <w:num w:numId="36">
    <w:abstractNumId w:val="1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trackRevisions/>
  <w:defaultTabStop w:val="0"/>
  <w:autoHyphenation/>
  <w:hyphenationZone w:val="425"/>
  <w:drawingGridHorizontalSpacing w:val="120"/>
  <w:displayHorizontalDrawingGridEvery w:val="0"/>
  <w:displayVerticalDrawingGridEvery w:val="0"/>
  <w:noPunctuationKerning/>
  <w:characterSpacingControl w:val="doNotCompress"/>
  <w:hdrShapeDefaults>
    <o:shapedefaults v:ext="edit" spidmax="71681">
      <o:colormru v:ext="edit" colors="#b2b2b2"/>
      <o:colormenu v:ext="edit" fillcolor="none [3212]" strokecolor="none [3213]" extrusioncolor="none"/>
    </o:shapedefaults>
  </w:hdrShapeDefaults>
  <w:footnotePr>
    <w:footnote w:id="-1"/>
    <w:footnote w:id="0"/>
  </w:footnotePr>
  <w:endnotePr>
    <w:endnote w:id="-1"/>
    <w:endnote w:id="0"/>
  </w:endnotePr>
  <w:compat/>
  <w:rsids>
    <w:rsidRoot w:val="00E17A8B"/>
    <w:rsid w:val="00001C16"/>
    <w:rsid w:val="00002FE4"/>
    <w:rsid w:val="00016CB7"/>
    <w:rsid w:val="00022257"/>
    <w:rsid w:val="00026269"/>
    <w:rsid w:val="0003061C"/>
    <w:rsid w:val="00031512"/>
    <w:rsid w:val="000316ED"/>
    <w:rsid w:val="00031E30"/>
    <w:rsid w:val="00033065"/>
    <w:rsid w:val="00034222"/>
    <w:rsid w:val="000342F7"/>
    <w:rsid w:val="00034B53"/>
    <w:rsid w:val="000353FB"/>
    <w:rsid w:val="0004279C"/>
    <w:rsid w:val="00043B98"/>
    <w:rsid w:val="00044B01"/>
    <w:rsid w:val="00045D12"/>
    <w:rsid w:val="00045ED1"/>
    <w:rsid w:val="0005220E"/>
    <w:rsid w:val="0005544A"/>
    <w:rsid w:val="000559A9"/>
    <w:rsid w:val="00057127"/>
    <w:rsid w:val="00061513"/>
    <w:rsid w:val="00062BE3"/>
    <w:rsid w:val="00064448"/>
    <w:rsid w:val="000644E5"/>
    <w:rsid w:val="00065004"/>
    <w:rsid w:val="000674AB"/>
    <w:rsid w:val="00071D7C"/>
    <w:rsid w:val="0007225F"/>
    <w:rsid w:val="00072445"/>
    <w:rsid w:val="0008111C"/>
    <w:rsid w:val="00083128"/>
    <w:rsid w:val="00083CCA"/>
    <w:rsid w:val="000879DC"/>
    <w:rsid w:val="00090142"/>
    <w:rsid w:val="000953E3"/>
    <w:rsid w:val="00097914"/>
    <w:rsid w:val="000A2DF9"/>
    <w:rsid w:val="000A4629"/>
    <w:rsid w:val="000A4E2A"/>
    <w:rsid w:val="000B00BA"/>
    <w:rsid w:val="000B1A0C"/>
    <w:rsid w:val="000B2C5C"/>
    <w:rsid w:val="000B5C2A"/>
    <w:rsid w:val="000B6931"/>
    <w:rsid w:val="000C7A94"/>
    <w:rsid w:val="000D11ED"/>
    <w:rsid w:val="000D2737"/>
    <w:rsid w:val="000D3CAE"/>
    <w:rsid w:val="000D4923"/>
    <w:rsid w:val="000D53EF"/>
    <w:rsid w:val="000E2429"/>
    <w:rsid w:val="000E4246"/>
    <w:rsid w:val="000F15BE"/>
    <w:rsid w:val="000F5589"/>
    <w:rsid w:val="000F5BAC"/>
    <w:rsid w:val="00106EC4"/>
    <w:rsid w:val="001114E0"/>
    <w:rsid w:val="0011288A"/>
    <w:rsid w:val="00114380"/>
    <w:rsid w:val="0011772A"/>
    <w:rsid w:val="00120D75"/>
    <w:rsid w:val="00124807"/>
    <w:rsid w:val="001326CD"/>
    <w:rsid w:val="001333DF"/>
    <w:rsid w:val="001338B7"/>
    <w:rsid w:val="00143114"/>
    <w:rsid w:val="00144E72"/>
    <w:rsid w:val="001469D7"/>
    <w:rsid w:val="00147B11"/>
    <w:rsid w:val="001536CC"/>
    <w:rsid w:val="00161D53"/>
    <w:rsid w:val="00162B0F"/>
    <w:rsid w:val="001656CF"/>
    <w:rsid w:val="00165EB6"/>
    <w:rsid w:val="0016737A"/>
    <w:rsid w:val="00173C6E"/>
    <w:rsid w:val="00180407"/>
    <w:rsid w:val="00181778"/>
    <w:rsid w:val="00181A74"/>
    <w:rsid w:val="00186D08"/>
    <w:rsid w:val="00187F48"/>
    <w:rsid w:val="00192FEE"/>
    <w:rsid w:val="00196C67"/>
    <w:rsid w:val="001A3670"/>
    <w:rsid w:val="001A56CA"/>
    <w:rsid w:val="001B3A12"/>
    <w:rsid w:val="001B66D8"/>
    <w:rsid w:val="001C0BC3"/>
    <w:rsid w:val="001C1E47"/>
    <w:rsid w:val="001C1FF1"/>
    <w:rsid w:val="001C451B"/>
    <w:rsid w:val="001C68DA"/>
    <w:rsid w:val="001C71A7"/>
    <w:rsid w:val="001D2C67"/>
    <w:rsid w:val="001D3A7E"/>
    <w:rsid w:val="001D4C0F"/>
    <w:rsid w:val="001E10C5"/>
    <w:rsid w:val="001E1F7F"/>
    <w:rsid w:val="001E213E"/>
    <w:rsid w:val="001E2C4F"/>
    <w:rsid w:val="001E43F2"/>
    <w:rsid w:val="001E713F"/>
    <w:rsid w:val="001E757A"/>
    <w:rsid w:val="001E79E5"/>
    <w:rsid w:val="001E7F02"/>
    <w:rsid w:val="001F1581"/>
    <w:rsid w:val="001F1DDF"/>
    <w:rsid w:val="001F1EE6"/>
    <w:rsid w:val="001F4496"/>
    <w:rsid w:val="001F4CAE"/>
    <w:rsid w:val="001F7F45"/>
    <w:rsid w:val="00200C5A"/>
    <w:rsid w:val="00202011"/>
    <w:rsid w:val="00204F89"/>
    <w:rsid w:val="00205DBD"/>
    <w:rsid w:val="002070D8"/>
    <w:rsid w:val="00207D83"/>
    <w:rsid w:val="0021275F"/>
    <w:rsid w:val="002130CF"/>
    <w:rsid w:val="002140F4"/>
    <w:rsid w:val="0021429F"/>
    <w:rsid w:val="0021491E"/>
    <w:rsid w:val="00216987"/>
    <w:rsid w:val="00216C69"/>
    <w:rsid w:val="00220C79"/>
    <w:rsid w:val="002210A6"/>
    <w:rsid w:val="0022442C"/>
    <w:rsid w:val="00224E0A"/>
    <w:rsid w:val="00225344"/>
    <w:rsid w:val="00226F8E"/>
    <w:rsid w:val="002335DD"/>
    <w:rsid w:val="00235964"/>
    <w:rsid w:val="00236AA4"/>
    <w:rsid w:val="00243649"/>
    <w:rsid w:val="00250FCB"/>
    <w:rsid w:val="00254230"/>
    <w:rsid w:val="00257B1E"/>
    <w:rsid w:val="00260ECD"/>
    <w:rsid w:val="00262FA4"/>
    <w:rsid w:val="002657FE"/>
    <w:rsid w:val="0026659A"/>
    <w:rsid w:val="00266605"/>
    <w:rsid w:val="002676EA"/>
    <w:rsid w:val="00270929"/>
    <w:rsid w:val="00271902"/>
    <w:rsid w:val="00272A57"/>
    <w:rsid w:val="002763C8"/>
    <w:rsid w:val="00277220"/>
    <w:rsid w:val="002776C0"/>
    <w:rsid w:val="0028073B"/>
    <w:rsid w:val="00282655"/>
    <w:rsid w:val="002856DD"/>
    <w:rsid w:val="00286969"/>
    <w:rsid w:val="0028783E"/>
    <w:rsid w:val="002903A3"/>
    <w:rsid w:val="0029087E"/>
    <w:rsid w:val="002919D2"/>
    <w:rsid w:val="002934FA"/>
    <w:rsid w:val="002941F5"/>
    <w:rsid w:val="002951D8"/>
    <w:rsid w:val="00296826"/>
    <w:rsid w:val="002A1CD0"/>
    <w:rsid w:val="002A2EF6"/>
    <w:rsid w:val="002A602A"/>
    <w:rsid w:val="002B176C"/>
    <w:rsid w:val="002B1A93"/>
    <w:rsid w:val="002B2518"/>
    <w:rsid w:val="002B4700"/>
    <w:rsid w:val="002B6956"/>
    <w:rsid w:val="002B6FA3"/>
    <w:rsid w:val="002B7F54"/>
    <w:rsid w:val="002C2F56"/>
    <w:rsid w:val="002C3506"/>
    <w:rsid w:val="002C7D00"/>
    <w:rsid w:val="002D066D"/>
    <w:rsid w:val="002D3208"/>
    <w:rsid w:val="002D4FF5"/>
    <w:rsid w:val="002D549E"/>
    <w:rsid w:val="002E179D"/>
    <w:rsid w:val="002E61B5"/>
    <w:rsid w:val="002E6567"/>
    <w:rsid w:val="002E6ADB"/>
    <w:rsid w:val="002F1646"/>
    <w:rsid w:val="002F2C79"/>
    <w:rsid w:val="002F4A33"/>
    <w:rsid w:val="003060D4"/>
    <w:rsid w:val="003108F0"/>
    <w:rsid w:val="00311C5E"/>
    <w:rsid w:val="00315C3E"/>
    <w:rsid w:val="00315FA0"/>
    <w:rsid w:val="00320E8C"/>
    <w:rsid w:val="00320FC8"/>
    <w:rsid w:val="003214BC"/>
    <w:rsid w:val="00321F82"/>
    <w:rsid w:val="00326EB9"/>
    <w:rsid w:val="003316EE"/>
    <w:rsid w:val="0033597A"/>
    <w:rsid w:val="0034081F"/>
    <w:rsid w:val="00340A47"/>
    <w:rsid w:val="00344C83"/>
    <w:rsid w:val="00350502"/>
    <w:rsid w:val="00364572"/>
    <w:rsid w:val="003653D3"/>
    <w:rsid w:val="003660D1"/>
    <w:rsid w:val="00366761"/>
    <w:rsid w:val="00366F3C"/>
    <w:rsid w:val="00367E6F"/>
    <w:rsid w:val="00370ED2"/>
    <w:rsid w:val="00371DC3"/>
    <w:rsid w:val="003726C4"/>
    <w:rsid w:val="00373A5C"/>
    <w:rsid w:val="003824FE"/>
    <w:rsid w:val="0038344C"/>
    <w:rsid w:val="003903D6"/>
    <w:rsid w:val="0039168D"/>
    <w:rsid w:val="00391BE1"/>
    <w:rsid w:val="00391D71"/>
    <w:rsid w:val="0039260C"/>
    <w:rsid w:val="00395649"/>
    <w:rsid w:val="00396920"/>
    <w:rsid w:val="003A4698"/>
    <w:rsid w:val="003A6DD3"/>
    <w:rsid w:val="003B7F56"/>
    <w:rsid w:val="003C16C3"/>
    <w:rsid w:val="003C2587"/>
    <w:rsid w:val="003C32DE"/>
    <w:rsid w:val="003C43D0"/>
    <w:rsid w:val="003C49D3"/>
    <w:rsid w:val="003C59F4"/>
    <w:rsid w:val="003C7C8A"/>
    <w:rsid w:val="003D04C7"/>
    <w:rsid w:val="003D094C"/>
    <w:rsid w:val="003D3FDA"/>
    <w:rsid w:val="003D7550"/>
    <w:rsid w:val="003E1162"/>
    <w:rsid w:val="003E1538"/>
    <w:rsid w:val="003E284D"/>
    <w:rsid w:val="003E44E4"/>
    <w:rsid w:val="003F074D"/>
    <w:rsid w:val="003F50A3"/>
    <w:rsid w:val="003F50FA"/>
    <w:rsid w:val="003F528B"/>
    <w:rsid w:val="003F562C"/>
    <w:rsid w:val="003F57DB"/>
    <w:rsid w:val="003F5BD4"/>
    <w:rsid w:val="00401C76"/>
    <w:rsid w:val="004028E8"/>
    <w:rsid w:val="00405C4D"/>
    <w:rsid w:val="00410928"/>
    <w:rsid w:val="00410B7C"/>
    <w:rsid w:val="00410B95"/>
    <w:rsid w:val="004146DA"/>
    <w:rsid w:val="0041519B"/>
    <w:rsid w:val="00416569"/>
    <w:rsid w:val="00420F67"/>
    <w:rsid w:val="00422025"/>
    <w:rsid w:val="0042496D"/>
    <w:rsid w:val="00430401"/>
    <w:rsid w:val="0043078B"/>
    <w:rsid w:val="00431553"/>
    <w:rsid w:val="0043770D"/>
    <w:rsid w:val="00437B7B"/>
    <w:rsid w:val="00443B3E"/>
    <w:rsid w:val="00445D0E"/>
    <w:rsid w:val="00451A77"/>
    <w:rsid w:val="00454779"/>
    <w:rsid w:val="0045553D"/>
    <w:rsid w:val="0045612A"/>
    <w:rsid w:val="0045631A"/>
    <w:rsid w:val="004606D0"/>
    <w:rsid w:val="00462524"/>
    <w:rsid w:val="00462577"/>
    <w:rsid w:val="00472D43"/>
    <w:rsid w:val="00474647"/>
    <w:rsid w:val="00475C08"/>
    <w:rsid w:val="0047671C"/>
    <w:rsid w:val="00482437"/>
    <w:rsid w:val="00485843"/>
    <w:rsid w:val="00487266"/>
    <w:rsid w:val="00492221"/>
    <w:rsid w:val="004935DF"/>
    <w:rsid w:val="004A0586"/>
    <w:rsid w:val="004A1018"/>
    <w:rsid w:val="004A1E0A"/>
    <w:rsid w:val="004A23CE"/>
    <w:rsid w:val="004A3B79"/>
    <w:rsid w:val="004A4477"/>
    <w:rsid w:val="004A4F0A"/>
    <w:rsid w:val="004A6EFA"/>
    <w:rsid w:val="004B299E"/>
    <w:rsid w:val="004B438E"/>
    <w:rsid w:val="004C1D40"/>
    <w:rsid w:val="004C1FD2"/>
    <w:rsid w:val="004C234D"/>
    <w:rsid w:val="004D0A61"/>
    <w:rsid w:val="004D3A37"/>
    <w:rsid w:val="004D5D24"/>
    <w:rsid w:val="004E27F6"/>
    <w:rsid w:val="004E6D8D"/>
    <w:rsid w:val="004F03BE"/>
    <w:rsid w:val="004F15D5"/>
    <w:rsid w:val="004F74D0"/>
    <w:rsid w:val="0050005B"/>
    <w:rsid w:val="0050027C"/>
    <w:rsid w:val="00501342"/>
    <w:rsid w:val="00503340"/>
    <w:rsid w:val="00505AA1"/>
    <w:rsid w:val="0050604B"/>
    <w:rsid w:val="005067B1"/>
    <w:rsid w:val="00506E04"/>
    <w:rsid w:val="00506E70"/>
    <w:rsid w:val="00507FA8"/>
    <w:rsid w:val="005116F4"/>
    <w:rsid w:val="00515346"/>
    <w:rsid w:val="00515FEF"/>
    <w:rsid w:val="005168A6"/>
    <w:rsid w:val="0052069F"/>
    <w:rsid w:val="00520772"/>
    <w:rsid w:val="00522327"/>
    <w:rsid w:val="00524310"/>
    <w:rsid w:val="00525858"/>
    <w:rsid w:val="00531C38"/>
    <w:rsid w:val="00532CD4"/>
    <w:rsid w:val="00533582"/>
    <w:rsid w:val="00533712"/>
    <w:rsid w:val="00534FEE"/>
    <w:rsid w:val="005370A3"/>
    <w:rsid w:val="00537387"/>
    <w:rsid w:val="00542865"/>
    <w:rsid w:val="005433EF"/>
    <w:rsid w:val="0054786F"/>
    <w:rsid w:val="00550737"/>
    <w:rsid w:val="0055140C"/>
    <w:rsid w:val="00551E33"/>
    <w:rsid w:val="00552F15"/>
    <w:rsid w:val="0055334A"/>
    <w:rsid w:val="00554A9A"/>
    <w:rsid w:val="00555AF0"/>
    <w:rsid w:val="00556D28"/>
    <w:rsid w:val="00561632"/>
    <w:rsid w:val="00573CD9"/>
    <w:rsid w:val="005751DB"/>
    <w:rsid w:val="00575E44"/>
    <w:rsid w:val="00582BD7"/>
    <w:rsid w:val="005830B1"/>
    <w:rsid w:val="00583AD1"/>
    <w:rsid w:val="00584556"/>
    <w:rsid w:val="00586619"/>
    <w:rsid w:val="00590C52"/>
    <w:rsid w:val="00590E1F"/>
    <w:rsid w:val="00591577"/>
    <w:rsid w:val="00591BF3"/>
    <w:rsid w:val="00596726"/>
    <w:rsid w:val="005A1E70"/>
    <w:rsid w:val="005B0177"/>
    <w:rsid w:val="005B0601"/>
    <w:rsid w:val="005B0E0F"/>
    <w:rsid w:val="005C01EE"/>
    <w:rsid w:val="005C0C57"/>
    <w:rsid w:val="005C1661"/>
    <w:rsid w:val="005C3170"/>
    <w:rsid w:val="005D18CC"/>
    <w:rsid w:val="005D1F5C"/>
    <w:rsid w:val="005D2C34"/>
    <w:rsid w:val="005D3AD4"/>
    <w:rsid w:val="005D3E94"/>
    <w:rsid w:val="005E0B8A"/>
    <w:rsid w:val="005E32BF"/>
    <w:rsid w:val="005E3976"/>
    <w:rsid w:val="005E420F"/>
    <w:rsid w:val="005E4B67"/>
    <w:rsid w:val="005F044B"/>
    <w:rsid w:val="005F5F2F"/>
    <w:rsid w:val="00600C66"/>
    <w:rsid w:val="00602DC6"/>
    <w:rsid w:val="0060345A"/>
    <w:rsid w:val="00606A4B"/>
    <w:rsid w:val="006071A7"/>
    <w:rsid w:val="006073B8"/>
    <w:rsid w:val="00610615"/>
    <w:rsid w:val="0061223A"/>
    <w:rsid w:val="00613121"/>
    <w:rsid w:val="006134BB"/>
    <w:rsid w:val="00617BA6"/>
    <w:rsid w:val="006204CD"/>
    <w:rsid w:val="00622B30"/>
    <w:rsid w:val="00625E08"/>
    <w:rsid w:val="00631233"/>
    <w:rsid w:val="00631EB3"/>
    <w:rsid w:val="006324CB"/>
    <w:rsid w:val="006330A1"/>
    <w:rsid w:val="00634F84"/>
    <w:rsid w:val="00635A38"/>
    <w:rsid w:val="00636594"/>
    <w:rsid w:val="00636AE3"/>
    <w:rsid w:val="00636E2D"/>
    <w:rsid w:val="006370EF"/>
    <w:rsid w:val="00637B5E"/>
    <w:rsid w:val="006426EB"/>
    <w:rsid w:val="006466A8"/>
    <w:rsid w:val="00646C90"/>
    <w:rsid w:val="00654DF9"/>
    <w:rsid w:val="0065685B"/>
    <w:rsid w:val="0065768A"/>
    <w:rsid w:val="00657EF9"/>
    <w:rsid w:val="0066414A"/>
    <w:rsid w:val="00667006"/>
    <w:rsid w:val="00673908"/>
    <w:rsid w:val="00674CFD"/>
    <w:rsid w:val="00674EAD"/>
    <w:rsid w:val="00684FA0"/>
    <w:rsid w:val="00686DBA"/>
    <w:rsid w:val="00690096"/>
    <w:rsid w:val="006931D4"/>
    <w:rsid w:val="00693360"/>
    <w:rsid w:val="006944F8"/>
    <w:rsid w:val="00694E90"/>
    <w:rsid w:val="00696986"/>
    <w:rsid w:val="00697144"/>
    <w:rsid w:val="006A1A4B"/>
    <w:rsid w:val="006A5305"/>
    <w:rsid w:val="006B1E37"/>
    <w:rsid w:val="006B3711"/>
    <w:rsid w:val="006B403B"/>
    <w:rsid w:val="006B4902"/>
    <w:rsid w:val="006B7E6D"/>
    <w:rsid w:val="006C443B"/>
    <w:rsid w:val="006C60E9"/>
    <w:rsid w:val="006C7B2B"/>
    <w:rsid w:val="006D0B92"/>
    <w:rsid w:val="006D5AAB"/>
    <w:rsid w:val="006D5EB3"/>
    <w:rsid w:val="006E0599"/>
    <w:rsid w:val="006E4F82"/>
    <w:rsid w:val="006E77D2"/>
    <w:rsid w:val="006F2C64"/>
    <w:rsid w:val="006F34FA"/>
    <w:rsid w:val="006F3909"/>
    <w:rsid w:val="006F4F39"/>
    <w:rsid w:val="006F5089"/>
    <w:rsid w:val="006F580E"/>
    <w:rsid w:val="007002F7"/>
    <w:rsid w:val="0070152C"/>
    <w:rsid w:val="00701C35"/>
    <w:rsid w:val="00701D06"/>
    <w:rsid w:val="007020A2"/>
    <w:rsid w:val="00702BF9"/>
    <w:rsid w:val="00705F66"/>
    <w:rsid w:val="00712870"/>
    <w:rsid w:val="00714493"/>
    <w:rsid w:val="007149B0"/>
    <w:rsid w:val="00717F0B"/>
    <w:rsid w:val="00724B02"/>
    <w:rsid w:val="00726835"/>
    <w:rsid w:val="00727720"/>
    <w:rsid w:val="00730AE4"/>
    <w:rsid w:val="00732A3B"/>
    <w:rsid w:val="00741738"/>
    <w:rsid w:val="00742430"/>
    <w:rsid w:val="00745771"/>
    <w:rsid w:val="00747085"/>
    <w:rsid w:val="00750B1F"/>
    <w:rsid w:val="00754D8B"/>
    <w:rsid w:val="007552BA"/>
    <w:rsid w:val="00755878"/>
    <w:rsid w:val="00755F88"/>
    <w:rsid w:val="007574E4"/>
    <w:rsid w:val="007632F1"/>
    <w:rsid w:val="00763E5B"/>
    <w:rsid w:val="007642C0"/>
    <w:rsid w:val="007716CB"/>
    <w:rsid w:val="00771F33"/>
    <w:rsid w:val="00771F88"/>
    <w:rsid w:val="00774039"/>
    <w:rsid w:val="00774DEF"/>
    <w:rsid w:val="00774F1A"/>
    <w:rsid w:val="00775AC7"/>
    <w:rsid w:val="0077620E"/>
    <w:rsid w:val="007774EA"/>
    <w:rsid w:val="0078287B"/>
    <w:rsid w:val="00783C7A"/>
    <w:rsid w:val="00785F75"/>
    <w:rsid w:val="00786694"/>
    <w:rsid w:val="00791AAA"/>
    <w:rsid w:val="0079313D"/>
    <w:rsid w:val="007952C1"/>
    <w:rsid w:val="0079537C"/>
    <w:rsid w:val="00796FFB"/>
    <w:rsid w:val="007A1307"/>
    <w:rsid w:val="007A2EB2"/>
    <w:rsid w:val="007A3132"/>
    <w:rsid w:val="007A469F"/>
    <w:rsid w:val="007A644C"/>
    <w:rsid w:val="007B0F63"/>
    <w:rsid w:val="007B2CB8"/>
    <w:rsid w:val="007B366D"/>
    <w:rsid w:val="007B5BC5"/>
    <w:rsid w:val="007B666D"/>
    <w:rsid w:val="007B668A"/>
    <w:rsid w:val="007B73DA"/>
    <w:rsid w:val="007B770A"/>
    <w:rsid w:val="007C0686"/>
    <w:rsid w:val="007C08FF"/>
    <w:rsid w:val="007C14B0"/>
    <w:rsid w:val="007C1D78"/>
    <w:rsid w:val="007C2788"/>
    <w:rsid w:val="007C4002"/>
    <w:rsid w:val="007C4969"/>
    <w:rsid w:val="007C4EF0"/>
    <w:rsid w:val="007C6386"/>
    <w:rsid w:val="007C664C"/>
    <w:rsid w:val="007D15A0"/>
    <w:rsid w:val="007D3205"/>
    <w:rsid w:val="007D57F2"/>
    <w:rsid w:val="007D70CF"/>
    <w:rsid w:val="007D74D3"/>
    <w:rsid w:val="007D74E7"/>
    <w:rsid w:val="007E0B88"/>
    <w:rsid w:val="007E76C0"/>
    <w:rsid w:val="007F37A2"/>
    <w:rsid w:val="007F41F9"/>
    <w:rsid w:val="007F4601"/>
    <w:rsid w:val="007F4A89"/>
    <w:rsid w:val="007F60AB"/>
    <w:rsid w:val="007F6900"/>
    <w:rsid w:val="008004B7"/>
    <w:rsid w:val="00800705"/>
    <w:rsid w:val="00801688"/>
    <w:rsid w:val="008023E8"/>
    <w:rsid w:val="00802755"/>
    <w:rsid w:val="0080458D"/>
    <w:rsid w:val="00805282"/>
    <w:rsid w:val="00810781"/>
    <w:rsid w:val="00811995"/>
    <w:rsid w:val="00811E83"/>
    <w:rsid w:val="00816A40"/>
    <w:rsid w:val="00823D84"/>
    <w:rsid w:val="00825FA1"/>
    <w:rsid w:val="0082631C"/>
    <w:rsid w:val="00830354"/>
    <w:rsid w:val="00833584"/>
    <w:rsid w:val="008348A6"/>
    <w:rsid w:val="00843E23"/>
    <w:rsid w:val="00846149"/>
    <w:rsid w:val="00846CB2"/>
    <w:rsid w:val="00851F6C"/>
    <w:rsid w:val="00851FF1"/>
    <w:rsid w:val="00851FFC"/>
    <w:rsid w:val="008537FA"/>
    <w:rsid w:val="00854A6A"/>
    <w:rsid w:val="00855426"/>
    <w:rsid w:val="00860321"/>
    <w:rsid w:val="00861917"/>
    <w:rsid w:val="008661D7"/>
    <w:rsid w:val="00866E33"/>
    <w:rsid w:val="00866EAF"/>
    <w:rsid w:val="008703B2"/>
    <w:rsid w:val="0087198E"/>
    <w:rsid w:val="00871EF4"/>
    <w:rsid w:val="00873EEF"/>
    <w:rsid w:val="0087496C"/>
    <w:rsid w:val="00877B1C"/>
    <w:rsid w:val="00877D11"/>
    <w:rsid w:val="00877D3F"/>
    <w:rsid w:val="0088274C"/>
    <w:rsid w:val="00886542"/>
    <w:rsid w:val="008A01C5"/>
    <w:rsid w:val="008A04EF"/>
    <w:rsid w:val="008A554B"/>
    <w:rsid w:val="008A6278"/>
    <w:rsid w:val="008A7C39"/>
    <w:rsid w:val="008B0AD3"/>
    <w:rsid w:val="008B12C2"/>
    <w:rsid w:val="008B16F9"/>
    <w:rsid w:val="008B51EF"/>
    <w:rsid w:val="008B60BB"/>
    <w:rsid w:val="008C0552"/>
    <w:rsid w:val="008C2959"/>
    <w:rsid w:val="008C600C"/>
    <w:rsid w:val="008C6D80"/>
    <w:rsid w:val="008D11CB"/>
    <w:rsid w:val="008D3CE8"/>
    <w:rsid w:val="008D4EC9"/>
    <w:rsid w:val="008D7F02"/>
    <w:rsid w:val="008E0C9D"/>
    <w:rsid w:val="008E511C"/>
    <w:rsid w:val="008E5266"/>
    <w:rsid w:val="008E5314"/>
    <w:rsid w:val="008F00A8"/>
    <w:rsid w:val="008F4A75"/>
    <w:rsid w:val="008F4F50"/>
    <w:rsid w:val="008F79B0"/>
    <w:rsid w:val="00905736"/>
    <w:rsid w:val="00905A6A"/>
    <w:rsid w:val="00907203"/>
    <w:rsid w:val="00907A7B"/>
    <w:rsid w:val="009100DA"/>
    <w:rsid w:val="00911043"/>
    <w:rsid w:val="00920108"/>
    <w:rsid w:val="009223B9"/>
    <w:rsid w:val="009238DD"/>
    <w:rsid w:val="00924FB8"/>
    <w:rsid w:val="00925936"/>
    <w:rsid w:val="00927F63"/>
    <w:rsid w:val="00931F23"/>
    <w:rsid w:val="00932D7A"/>
    <w:rsid w:val="0093457A"/>
    <w:rsid w:val="00936CF5"/>
    <w:rsid w:val="00943267"/>
    <w:rsid w:val="009455EF"/>
    <w:rsid w:val="009467D9"/>
    <w:rsid w:val="009508C9"/>
    <w:rsid w:val="00951769"/>
    <w:rsid w:val="00951867"/>
    <w:rsid w:val="0095708E"/>
    <w:rsid w:val="009607C3"/>
    <w:rsid w:val="0096122A"/>
    <w:rsid w:val="009615CE"/>
    <w:rsid w:val="00964B6D"/>
    <w:rsid w:val="00965B74"/>
    <w:rsid w:val="009732B2"/>
    <w:rsid w:val="00983E83"/>
    <w:rsid w:val="00984F25"/>
    <w:rsid w:val="00985B8C"/>
    <w:rsid w:val="00991264"/>
    <w:rsid w:val="009918AD"/>
    <w:rsid w:val="00995035"/>
    <w:rsid w:val="009A0579"/>
    <w:rsid w:val="009A0E1A"/>
    <w:rsid w:val="009A29EF"/>
    <w:rsid w:val="009A61EA"/>
    <w:rsid w:val="009A7B48"/>
    <w:rsid w:val="009B7CE0"/>
    <w:rsid w:val="009B7EBF"/>
    <w:rsid w:val="009C049A"/>
    <w:rsid w:val="009C1B64"/>
    <w:rsid w:val="009C2235"/>
    <w:rsid w:val="009C2A55"/>
    <w:rsid w:val="009C6B67"/>
    <w:rsid w:val="009C6B9E"/>
    <w:rsid w:val="009C75E2"/>
    <w:rsid w:val="009D0047"/>
    <w:rsid w:val="009D20FE"/>
    <w:rsid w:val="009D22F4"/>
    <w:rsid w:val="009D671B"/>
    <w:rsid w:val="009D7586"/>
    <w:rsid w:val="009E0CF5"/>
    <w:rsid w:val="009E305B"/>
    <w:rsid w:val="009E434B"/>
    <w:rsid w:val="009E61D4"/>
    <w:rsid w:val="009E754B"/>
    <w:rsid w:val="009F02D7"/>
    <w:rsid w:val="009F111D"/>
    <w:rsid w:val="009F2B58"/>
    <w:rsid w:val="00A00727"/>
    <w:rsid w:val="00A01F9A"/>
    <w:rsid w:val="00A02D87"/>
    <w:rsid w:val="00A02FF2"/>
    <w:rsid w:val="00A03C09"/>
    <w:rsid w:val="00A03E28"/>
    <w:rsid w:val="00A07A46"/>
    <w:rsid w:val="00A1375A"/>
    <w:rsid w:val="00A15028"/>
    <w:rsid w:val="00A1712B"/>
    <w:rsid w:val="00A20A7B"/>
    <w:rsid w:val="00A2309D"/>
    <w:rsid w:val="00A24EB6"/>
    <w:rsid w:val="00A2515E"/>
    <w:rsid w:val="00A3024F"/>
    <w:rsid w:val="00A33215"/>
    <w:rsid w:val="00A33531"/>
    <w:rsid w:val="00A37C1F"/>
    <w:rsid w:val="00A403AF"/>
    <w:rsid w:val="00A41427"/>
    <w:rsid w:val="00A417ED"/>
    <w:rsid w:val="00A42A6C"/>
    <w:rsid w:val="00A42E61"/>
    <w:rsid w:val="00A43B52"/>
    <w:rsid w:val="00A47A7C"/>
    <w:rsid w:val="00A47B40"/>
    <w:rsid w:val="00A50BBD"/>
    <w:rsid w:val="00A5480E"/>
    <w:rsid w:val="00A572D9"/>
    <w:rsid w:val="00A5750F"/>
    <w:rsid w:val="00A6098D"/>
    <w:rsid w:val="00A628EF"/>
    <w:rsid w:val="00A63113"/>
    <w:rsid w:val="00A643BC"/>
    <w:rsid w:val="00A65A56"/>
    <w:rsid w:val="00A72771"/>
    <w:rsid w:val="00A7658E"/>
    <w:rsid w:val="00A80FF5"/>
    <w:rsid w:val="00A83DD1"/>
    <w:rsid w:val="00A93949"/>
    <w:rsid w:val="00A94086"/>
    <w:rsid w:val="00A94605"/>
    <w:rsid w:val="00A9736B"/>
    <w:rsid w:val="00AA0FB4"/>
    <w:rsid w:val="00AA2635"/>
    <w:rsid w:val="00AA6AB2"/>
    <w:rsid w:val="00AB6CA3"/>
    <w:rsid w:val="00AC18AA"/>
    <w:rsid w:val="00AC51A8"/>
    <w:rsid w:val="00AC6C7F"/>
    <w:rsid w:val="00AD084E"/>
    <w:rsid w:val="00AD267F"/>
    <w:rsid w:val="00AE0A80"/>
    <w:rsid w:val="00AE2BED"/>
    <w:rsid w:val="00AE380B"/>
    <w:rsid w:val="00AE3F9C"/>
    <w:rsid w:val="00AE7FC6"/>
    <w:rsid w:val="00AF3452"/>
    <w:rsid w:val="00B026BB"/>
    <w:rsid w:val="00B06220"/>
    <w:rsid w:val="00B065DE"/>
    <w:rsid w:val="00B127E5"/>
    <w:rsid w:val="00B13892"/>
    <w:rsid w:val="00B13F2F"/>
    <w:rsid w:val="00B17B99"/>
    <w:rsid w:val="00B20C69"/>
    <w:rsid w:val="00B23111"/>
    <w:rsid w:val="00B234B6"/>
    <w:rsid w:val="00B2546E"/>
    <w:rsid w:val="00B40C76"/>
    <w:rsid w:val="00B42771"/>
    <w:rsid w:val="00B42DD2"/>
    <w:rsid w:val="00B465FC"/>
    <w:rsid w:val="00B46688"/>
    <w:rsid w:val="00B51110"/>
    <w:rsid w:val="00B55A3A"/>
    <w:rsid w:val="00B566A8"/>
    <w:rsid w:val="00B5777D"/>
    <w:rsid w:val="00B61038"/>
    <w:rsid w:val="00B636FC"/>
    <w:rsid w:val="00B63FF7"/>
    <w:rsid w:val="00B64BD2"/>
    <w:rsid w:val="00B6648C"/>
    <w:rsid w:val="00B67DAE"/>
    <w:rsid w:val="00B67E90"/>
    <w:rsid w:val="00B70674"/>
    <w:rsid w:val="00B7072B"/>
    <w:rsid w:val="00B7091C"/>
    <w:rsid w:val="00B74A3C"/>
    <w:rsid w:val="00B81390"/>
    <w:rsid w:val="00B83138"/>
    <w:rsid w:val="00B868CE"/>
    <w:rsid w:val="00B92496"/>
    <w:rsid w:val="00B92B22"/>
    <w:rsid w:val="00B93C12"/>
    <w:rsid w:val="00B96BEE"/>
    <w:rsid w:val="00BA0498"/>
    <w:rsid w:val="00BA4172"/>
    <w:rsid w:val="00BA6E99"/>
    <w:rsid w:val="00BA6FEA"/>
    <w:rsid w:val="00BB4297"/>
    <w:rsid w:val="00BB5204"/>
    <w:rsid w:val="00BB76E5"/>
    <w:rsid w:val="00BC08C6"/>
    <w:rsid w:val="00BC1038"/>
    <w:rsid w:val="00BC21F7"/>
    <w:rsid w:val="00BC45C3"/>
    <w:rsid w:val="00BC5982"/>
    <w:rsid w:val="00BC7170"/>
    <w:rsid w:val="00BD08B6"/>
    <w:rsid w:val="00BD0F83"/>
    <w:rsid w:val="00BD4419"/>
    <w:rsid w:val="00BE3992"/>
    <w:rsid w:val="00BF051C"/>
    <w:rsid w:val="00BF0658"/>
    <w:rsid w:val="00BF0815"/>
    <w:rsid w:val="00BF123D"/>
    <w:rsid w:val="00BF56D7"/>
    <w:rsid w:val="00BF6E86"/>
    <w:rsid w:val="00BF761F"/>
    <w:rsid w:val="00C00F8E"/>
    <w:rsid w:val="00C011CC"/>
    <w:rsid w:val="00C021C7"/>
    <w:rsid w:val="00C076BD"/>
    <w:rsid w:val="00C108B7"/>
    <w:rsid w:val="00C15FAB"/>
    <w:rsid w:val="00C17DF9"/>
    <w:rsid w:val="00C23377"/>
    <w:rsid w:val="00C27734"/>
    <w:rsid w:val="00C31AA3"/>
    <w:rsid w:val="00C32084"/>
    <w:rsid w:val="00C33214"/>
    <w:rsid w:val="00C34AC3"/>
    <w:rsid w:val="00C35621"/>
    <w:rsid w:val="00C35977"/>
    <w:rsid w:val="00C41FBE"/>
    <w:rsid w:val="00C44F6F"/>
    <w:rsid w:val="00C459E4"/>
    <w:rsid w:val="00C461E2"/>
    <w:rsid w:val="00C46C5D"/>
    <w:rsid w:val="00C523CA"/>
    <w:rsid w:val="00C5371C"/>
    <w:rsid w:val="00C53F60"/>
    <w:rsid w:val="00C56333"/>
    <w:rsid w:val="00C568F9"/>
    <w:rsid w:val="00C5765D"/>
    <w:rsid w:val="00C61B5F"/>
    <w:rsid w:val="00C632A2"/>
    <w:rsid w:val="00C63E44"/>
    <w:rsid w:val="00C65384"/>
    <w:rsid w:val="00C66080"/>
    <w:rsid w:val="00C67B1A"/>
    <w:rsid w:val="00C705E6"/>
    <w:rsid w:val="00C70B9E"/>
    <w:rsid w:val="00C747CD"/>
    <w:rsid w:val="00C8023A"/>
    <w:rsid w:val="00C8101A"/>
    <w:rsid w:val="00C817F6"/>
    <w:rsid w:val="00C82D70"/>
    <w:rsid w:val="00C90DFA"/>
    <w:rsid w:val="00C90FB8"/>
    <w:rsid w:val="00C93728"/>
    <w:rsid w:val="00C95AF5"/>
    <w:rsid w:val="00CA3638"/>
    <w:rsid w:val="00CA7C89"/>
    <w:rsid w:val="00CB247A"/>
    <w:rsid w:val="00CB3470"/>
    <w:rsid w:val="00CB3C87"/>
    <w:rsid w:val="00CB6427"/>
    <w:rsid w:val="00CC09AD"/>
    <w:rsid w:val="00CC2CE1"/>
    <w:rsid w:val="00CC44F7"/>
    <w:rsid w:val="00CD2D94"/>
    <w:rsid w:val="00CD4493"/>
    <w:rsid w:val="00CD738F"/>
    <w:rsid w:val="00CE3F5A"/>
    <w:rsid w:val="00CE5132"/>
    <w:rsid w:val="00CE5744"/>
    <w:rsid w:val="00CE5B90"/>
    <w:rsid w:val="00CE71FF"/>
    <w:rsid w:val="00CF1AD4"/>
    <w:rsid w:val="00CF2DBB"/>
    <w:rsid w:val="00CF5346"/>
    <w:rsid w:val="00CF61A3"/>
    <w:rsid w:val="00CF6B3F"/>
    <w:rsid w:val="00CF7B2C"/>
    <w:rsid w:val="00D00EB9"/>
    <w:rsid w:val="00D0163D"/>
    <w:rsid w:val="00D030B0"/>
    <w:rsid w:val="00D05AB8"/>
    <w:rsid w:val="00D15092"/>
    <w:rsid w:val="00D15EE4"/>
    <w:rsid w:val="00D1762A"/>
    <w:rsid w:val="00D20003"/>
    <w:rsid w:val="00D21C35"/>
    <w:rsid w:val="00D24B7E"/>
    <w:rsid w:val="00D26341"/>
    <w:rsid w:val="00D336F1"/>
    <w:rsid w:val="00D33C55"/>
    <w:rsid w:val="00D424FA"/>
    <w:rsid w:val="00D44DC4"/>
    <w:rsid w:val="00D45FF3"/>
    <w:rsid w:val="00D46927"/>
    <w:rsid w:val="00D515CA"/>
    <w:rsid w:val="00D534F1"/>
    <w:rsid w:val="00D54265"/>
    <w:rsid w:val="00D5495F"/>
    <w:rsid w:val="00D55C98"/>
    <w:rsid w:val="00D63731"/>
    <w:rsid w:val="00D74645"/>
    <w:rsid w:val="00D746CC"/>
    <w:rsid w:val="00D8025E"/>
    <w:rsid w:val="00D8532F"/>
    <w:rsid w:val="00D85416"/>
    <w:rsid w:val="00D85622"/>
    <w:rsid w:val="00D85D20"/>
    <w:rsid w:val="00D86ACA"/>
    <w:rsid w:val="00D90D90"/>
    <w:rsid w:val="00D92603"/>
    <w:rsid w:val="00D946C6"/>
    <w:rsid w:val="00D9596F"/>
    <w:rsid w:val="00D9760E"/>
    <w:rsid w:val="00DA0F8F"/>
    <w:rsid w:val="00DA1E65"/>
    <w:rsid w:val="00DA41E0"/>
    <w:rsid w:val="00DA4E81"/>
    <w:rsid w:val="00DA55A1"/>
    <w:rsid w:val="00DA6779"/>
    <w:rsid w:val="00DA7357"/>
    <w:rsid w:val="00DB242B"/>
    <w:rsid w:val="00DB2D04"/>
    <w:rsid w:val="00DB2F2E"/>
    <w:rsid w:val="00DB34B5"/>
    <w:rsid w:val="00DC1BD9"/>
    <w:rsid w:val="00DC1C47"/>
    <w:rsid w:val="00DC5290"/>
    <w:rsid w:val="00DC64B5"/>
    <w:rsid w:val="00DD69CA"/>
    <w:rsid w:val="00DE0C87"/>
    <w:rsid w:val="00DE1A82"/>
    <w:rsid w:val="00DE33E8"/>
    <w:rsid w:val="00DE3C40"/>
    <w:rsid w:val="00DE5CAB"/>
    <w:rsid w:val="00DE72CA"/>
    <w:rsid w:val="00DE7CFE"/>
    <w:rsid w:val="00DF3AE2"/>
    <w:rsid w:val="00DF3D01"/>
    <w:rsid w:val="00E00012"/>
    <w:rsid w:val="00E07B32"/>
    <w:rsid w:val="00E11DEC"/>
    <w:rsid w:val="00E12705"/>
    <w:rsid w:val="00E13ABA"/>
    <w:rsid w:val="00E167EB"/>
    <w:rsid w:val="00E1746B"/>
    <w:rsid w:val="00E17A8B"/>
    <w:rsid w:val="00E23C26"/>
    <w:rsid w:val="00E25E47"/>
    <w:rsid w:val="00E27C1F"/>
    <w:rsid w:val="00E27C28"/>
    <w:rsid w:val="00E30750"/>
    <w:rsid w:val="00E30F60"/>
    <w:rsid w:val="00E3286E"/>
    <w:rsid w:val="00E33CD3"/>
    <w:rsid w:val="00E33DA8"/>
    <w:rsid w:val="00E342EB"/>
    <w:rsid w:val="00E36B5E"/>
    <w:rsid w:val="00E3737F"/>
    <w:rsid w:val="00E375F6"/>
    <w:rsid w:val="00E419BB"/>
    <w:rsid w:val="00E42DF5"/>
    <w:rsid w:val="00E511E7"/>
    <w:rsid w:val="00E54642"/>
    <w:rsid w:val="00E62733"/>
    <w:rsid w:val="00E63B4F"/>
    <w:rsid w:val="00E65BE6"/>
    <w:rsid w:val="00E665DC"/>
    <w:rsid w:val="00E70AB2"/>
    <w:rsid w:val="00E7537F"/>
    <w:rsid w:val="00E75827"/>
    <w:rsid w:val="00E7606A"/>
    <w:rsid w:val="00E76748"/>
    <w:rsid w:val="00E800F5"/>
    <w:rsid w:val="00E80422"/>
    <w:rsid w:val="00E8363B"/>
    <w:rsid w:val="00E83902"/>
    <w:rsid w:val="00E84BFD"/>
    <w:rsid w:val="00E84C73"/>
    <w:rsid w:val="00E87578"/>
    <w:rsid w:val="00E87752"/>
    <w:rsid w:val="00E91104"/>
    <w:rsid w:val="00E92818"/>
    <w:rsid w:val="00E92CC9"/>
    <w:rsid w:val="00E96C09"/>
    <w:rsid w:val="00E97189"/>
    <w:rsid w:val="00EA247D"/>
    <w:rsid w:val="00EA5920"/>
    <w:rsid w:val="00EA605C"/>
    <w:rsid w:val="00EA63A8"/>
    <w:rsid w:val="00EA7D35"/>
    <w:rsid w:val="00EB14D0"/>
    <w:rsid w:val="00EB4A90"/>
    <w:rsid w:val="00EB5231"/>
    <w:rsid w:val="00EB754F"/>
    <w:rsid w:val="00EC0021"/>
    <w:rsid w:val="00EC0D24"/>
    <w:rsid w:val="00EC1260"/>
    <w:rsid w:val="00EC613E"/>
    <w:rsid w:val="00ED39F1"/>
    <w:rsid w:val="00ED3EBC"/>
    <w:rsid w:val="00ED52D8"/>
    <w:rsid w:val="00ED60A0"/>
    <w:rsid w:val="00EE0035"/>
    <w:rsid w:val="00EE0527"/>
    <w:rsid w:val="00EE06BA"/>
    <w:rsid w:val="00EE1E49"/>
    <w:rsid w:val="00EE597F"/>
    <w:rsid w:val="00EE5F1D"/>
    <w:rsid w:val="00EE7825"/>
    <w:rsid w:val="00EF0B1C"/>
    <w:rsid w:val="00EF2FC8"/>
    <w:rsid w:val="00EF575D"/>
    <w:rsid w:val="00EF5F22"/>
    <w:rsid w:val="00EF6B53"/>
    <w:rsid w:val="00F007A9"/>
    <w:rsid w:val="00F00B42"/>
    <w:rsid w:val="00F036E5"/>
    <w:rsid w:val="00F07371"/>
    <w:rsid w:val="00F1089D"/>
    <w:rsid w:val="00F11017"/>
    <w:rsid w:val="00F11883"/>
    <w:rsid w:val="00F123B0"/>
    <w:rsid w:val="00F2351E"/>
    <w:rsid w:val="00F2780C"/>
    <w:rsid w:val="00F27A37"/>
    <w:rsid w:val="00F30257"/>
    <w:rsid w:val="00F31922"/>
    <w:rsid w:val="00F343A7"/>
    <w:rsid w:val="00F34E32"/>
    <w:rsid w:val="00F34E8C"/>
    <w:rsid w:val="00F35D97"/>
    <w:rsid w:val="00F360C7"/>
    <w:rsid w:val="00F37004"/>
    <w:rsid w:val="00F40558"/>
    <w:rsid w:val="00F431AC"/>
    <w:rsid w:val="00F45226"/>
    <w:rsid w:val="00F50353"/>
    <w:rsid w:val="00F52309"/>
    <w:rsid w:val="00F52B77"/>
    <w:rsid w:val="00F557C0"/>
    <w:rsid w:val="00F5769D"/>
    <w:rsid w:val="00F57774"/>
    <w:rsid w:val="00F62098"/>
    <w:rsid w:val="00F640CA"/>
    <w:rsid w:val="00F6437A"/>
    <w:rsid w:val="00F65D67"/>
    <w:rsid w:val="00F7657A"/>
    <w:rsid w:val="00F813E9"/>
    <w:rsid w:val="00F83519"/>
    <w:rsid w:val="00F838E9"/>
    <w:rsid w:val="00F839BF"/>
    <w:rsid w:val="00F83C88"/>
    <w:rsid w:val="00F84D37"/>
    <w:rsid w:val="00F85E5D"/>
    <w:rsid w:val="00F86302"/>
    <w:rsid w:val="00F93121"/>
    <w:rsid w:val="00FA06B5"/>
    <w:rsid w:val="00FA1225"/>
    <w:rsid w:val="00FA21F6"/>
    <w:rsid w:val="00FA390E"/>
    <w:rsid w:val="00FA4681"/>
    <w:rsid w:val="00FA60EC"/>
    <w:rsid w:val="00FA64AF"/>
    <w:rsid w:val="00FB1D12"/>
    <w:rsid w:val="00FC0D70"/>
    <w:rsid w:val="00FC55F1"/>
    <w:rsid w:val="00FD05D6"/>
    <w:rsid w:val="00FD0D12"/>
    <w:rsid w:val="00FD3713"/>
    <w:rsid w:val="00FD5DE9"/>
    <w:rsid w:val="00FD6448"/>
    <w:rsid w:val="00FE1743"/>
    <w:rsid w:val="00FE3719"/>
    <w:rsid w:val="00FE3A6C"/>
    <w:rsid w:val="00FE3F64"/>
    <w:rsid w:val="00FF17AE"/>
    <w:rsid w:val="00FF3929"/>
    <w:rsid w:val="00FF58F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colormru v:ext="edit" colors="#b2b2b2"/>
      <o:colormenu v:ext="edit" fillcolor="none [3212]" strokecolor="none [3213]" extrusioncolor="none"/>
    </o:shapedefaults>
    <o:shapelayout v:ext="edit">
      <o:idmap v:ext="edit" data="1"/>
      <o:rules v:ext="edit">
        <o:r id="V:Rule19" type="connector" idref="#_x0000_s1309"/>
        <o:r id="V:Rule20" type="connector" idref="#_x0000_s1311"/>
        <o:r id="V:Rule21" type="connector" idref="#_x0000_s1102"/>
        <o:r id="V:Rule22" type="connector" idref="#_x0000_s1073"/>
        <o:r id="V:Rule23" type="connector" idref="#_x0000_s1313"/>
        <o:r id="V:Rule24" type="connector" idref="#_x0000_s1072"/>
        <o:r id="V:Rule25" type="connector" idref="#_x0000_s1178"/>
        <o:r id="V:Rule26" type="connector" idref="#_x0000_s1312"/>
        <o:r id="V:Rule27" type="connector" idref="#_x0000_s1236"/>
        <o:r id="V:Rule28" type="connector" idref="#_x0000_s1310"/>
        <o:r id="V:Rule29" type="connector" idref="#_x0000_s1071"/>
        <o:r id="V:Rule30" type="connector" idref="#_x0000_s1196"/>
        <o:r id="V:Rule31" type="connector" idref="#_x0000_s1235"/>
        <o:r id="V:Rule32" type="connector" idref="#_x0000_s1305"/>
        <o:r id="V:Rule33" type="connector" idref="#_x0000_s1074"/>
        <o:r id="V:Rule34" type="connector" idref="#_x0000_s1256"/>
        <o:r id="V:Rule35" type="connector" idref="#_x0000_s1103"/>
        <o:r id="V:Rule36" type="connector" idref="#_x0000_s1255"/>
      </o:rules>
      <o:regrouptable v:ext="edit">
        <o:entry new="1" old="0"/>
        <o:entry new="2" old="0"/>
        <o:entry new="3" old="0"/>
        <o:entry new="4" old="0"/>
        <o:entry new="5" old="4"/>
        <o:entry new="6" old="0"/>
        <o:entry new="7" old="6"/>
        <o:entry new="8" old="0"/>
        <o:entry new="9" old="0"/>
        <o:entry new="10" old="0"/>
        <o:entry new="11" old="0"/>
        <o:entry new="12" old="0"/>
        <o:entry new="13" old="0"/>
        <o:entry new="14" old="0"/>
        <o:entry new="15" old="0"/>
        <o:entry new="16" old="0"/>
        <o:entry new="17" old="0"/>
        <o:entry new="18" old="0"/>
        <o:entry new="19" old="18"/>
        <o:entry new="20" old="0"/>
        <o:entry new="2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7E5"/>
    <w:pPr>
      <w:tabs>
        <w:tab w:val="left" w:pos="720"/>
      </w:tabs>
      <w:spacing w:before="120"/>
      <w:jc w:val="both"/>
    </w:pPr>
    <w:rPr>
      <w:rFonts w:ascii="Times" w:hAnsi="Times"/>
      <w:sz w:val="24"/>
      <w:lang w:val="en-US"/>
    </w:rPr>
  </w:style>
  <w:style w:type="paragraph" w:styleId="Ttulo1">
    <w:name w:val="heading 1"/>
    <w:basedOn w:val="Normal"/>
    <w:next w:val="Normal"/>
    <w:qFormat/>
    <w:rsid w:val="00B127E5"/>
    <w:pPr>
      <w:keepNext/>
      <w:spacing w:before="240"/>
      <w:jc w:val="left"/>
      <w:outlineLvl w:val="0"/>
    </w:pPr>
    <w:rPr>
      <w:b/>
      <w:kern w:val="28"/>
      <w:sz w:val="26"/>
    </w:rPr>
  </w:style>
  <w:style w:type="paragraph" w:styleId="Ttulo2">
    <w:name w:val="heading 2"/>
    <w:basedOn w:val="Normal"/>
    <w:next w:val="Normal"/>
    <w:qFormat/>
    <w:rsid w:val="00B127E5"/>
    <w:pPr>
      <w:keepNext/>
      <w:spacing w:before="240"/>
      <w:jc w:val="left"/>
      <w:outlineLvl w:val="1"/>
    </w:pPr>
    <w:rPr>
      <w:b/>
    </w:rPr>
  </w:style>
  <w:style w:type="paragraph" w:styleId="Ttulo3">
    <w:name w:val="heading 3"/>
    <w:basedOn w:val="Normal"/>
    <w:next w:val="Normal"/>
    <w:qFormat/>
    <w:rsid w:val="00B127E5"/>
    <w:pPr>
      <w:keepNext/>
      <w:spacing w:before="240"/>
      <w:outlineLvl w:val="2"/>
    </w:pPr>
    <w:rPr>
      <w:rFonts w:ascii="Helvetica" w:hAnsi="Helvetica"/>
      <w:b/>
    </w:rPr>
  </w:style>
  <w:style w:type="paragraph" w:styleId="Ttulo4">
    <w:name w:val="heading 4"/>
    <w:basedOn w:val="Normal"/>
    <w:next w:val="Normal"/>
    <w:qFormat/>
    <w:rsid w:val="00B127E5"/>
    <w:pPr>
      <w:keepNext/>
      <w:spacing w:before="240"/>
      <w:outlineLvl w:val="3"/>
    </w:pPr>
    <w:rPr>
      <w:rFonts w:ascii="Arial" w:hAnsi="Arial"/>
      <w:b/>
    </w:rPr>
  </w:style>
  <w:style w:type="paragraph" w:styleId="Ttulo5">
    <w:name w:val="heading 5"/>
    <w:basedOn w:val="Normal"/>
    <w:next w:val="Normal"/>
    <w:qFormat/>
    <w:rsid w:val="00B127E5"/>
    <w:pPr>
      <w:spacing w:before="240"/>
      <w:outlineLvl w:val="4"/>
    </w:pPr>
    <w:rPr>
      <w:sz w:val="22"/>
    </w:rPr>
  </w:style>
  <w:style w:type="paragraph" w:styleId="Ttulo6">
    <w:name w:val="heading 6"/>
    <w:basedOn w:val="Normal"/>
    <w:next w:val="Normal"/>
    <w:qFormat/>
    <w:rsid w:val="008C6D80"/>
    <w:pPr>
      <w:spacing w:before="240" w:after="60"/>
      <w:outlineLvl w:val="5"/>
    </w:pPr>
    <w:rPr>
      <w:rFonts w:ascii="Times New Roman" w:hAnsi="Times New Roman"/>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BC-title">
    <w:name w:val="SBC-title"/>
    <w:basedOn w:val="Normal"/>
    <w:rsid w:val="00B127E5"/>
    <w:pPr>
      <w:spacing w:before="240"/>
      <w:ind w:firstLine="397"/>
      <w:jc w:val="center"/>
    </w:pPr>
    <w:rPr>
      <w:b/>
      <w:sz w:val="32"/>
    </w:rPr>
  </w:style>
  <w:style w:type="paragraph" w:customStyle="1" w:styleId="SBC-author">
    <w:name w:val="SBC-author"/>
    <w:basedOn w:val="Normal"/>
    <w:rsid w:val="00B127E5"/>
    <w:pPr>
      <w:spacing w:before="240"/>
      <w:jc w:val="center"/>
    </w:pPr>
    <w:rPr>
      <w:b/>
    </w:rPr>
  </w:style>
  <w:style w:type="paragraph" w:customStyle="1" w:styleId="SBC-address">
    <w:name w:val="SBC-address"/>
    <w:basedOn w:val="Normal"/>
    <w:rsid w:val="00B127E5"/>
    <w:pPr>
      <w:spacing w:before="240"/>
      <w:jc w:val="center"/>
    </w:pPr>
    <w:rPr>
      <w:lang w:val="pt-BR"/>
    </w:rPr>
  </w:style>
  <w:style w:type="paragraph" w:customStyle="1" w:styleId="SBC-email">
    <w:name w:val="SBC-email"/>
    <w:basedOn w:val="Normal"/>
    <w:rsid w:val="00B127E5"/>
    <w:pPr>
      <w:spacing w:after="120"/>
      <w:jc w:val="center"/>
    </w:pPr>
    <w:rPr>
      <w:rFonts w:ascii="Courier New" w:hAnsi="Courier New"/>
      <w:sz w:val="20"/>
      <w:lang w:val="pt-BR"/>
    </w:rPr>
  </w:style>
  <w:style w:type="paragraph" w:customStyle="1" w:styleId="SBC-abstract">
    <w:name w:val="SBC-abstract"/>
    <w:basedOn w:val="Normal"/>
    <w:rsid w:val="00B127E5"/>
    <w:pPr>
      <w:spacing w:after="120"/>
      <w:ind w:left="454" w:right="454"/>
    </w:pPr>
    <w:rPr>
      <w:i/>
    </w:rPr>
  </w:style>
  <w:style w:type="paragraph" w:customStyle="1" w:styleId="SBC-heading1">
    <w:name w:val="SBC-heading1"/>
    <w:basedOn w:val="Ttulo1"/>
    <w:rsid w:val="00B127E5"/>
  </w:style>
  <w:style w:type="paragraph" w:customStyle="1" w:styleId="SBC-heading2">
    <w:name w:val="SBC-heading2"/>
    <w:basedOn w:val="Ttulo2"/>
    <w:rsid w:val="00B127E5"/>
  </w:style>
  <w:style w:type="paragraph" w:customStyle="1" w:styleId="SBC-figure">
    <w:name w:val="SBC-figure"/>
    <w:basedOn w:val="Normal"/>
    <w:rsid w:val="00B127E5"/>
    <w:pPr>
      <w:jc w:val="center"/>
    </w:pPr>
    <w:rPr>
      <w:noProof/>
    </w:rPr>
  </w:style>
  <w:style w:type="paragraph" w:customStyle="1" w:styleId="SBC-caption">
    <w:name w:val="SBC-caption"/>
    <w:basedOn w:val="Normal"/>
    <w:rsid w:val="00B127E5"/>
    <w:pPr>
      <w:spacing w:after="120"/>
      <w:ind w:left="454" w:right="454"/>
      <w:jc w:val="center"/>
    </w:pPr>
    <w:rPr>
      <w:rFonts w:ascii="Helvetica" w:hAnsi="Helvetica"/>
      <w:b/>
      <w:sz w:val="20"/>
    </w:rPr>
  </w:style>
  <w:style w:type="paragraph" w:customStyle="1" w:styleId="SBC-reference">
    <w:name w:val="SBC-reference"/>
    <w:basedOn w:val="Normal"/>
    <w:rsid w:val="00B127E5"/>
    <w:pPr>
      <w:ind w:left="284" w:hanging="284"/>
    </w:pPr>
  </w:style>
  <w:style w:type="paragraph" w:styleId="Textodebalo">
    <w:name w:val="Balloon Text"/>
    <w:basedOn w:val="Normal"/>
    <w:semiHidden/>
    <w:rsid w:val="007F41F9"/>
    <w:rPr>
      <w:rFonts w:ascii="Tahoma" w:hAnsi="Tahoma" w:cs="Tahoma"/>
      <w:sz w:val="16"/>
      <w:szCs w:val="16"/>
    </w:rPr>
  </w:style>
  <w:style w:type="paragraph" w:styleId="PargrafodaLista">
    <w:name w:val="List Paragraph"/>
    <w:basedOn w:val="Normal"/>
    <w:uiPriority w:val="34"/>
    <w:qFormat/>
    <w:rsid w:val="00924FB8"/>
    <w:pPr>
      <w:tabs>
        <w:tab w:val="clear" w:pos="720"/>
      </w:tabs>
      <w:spacing w:before="0" w:after="200" w:line="276" w:lineRule="auto"/>
      <w:ind w:left="720"/>
      <w:contextualSpacing/>
      <w:jc w:val="left"/>
    </w:pPr>
    <w:rPr>
      <w:rFonts w:ascii="Calibri" w:eastAsia="Calibri" w:hAnsi="Calibri"/>
      <w:sz w:val="22"/>
      <w:szCs w:val="22"/>
      <w:lang w:val="pt-BR" w:eastAsia="en-US"/>
    </w:rPr>
  </w:style>
  <w:style w:type="paragraph" w:styleId="Rodap">
    <w:name w:val="footer"/>
    <w:basedOn w:val="Normal"/>
    <w:link w:val="RodapChar"/>
    <w:uiPriority w:val="99"/>
    <w:unhideWhenUsed/>
    <w:rsid w:val="00924FB8"/>
    <w:pPr>
      <w:tabs>
        <w:tab w:val="clear" w:pos="720"/>
        <w:tab w:val="center" w:pos="4252"/>
        <w:tab w:val="right" w:pos="8504"/>
      </w:tabs>
    </w:pPr>
  </w:style>
  <w:style w:type="character" w:customStyle="1" w:styleId="RodapChar">
    <w:name w:val="Rodapé Char"/>
    <w:basedOn w:val="Fontepargpadro"/>
    <w:link w:val="Rodap"/>
    <w:uiPriority w:val="99"/>
    <w:rsid w:val="00924FB8"/>
    <w:rPr>
      <w:rFonts w:ascii="Times" w:hAnsi="Times"/>
      <w:sz w:val="24"/>
      <w:lang w:val="en-US"/>
    </w:rPr>
  </w:style>
  <w:style w:type="paragraph" w:styleId="Cabealho">
    <w:name w:val="header"/>
    <w:basedOn w:val="Normal"/>
    <w:link w:val="CabealhoChar"/>
    <w:uiPriority w:val="99"/>
    <w:semiHidden/>
    <w:unhideWhenUsed/>
    <w:rsid w:val="00924FB8"/>
    <w:pPr>
      <w:tabs>
        <w:tab w:val="clear" w:pos="720"/>
        <w:tab w:val="center" w:pos="4252"/>
        <w:tab w:val="right" w:pos="8504"/>
      </w:tabs>
    </w:pPr>
  </w:style>
  <w:style w:type="character" w:customStyle="1" w:styleId="CabealhoChar">
    <w:name w:val="Cabeçalho Char"/>
    <w:basedOn w:val="Fontepargpadro"/>
    <w:link w:val="Cabealho"/>
    <w:uiPriority w:val="99"/>
    <w:semiHidden/>
    <w:rsid w:val="00924FB8"/>
    <w:rPr>
      <w:rFonts w:ascii="Times" w:hAnsi="Times"/>
      <w:sz w:val="24"/>
      <w:lang w:val="en-US"/>
    </w:rPr>
  </w:style>
  <w:style w:type="character" w:styleId="Hyperlink">
    <w:name w:val="Hyperlink"/>
    <w:basedOn w:val="Fontepargpadro"/>
    <w:uiPriority w:val="99"/>
    <w:unhideWhenUsed/>
    <w:rsid w:val="00694E90"/>
    <w:rPr>
      <w:color w:val="0000FF"/>
      <w:u w:val="single"/>
    </w:rPr>
  </w:style>
  <w:style w:type="paragraph" w:styleId="NormalWeb">
    <w:name w:val="Normal (Web)"/>
    <w:basedOn w:val="Normal"/>
    <w:uiPriority w:val="99"/>
    <w:unhideWhenUsed/>
    <w:rsid w:val="00045D12"/>
    <w:pPr>
      <w:tabs>
        <w:tab w:val="clear" w:pos="720"/>
      </w:tabs>
      <w:spacing w:before="100" w:beforeAutospacing="1" w:after="100" w:afterAutospacing="1"/>
      <w:jc w:val="left"/>
    </w:pPr>
    <w:rPr>
      <w:rFonts w:ascii="Times New Roman" w:hAnsi="Times New Roman"/>
      <w:szCs w:val="24"/>
      <w:lang w:val="pt-BR"/>
    </w:rPr>
  </w:style>
  <w:style w:type="paragraph" w:customStyle="1" w:styleId="Default">
    <w:name w:val="Default"/>
    <w:rsid w:val="002B2518"/>
    <w:pPr>
      <w:autoSpaceDE w:val="0"/>
      <w:autoSpaceDN w:val="0"/>
      <w:adjustRightInd w:val="0"/>
    </w:pPr>
    <w:rPr>
      <w:rFonts w:ascii="Verdana" w:hAnsi="Verdana" w:cs="Verdana"/>
      <w:color w:val="000000"/>
      <w:sz w:val="24"/>
      <w:szCs w:val="24"/>
    </w:rPr>
  </w:style>
  <w:style w:type="character" w:styleId="Forte">
    <w:name w:val="Strong"/>
    <w:basedOn w:val="Fontepargpadro"/>
    <w:uiPriority w:val="22"/>
    <w:qFormat/>
    <w:rsid w:val="00A403AF"/>
    <w:rPr>
      <w:b/>
      <w:bCs/>
    </w:rPr>
  </w:style>
  <w:style w:type="character" w:styleId="HiperlinkVisitado">
    <w:name w:val="FollowedHyperlink"/>
    <w:basedOn w:val="Fontepargpadro"/>
    <w:uiPriority w:val="99"/>
    <w:semiHidden/>
    <w:unhideWhenUsed/>
    <w:rsid w:val="00F2780C"/>
    <w:rPr>
      <w:color w:val="800080"/>
      <w:u w:val="single"/>
    </w:rPr>
  </w:style>
  <w:style w:type="character" w:styleId="nfase">
    <w:name w:val="Emphasis"/>
    <w:basedOn w:val="Fontepargpadro"/>
    <w:uiPriority w:val="20"/>
    <w:qFormat/>
    <w:rsid w:val="00D00EB9"/>
    <w:rPr>
      <w:i/>
      <w:iCs/>
    </w:rPr>
  </w:style>
  <w:style w:type="character" w:styleId="Refdecomentrio">
    <w:name w:val="annotation reference"/>
    <w:basedOn w:val="Fontepargpadro"/>
    <w:uiPriority w:val="99"/>
    <w:semiHidden/>
    <w:unhideWhenUsed/>
    <w:rsid w:val="0034081F"/>
    <w:rPr>
      <w:sz w:val="16"/>
      <w:szCs w:val="16"/>
    </w:rPr>
  </w:style>
  <w:style w:type="paragraph" w:styleId="Textodecomentrio">
    <w:name w:val="annotation text"/>
    <w:basedOn w:val="Normal"/>
    <w:link w:val="TextodecomentrioChar"/>
    <w:uiPriority w:val="99"/>
    <w:semiHidden/>
    <w:unhideWhenUsed/>
    <w:rsid w:val="0034081F"/>
    <w:rPr>
      <w:sz w:val="20"/>
    </w:rPr>
  </w:style>
  <w:style w:type="character" w:customStyle="1" w:styleId="TextodecomentrioChar">
    <w:name w:val="Texto de comentário Char"/>
    <w:basedOn w:val="Fontepargpadro"/>
    <w:link w:val="Textodecomentrio"/>
    <w:uiPriority w:val="99"/>
    <w:semiHidden/>
    <w:rsid w:val="0034081F"/>
    <w:rPr>
      <w:rFonts w:ascii="Times" w:hAnsi="Times"/>
      <w:lang w:val="en-US"/>
    </w:rPr>
  </w:style>
  <w:style w:type="paragraph" w:styleId="Assuntodocomentrio">
    <w:name w:val="annotation subject"/>
    <w:basedOn w:val="Textodecomentrio"/>
    <w:next w:val="Textodecomentrio"/>
    <w:link w:val="AssuntodocomentrioChar"/>
    <w:uiPriority w:val="99"/>
    <w:semiHidden/>
    <w:unhideWhenUsed/>
    <w:rsid w:val="0034081F"/>
    <w:rPr>
      <w:b/>
      <w:bCs/>
    </w:rPr>
  </w:style>
  <w:style w:type="character" w:customStyle="1" w:styleId="AssuntodocomentrioChar">
    <w:name w:val="Assunto do comentário Char"/>
    <w:basedOn w:val="TextodecomentrioChar"/>
    <w:link w:val="Assuntodocomentrio"/>
    <w:uiPriority w:val="99"/>
    <w:semiHidden/>
    <w:rsid w:val="0034081F"/>
    <w:rPr>
      <w:b/>
      <w:bCs/>
    </w:rPr>
  </w:style>
  <w:style w:type="character" w:customStyle="1" w:styleId="WW8Num2z0">
    <w:name w:val="WW8Num2z0"/>
    <w:rsid w:val="00D74645"/>
    <w:rPr>
      <w:rFonts w:ascii="Wingdings" w:hAnsi="Wingdings" w:cs="StarSymbol"/>
      <w:sz w:val="18"/>
      <w:szCs w:val="18"/>
    </w:rPr>
  </w:style>
  <w:style w:type="paragraph" w:styleId="Sumrio1">
    <w:name w:val="toc 1"/>
    <w:basedOn w:val="Normal"/>
    <w:next w:val="Normal"/>
    <w:autoRedefine/>
    <w:uiPriority w:val="39"/>
    <w:rsid w:val="001A3670"/>
    <w:pPr>
      <w:tabs>
        <w:tab w:val="clear" w:pos="720"/>
      </w:tabs>
      <w:spacing w:before="360" w:after="360"/>
      <w:jc w:val="left"/>
    </w:pPr>
    <w:rPr>
      <w:rFonts w:ascii="Calibri" w:hAnsi="Calibri"/>
      <w:b/>
      <w:bCs/>
      <w:caps/>
      <w:sz w:val="22"/>
      <w:szCs w:val="22"/>
      <w:u w:val="single"/>
    </w:rPr>
  </w:style>
  <w:style w:type="paragraph" w:styleId="Sumrio2">
    <w:name w:val="toc 2"/>
    <w:basedOn w:val="Normal"/>
    <w:next w:val="Normal"/>
    <w:autoRedefine/>
    <w:uiPriority w:val="39"/>
    <w:unhideWhenUsed/>
    <w:rsid w:val="00173C6E"/>
    <w:pPr>
      <w:tabs>
        <w:tab w:val="clear" w:pos="720"/>
      </w:tabs>
      <w:ind w:left="240"/>
    </w:pPr>
  </w:style>
  <w:style w:type="paragraph" w:styleId="CabealhodoSumrio">
    <w:name w:val="TOC Heading"/>
    <w:basedOn w:val="Ttulo1"/>
    <w:next w:val="Normal"/>
    <w:uiPriority w:val="39"/>
    <w:semiHidden/>
    <w:unhideWhenUsed/>
    <w:qFormat/>
    <w:rsid w:val="00173C6E"/>
    <w:pPr>
      <w:keepLines/>
      <w:tabs>
        <w:tab w:val="clear" w:pos="720"/>
      </w:tabs>
      <w:spacing w:before="480" w:line="276" w:lineRule="auto"/>
      <w:outlineLvl w:val="9"/>
    </w:pPr>
    <w:rPr>
      <w:rFonts w:ascii="Cambria" w:hAnsi="Cambria"/>
      <w:bCs/>
      <w:color w:val="365F91"/>
      <w:kern w:val="0"/>
      <w:sz w:val="28"/>
      <w:szCs w:val="28"/>
      <w:lang w:val="pt-BR" w:eastAsia="en-US"/>
    </w:rPr>
  </w:style>
  <w:style w:type="paragraph" w:styleId="Reviso">
    <w:name w:val="Revision"/>
    <w:hidden/>
    <w:uiPriority w:val="99"/>
    <w:semiHidden/>
    <w:rsid w:val="0079313D"/>
    <w:rPr>
      <w:rFonts w:ascii="Times" w:hAnsi="Times"/>
      <w:sz w:val="24"/>
      <w:lang w:val="en-US"/>
    </w:rPr>
  </w:style>
  <w:style w:type="character" w:customStyle="1" w:styleId="google-src-text">
    <w:name w:val="google-src-text"/>
    <w:basedOn w:val="Fontepargpadro"/>
    <w:rsid w:val="003D04C7"/>
  </w:style>
  <w:style w:type="paragraph" w:styleId="Corpodetexto">
    <w:name w:val="Body Text"/>
    <w:basedOn w:val="Normal"/>
    <w:link w:val="CorpodetextoChar"/>
    <w:semiHidden/>
    <w:rsid w:val="00C82D70"/>
    <w:pPr>
      <w:tabs>
        <w:tab w:val="clear" w:pos="720"/>
      </w:tabs>
      <w:spacing w:before="0"/>
    </w:pPr>
    <w:rPr>
      <w:rFonts w:ascii="Times New Roman" w:hAnsi="Times New Roman"/>
      <w:szCs w:val="24"/>
      <w:lang w:val="pt-PT" w:eastAsia="pt-PT"/>
    </w:rPr>
  </w:style>
  <w:style w:type="character" w:customStyle="1" w:styleId="CorpodetextoChar">
    <w:name w:val="Corpo de texto Char"/>
    <w:basedOn w:val="Fontepargpadro"/>
    <w:link w:val="Corpodetexto"/>
    <w:semiHidden/>
    <w:rsid w:val="00C82D70"/>
    <w:rPr>
      <w:sz w:val="24"/>
      <w:szCs w:val="24"/>
      <w:lang w:val="pt-PT" w:eastAsia="pt-PT"/>
    </w:rPr>
  </w:style>
  <w:style w:type="paragraph" w:styleId="Textodenotaderodap">
    <w:name w:val="footnote text"/>
    <w:basedOn w:val="Normal"/>
    <w:link w:val="TextodenotaderodapChar"/>
    <w:uiPriority w:val="99"/>
    <w:semiHidden/>
    <w:unhideWhenUsed/>
    <w:rsid w:val="00D0163D"/>
    <w:rPr>
      <w:sz w:val="20"/>
    </w:rPr>
  </w:style>
  <w:style w:type="character" w:customStyle="1" w:styleId="TextodenotaderodapChar">
    <w:name w:val="Texto de nota de rodapé Char"/>
    <w:basedOn w:val="Fontepargpadro"/>
    <w:link w:val="Textodenotaderodap"/>
    <w:uiPriority w:val="99"/>
    <w:semiHidden/>
    <w:rsid w:val="00D0163D"/>
    <w:rPr>
      <w:rFonts w:ascii="Times" w:hAnsi="Times"/>
      <w:lang w:val="en-US"/>
    </w:rPr>
  </w:style>
  <w:style w:type="character" w:styleId="Refdenotaderodap">
    <w:name w:val="footnote reference"/>
    <w:basedOn w:val="Fontepargpadro"/>
    <w:uiPriority w:val="99"/>
    <w:semiHidden/>
    <w:unhideWhenUsed/>
    <w:rsid w:val="00D0163D"/>
    <w:rPr>
      <w:vertAlign w:val="superscript"/>
    </w:rPr>
  </w:style>
  <w:style w:type="paragraph" w:styleId="Sumrio3">
    <w:name w:val="toc 3"/>
    <w:basedOn w:val="Normal"/>
    <w:next w:val="Normal"/>
    <w:autoRedefine/>
    <w:uiPriority w:val="39"/>
    <w:unhideWhenUsed/>
    <w:rsid w:val="00E91104"/>
    <w:pPr>
      <w:tabs>
        <w:tab w:val="clear" w:pos="720"/>
      </w:tabs>
      <w:spacing w:after="100"/>
      <w:ind w:left="480"/>
    </w:pPr>
  </w:style>
  <w:style w:type="paragraph" w:customStyle="1" w:styleId="root">
    <w:name w:val="root"/>
    <w:basedOn w:val="Normal"/>
    <w:rsid w:val="007B366D"/>
    <w:pPr>
      <w:tabs>
        <w:tab w:val="clear" w:pos="720"/>
      </w:tabs>
      <w:spacing w:before="100" w:beforeAutospacing="1" w:after="100" w:afterAutospacing="1"/>
      <w:jc w:val="left"/>
    </w:pPr>
    <w:rPr>
      <w:rFonts w:ascii="Times New Roman" w:hAnsi="Times New Roman"/>
      <w:szCs w:val="24"/>
      <w:lang w:val="pt-BR"/>
    </w:rPr>
  </w:style>
  <w:style w:type="character" w:customStyle="1" w:styleId="shorttext">
    <w:name w:val="short_text"/>
    <w:basedOn w:val="Fontepargpadro"/>
    <w:rsid w:val="00805282"/>
  </w:style>
</w:styles>
</file>

<file path=word/webSettings.xml><?xml version="1.0" encoding="utf-8"?>
<w:webSettings xmlns:r="http://schemas.openxmlformats.org/officeDocument/2006/relationships" xmlns:w="http://schemas.openxmlformats.org/wordprocessingml/2006/main">
  <w:divs>
    <w:div w:id="14383375">
      <w:bodyDiv w:val="1"/>
      <w:marLeft w:val="0"/>
      <w:marRight w:val="0"/>
      <w:marTop w:val="0"/>
      <w:marBottom w:val="0"/>
      <w:divBdr>
        <w:top w:val="none" w:sz="0" w:space="0" w:color="auto"/>
        <w:left w:val="none" w:sz="0" w:space="0" w:color="auto"/>
        <w:bottom w:val="none" w:sz="0" w:space="0" w:color="auto"/>
        <w:right w:val="none" w:sz="0" w:space="0" w:color="auto"/>
      </w:divBdr>
    </w:div>
    <w:div w:id="32658434">
      <w:bodyDiv w:val="1"/>
      <w:marLeft w:val="0"/>
      <w:marRight w:val="0"/>
      <w:marTop w:val="0"/>
      <w:marBottom w:val="0"/>
      <w:divBdr>
        <w:top w:val="none" w:sz="0" w:space="0" w:color="auto"/>
        <w:left w:val="none" w:sz="0" w:space="0" w:color="auto"/>
        <w:bottom w:val="none" w:sz="0" w:space="0" w:color="auto"/>
        <w:right w:val="none" w:sz="0" w:space="0" w:color="auto"/>
      </w:divBdr>
    </w:div>
    <w:div w:id="85419862">
      <w:bodyDiv w:val="1"/>
      <w:marLeft w:val="0"/>
      <w:marRight w:val="0"/>
      <w:marTop w:val="0"/>
      <w:marBottom w:val="0"/>
      <w:divBdr>
        <w:top w:val="none" w:sz="0" w:space="0" w:color="auto"/>
        <w:left w:val="none" w:sz="0" w:space="0" w:color="auto"/>
        <w:bottom w:val="none" w:sz="0" w:space="0" w:color="auto"/>
        <w:right w:val="none" w:sz="0" w:space="0" w:color="auto"/>
      </w:divBdr>
      <w:divsChild>
        <w:div w:id="23137921">
          <w:marLeft w:val="0"/>
          <w:marRight w:val="0"/>
          <w:marTop w:val="0"/>
          <w:marBottom w:val="0"/>
          <w:divBdr>
            <w:top w:val="none" w:sz="0" w:space="0" w:color="auto"/>
            <w:left w:val="none" w:sz="0" w:space="0" w:color="auto"/>
            <w:bottom w:val="none" w:sz="0" w:space="0" w:color="auto"/>
            <w:right w:val="none" w:sz="0" w:space="0" w:color="auto"/>
          </w:divBdr>
        </w:div>
      </w:divsChild>
    </w:div>
    <w:div w:id="96098571">
      <w:bodyDiv w:val="1"/>
      <w:marLeft w:val="0"/>
      <w:marRight w:val="0"/>
      <w:marTop w:val="0"/>
      <w:marBottom w:val="0"/>
      <w:divBdr>
        <w:top w:val="none" w:sz="0" w:space="0" w:color="auto"/>
        <w:left w:val="none" w:sz="0" w:space="0" w:color="auto"/>
        <w:bottom w:val="none" w:sz="0" w:space="0" w:color="auto"/>
        <w:right w:val="none" w:sz="0" w:space="0" w:color="auto"/>
      </w:divBdr>
    </w:div>
    <w:div w:id="112096981">
      <w:bodyDiv w:val="1"/>
      <w:marLeft w:val="0"/>
      <w:marRight w:val="0"/>
      <w:marTop w:val="0"/>
      <w:marBottom w:val="0"/>
      <w:divBdr>
        <w:top w:val="none" w:sz="0" w:space="0" w:color="auto"/>
        <w:left w:val="none" w:sz="0" w:space="0" w:color="auto"/>
        <w:bottom w:val="none" w:sz="0" w:space="0" w:color="auto"/>
        <w:right w:val="none" w:sz="0" w:space="0" w:color="auto"/>
      </w:divBdr>
      <w:divsChild>
        <w:div w:id="287206197">
          <w:marLeft w:val="432"/>
          <w:marRight w:val="0"/>
          <w:marTop w:val="96"/>
          <w:marBottom w:val="0"/>
          <w:divBdr>
            <w:top w:val="none" w:sz="0" w:space="0" w:color="auto"/>
            <w:left w:val="none" w:sz="0" w:space="0" w:color="auto"/>
            <w:bottom w:val="none" w:sz="0" w:space="0" w:color="auto"/>
            <w:right w:val="none" w:sz="0" w:space="0" w:color="auto"/>
          </w:divBdr>
        </w:div>
      </w:divsChild>
    </w:div>
    <w:div w:id="158888599">
      <w:bodyDiv w:val="1"/>
      <w:marLeft w:val="0"/>
      <w:marRight w:val="0"/>
      <w:marTop w:val="0"/>
      <w:marBottom w:val="0"/>
      <w:divBdr>
        <w:top w:val="none" w:sz="0" w:space="0" w:color="auto"/>
        <w:left w:val="none" w:sz="0" w:space="0" w:color="auto"/>
        <w:bottom w:val="none" w:sz="0" w:space="0" w:color="auto"/>
        <w:right w:val="none" w:sz="0" w:space="0" w:color="auto"/>
      </w:divBdr>
    </w:div>
    <w:div w:id="208076983">
      <w:bodyDiv w:val="1"/>
      <w:marLeft w:val="0"/>
      <w:marRight w:val="0"/>
      <w:marTop w:val="0"/>
      <w:marBottom w:val="0"/>
      <w:divBdr>
        <w:top w:val="none" w:sz="0" w:space="0" w:color="auto"/>
        <w:left w:val="none" w:sz="0" w:space="0" w:color="auto"/>
        <w:bottom w:val="none" w:sz="0" w:space="0" w:color="auto"/>
        <w:right w:val="none" w:sz="0" w:space="0" w:color="auto"/>
      </w:divBdr>
    </w:div>
    <w:div w:id="259679868">
      <w:bodyDiv w:val="1"/>
      <w:marLeft w:val="0"/>
      <w:marRight w:val="0"/>
      <w:marTop w:val="0"/>
      <w:marBottom w:val="0"/>
      <w:divBdr>
        <w:top w:val="none" w:sz="0" w:space="0" w:color="auto"/>
        <w:left w:val="none" w:sz="0" w:space="0" w:color="auto"/>
        <w:bottom w:val="none" w:sz="0" w:space="0" w:color="auto"/>
        <w:right w:val="none" w:sz="0" w:space="0" w:color="auto"/>
      </w:divBdr>
    </w:div>
    <w:div w:id="267390218">
      <w:bodyDiv w:val="1"/>
      <w:marLeft w:val="0"/>
      <w:marRight w:val="0"/>
      <w:marTop w:val="0"/>
      <w:marBottom w:val="0"/>
      <w:divBdr>
        <w:top w:val="none" w:sz="0" w:space="0" w:color="auto"/>
        <w:left w:val="none" w:sz="0" w:space="0" w:color="auto"/>
        <w:bottom w:val="none" w:sz="0" w:space="0" w:color="auto"/>
        <w:right w:val="none" w:sz="0" w:space="0" w:color="auto"/>
      </w:divBdr>
      <w:divsChild>
        <w:div w:id="1693915331">
          <w:marLeft w:val="0"/>
          <w:marRight w:val="0"/>
          <w:marTop w:val="0"/>
          <w:marBottom w:val="0"/>
          <w:divBdr>
            <w:top w:val="none" w:sz="0" w:space="0" w:color="auto"/>
            <w:left w:val="none" w:sz="0" w:space="0" w:color="auto"/>
            <w:bottom w:val="none" w:sz="0" w:space="0" w:color="auto"/>
            <w:right w:val="none" w:sz="0" w:space="0" w:color="auto"/>
          </w:divBdr>
          <w:divsChild>
            <w:div w:id="172996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980">
      <w:bodyDiv w:val="1"/>
      <w:marLeft w:val="0"/>
      <w:marRight w:val="0"/>
      <w:marTop w:val="0"/>
      <w:marBottom w:val="0"/>
      <w:divBdr>
        <w:top w:val="none" w:sz="0" w:space="0" w:color="auto"/>
        <w:left w:val="none" w:sz="0" w:space="0" w:color="auto"/>
        <w:bottom w:val="none" w:sz="0" w:space="0" w:color="auto"/>
        <w:right w:val="none" w:sz="0" w:space="0" w:color="auto"/>
      </w:divBdr>
    </w:div>
    <w:div w:id="277105422">
      <w:bodyDiv w:val="1"/>
      <w:marLeft w:val="0"/>
      <w:marRight w:val="0"/>
      <w:marTop w:val="0"/>
      <w:marBottom w:val="0"/>
      <w:divBdr>
        <w:top w:val="none" w:sz="0" w:space="0" w:color="auto"/>
        <w:left w:val="none" w:sz="0" w:space="0" w:color="auto"/>
        <w:bottom w:val="none" w:sz="0" w:space="0" w:color="auto"/>
        <w:right w:val="none" w:sz="0" w:space="0" w:color="auto"/>
      </w:divBdr>
    </w:div>
    <w:div w:id="323752217">
      <w:bodyDiv w:val="1"/>
      <w:marLeft w:val="0"/>
      <w:marRight w:val="0"/>
      <w:marTop w:val="0"/>
      <w:marBottom w:val="0"/>
      <w:divBdr>
        <w:top w:val="none" w:sz="0" w:space="0" w:color="auto"/>
        <w:left w:val="none" w:sz="0" w:space="0" w:color="auto"/>
        <w:bottom w:val="none" w:sz="0" w:space="0" w:color="auto"/>
        <w:right w:val="none" w:sz="0" w:space="0" w:color="auto"/>
      </w:divBdr>
    </w:div>
    <w:div w:id="348456781">
      <w:bodyDiv w:val="1"/>
      <w:marLeft w:val="0"/>
      <w:marRight w:val="0"/>
      <w:marTop w:val="0"/>
      <w:marBottom w:val="0"/>
      <w:divBdr>
        <w:top w:val="none" w:sz="0" w:space="0" w:color="auto"/>
        <w:left w:val="none" w:sz="0" w:space="0" w:color="auto"/>
        <w:bottom w:val="none" w:sz="0" w:space="0" w:color="auto"/>
        <w:right w:val="none" w:sz="0" w:space="0" w:color="auto"/>
      </w:divBdr>
    </w:div>
    <w:div w:id="348487518">
      <w:bodyDiv w:val="1"/>
      <w:marLeft w:val="0"/>
      <w:marRight w:val="0"/>
      <w:marTop w:val="0"/>
      <w:marBottom w:val="0"/>
      <w:divBdr>
        <w:top w:val="none" w:sz="0" w:space="0" w:color="auto"/>
        <w:left w:val="none" w:sz="0" w:space="0" w:color="auto"/>
        <w:bottom w:val="none" w:sz="0" w:space="0" w:color="auto"/>
        <w:right w:val="none" w:sz="0" w:space="0" w:color="auto"/>
      </w:divBdr>
    </w:div>
    <w:div w:id="434787254">
      <w:bodyDiv w:val="1"/>
      <w:marLeft w:val="0"/>
      <w:marRight w:val="0"/>
      <w:marTop w:val="0"/>
      <w:marBottom w:val="0"/>
      <w:divBdr>
        <w:top w:val="none" w:sz="0" w:space="0" w:color="auto"/>
        <w:left w:val="none" w:sz="0" w:space="0" w:color="auto"/>
        <w:bottom w:val="none" w:sz="0" w:space="0" w:color="auto"/>
        <w:right w:val="none" w:sz="0" w:space="0" w:color="auto"/>
      </w:divBdr>
    </w:div>
    <w:div w:id="463430847">
      <w:bodyDiv w:val="1"/>
      <w:marLeft w:val="0"/>
      <w:marRight w:val="0"/>
      <w:marTop w:val="0"/>
      <w:marBottom w:val="0"/>
      <w:divBdr>
        <w:top w:val="none" w:sz="0" w:space="0" w:color="auto"/>
        <w:left w:val="none" w:sz="0" w:space="0" w:color="auto"/>
        <w:bottom w:val="none" w:sz="0" w:space="0" w:color="auto"/>
        <w:right w:val="none" w:sz="0" w:space="0" w:color="auto"/>
      </w:divBdr>
    </w:div>
    <w:div w:id="516429544">
      <w:bodyDiv w:val="1"/>
      <w:marLeft w:val="0"/>
      <w:marRight w:val="0"/>
      <w:marTop w:val="0"/>
      <w:marBottom w:val="0"/>
      <w:divBdr>
        <w:top w:val="none" w:sz="0" w:space="0" w:color="auto"/>
        <w:left w:val="none" w:sz="0" w:space="0" w:color="auto"/>
        <w:bottom w:val="none" w:sz="0" w:space="0" w:color="auto"/>
        <w:right w:val="none" w:sz="0" w:space="0" w:color="auto"/>
      </w:divBdr>
    </w:div>
    <w:div w:id="523521736">
      <w:bodyDiv w:val="1"/>
      <w:marLeft w:val="0"/>
      <w:marRight w:val="0"/>
      <w:marTop w:val="0"/>
      <w:marBottom w:val="0"/>
      <w:divBdr>
        <w:top w:val="none" w:sz="0" w:space="0" w:color="auto"/>
        <w:left w:val="none" w:sz="0" w:space="0" w:color="auto"/>
        <w:bottom w:val="none" w:sz="0" w:space="0" w:color="auto"/>
        <w:right w:val="none" w:sz="0" w:space="0" w:color="auto"/>
      </w:divBdr>
    </w:div>
    <w:div w:id="544026843">
      <w:bodyDiv w:val="1"/>
      <w:marLeft w:val="0"/>
      <w:marRight w:val="0"/>
      <w:marTop w:val="0"/>
      <w:marBottom w:val="0"/>
      <w:divBdr>
        <w:top w:val="none" w:sz="0" w:space="0" w:color="auto"/>
        <w:left w:val="none" w:sz="0" w:space="0" w:color="auto"/>
        <w:bottom w:val="none" w:sz="0" w:space="0" w:color="auto"/>
        <w:right w:val="none" w:sz="0" w:space="0" w:color="auto"/>
      </w:divBdr>
    </w:div>
    <w:div w:id="565183097">
      <w:bodyDiv w:val="1"/>
      <w:marLeft w:val="0"/>
      <w:marRight w:val="0"/>
      <w:marTop w:val="0"/>
      <w:marBottom w:val="0"/>
      <w:divBdr>
        <w:top w:val="none" w:sz="0" w:space="0" w:color="auto"/>
        <w:left w:val="none" w:sz="0" w:space="0" w:color="auto"/>
        <w:bottom w:val="none" w:sz="0" w:space="0" w:color="auto"/>
        <w:right w:val="none" w:sz="0" w:space="0" w:color="auto"/>
      </w:divBdr>
      <w:divsChild>
        <w:div w:id="635718604">
          <w:marLeft w:val="432"/>
          <w:marRight w:val="0"/>
          <w:marTop w:val="125"/>
          <w:marBottom w:val="0"/>
          <w:divBdr>
            <w:top w:val="none" w:sz="0" w:space="0" w:color="auto"/>
            <w:left w:val="none" w:sz="0" w:space="0" w:color="auto"/>
            <w:bottom w:val="none" w:sz="0" w:space="0" w:color="auto"/>
            <w:right w:val="none" w:sz="0" w:space="0" w:color="auto"/>
          </w:divBdr>
        </w:div>
        <w:div w:id="934442762">
          <w:marLeft w:val="432"/>
          <w:marRight w:val="0"/>
          <w:marTop w:val="125"/>
          <w:marBottom w:val="0"/>
          <w:divBdr>
            <w:top w:val="none" w:sz="0" w:space="0" w:color="auto"/>
            <w:left w:val="none" w:sz="0" w:space="0" w:color="auto"/>
            <w:bottom w:val="none" w:sz="0" w:space="0" w:color="auto"/>
            <w:right w:val="none" w:sz="0" w:space="0" w:color="auto"/>
          </w:divBdr>
        </w:div>
        <w:div w:id="1216431894">
          <w:marLeft w:val="432"/>
          <w:marRight w:val="0"/>
          <w:marTop w:val="125"/>
          <w:marBottom w:val="0"/>
          <w:divBdr>
            <w:top w:val="none" w:sz="0" w:space="0" w:color="auto"/>
            <w:left w:val="none" w:sz="0" w:space="0" w:color="auto"/>
            <w:bottom w:val="none" w:sz="0" w:space="0" w:color="auto"/>
            <w:right w:val="none" w:sz="0" w:space="0" w:color="auto"/>
          </w:divBdr>
        </w:div>
        <w:div w:id="1433353408">
          <w:marLeft w:val="432"/>
          <w:marRight w:val="0"/>
          <w:marTop w:val="125"/>
          <w:marBottom w:val="0"/>
          <w:divBdr>
            <w:top w:val="none" w:sz="0" w:space="0" w:color="auto"/>
            <w:left w:val="none" w:sz="0" w:space="0" w:color="auto"/>
            <w:bottom w:val="none" w:sz="0" w:space="0" w:color="auto"/>
            <w:right w:val="none" w:sz="0" w:space="0" w:color="auto"/>
          </w:divBdr>
        </w:div>
        <w:div w:id="1672290090">
          <w:marLeft w:val="432"/>
          <w:marRight w:val="0"/>
          <w:marTop w:val="125"/>
          <w:marBottom w:val="0"/>
          <w:divBdr>
            <w:top w:val="none" w:sz="0" w:space="0" w:color="auto"/>
            <w:left w:val="none" w:sz="0" w:space="0" w:color="auto"/>
            <w:bottom w:val="none" w:sz="0" w:space="0" w:color="auto"/>
            <w:right w:val="none" w:sz="0" w:space="0" w:color="auto"/>
          </w:divBdr>
        </w:div>
        <w:div w:id="1842039141">
          <w:marLeft w:val="432"/>
          <w:marRight w:val="0"/>
          <w:marTop w:val="125"/>
          <w:marBottom w:val="0"/>
          <w:divBdr>
            <w:top w:val="none" w:sz="0" w:space="0" w:color="auto"/>
            <w:left w:val="none" w:sz="0" w:space="0" w:color="auto"/>
            <w:bottom w:val="none" w:sz="0" w:space="0" w:color="auto"/>
            <w:right w:val="none" w:sz="0" w:space="0" w:color="auto"/>
          </w:divBdr>
        </w:div>
      </w:divsChild>
    </w:div>
    <w:div w:id="608046775">
      <w:bodyDiv w:val="1"/>
      <w:marLeft w:val="0"/>
      <w:marRight w:val="0"/>
      <w:marTop w:val="0"/>
      <w:marBottom w:val="0"/>
      <w:divBdr>
        <w:top w:val="none" w:sz="0" w:space="0" w:color="auto"/>
        <w:left w:val="none" w:sz="0" w:space="0" w:color="auto"/>
        <w:bottom w:val="none" w:sz="0" w:space="0" w:color="auto"/>
        <w:right w:val="none" w:sz="0" w:space="0" w:color="auto"/>
      </w:divBdr>
    </w:div>
    <w:div w:id="620846871">
      <w:bodyDiv w:val="1"/>
      <w:marLeft w:val="0"/>
      <w:marRight w:val="0"/>
      <w:marTop w:val="0"/>
      <w:marBottom w:val="0"/>
      <w:divBdr>
        <w:top w:val="none" w:sz="0" w:space="0" w:color="auto"/>
        <w:left w:val="none" w:sz="0" w:space="0" w:color="auto"/>
        <w:bottom w:val="none" w:sz="0" w:space="0" w:color="auto"/>
        <w:right w:val="none" w:sz="0" w:space="0" w:color="auto"/>
      </w:divBdr>
    </w:div>
    <w:div w:id="676346605">
      <w:bodyDiv w:val="1"/>
      <w:marLeft w:val="0"/>
      <w:marRight w:val="0"/>
      <w:marTop w:val="0"/>
      <w:marBottom w:val="0"/>
      <w:divBdr>
        <w:top w:val="none" w:sz="0" w:space="0" w:color="auto"/>
        <w:left w:val="none" w:sz="0" w:space="0" w:color="auto"/>
        <w:bottom w:val="none" w:sz="0" w:space="0" w:color="auto"/>
        <w:right w:val="none" w:sz="0" w:space="0" w:color="auto"/>
      </w:divBdr>
    </w:div>
    <w:div w:id="691960086">
      <w:bodyDiv w:val="1"/>
      <w:marLeft w:val="0"/>
      <w:marRight w:val="0"/>
      <w:marTop w:val="0"/>
      <w:marBottom w:val="0"/>
      <w:divBdr>
        <w:top w:val="none" w:sz="0" w:space="0" w:color="auto"/>
        <w:left w:val="none" w:sz="0" w:space="0" w:color="auto"/>
        <w:bottom w:val="none" w:sz="0" w:space="0" w:color="auto"/>
        <w:right w:val="none" w:sz="0" w:space="0" w:color="auto"/>
      </w:divBdr>
    </w:div>
    <w:div w:id="699359805">
      <w:bodyDiv w:val="1"/>
      <w:marLeft w:val="0"/>
      <w:marRight w:val="0"/>
      <w:marTop w:val="0"/>
      <w:marBottom w:val="0"/>
      <w:divBdr>
        <w:top w:val="none" w:sz="0" w:space="0" w:color="auto"/>
        <w:left w:val="none" w:sz="0" w:space="0" w:color="auto"/>
        <w:bottom w:val="none" w:sz="0" w:space="0" w:color="auto"/>
        <w:right w:val="none" w:sz="0" w:space="0" w:color="auto"/>
      </w:divBdr>
    </w:div>
    <w:div w:id="767655248">
      <w:bodyDiv w:val="1"/>
      <w:marLeft w:val="0"/>
      <w:marRight w:val="0"/>
      <w:marTop w:val="0"/>
      <w:marBottom w:val="0"/>
      <w:divBdr>
        <w:top w:val="none" w:sz="0" w:space="0" w:color="auto"/>
        <w:left w:val="none" w:sz="0" w:space="0" w:color="auto"/>
        <w:bottom w:val="none" w:sz="0" w:space="0" w:color="auto"/>
        <w:right w:val="none" w:sz="0" w:space="0" w:color="auto"/>
      </w:divBdr>
    </w:div>
    <w:div w:id="867445692">
      <w:bodyDiv w:val="1"/>
      <w:marLeft w:val="0"/>
      <w:marRight w:val="0"/>
      <w:marTop w:val="0"/>
      <w:marBottom w:val="0"/>
      <w:divBdr>
        <w:top w:val="none" w:sz="0" w:space="0" w:color="auto"/>
        <w:left w:val="none" w:sz="0" w:space="0" w:color="auto"/>
        <w:bottom w:val="none" w:sz="0" w:space="0" w:color="auto"/>
        <w:right w:val="none" w:sz="0" w:space="0" w:color="auto"/>
      </w:divBdr>
    </w:div>
    <w:div w:id="949362155">
      <w:bodyDiv w:val="1"/>
      <w:marLeft w:val="0"/>
      <w:marRight w:val="0"/>
      <w:marTop w:val="0"/>
      <w:marBottom w:val="0"/>
      <w:divBdr>
        <w:top w:val="none" w:sz="0" w:space="0" w:color="auto"/>
        <w:left w:val="none" w:sz="0" w:space="0" w:color="auto"/>
        <w:bottom w:val="none" w:sz="0" w:space="0" w:color="auto"/>
        <w:right w:val="none" w:sz="0" w:space="0" w:color="auto"/>
      </w:divBdr>
    </w:div>
    <w:div w:id="953441604">
      <w:bodyDiv w:val="1"/>
      <w:marLeft w:val="0"/>
      <w:marRight w:val="0"/>
      <w:marTop w:val="0"/>
      <w:marBottom w:val="0"/>
      <w:divBdr>
        <w:top w:val="none" w:sz="0" w:space="0" w:color="auto"/>
        <w:left w:val="none" w:sz="0" w:space="0" w:color="auto"/>
        <w:bottom w:val="none" w:sz="0" w:space="0" w:color="auto"/>
        <w:right w:val="none" w:sz="0" w:space="0" w:color="auto"/>
      </w:divBdr>
    </w:div>
    <w:div w:id="977300500">
      <w:bodyDiv w:val="1"/>
      <w:marLeft w:val="0"/>
      <w:marRight w:val="0"/>
      <w:marTop w:val="0"/>
      <w:marBottom w:val="0"/>
      <w:divBdr>
        <w:top w:val="none" w:sz="0" w:space="0" w:color="auto"/>
        <w:left w:val="none" w:sz="0" w:space="0" w:color="auto"/>
        <w:bottom w:val="none" w:sz="0" w:space="0" w:color="auto"/>
        <w:right w:val="none" w:sz="0" w:space="0" w:color="auto"/>
      </w:divBdr>
    </w:div>
    <w:div w:id="1007489434">
      <w:bodyDiv w:val="1"/>
      <w:marLeft w:val="0"/>
      <w:marRight w:val="0"/>
      <w:marTop w:val="0"/>
      <w:marBottom w:val="0"/>
      <w:divBdr>
        <w:top w:val="none" w:sz="0" w:space="0" w:color="auto"/>
        <w:left w:val="none" w:sz="0" w:space="0" w:color="auto"/>
        <w:bottom w:val="none" w:sz="0" w:space="0" w:color="auto"/>
        <w:right w:val="none" w:sz="0" w:space="0" w:color="auto"/>
      </w:divBdr>
    </w:div>
    <w:div w:id="1014260815">
      <w:bodyDiv w:val="1"/>
      <w:marLeft w:val="0"/>
      <w:marRight w:val="0"/>
      <w:marTop w:val="0"/>
      <w:marBottom w:val="0"/>
      <w:divBdr>
        <w:top w:val="none" w:sz="0" w:space="0" w:color="auto"/>
        <w:left w:val="none" w:sz="0" w:space="0" w:color="auto"/>
        <w:bottom w:val="none" w:sz="0" w:space="0" w:color="auto"/>
        <w:right w:val="none" w:sz="0" w:space="0" w:color="auto"/>
      </w:divBdr>
    </w:div>
    <w:div w:id="1073702467">
      <w:bodyDiv w:val="1"/>
      <w:marLeft w:val="0"/>
      <w:marRight w:val="0"/>
      <w:marTop w:val="0"/>
      <w:marBottom w:val="0"/>
      <w:divBdr>
        <w:top w:val="none" w:sz="0" w:space="0" w:color="auto"/>
        <w:left w:val="none" w:sz="0" w:space="0" w:color="auto"/>
        <w:bottom w:val="none" w:sz="0" w:space="0" w:color="auto"/>
        <w:right w:val="none" w:sz="0" w:space="0" w:color="auto"/>
      </w:divBdr>
    </w:div>
    <w:div w:id="1105421639">
      <w:bodyDiv w:val="1"/>
      <w:marLeft w:val="0"/>
      <w:marRight w:val="0"/>
      <w:marTop w:val="0"/>
      <w:marBottom w:val="0"/>
      <w:divBdr>
        <w:top w:val="none" w:sz="0" w:space="0" w:color="auto"/>
        <w:left w:val="none" w:sz="0" w:space="0" w:color="auto"/>
        <w:bottom w:val="none" w:sz="0" w:space="0" w:color="auto"/>
        <w:right w:val="none" w:sz="0" w:space="0" w:color="auto"/>
      </w:divBdr>
    </w:div>
    <w:div w:id="1123428255">
      <w:bodyDiv w:val="1"/>
      <w:marLeft w:val="0"/>
      <w:marRight w:val="0"/>
      <w:marTop w:val="0"/>
      <w:marBottom w:val="0"/>
      <w:divBdr>
        <w:top w:val="none" w:sz="0" w:space="0" w:color="auto"/>
        <w:left w:val="none" w:sz="0" w:space="0" w:color="auto"/>
        <w:bottom w:val="none" w:sz="0" w:space="0" w:color="auto"/>
        <w:right w:val="none" w:sz="0" w:space="0" w:color="auto"/>
      </w:divBdr>
    </w:div>
    <w:div w:id="1165780083">
      <w:bodyDiv w:val="1"/>
      <w:marLeft w:val="0"/>
      <w:marRight w:val="0"/>
      <w:marTop w:val="0"/>
      <w:marBottom w:val="0"/>
      <w:divBdr>
        <w:top w:val="none" w:sz="0" w:space="0" w:color="auto"/>
        <w:left w:val="none" w:sz="0" w:space="0" w:color="auto"/>
        <w:bottom w:val="none" w:sz="0" w:space="0" w:color="auto"/>
        <w:right w:val="none" w:sz="0" w:space="0" w:color="auto"/>
      </w:divBdr>
      <w:divsChild>
        <w:div w:id="998537397">
          <w:marLeft w:val="432"/>
          <w:marRight w:val="0"/>
          <w:marTop w:val="106"/>
          <w:marBottom w:val="0"/>
          <w:divBdr>
            <w:top w:val="none" w:sz="0" w:space="0" w:color="auto"/>
            <w:left w:val="none" w:sz="0" w:space="0" w:color="auto"/>
            <w:bottom w:val="none" w:sz="0" w:space="0" w:color="auto"/>
            <w:right w:val="none" w:sz="0" w:space="0" w:color="auto"/>
          </w:divBdr>
        </w:div>
        <w:div w:id="1780907980">
          <w:marLeft w:val="432"/>
          <w:marRight w:val="0"/>
          <w:marTop w:val="106"/>
          <w:marBottom w:val="0"/>
          <w:divBdr>
            <w:top w:val="none" w:sz="0" w:space="0" w:color="auto"/>
            <w:left w:val="none" w:sz="0" w:space="0" w:color="auto"/>
            <w:bottom w:val="none" w:sz="0" w:space="0" w:color="auto"/>
            <w:right w:val="none" w:sz="0" w:space="0" w:color="auto"/>
          </w:divBdr>
        </w:div>
        <w:div w:id="1900287796">
          <w:marLeft w:val="432"/>
          <w:marRight w:val="0"/>
          <w:marTop w:val="106"/>
          <w:marBottom w:val="0"/>
          <w:divBdr>
            <w:top w:val="none" w:sz="0" w:space="0" w:color="auto"/>
            <w:left w:val="none" w:sz="0" w:space="0" w:color="auto"/>
            <w:bottom w:val="none" w:sz="0" w:space="0" w:color="auto"/>
            <w:right w:val="none" w:sz="0" w:space="0" w:color="auto"/>
          </w:divBdr>
        </w:div>
      </w:divsChild>
    </w:div>
    <w:div w:id="1171675726">
      <w:bodyDiv w:val="1"/>
      <w:marLeft w:val="0"/>
      <w:marRight w:val="0"/>
      <w:marTop w:val="0"/>
      <w:marBottom w:val="0"/>
      <w:divBdr>
        <w:top w:val="none" w:sz="0" w:space="0" w:color="auto"/>
        <w:left w:val="none" w:sz="0" w:space="0" w:color="auto"/>
        <w:bottom w:val="none" w:sz="0" w:space="0" w:color="auto"/>
        <w:right w:val="none" w:sz="0" w:space="0" w:color="auto"/>
      </w:divBdr>
      <w:divsChild>
        <w:div w:id="565380638">
          <w:marLeft w:val="0"/>
          <w:marRight w:val="0"/>
          <w:marTop w:val="0"/>
          <w:marBottom w:val="0"/>
          <w:divBdr>
            <w:top w:val="none" w:sz="0" w:space="0" w:color="auto"/>
            <w:left w:val="none" w:sz="0" w:space="0" w:color="auto"/>
            <w:bottom w:val="none" w:sz="0" w:space="0" w:color="auto"/>
            <w:right w:val="none" w:sz="0" w:space="0" w:color="auto"/>
          </w:divBdr>
        </w:div>
      </w:divsChild>
    </w:div>
    <w:div w:id="1218978858">
      <w:bodyDiv w:val="1"/>
      <w:marLeft w:val="0"/>
      <w:marRight w:val="0"/>
      <w:marTop w:val="0"/>
      <w:marBottom w:val="0"/>
      <w:divBdr>
        <w:top w:val="none" w:sz="0" w:space="0" w:color="auto"/>
        <w:left w:val="none" w:sz="0" w:space="0" w:color="auto"/>
        <w:bottom w:val="none" w:sz="0" w:space="0" w:color="auto"/>
        <w:right w:val="none" w:sz="0" w:space="0" w:color="auto"/>
      </w:divBdr>
    </w:div>
    <w:div w:id="1233662238">
      <w:bodyDiv w:val="1"/>
      <w:marLeft w:val="0"/>
      <w:marRight w:val="0"/>
      <w:marTop w:val="0"/>
      <w:marBottom w:val="0"/>
      <w:divBdr>
        <w:top w:val="none" w:sz="0" w:space="0" w:color="auto"/>
        <w:left w:val="none" w:sz="0" w:space="0" w:color="auto"/>
        <w:bottom w:val="none" w:sz="0" w:space="0" w:color="auto"/>
        <w:right w:val="none" w:sz="0" w:space="0" w:color="auto"/>
      </w:divBdr>
    </w:div>
    <w:div w:id="1249191860">
      <w:bodyDiv w:val="1"/>
      <w:marLeft w:val="0"/>
      <w:marRight w:val="0"/>
      <w:marTop w:val="0"/>
      <w:marBottom w:val="0"/>
      <w:divBdr>
        <w:top w:val="none" w:sz="0" w:space="0" w:color="auto"/>
        <w:left w:val="none" w:sz="0" w:space="0" w:color="auto"/>
        <w:bottom w:val="none" w:sz="0" w:space="0" w:color="auto"/>
        <w:right w:val="none" w:sz="0" w:space="0" w:color="auto"/>
      </w:divBdr>
    </w:div>
    <w:div w:id="1281690463">
      <w:bodyDiv w:val="1"/>
      <w:marLeft w:val="0"/>
      <w:marRight w:val="0"/>
      <w:marTop w:val="0"/>
      <w:marBottom w:val="0"/>
      <w:divBdr>
        <w:top w:val="none" w:sz="0" w:space="0" w:color="auto"/>
        <w:left w:val="none" w:sz="0" w:space="0" w:color="auto"/>
        <w:bottom w:val="none" w:sz="0" w:space="0" w:color="auto"/>
        <w:right w:val="none" w:sz="0" w:space="0" w:color="auto"/>
      </w:divBdr>
    </w:div>
    <w:div w:id="1297296957">
      <w:bodyDiv w:val="1"/>
      <w:marLeft w:val="0"/>
      <w:marRight w:val="0"/>
      <w:marTop w:val="0"/>
      <w:marBottom w:val="0"/>
      <w:divBdr>
        <w:top w:val="none" w:sz="0" w:space="0" w:color="auto"/>
        <w:left w:val="none" w:sz="0" w:space="0" w:color="auto"/>
        <w:bottom w:val="none" w:sz="0" w:space="0" w:color="auto"/>
        <w:right w:val="none" w:sz="0" w:space="0" w:color="auto"/>
      </w:divBdr>
    </w:div>
    <w:div w:id="1304236722">
      <w:bodyDiv w:val="1"/>
      <w:marLeft w:val="0"/>
      <w:marRight w:val="0"/>
      <w:marTop w:val="0"/>
      <w:marBottom w:val="0"/>
      <w:divBdr>
        <w:top w:val="none" w:sz="0" w:space="0" w:color="auto"/>
        <w:left w:val="none" w:sz="0" w:space="0" w:color="auto"/>
        <w:bottom w:val="none" w:sz="0" w:space="0" w:color="auto"/>
        <w:right w:val="none" w:sz="0" w:space="0" w:color="auto"/>
      </w:divBdr>
      <w:divsChild>
        <w:div w:id="1124497548">
          <w:marLeft w:val="0"/>
          <w:marRight w:val="0"/>
          <w:marTop w:val="0"/>
          <w:marBottom w:val="0"/>
          <w:divBdr>
            <w:top w:val="none" w:sz="0" w:space="0" w:color="auto"/>
            <w:left w:val="none" w:sz="0" w:space="0" w:color="auto"/>
            <w:bottom w:val="none" w:sz="0" w:space="0" w:color="auto"/>
            <w:right w:val="none" w:sz="0" w:space="0" w:color="auto"/>
          </w:divBdr>
        </w:div>
      </w:divsChild>
    </w:div>
    <w:div w:id="1317030804">
      <w:bodyDiv w:val="1"/>
      <w:marLeft w:val="0"/>
      <w:marRight w:val="0"/>
      <w:marTop w:val="0"/>
      <w:marBottom w:val="0"/>
      <w:divBdr>
        <w:top w:val="none" w:sz="0" w:space="0" w:color="auto"/>
        <w:left w:val="none" w:sz="0" w:space="0" w:color="auto"/>
        <w:bottom w:val="none" w:sz="0" w:space="0" w:color="auto"/>
        <w:right w:val="none" w:sz="0" w:space="0" w:color="auto"/>
      </w:divBdr>
      <w:divsChild>
        <w:div w:id="742600416">
          <w:marLeft w:val="432"/>
          <w:marRight w:val="0"/>
          <w:marTop w:val="106"/>
          <w:marBottom w:val="0"/>
          <w:divBdr>
            <w:top w:val="none" w:sz="0" w:space="0" w:color="auto"/>
            <w:left w:val="none" w:sz="0" w:space="0" w:color="auto"/>
            <w:bottom w:val="none" w:sz="0" w:space="0" w:color="auto"/>
            <w:right w:val="none" w:sz="0" w:space="0" w:color="auto"/>
          </w:divBdr>
        </w:div>
        <w:div w:id="1875460569">
          <w:marLeft w:val="432"/>
          <w:marRight w:val="0"/>
          <w:marTop w:val="106"/>
          <w:marBottom w:val="0"/>
          <w:divBdr>
            <w:top w:val="none" w:sz="0" w:space="0" w:color="auto"/>
            <w:left w:val="none" w:sz="0" w:space="0" w:color="auto"/>
            <w:bottom w:val="none" w:sz="0" w:space="0" w:color="auto"/>
            <w:right w:val="none" w:sz="0" w:space="0" w:color="auto"/>
          </w:divBdr>
        </w:div>
        <w:div w:id="2042195910">
          <w:marLeft w:val="432"/>
          <w:marRight w:val="0"/>
          <w:marTop w:val="106"/>
          <w:marBottom w:val="0"/>
          <w:divBdr>
            <w:top w:val="none" w:sz="0" w:space="0" w:color="auto"/>
            <w:left w:val="none" w:sz="0" w:space="0" w:color="auto"/>
            <w:bottom w:val="none" w:sz="0" w:space="0" w:color="auto"/>
            <w:right w:val="none" w:sz="0" w:space="0" w:color="auto"/>
          </w:divBdr>
        </w:div>
      </w:divsChild>
    </w:div>
    <w:div w:id="1349676846">
      <w:bodyDiv w:val="1"/>
      <w:marLeft w:val="0"/>
      <w:marRight w:val="0"/>
      <w:marTop w:val="0"/>
      <w:marBottom w:val="0"/>
      <w:divBdr>
        <w:top w:val="none" w:sz="0" w:space="0" w:color="auto"/>
        <w:left w:val="none" w:sz="0" w:space="0" w:color="auto"/>
        <w:bottom w:val="none" w:sz="0" w:space="0" w:color="auto"/>
        <w:right w:val="none" w:sz="0" w:space="0" w:color="auto"/>
      </w:divBdr>
    </w:div>
    <w:div w:id="1352686879">
      <w:bodyDiv w:val="1"/>
      <w:marLeft w:val="0"/>
      <w:marRight w:val="0"/>
      <w:marTop w:val="0"/>
      <w:marBottom w:val="0"/>
      <w:divBdr>
        <w:top w:val="none" w:sz="0" w:space="0" w:color="auto"/>
        <w:left w:val="none" w:sz="0" w:space="0" w:color="auto"/>
        <w:bottom w:val="none" w:sz="0" w:space="0" w:color="auto"/>
        <w:right w:val="none" w:sz="0" w:space="0" w:color="auto"/>
      </w:divBdr>
    </w:div>
    <w:div w:id="1359702518">
      <w:bodyDiv w:val="1"/>
      <w:marLeft w:val="0"/>
      <w:marRight w:val="0"/>
      <w:marTop w:val="0"/>
      <w:marBottom w:val="0"/>
      <w:divBdr>
        <w:top w:val="none" w:sz="0" w:space="0" w:color="auto"/>
        <w:left w:val="none" w:sz="0" w:space="0" w:color="auto"/>
        <w:bottom w:val="none" w:sz="0" w:space="0" w:color="auto"/>
        <w:right w:val="none" w:sz="0" w:space="0" w:color="auto"/>
      </w:divBdr>
    </w:div>
    <w:div w:id="1454440868">
      <w:bodyDiv w:val="1"/>
      <w:marLeft w:val="0"/>
      <w:marRight w:val="0"/>
      <w:marTop w:val="0"/>
      <w:marBottom w:val="0"/>
      <w:divBdr>
        <w:top w:val="none" w:sz="0" w:space="0" w:color="auto"/>
        <w:left w:val="none" w:sz="0" w:space="0" w:color="auto"/>
        <w:bottom w:val="none" w:sz="0" w:space="0" w:color="auto"/>
        <w:right w:val="none" w:sz="0" w:space="0" w:color="auto"/>
      </w:divBdr>
    </w:div>
    <w:div w:id="1478448569">
      <w:bodyDiv w:val="1"/>
      <w:marLeft w:val="0"/>
      <w:marRight w:val="0"/>
      <w:marTop w:val="0"/>
      <w:marBottom w:val="0"/>
      <w:divBdr>
        <w:top w:val="none" w:sz="0" w:space="0" w:color="auto"/>
        <w:left w:val="none" w:sz="0" w:space="0" w:color="auto"/>
        <w:bottom w:val="none" w:sz="0" w:space="0" w:color="auto"/>
        <w:right w:val="none" w:sz="0" w:space="0" w:color="auto"/>
      </w:divBdr>
    </w:div>
    <w:div w:id="1492410964">
      <w:bodyDiv w:val="1"/>
      <w:marLeft w:val="0"/>
      <w:marRight w:val="0"/>
      <w:marTop w:val="0"/>
      <w:marBottom w:val="0"/>
      <w:divBdr>
        <w:top w:val="none" w:sz="0" w:space="0" w:color="auto"/>
        <w:left w:val="none" w:sz="0" w:space="0" w:color="auto"/>
        <w:bottom w:val="none" w:sz="0" w:space="0" w:color="auto"/>
        <w:right w:val="none" w:sz="0" w:space="0" w:color="auto"/>
      </w:divBdr>
    </w:div>
    <w:div w:id="1502355576">
      <w:bodyDiv w:val="1"/>
      <w:marLeft w:val="0"/>
      <w:marRight w:val="0"/>
      <w:marTop w:val="0"/>
      <w:marBottom w:val="0"/>
      <w:divBdr>
        <w:top w:val="none" w:sz="0" w:space="0" w:color="auto"/>
        <w:left w:val="none" w:sz="0" w:space="0" w:color="auto"/>
        <w:bottom w:val="none" w:sz="0" w:space="0" w:color="auto"/>
        <w:right w:val="none" w:sz="0" w:space="0" w:color="auto"/>
      </w:divBdr>
    </w:div>
    <w:div w:id="1582444618">
      <w:bodyDiv w:val="1"/>
      <w:marLeft w:val="0"/>
      <w:marRight w:val="0"/>
      <w:marTop w:val="0"/>
      <w:marBottom w:val="0"/>
      <w:divBdr>
        <w:top w:val="none" w:sz="0" w:space="0" w:color="auto"/>
        <w:left w:val="none" w:sz="0" w:space="0" w:color="auto"/>
        <w:bottom w:val="none" w:sz="0" w:space="0" w:color="auto"/>
        <w:right w:val="none" w:sz="0" w:space="0" w:color="auto"/>
      </w:divBdr>
    </w:div>
    <w:div w:id="1679771526">
      <w:bodyDiv w:val="1"/>
      <w:marLeft w:val="0"/>
      <w:marRight w:val="0"/>
      <w:marTop w:val="0"/>
      <w:marBottom w:val="0"/>
      <w:divBdr>
        <w:top w:val="none" w:sz="0" w:space="0" w:color="auto"/>
        <w:left w:val="none" w:sz="0" w:space="0" w:color="auto"/>
        <w:bottom w:val="none" w:sz="0" w:space="0" w:color="auto"/>
        <w:right w:val="none" w:sz="0" w:space="0" w:color="auto"/>
      </w:divBdr>
    </w:div>
    <w:div w:id="1710227566">
      <w:bodyDiv w:val="1"/>
      <w:marLeft w:val="0"/>
      <w:marRight w:val="0"/>
      <w:marTop w:val="0"/>
      <w:marBottom w:val="0"/>
      <w:divBdr>
        <w:top w:val="none" w:sz="0" w:space="0" w:color="auto"/>
        <w:left w:val="none" w:sz="0" w:space="0" w:color="auto"/>
        <w:bottom w:val="none" w:sz="0" w:space="0" w:color="auto"/>
        <w:right w:val="none" w:sz="0" w:space="0" w:color="auto"/>
      </w:divBdr>
    </w:div>
    <w:div w:id="1748382845">
      <w:bodyDiv w:val="1"/>
      <w:marLeft w:val="0"/>
      <w:marRight w:val="0"/>
      <w:marTop w:val="0"/>
      <w:marBottom w:val="0"/>
      <w:divBdr>
        <w:top w:val="none" w:sz="0" w:space="0" w:color="auto"/>
        <w:left w:val="none" w:sz="0" w:space="0" w:color="auto"/>
        <w:bottom w:val="none" w:sz="0" w:space="0" w:color="auto"/>
        <w:right w:val="none" w:sz="0" w:space="0" w:color="auto"/>
      </w:divBdr>
      <w:divsChild>
        <w:div w:id="353728750">
          <w:marLeft w:val="0"/>
          <w:marRight w:val="0"/>
          <w:marTop w:val="0"/>
          <w:marBottom w:val="0"/>
          <w:divBdr>
            <w:top w:val="none" w:sz="0" w:space="0" w:color="auto"/>
            <w:left w:val="none" w:sz="0" w:space="0" w:color="auto"/>
            <w:bottom w:val="none" w:sz="0" w:space="0" w:color="auto"/>
            <w:right w:val="none" w:sz="0" w:space="0" w:color="auto"/>
          </w:divBdr>
        </w:div>
      </w:divsChild>
    </w:div>
    <w:div w:id="1771316282">
      <w:bodyDiv w:val="1"/>
      <w:marLeft w:val="0"/>
      <w:marRight w:val="0"/>
      <w:marTop w:val="0"/>
      <w:marBottom w:val="0"/>
      <w:divBdr>
        <w:top w:val="none" w:sz="0" w:space="0" w:color="auto"/>
        <w:left w:val="none" w:sz="0" w:space="0" w:color="auto"/>
        <w:bottom w:val="none" w:sz="0" w:space="0" w:color="auto"/>
        <w:right w:val="none" w:sz="0" w:space="0" w:color="auto"/>
      </w:divBdr>
    </w:div>
    <w:div w:id="1808087846">
      <w:bodyDiv w:val="1"/>
      <w:marLeft w:val="0"/>
      <w:marRight w:val="0"/>
      <w:marTop w:val="0"/>
      <w:marBottom w:val="0"/>
      <w:divBdr>
        <w:top w:val="none" w:sz="0" w:space="0" w:color="auto"/>
        <w:left w:val="none" w:sz="0" w:space="0" w:color="auto"/>
        <w:bottom w:val="none" w:sz="0" w:space="0" w:color="auto"/>
        <w:right w:val="none" w:sz="0" w:space="0" w:color="auto"/>
      </w:divBdr>
    </w:div>
    <w:div w:id="1832745602">
      <w:bodyDiv w:val="1"/>
      <w:marLeft w:val="0"/>
      <w:marRight w:val="0"/>
      <w:marTop w:val="0"/>
      <w:marBottom w:val="0"/>
      <w:divBdr>
        <w:top w:val="none" w:sz="0" w:space="0" w:color="auto"/>
        <w:left w:val="none" w:sz="0" w:space="0" w:color="auto"/>
        <w:bottom w:val="none" w:sz="0" w:space="0" w:color="auto"/>
        <w:right w:val="none" w:sz="0" w:space="0" w:color="auto"/>
      </w:divBdr>
      <w:divsChild>
        <w:div w:id="1712613039">
          <w:marLeft w:val="0"/>
          <w:marRight w:val="0"/>
          <w:marTop w:val="0"/>
          <w:marBottom w:val="0"/>
          <w:divBdr>
            <w:top w:val="none" w:sz="0" w:space="0" w:color="auto"/>
            <w:left w:val="none" w:sz="0" w:space="0" w:color="auto"/>
            <w:bottom w:val="none" w:sz="0" w:space="0" w:color="auto"/>
            <w:right w:val="none" w:sz="0" w:space="0" w:color="auto"/>
          </w:divBdr>
        </w:div>
      </w:divsChild>
    </w:div>
    <w:div w:id="1841389837">
      <w:bodyDiv w:val="1"/>
      <w:marLeft w:val="0"/>
      <w:marRight w:val="0"/>
      <w:marTop w:val="0"/>
      <w:marBottom w:val="0"/>
      <w:divBdr>
        <w:top w:val="none" w:sz="0" w:space="0" w:color="auto"/>
        <w:left w:val="none" w:sz="0" w:space="0" w:color="auto"/>
        <w:bottom w:val="none" w:sz="0" w:space="0" w:color="auto"/>
        <w:right w:val="none" w:sz="0" w:space="0" w:color="auto"/>
      </w:divBdr>
    </w:div>
    <w:div w:id="1851290757">
      <w:bodyDiv w:val="1"/>
      <w:marLeft w:val="0"/>
      <w:marRight w:val="0"/>
      <w:marTop w:val="0"/>
      <w:marBottom w:val="0"/>
      <w:divBdr>
        <w:top w:val="none" w:sz="0" w:space="0" w:color="auto"/>
        <w:left w:val="none" w:sz="0" w:space="0" w:color="auto"/>
        <w:bottom w:val="none" w:sz="0" w:space="0" w:color="auto"/>
        <w:right w:val="none" w:sz="0" w:space="0" w:color="auto"/>
      </w:divBdr>
      <w:divsChild>
        <w:div w:id="613248561">
          <w:marLeft w:val="0"/>
          <w:marRight w:val="0"/>
          <w:marTop w:val="0"/>
          <w:marBottom w:val="0"/>
          <w:divBdr>
            <w:top w:val="none" w:sz="0" w:space="0" w:color="auto"/>
            <w:left w:val="none" w:sz="0" w:space="0" w:color="auto"/>
            <w:bottom w:val="none" w:sz="0" w:space="0" w:color="auto"/>
            <w:right w:val="none" w:sz="0" w:space="0" w:color="auto"/>
          </w:divBdr>
        </w:div>
      </w:divsChild>
    </w:div>
    <w:div w:id="1853910372">
      <w:bodyDiv w:val="1"/>
      <w:marLeft w:val="0"/>
      <w:marRight w:val="0"/>
      <w:marTop w:val="0"/>
      <w:marBottom w:val="0"/>
      <w:divBdr>
        <w:top w:val="none" w:sz="0" w:space="0" w:color="auto"/>
        <w:left w:val="none" w:sz="0" w:space="0" w:color="auto"/>
        <w:bottom w:val="none" w:sz="0" w:space="0" w:color="auto"/>
        <w:right w:val="none" w:sz="0" w:space="0" w:color="auto"/>
      </w:divBdr>
    </w:div>
    <w:div w:id="1865435001">
      <w:bodyDiv w:val="1"/>
      <w:marLeft w:val="0"/>
      <w:marRight w:val="0"/>
      <w:marTop w:val="0"/>
      <w:marBottom w:val="0"/>
      <w:divBdr>
        <w:top w:val="none" w:sz="0" w:space="0" w:color="auto"/>
        <w:left w:val="none" w:sz="0" w:space="0" w:color="auto"/>
        <w:bottom w:val="none" w:sz="0" w:space="0" w:color="auto"/>
        <w:right w:val="none" w:sz="0" w:space="0" w:color="auto"/>
      </w:divBdr>
    </w:div>
    <w:div w:id="1873106076">
      <w:bodyDiv w:val="1"/>
      <w:marLeft w:val="0"/>
      <w:marRight w:val="0"/>
      <w:marTop w:val="0"/>
      <w:marBottom w:val="0"/>
      <w:divBdr>
        <w:top w:val="none" w:sz="0" w:space="0" w:color="auto"/>
        <w:left w:val="none" w:sz="0" w:space="0" w:color="auto"/>
        <w:bottom w:val="none" w:sz="0" w:space="0" w:color="auto"/>
        <w:right w:val="none" w:sz="0" w:space="0" w:color="auto"/>
      </w:divBdr>
      <w:divsChild>
        <w:div w:id="892085173">
          <w:marLeft w:val="0"/>
          <w:marRight w:val="0"/>
          <w:marTop w:val="0"/>
          <w:marBottom w:val="0"/>
          <w:divBdr>
            <w:top w:val="none" w:sz="0" w:space="0" w:color="auto"/>
            <w:left w:val="none" w:sz="0" w:space="0" w:color="auto"/>
            <w:bottom w:val="none" w:sz="0" w:space="0" w:color="auto"/>
            <w:right w:val="none" w:sz="0" w:space="0" w:color="auto"/>
          </w:divBdr>
        </w:div>
      </w:divsChild>
    </w:div>
    <w:div w:id="1877809477">
      <w:bodyDiv w:val="1"/>
      <w:marLeft w:val="0"/>
      <w:marRight w:val="0"/>
      <w:marTop w:val="0"/>
      <w:marBottom w:val="0"/>
      <w:divBdr>
        <w:top w:val="none" w:sz="0" w:space="0" w:color="auto"/>
        <w:left w:val="none" w:sz="0" w:space="0" w:color="auto"/>
        <w:bottom w:val="none" w:sz="0" w:space="0" w:color="auto"/>
        <w:right w:val="none" w:sz="0" w:space="0" w:color="auto"/>
      </w:divBdr>
    </w:div>
    <w:div w:id="1902642612">
      <w:bodyDiv w:val="1"/>
      <w:marLeft w:val="0"/>
      <w:marRight w:val="0"/>
      <w:marTop w:val="0"/>
      <w:marBottom w:val="0"/>
      <w:divBdr>
        <w:top w:val="none" w:sz="0" w:space="0" w:color="auto"/>
        <w:left w:val="none" w:sz="0" w:space="0" w:color="auto"/>
        <w:bottom w:val="none" w:sz="0" w:space="0" w:color="auto"/>
        <w:right w:val="none" w:sz="0" w:space="0" w:color="auto"/>
      </w:divBdr>
    </w:div>
    <w:div w:id="1988823592">
      <w:bodyDiv w:val="1"/>
      <w:marLeft w:val="0"/>
      <w:marRight w:val="0"/>
      <w:marTop w:val="0"/>
      <w:marBottom w:val="0"/>
      <w:divBdr>
        <w:top w:val="none" w:sz="0" w:space="0" w:color="auto"/>
        <w:left w:val="none" w:sz="0" w:space="0" w:color="auto"/>
        <w:bottom w:val="none" w:sz="0" w:space="0" w:color="auto"/>
        <w:right w:val="none" w:sz="0" w:space="0" w:color="auto"/>
      </w:divBdr>
    </w:div>
    <w:div w:id="2004122609">
      <w:bodyDiv w:val="1"/>
      <w:marLeft w:val="0"/>
      <w:marRight w:val="0"/>
      <w:marTop w:val="0"/>
      <w:marBottom w:val="0"/>
      <w:divBdr>
        <w:top w:val="none" w:sz="0" w:space="0" w:color="auto"/>
        <w:left w:val="none" w:sz="0" w:space="0" w:color="auto"/>
        <w:bottom w:val="none" w:sz="0" w:space="0" w:color="auto"/>
        <w:right w:val="none" w:sz="0" w:space="0" w:color="auto"/>
      </w:divBdr>
    </w:div>
    <w:div w:id="2006129036">
      <w:bodyDiv w:val="1"/>
      <w:marLeft w:val="0"/>
      <w:marRight w:val="0"/>
      <w:marTop w:val="0"/>
      <w:marBottom w:val="0"/>
      <w:divBdr>
        <w:top w:val="none" w:sz="0" w:space="0" w:color="auto"/>
        <w:left w:val="none" w:sz="0" w:space="0" w:color="auto"/>
        <w:bottom w:val="none" w:sz="0" w:space="0" w:color="auto"/>
        <w:right w:val="none" w:sz="0" w:space="0" w:color="auto"/>
      </w:divBdr>
      <w:divsChild>
        <w:div w:id="1523323254">
          <w:marLeft w:val="0"/>
          <w:marRight w:val="0"/>
          <w:marTop w:val="0"/>
          <w:marBottom w:val="0"/>
          <w:divBdr>
            <w:top w:val="none" w:sz="0" w:space="0" w:color="auto"/>
            <w:left w:val="none" w:sz="0" w:space="0" w:color="auto"/>
            <w:bottom w:val="none" w:sz="0" w:space="0" w:color="auto"/>
            <w:right w:val="none" w:sz="0" w:space="0" w:color="auto"/>
          </w:divBdr>
        </w:div>
      </w:divsChild>
    </w:div>
    <w:div w:id="2016178820">
      <w:bodyDiv w:val="1"/>
      <w:marLeft w:val="0"/>
      <w:marRight w:val="0"/>
      <w:marTop w:val="0"/>
      <w:marBottom w:val="0"/>
      <w:divBdr>
        <w:top w:val="none" w:sz="0" w:space="0" w:color="auto"/>
        <w:left w:val="none" w:sz="0" w:space="0" w:color="auto"/>
        <w:bottom w:val="none" w:sz="0" w:space="0" w:color="auto"/>
        <w:right w:val="none" w:sz="0" w:space="0" w:color="auto"/>
      </w:divBdr>
    </w:div>
    <w:div w:id="2021852555">
      <w:bodyDiv w:val="1"/>
      <w:marLeft w:val="0"/>
      <w:marRight w:val="0"/>
      <w:marTop w:val="0"/>
      <w:marBottom w:val="0"/>
      <w:divBdr>
        <w:top w:val="none" w:sz="0" w:space="0" w:color="auto"/>
        <w:left w:val="none" w:sz="0" w:space="0" w:color="auto"/>
        <w:bottom w:val="none" w:sz="0" w:space="0" w:color="auto"/>
        <w:right w:val="none" w:sz="0" w:space="0" w:color="auto"/>
      </w:divBdr>
    </w:div>
    <w:div w:id="2073775261">
      <w:bodyDiv w:val="1"/>
      <w:marLeft w:val="0"/>
      <w:marRight w:val="0"/>
      <w:marTop w:val="0"/>
      <w:marBottom w:val="0"/>
      <w:divBdr>
        <w:top w:val="none" w:sz="0" w:space="0" w:color="auto"/>
        <w:left w:val="none" w:sz="0" w:space="0" w:color="auto"/>
        <w:bottom w:val="none" w:sz="0" w:space="0" w:color="auto"/>
        <w:right w:val="none" w:sz="0" w:space="0" w:color="auto"/>
      </w:divBdr>
    </w:div>
    <w:div w:id="2129660519">
      <w:bodyDiv w:val="1"/>
      <w:marLeft w:val="0"/>
      <w:marRight w:val="0"/>
      <w:marTop w:val="0"/>
      <w:marBottom w:val="0"/>
      <w:divBdr>
        <w:top w:val="none" w:sz="0" w:space="0" w:color="auto"/>
        <w:left w:val="none" w:sz="0" w:space="0" w:color="auto"/>
        <w:bottom w:val="none" w:sz="0" w:space="0" w:color="auto"/>
        <w:right w:val="none" w:sz="0" w:space="0" w:color="auto"/>
      </w:divBdr>
    </w:div>
    <w:div w:id="2146729466">
      <w:bodyDiv w:val="1"/>
      <w:marLeft w:val="0"/>
      <w:marRight w:val="0"/>
      <w:marTop w:val="0"/>
      <w:marBottom w:val="0"/>
      <w:divBdr>
        <w:top w:val="none" w:sz="0" w:space="0" w:color="auto"/>
        <w:left w:val="none" w:sz="0" w:space="0" w:color="auto"/>
        <w:bottom w:val="none" w:sz="0" w:space="0" w:color="auto"/>
        <w:right w:val="none" w:sz="0" w:space="0" w:color="auto"/>
      </w:divBdr>
      <w:divsChild>
        <w:div w:id="382364451">
          <w:marLeft w:val="432"/>
          <w:marRight w:val="0"/>
          <w:marTop w:val="106"/>
          <w:marBottom w:val="0"/>
          <w:divBdr>
            <w:top w:val="none" w:sz="0" w:space="0" w:color="auto"/>
            <w:left w:val="none" w:sz="0" w:space="0" w:color="auto"/>
            <w:bottom w:val="none" w:sz="0" w:space="0" w:color="auto"/>
            <w:right w:val="none" w:sz="0" w:space="0" w:color="auto"/>
          </w:divBdr>
        </w:div>
        <w:div w:id="939024447">
          <w:marLeft w:val="432"/>
          <w:marRight w:val="0"/>
          <w:marTop w:val="106"/>
          <w:marBottom w:val="0"/>
          <w:divBdr>
            <w:top w:val="none" w:sz="0" w:space="0" w:color="auto"/>
            <w:left w:val="none" w:sz="0" w:space="0" w:color="auto"/>
            <w:bottom w:val="none" w:sz="0" w:space="0" w:color="auto"/>
            <w:right w:val="none" w:sz="0" w:space="0" w:color="auto"/>
          </w:divBdr>
        </w:div>
        <w:div w:id="1639142439">
          <w:marLeft w:val="432"/>
          <w:marRight w:val="0"/>
          <w:marTop w:val="106"/>
          <w:marBottom w:val="0"/>
          <w:divBdr>
            <w:top w:val="none" w:sz="0" w:space="0" w:color="auto"/>
            <w:left w:val="none" w:sz="0" w:space="0" w:color="auto"/>
            <w:bottom w:val="none" w:sz="0" w:space="0" w:color="auto"/>
            <w:right w:val="none" w:sz="0" w:space="0" w:color="auto"/>
          </w:divBdr>
        </w:div>
        <w:div w:id="2112578931">
          <w:marLeft w:val="432"/>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diagramData" Target="diagrams/data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diagramLayout" Target="diagrams/layout1.xm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sirlei\CONFIG~1\Temp\Diret&#243;rio%20tempor&#225;rio%201%20para%20sbc-book-template-dot%5b1%5d.zip\sbc-book-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CF3C64-5B02-45B9-BA7B-306EF1DD6D28}" type="doc">
      <dgm:prSet loTypeId="urn:microsoft.com/office/officeart/2005/8/layout/cycle6" loCatId="cycle" qsTypeId="urn:microsoft.com/office/officeart/2005/8/quickstyle/simple1" qsCatId="simple" csTypeId="urn:microsoft.com/office/officeart/2005/8/colors/accent0_3" csCatId="mainScheme" phldr="1"/>
      <dgm:spPr/>
      <dgm:t>
        <a:bodyPr/>
        <a:lstStyle/>
        <a:p>
          <a:endParaRPr lang="pt-BR"/>
        </a:p>
      </dgm:t>
    </dgm:pt>
    <dgm:pt modelId="{8E21DCC3-BE1E-42C7-8961-4C30E93F36FD}">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gerenciamento de programa</a:t>
          </a:r>
        </a:p>
      </dgm:t>
    </dgm:pt>
    <dgm:pt modelId="{02349EE1-D264-4187-AFC3-77B305460E45}" type="parTrans" cxnId="{3F8887DE-1E8B-4D7D-8242-CE1CF007228D}">
      <dgm:prSet/>
      <dgm:spPr/>
      <dgm:t>
        <a:bodyPr/>
        <a:lstStyle/>
        <a:p>
          <a:endParaRPr lang="pt-BR"/>
        </a:p>
      </dgm:t>
    </dgm:pt>
    <dgm:pt modelId="{F2A7B6C8-5580-4D03-B082-6EB433B5526A}" type="sibTrans" cxnId="{3F8887DE-1E8B-4D7D-8242-CE1CF007228D}">
      <dgm:prSet/>
      <dgm:spPr/>
      <dgm:t>
        <a:bodyPr/>
        <a:lstStyle/>
        <a:p>
          <a:endParaRPr lang="pt-BR"/>
        </a:p>
      </dgm:t>
    </dgm:pt>
    <dgm:pt modelId="{B2550F8A-F765-4F17-B603-15205153440A}">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Teste</a:t>
          </a:r>
        </a:p>
      </dgm:t>
    </dgm:pt>
    <dgm:pt modelId="{3ED6DFDA-6DA5-465E-95EB-BD6B121D2E54}" type="parTrans" cxnId="{E360969D-9C3F-4608-9D38-199CFB094A68}">
      <dgm:prSet/>
      <dgm:spPr/>
      <dgm:t>
        <a:bodyPr/>
        <a:lstStyle/>
        <a:p>
          <a:endParaRPr lang="pt-BR"/>
        </a:p>
      </dgm:t>
    </dgm:pt>
    <dgm:pt modelId="{098A0620-10F6-4629-BAA6-2C982CBD8095}" type="sibTrans" cxnId="{E360969D-9C3F-4608-9D38-199CFB094A68}">
      <dgm:prSet/>
      <dgm:spPr/>
      <dgm:t>
        <a:bodyPr/>
        <a:lstStyle/>
        <a:p>
          <a:endParaRPr lang="pt-BR"/>
        </a:p>
      </dgm:t>
    </dgm:pt>
    <dgm:pt modelId="{221AB7A4-EDF1-4172-BE92-CA7185F11511}">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gerenciamento</a:t>
          </a:r>
          <a:r>
            <a:rPr lang="pt-BR" sz="1100"/>
            <a:t>  de release</a:t>
          </a:r>
        </a:p>
      </dgm:t>
    </dgm:pt>
    <dgm:pt modelId="{5895D25E-955E-48A7-ACE0-1F22450A4F4C}" type="parTrans" cxnId="{89DC6960-E856-4288-884C-BA9F58989D8F}">
      <dgm:prSet/>
      <dgm:spPr/>
      <dgm:t>
        <a:bodyPr/>
        <a:lstStyle/>
        <a:p>
          <a:endParaRPr lang="pt-BR"/>
        </a:p>
      </dgm:t>
    </dgm:pt>
    <dgm:pt modelId="{F6E45054-30BA-4BAB-8AB8-2CCFDD1B8F72}" type="sibTrans" cxnId="{89DC6960-E856-4288-884C-BA9F58989D8F}">
      <dgm:prSet/>
      <dgm:spPr/>
      <dgm:t>
        <a:bodyPr/>
        <a:lstStyle/>
        <a:p>
          <a:endParaRPr lang="pt-BR"/>
        </a:p>
      </dgm:t>
    </dgm:pt>
    <dgm:pt modelId="{8437F441-4482-43EE-86F6-EF23E1C274AD}">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experiência do usuário</a:t>
          </a:r>
        </a:p>
      </dgm:t>
    </dgm:pt>
    <dgm:pt modelId="{CA865595-4E25-4F9A-A5F7-6626C896CC70}" type="parTrans" cxnId="{999B4BB2-66DA-4184-B79B-3308B3D6622D}">
      <dgm:prSet/>
      <dgm:spPr/>
      <dgm:t>
        <a:bodyPr/>
        <a:lstStyle/>
        <a:p>
          <a:endParaRPr lang="pt-BR"/>
        </a:p>
      </dgm:t>
    </dgm:pt>
    <dgm:pt modelId="{3B78C886-019D-49A7-9585-38892137197B}" type="sibTrans" cxnId="{999B4BB2-66DA-4184-B79B-3308B3D6622D}">
      <dgm:prSet/>
      <dgm:spPr/>
      <dgm:t>
        <a:bodyPr/>
        <a:lstStyle/>
        <a:p>
          <a:endParaRPr lang="pt-BR"/>
        </a:p>
      </dgm:t>
    </dgm:pt>
    <dgm:pt modelId="{B75EB0E2-977F-4A86-A81B-3CC28908FED7}">
      <dgm:prSet phldrT="[Texto]" custT="1"/>
      <dgm:spPr>
        <a:solidFill>
          <a:schemeClr val="tx1">
            <a:lumMod val="65000"/>
            <a:lumOff val="35000"/>
          </a:schemeClr>
        </a:solidFill>
      </dgm:spPr>
      <dgm:t>
        <a:bodyPr/>
        <a:lstStyle/>
        <a:p>
          <a:r>
            <a:rPr lang="pt-BR" sz="1100">
              <a:latin typeface="Times New Roman" pitchFamily="18" charset="0"/>
              <a:cs typeface="Times New Roman" pitchFamily="18" charset="0"/>
            </a:rPr>
            <a:t>gerenciamento de produto</a:t>
          </a:r>
        </a:p>
      </dgm:t>
    </dgm:pt>
    <dgm:pt modelId="{5205E40D-FC86-499A-9F51-525BB2C6DA30}" type="parTrans" cxnId="{DEEEEBD5-ACC7-4C70-9C1C-797AA2F8FD7F}">
      <dgm:prSet/>
      <dgm:spPr/>
      <dgm:t>
        <a:bodyPr/>
        <a:lstStyle/>
        <a:p>
          <a:endParaRPr lang="pt-BR"/>
        </a:p>
      </dgm:t>
    </dgm:pt>
    <dgm:pt modelId="{ACC635AF-16D1-4770-B979-64CE5EAF6C1F}" type="sibTrans" cxnId="{DEEEEBD5-ACC7-4C70-9C1C-797AA2F8FD7F}">
      <dgm:prSet/>
      <dgm:spPr/>
      <dgm:t>
        <a:bodyPr/>
        <a:lstStyle/>
        <a:p>
          <a:endParaRPr lang="pt-BR"/>
        </a:p>
      </dgm:t>
    </dgm:pt>
    <dgm:pt modelId="{C707BA35-7298-4A6C-860A-2837F7442C6C}">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desenvolvimento</a:t>
          </a:r>
        </a:p>
      </dgm:t>
    </dgm:pt>
    <dgm:pt modelId="{35353E52-22D4-44CF-8747-9006B486DB73}" type="parTrans" cxnId="{EC90C2F3-3D7E-4ECA-B785-F5A886FD31C1}">
      <dgm:prSet/>
      <dgm:spPr/>
      <dgm:t>
        <a:bodyPr/>
        <a:lstStyle/>
        <a:p>
          <a:endParaRPr lang="pt-BR"/>
        </a:p>
      </dgm:t>
    </dgm:pt>
    <dgm:pt modelId="{A31956D2-3675-46CD-A986-6DFC7B633A83}" type="sibTrans" cxnId="{EC90C2F3-3D7E-4ECA-B785-F5A886FD31C1}">
      <dgm:prSet/>
      <dgm:spPr/>
      <dgm:t>
        <a:bodyPr/>
        <a:lstStyle/>
        <a:p>
          <a:endParaRPr lang="pt-BR"/>
        </a:p>
      </dgm:t>
    </dgm:pt>
    <dgm:pt modelId="{4D5DEE19-CD11-4948-9FA8-D029F402796F}" type="pres">
      <dgm:prSet presAssocID="{12CF3C64-5B02-45B9-BA7B-306EF1DD6D28}" presName="cycle" presStyleCnt="0">
        <dgm:presLayoutVars>
          <dgm:dir/>
          <dgm:resizeHandles val="exact"/>
        </dgm:presLayoutVars>
      </dgm:prSet>
      <dgm:spPr/>
      <dgm:t>
        <a:bodyPr/>
        <a:lstStyle/>
        <a:p>
          <a:endParaRPr lang="pt-BR"/>
        </a:p>
      </dgm:t>
    </dgm:pt>
    <dgm:pt modelId="{41913B88-B67F-4870-B708-0BA8CE1DD861}" type="pres">
      <dgm:prSet presAssocID="{8E21DCC3-BE1E-42C7-8961-4C30E93F36FD}" presName="node" presStyleLbl="node1" presStyleIdx="0" presStyleCnt="6" custScaleX="168152">
        <dgm:presLayoutVars>
          <dgm:bulletEnabled val="1"/>
        </dgm:presLayoutVars>
      </dgm:prSet>
      <dgm:spPr>
        <a:prstGeom prst="ellipse">
          <a:avLst/>
        </a:prstGeom>
      </dgm:spPr>
      <dgm:t>
        <a:bodyPr/>
        <a:lstStyle/>
        <a:p>
          <a:endParaRPr lang="pt-BR"/>
        </a:p>
      </dgm:t>
    </dgm:pt>
    <dgm:pt modelId="{55F351CD-C700-495A-9E79-FD6D2E8AFE87}" type="pres">
      <dgm:prSet presAssocID="{8E21DCC3-BE1E-42C7-8961-4C30E93F36FD}" presName="spNode" presStyleCnt="0"/>
      <dgm:spPr/>
    </dgm:pt>
    <dgm:pt modelId="{68B4B389-3EAE-4C01-B3C9-87437DB79571}" type="pres">
      <dgm:prSet presAssocID="{F2A7B6C8-5580-4D03-B082-6EB433B5526A}" presName="sibTrans" presStyleLbl="sibTrans1D1" presStyleIdx="0" presStyleCnt="6"/>
      <dgm:spPr/>
      <dgm:t>
        <a:bodyPr/>
        <a:lstStyle/>
        <a:p>
          <a:endParaRPr lang="pt-BR"/>
        </a:p>
      </dgm:t>
    </dgm:pt>
    <dgm:pt modelId="{954A2FE3-ABE6-45D1-B3B2-B79FE15E4A68}" type="pres">
      <dgm:prSet presAssocID="{C707BA35-7298-4A6C-860A-2837F7442C6C}" presName="node" presStyleLbl="node1" presStyleIdx="1" presStyleCnt="6" custScaleX="199380" custScaleY="113769">
        <dgm:presLayoutVars>
          <dgm:bulletEnabled val="1"/>
        </dgm:presLayoutVars>
      </dgm:prSet>
      <dgm:spPr>
        <a:prstGeom prst="ellipse">
          <a:avLst/>
        </a:prstGeom>
      </dgm:spPr>
      <dgm:t>
        <a:bodyPr/>
        <a:lstStyle/>
        <a:p>
          <a:endParaRPr lang="pt-BR"/>
        </a:p>
      </dgm:t>
    </dgm:pt>
    <dgm:pt modelId="{11CB6B59-99DB-43BB-B405-14A3C07AE486}" type="pres">
      <dgm:prSet presAssocID="{C707BA35-7298-4A6C-860A-2837F7442C6C}" presName="spNode" presStyleCnt="0"/>
      <dgm:spPr/>
    </dgm:pt>
    <dgm:pt modelId="{C9BD3866-C506-4B01-A6BD-C4FBCF93ABE7}" type="pres">
      <dgm:prSet presAssocID="{A31956D2-3675-46CD-A986-6DFC7B633A83}" presName="sibTrans" presStyleLbl="sibTrans1D1" presStyleIdx="1" presStyleCnt="6"/>
      <dgm:spPr/>
      <dgm:t>
        <a:bodyPr/>
        <a:lstStyle/>
        <a:p>
          <a:endParaRPr lang="pt-BR"/>
        </a:p>
      </dgm:t>
    </dgm:pt>
    <dgm:pt modelId="{0B2EC594-560D-4C31-9BEB-CC2223D214CC}" type="pres">
      <dgm:prSet presAssocID="{B2550F8A-F765-4F17-B603-15205153440A}" presName="node" presStyleLbl="node1" presStyleIdx="2" presStyleCnt="6" custScaleX="144753">
        <dgm:presLayoutVars>
          <dgm:bulletEnabled val="1"/>
        </dgm:presLayoutVars>
      </dgm:prSet>
      <dgm:spPr>
        <a:prstGeom prst="ellipse">
          <a:avLst/>
        </a:prstGeom>
      </dgm:spPr>
      <dgm:t>
        <a:bodyPr/>
        <a:lstStyle/>
        <a:p>
          <a:endParaRPr lang="pt-BR"/>
        </a:p>
      </dgm:t>
    </dgm:pt>
    <dgm:pt modelId="{181330E6-7D5C-43AD-B3C1-62AF323CAD33}" type="pres">
      <dgm:prSet presAssocID="{B2550F8A-F765-4F17-B603-15205153440A}" presName="spNode" presStyleCnt="0"/>
      <dgm:spPr/>
    </dgm:pt>
    <dgm:pt modelId="{BD54B4D7-9EC7-417F-B106-5AD6A1C58828}" type="pres">
      <dgm:prSet presAssocID="{098A0620-10F6-4629-BAA6-2C982CBD8095}" presName="sibTrans" presStyleLbl="sibTrans1D1" presStyleIdx="2" presStyleCnt="6"/>
      <dgm:spPr/>
      <dgm:t>
        <a:bodyPr/>
        <a:lstStyle/>
        <a:p>
          <a:endParaRPr lang="pt-BR"/>
        </a:p>
      </dgm:t>
    </dgm:pt>
    <dgm:pt modelId="{39CF7E6E-4DDB-4DB0-9B11-6EBF4A34C3AD}" type="pres">
      <dgm:prSet presAssocID="{221AB7A4-EDF1-4172-BE92-CA7185F11511}" presName="node" presStyleLbl="node1" presStyleIdx="3" presStyleCnt="6" custScaleX="156887" custRadScaleRad="95198">
        <dgm:presLayoutVars>
          <dgm:bulletEnabled val="1"/>
        </dgm:presLayoutVars>
      </dgm:prSet>
      <dgm:spPr>
        <a:prstGeom prst="ellipse">
          <a:avLst/>
        </a:prstGeom>
      </dgm:spPr>
      <dgm:t>
        <a:bodyPr/>
        <a:lstStyle/>
        <a:p>
          <a:endParaRPr lang="pt-BR"/>
        </a:p>
      </dgm:t>
    </dgm:pt>
    <dgm:pt modelId="{B9886F6E-C82E-4A9D-B57E-872693A63898}" type="pres">
      <dgm:prSet presAssocID="{221AB7A4-EDF1-4172-BE92-CA7185F11511}" presName="spNode" presStyleCnt="0"/>
      <dgm:spPr/>
    </dgm:pt>
    <dgm:pt modelId="{54620645-CD81-46B6-9A2D-503D23ED0E54}" type="pres">
      <dgm:prSet presAssocID="{F6E45054-30BA-4BAB-8AB8-2CCFDD1B8F72}" presName="sibTrans" presStyleLbl="sibTrans1D1" presStyleIdx="3" presStyleCnt="6"/>
      <dgm:spPr/>
      <dgm:t>
        <a:bodyPr/>
        <a:lstStyle/>
        <a:p>
          <a:endParaRPr lang="pt-BR"/>
        </a:p>
      </dgm:t>
    </dgm:pt>
    <dgm:pt modelId="{76496C11-3918-45E4-9463-F6A70D93CFF5}" type="pres">
      <dgm:prSet presAssocID="{8437F441-4482-43EE-86F6-EF23E1C274AD}" presName="node" presStyleLbl="node1" presStyleIdx="4" presStyleCnt="6" custScaleX="140073">
        <dgm:presLayoutVars>
          <dgm:bulletEnabled val="1"/>
        </dgm:presLayoutVars>
      </dgm:prSet>
      <dgm:spPr>
        <a:prstGeom prst="ellipse">
          <a:avLst/>
        </a:prstGeom>
      </dgm:spPr>
      <dgm:t>
        <a:bodyPr/>
        <a:lstStyle/>
        <a:p>
          <a:endParaRPr lang="pt-BR"/>
        </a:p>
      </dgm:t>
    </dgm:pt>
    <dgm:pt modelId="{73CB0CCA-9801-4FF3-BD67-778014B12071}" type="pres">
      <dgm:prSet presAssocID="{8437F441-4482-43EE-86F6-EF23E1C274AD}" presName="spNode" presStyleCnt="0"/>
      <dgm:spPr/>
    </dgm:pt>
    <dgm:pt modelId="{B9C5A3AC-0A16-4C7F-BEF0-105694DB2784}" type="pres">
      <dgm:prSet presAssocID="{3B78C886-019D-49A7-9585-38892137197B}" presName="sibTrans" presStyleLbl="sibTrans1D1" presStyleIdx="4" presStyleCnt="6"/>
      <dgm:spPr/>
      <dgm:t>
        <a:bodyPr/>
        <a:lstStyle/>
        <a:p>
          <a:endParaRPr lang="pt-BR"/>
        </a:p>
      </dgm:t>
    </dgm:pt>
    <dgm:pt modelId="{BC053606-E885-4410-B85F-8B7CA3510F1C}" type="pres">
      <dgm:prSet presAssocID="{B75EB0E2-977F-4A86-A81B-3CC28908FED7}" presName="node" presStyleLbl="node1" presStyleIdx="5" presStyleCnt="6" custScaleX="162172">
        <dgm:presLayoutVars>
          <dgm:bulletEnabled val="1"/>
        </dgm:presLayoutVars>
      </dgm:prSet>
      <dgm:spPr>
        <a:prstGeom prst="ellipse">
          <a:avLst/>
        </a:prstGeom>
      </dgm:spPr>
      <dgm:t>
        <a:bodyPr/>
        <a:lstStyle/>
        <a:p>
          <a:endParaRPr lang="pt-BR"/>
        </a:p>
      </dgm:t>
    </dgm:pt>
    <dgm:pt modelId="{34A5D72E-E0CE-4B25-B912-CAE3382C7931}" type="pres">
      <dgm:prSet presAssocID="{B75EB0E2-977F-4A86-A81B-3CC28908FED7}" presName="spNode" presStyleCnt="0"/>
      <dgm:spPr/>
    </dgm:pt>
    <dgm:pt modelId="{521312C4-57DA-4E29-988E-615833061888}" type="pres">
      <dgm:prSet presAssocID="{ACC635AF-16D1-4770-B979-64CE5EAF6C1F}" presName="sibTrans" presStyleLbl="sibTrans1D1" presStyleIdx="5" presStyleCnt="6"/>
      <dgm:spPr/>
      <dgm:t>
        <a:bodyPr/>
        <a:lstStyle/>
        <a:p>
          <a:endParaRPr lang="pt-BR"/>
        </a:p>
      </dgm:t>
    </dgm:pt>
  </dgm:ptLst>
  <dgm:cxnLst>
    <dgm:cxn modelId="{89DC6960-E856-4288-884C-BA9F58989D8F}" srcId="{12CF3C64-5B02-45B9-BA7B-306EF1DD6D28}" destId="{221AB7A4-EDF1-4172-BE92-CA7185F11511}" srcOrd="3" destOrd="0" parTransId="{5895D25E-955E-48A7-ACE0-1F22450A4F4C}" sibTransId="{F6E45054-30BA-4BAB-8AB8-2CCFDD1B8F72}"/>
    <dgm:cxn modelId="{E360969D-9C3F-4608-9D38-199CFB094A68}" srcId="{12CF3C64-5B02-45B9-BA7B-306EF1DD6D28}" destId="{B2550F8A-F765-4F17-B603-15205153440A}" srcOrd="2" destOrd="0" parTransId="{3ED6DFDA-6DA5-465E-95EB-BD6B121D2E54}" sibTransId="{098A0620-10F6-4629-BAA6-2C982CBD8095}"/>
    <dgm:cxn modelId="{F62A6060-15B7-44E7-8576-C36A4339B8D7}" type="presOf" srcId="{8E21DCC3-BE1E-42C7-8961-4C30E93F36FD}" destId="{41913B88-B67F-4870-B708-0BA8CE1DD861}" srcOrd="0" destOrd="0" presId="urn:microsoft.com/office/officeart/2005/8/layout/cycle6"/>
    <dgm:cxn modelId="{F9040C8F-77F9-43DD-B958-97FA48B284E1}" type="presOf" srcId="{8437F441-4482-43EE-86F6-EF23E1C274AD}" destId="{76496C11-3918-45E4-9463-F6A70D93CFF5}" srcOrd="0" destOrd="0" presId="urn:microsoft.com/office/officeart/2005/8/layout/cycle6"/>
    <dgm:cxn modelId="{999B4BB2-66DA-4184-B79B-3308B3D6622D}" srcId="{12CF3C64-5B02-45B9-BA7B-306EF1DD6D28}" destId="{8437F441-4482-43EE-86F6-EF23E1C274AD}" srcOrd="4" destOrd="0" parTransId="{CA865595-4E25-4F9A-A5F7-6626C896CC70}" sibTransId="{3B78C886-019D-49A7-9585-38892137197B}"/>
    <dgm:cxn modelId="{A125150A-901F-4931-A43A-C9AE7C252926}" type="presOf" srcId="{A31956D2-3675-46CD-A986-6DFC7B633A83}" destId="{C9BD3866-C506-4B01-A6BD-C4FBCF93ABE7}" srcOrd="0" destOrd="0" presId="urn:microsoft.com/office/officeart/2005/8/layout/cycle6"/>
    <dgm:cxn modelId="{7A39E486-B6FE-43C7-B1D1-13C6226A5B04}" type="presOf" srcId="{ACC635AF-16D1-4770-B979-64CE5EAF6C1F}" destId="{521312C4-57DA-4E29-988E-615833061888}" srcOrd="0" destOrd="0" presId="urn:microsoft.com/office/officeart/2005/8/layout/cycle6"/>
    <dgm:cxn modelId="{EC90C2F3-3D7E-4ECA-B785-F5A886FD31C1}" srcId="{12CF3C64-5B02-45B9-BA7B-306EF1DD6D28}" destId="{C707BA35-7298-4A6C-860A-2837F7442C6C}" srcOrd="1" destOrd="0" parTransId="{35353E52-22D4-44CF-8747-9006B486DB73}" sibTransId="{A31956D2-3675-46CD-A986-6DFC7B633A83}"/>
    <dgm:cxn modelId="{3F8887DE-1E8B-4D7D-8242-CE1CF007228D}" srcId="{12CF3C64-5B02-45B9-BA7B-306EF1DD6D28}" destId="{8E21DCC3-BE1E-42C7-8961-4C30E93F36FD}" srcOrd="0" destOrd="0" parTransId="{02349EE1-D264-4187-AFC3-77B305460E45}" sibTransId="{F2A7B6C8-5580-4D03-B082-6EB433B5526A}"/>
    <dgm:cxn modelId="{DEEEEBD5-ACC7-4C70-9C1C-797AA2F8FD7F}" srcId="{12CF3C64-5B02-45B9-BA7B-306EF1DD6D28}" destId="{B75EB0E2-977F-4A86-A81B-3CC28908FED7}" srcOrd="5" destOrd="0" parTransId="{5205E40D-FC86-499A-9F51-525BB2C6DA30}" sibTransId="{ACC635AF-16D1-4770-B979-64CE5EAF6C1F}"/>
    <dgm:cxn modelId="{02EBF4AE-6E0F-4ADF-9C21-1FFEB1A6F135}" type="presOf" srcId="{3B78C886-019D-49A7-9585-38892137197B}" destId="{B9C5A3AC-0A16-4C7F-BEF0-105694DB2784}" srcOrd="0" destOrd="0" presId="urn:microsoft.com/office/officeart/2005/8/layout/cycle6"/>
    <dgm:cxn modelId="{86EAAAAE-121B-499A-8A56-9C5B0D31CA61}" type="presOf" srcId="{F2A7B6C8-5580-4D03-B082-6EB433B5526A}" destId="{68B4B389-3EAE-4C01-B3C9-87437DB79571}" srcOrd="0" destOrd="0" presId="urn:microsoft.com/office/officeart/2005/8/layout/cycle6"/>
    <dgm:cxn modelId="{84834C84-C47E-440F-A12D-0BDEFF3632D0}" type="presOf" srcId="{B75EB0E2-977F-4A86-A81B-3CC28908FED7}" destId="{BC053606-E885-4410-B85F-8B7CA3510F1C}" srcOrd="0" destOrd="0" presId="urn:microsoft.com/office/officeart/2005/8/layout/cycle6"/>
    <dgm:cxn modelId="{C7D61860-82A5-46AB-8F49-2F365630E28C}" type="presOf" srcId="{098A0620-10F6-4629-BAA6-2C982CBD8095}" destId="{BD54B4D7-9EC7-417F-B106-5AD6A1C58828}" srcOrd="0" destOrd="0" presId="urn:microsoft.com/office/officeart/2005/8/layout/cycle6"/>
    <dgm:cxn modelId="{D664D3A4-E5CB-47F3-9BEF-489FF62CEEAA}" type="presOf" srcId="{F6E45054-30BA-4BAB-8AB8-2CCFDD1B8F72}" destId="{54620645-CD81-46B6-9A2D-503D23ED0E54}" srcOrd="0" destOrd="0" presId="urn:microsoft.com/office/officeart/2005/8/layout/cycle6"/>
    <dgm:cxn modelId="{D729A800-3B62-46F7-B055-785A617EA859}" type="presOf" srcId="{B2550F8A-F765-4F17-B603-15205153440A}" destId="{0B2EC594-560D-4C31-9BEB-CC2223D214CC}" srcOrd="0" destOrd="0" presId="urn:microsoft.com/office/officeart/2005/8/layout/cycle6"/>
    <dgm:cxn modelId="{F5BDC3C3-F6D6-4C0E-93B6-E564104F16E7}" type="presOf" srcId="{221AB7A4-EDF1-4172-BE92-CA7185F11511}" destId="{39CF7E6E-4DDB-4DB0-9B11-6EBF4A34C3AD}" srcOrd="0" destOrd="0" presId="urn:microsoft.com/office/officeart/2005/8/layout/cycle6"/>
    <dgm:cxn modelId="{BF14A560-0CD9-4914-82B6-F0A54A16312B}" type="presOf" srcId="{12CF3C64-5B02-45B9-BA7B-306EF1DD6D28}" destId="{4D5DEE19-CD11-4948-9FA8-D029F402796F}" srcOrd="0" destOrd="0" presId="urn:microsoft.com/office/officeart/2005/8/layout/cycle6"/>
    <dgm:cxn modelId="{EDE54CDC-E2FC-4BAF-9DC6-2431B5814D0A}" type="presOf" srcId="{C707BA35-7298-4A6C-860A-2837F7442C6C}" destId="{954A2FE3-ABE6-45D1-B3B2-B79FE15E4A68}" srcOrd="0" destOrd="0" presId="urn:microsoft.com/office/officeart/2005/8/layout/cycle6"/>
    <dgm:cxn modelId="{C75B2A6D-7474-4FBA-8B04-CFEDE3FC19DF}" type="presParOf" srcId="{4D5DEE19-CD11-4948-9FA8-D029F402796F}" destId="{41913B88-B67F-4870-B708-0BA8CE1DD861}" srcOrd="0" destOrd="0" presId="urn:microsoft.com/office/officeart/2005/8/layout/cycle6"/>
    <dgm:cxn modelId="{67781FBD-4667-412E-9685-D494CFAB9EC9}" type="presParOf" srcId="{4D5DEE19-CD11-4948-9FA8-D029F402796F}" destId="{55F351CD-C700-495A-9E79-FD6D2E8AFE87}" srcOrd="1" destOrd="0" presId="urn:microsoft.com/office/officeart/2005/8/layout/cycle6"/>
    <dgm:cxn modelId="{29D2F8FF-093E-4395-8189-BC5B3A3C4F53}" type="presParOf" srcId="{4D5DEE19-CD11-4948-9FA8-D029F402796F}" destId="{68B4B389-3EAE-4C01-B3C9-87437DB79571}" srcOrd="2" destOrd="0" presId="urn:microsoft.com/office/officeart/2005/8/layout/cycle6"/>
    <dgm:cxn modelId="{86A3033C-9981-4451-B288-CDBB18FFEE27}" type="presParOf" srcId="{4D5DEE19-CD11-4948-9FA8-D029F402796F}" destId="{954A2FE3-ABE6-45D1-B3B2-B79FE15E4A68}" srcOrd="3" destOrd="0" presId="urn:microsoft.com/office/officeart/2005/8/layout/cycle6"/>
    <dgm:cxn modelId="{741FC2CE-5B01-4C63-BC8D-73409B168DFF}" type="presParOf" srcId="{4D5DEE19-CD11-4948-9FA8-D029F402796F}" destId="{11CB6B59-99DB-43BB-B405-14A3C07AE486}" srcOrd="4" destOrd="0" presId="urn:microsoft.com/office/officeart/2005/8/layout/cycle6"/>
    <dgm:cxn modelId="{E9BD43AE-4DE3-48BB-A7DC-942484F79601}" type="presParOf" srcId="{4D5DEE19-CD11-4948-9FA8-D029F402796F}" destId="{C9BD3866-C506-4B01-A6BD-C4FBCF93ABE7}" srcOrd="5" destOrd="0" presId="urn:microsoft.com/office/officeart/2005/8/layout/cycle6"/>
    <dgm:cxn modelId="{28F6CEAD-5575-46F7-A901-E1C354578E7B}" type="presParOf" srcId="{4D5DEE19-CD11-4948-9FA8-D029F402796F}" destId="{0B2EC594-560D-4C31-9BEB-CC2223D214CC}" srcOrd="6" destOrd="0" presId="urn:microsoft.com/office/officeart/2005/8/layout/cycle6"/>
    <dgm:cxn modelId="{0BB59BDA-F2C2-4444-B5A3-DF8A56B25BDD}" type="presParOf" srcId="{4D5DEE19-CD11-4948-9FA8-D029F402796F}" destId="{181330E6-7D5C-43AD-B3C1-62AF323CAD33}" srcOrd="7" destOrd="0" presId="urn:microsoft.com/office/officeart/2005/8/layout/cycle6"/>
    <dgm:cxn modelId="{71962F31-F639-474B-9CE4-7327CD59EE8B}" type="presParOf" srcId="{4D5DEE19-CD11-4948-9FA8-D029F402796F}" destId="{BD54B4D7-9EC7-417F-B106-5AD6A1C58828}" srcOrd="8" destOrd="0" presId="urn:microsoft.com/office/officeart/2005/8/layout/cycle6"/>
    <dgm:cxn modelId="{314D1194-9C10-406A-B57E-D7A8CDAFD2B5}" type="presParOf" srcId="{4D5DEE19-CD11-4948-9FA8-D029F402796F}" destId="{39CF7E6E-4DDB-4DB0-9B11-6EBF4A34C3AD}" srcOrd="9" destOrd="0" presId="urn:microsoft.com/office/officeart/2005/8/layout/cycle6"/>
    <dgm:cxn modelId="{D5214462-2515-437C-81AF-01AAE89C6EBD}" type="presParOf" srcId="{4D5DEE19-CD11-4948-9FA8-D029F402796F}" destId="{B9886F6E-C82E-4A9D-B57E-872693A63898}" srcOrd="10" destOrd="0" presId="urn:microsoft.com/office/officeart/2005/8/layout/cycle6"/>
    <dgm:cxn modelId="{2F2D850D-D152-4247-84F8-5C2A7296048A}" type="presParOf" srcId="{4D5DEE19-CD11-4948-9FA8-D029F402796F}" destId="{54620645-CD81-46B6-9A2D-503D23ED0E54}" srcOrd="11" destOrd="0" presId="urn:microsoft.com/office/officeart/2005/8/layout/cycle6"/>
    <dgm:cxn modelId="{38C7A3C0-76DF-4437-8957-89DAB72B2E0C}" type="presParOf" srcId="{4D5DEE19-CD11-4948-9FA8-D029F402796F}" destId="{76496C11-3918-45E4-9463-F6A70D93CFF5}" srcOrd="12" destOrd="0" presId="urn:microsoft.com/office/officeart/2005/8/layout/cycle6"/>
    <dgm:cxn modelId="{1B1E08D4-4CCE-4AE7-8427-A9392E9AA10B}" type="presParOf" srcId="{4D5DEE19-CD11-4948-9FA8-D029F402796F}" destId="{73CB0CCA-9801-4FF3-BD67-778014B12071}" srcOrd="13" destOrd="0" presId="urn:microsoft.com/office/officeart/2005/8/layout/cycle6"/>
    <dgm:cxn modelId="{FBA5DD33-49D1-4DA6-B170-E6E709C1A1E8}" type="presParOf" srcId="{4D5DEE19-CD11-4948-9FA8-D029F402796F}" destId="{B9C5A3AC-0A16-4C7F-BEF0-105694DB2784}" srcOrd="14" destOrd="0" presId="urn:microsoft.com/office/officeart/2005/8/layout/cycle6"/>
    <dgm:cxn modelId="{DCF62A54-1550-4F68-A90D-A7C0A8EBA6EA}" type="presParOf" srcId="{4D5DEE19-CD11-4948-9FA8-D029F402796F}" destId="{BC053606-E885-4410-B85F-8B7CA3510F1C}" srcOrd="15" destOrd="0" presId="urn:microsoft.com/office/officeart/2005/8/layout/cycle6"/>
    <dgm:cxn modelId="{B7D13FCD-75B9-4141-B463-3D3089C60FDC}" type="presParOf" srcId="{4D5DEE19-CD11-4948-9FA8-D029F402796F}" destId="{34A5D72E-E0CE-4B25-B912-CAE3382C7931}" srcOrd="16" destOrd="0" presId="urn:microsoft.com/office/officeart/2005/8/layout/cycle6"/>
    <dgm:cxn modelId="{FD262674-61CC-4118-A168-C3FAD6626DB2}" type="presParOf" srcId="{4D5DEE19-CD11-4948-9FA8-D029F402796F}" destId="{521312C4-57DA-4E29-988E-615833061888}" srcOrd="17" destOrd="0" presId="urn:microsoft.com/office/officeart/2005/8/layout/cycle6"/>
  </dgm:cxnLst>
  <dgm:bg>
    <a:noFill/>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1913B88-B67F-4870-B708-0BA8CE1DD861}">
      <dsp:nvSpPr>
        <dsp:cNvPr id="0" name=""/>
        <dsp:cNvSpPr/>
      </dsp:nvSpPr>
      <dsp:spPr>
        <a:xfrm>
          <a:off x="1681403" y="1630"/>
          <a:ext cx="1526120" cy="589929"/>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gerenciamento de programa</a:t>
          </a:r>
        </a:p>
      </dsp:txBody>
      <dsp:txXfrm>
        <a:off x="1681403" y="1630"/>
        <a:ext cx="1526120" cy="589929"/>
      </dsp:txXfrm>
    </dsp:sp>
    <dsp:sp modelId="{68B4B389-3EAE-4C01-B3C9-87437DB79571}">
      <dsp:nvSpPr>
        <dsp:cNvPr id="0" name=""/>
        <dsp:cNvSpPr/>
      </dsp:nvSpPr>
      <dsp:spPr>
        <a:xfrm>
          <a:off x="1055134" y="296595"/>
          <a:ext cx="2778658" cy="2778658"/>
        </a:xfrm>
        <a:custGeom>
          <a:avLst/>
          <a:gdLst/>
          <a:ahLst/>
          <a:cxnLst/>
          <a:rect l="0" t="0" r="0" b="0"/>
          <a:pathLst>
            <a:path>
              <a:moveTo>
                <a:pt x="2154174" y="229481"/>
              </a:moveTo>
              <a:arcTo wR="1389329" hR="1389329" stAng="18204138" swAng="518807"/>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54A2FE3-ABE6-45D1-B3B2-B79FE15E4A68}">
      <dsp:nvSpPr>
        <dsp:cNvPr id="0" name=""/>
        <dsp:cNvSpPr/>
      </dsp:nvSpPr>
      <dsp:spPr>
        <a:xfrm>
          <a:off x="2742887" y="655681"/>
          <a:ext cx="1809541" cy="671157"/>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desenvolvimento</a:t>
          </a:r>
        </a:p>
      </dsp:txBody>
      <dsp:txXfrm>
        <a:off x="2742887" y="655681"/>
        <a:ext cx="1809541" cy="671157"/>
      </dsp:txXfrm>
    </dsp:sp>
    <dsp:sp modelId="{C9BD3866-C506-4B01-A6BD-C4FBCF93ABE7}">
      <dsp:nvSpPr>
        <dsp:cNvPr id="0" name=""/>
        <dsp:cNvSpPr/>
      </dsp:nvSpPr>
      <dsp:spPr>
        <a:xfrm>
          <a:off x="1055134" y="296595"/>
          <a:ext cx="2778658" cy="2778658"/>
        </a:xfrm>
        <a:custGeom>
          <a:avLst/>
          <a:gdLst/>
          <a:ahLst/>
          <a:cxnLst/>
          <a:rect l="0" t="0" r="0" b="0"/>
          <a:pathLst>
            <a:path>
              <a:moveTo>
                <a:pt x="2733393" y="1037579"/>
              </a:moveTo>
              <a:arcTo wR="1389329" hR="1389329" stAng="20720055" swAng="1864359"/>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B2EC594-560D-4C31-9BEB-CC2223D214CC}">
      <dsp:nvSpPr>
        <dsp:cNvPr id="0" name=""/>
        <dsp:cNvSpPr/>
      </dsp:nvSpPr>
      <dsp:spPr>
        <a:xfrm>
          <a:off x="2990780" y="2085624"/>
          <a:ext cx="1313755" cy="589929"/>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Teste</a:t>
          </a:r>
        </a:p>
      </dsp:txBody>
      <dsp:txXfrm>
        <a:off x="2990780" y="2085624"/>
        <a:ext cx="1313755" cy="589929"/>
      </dsp:txXfrm>
    </dsp:sp>
    <dsp:sp modelId="{BD54B4D7-9EC7-417F-B106-5AD6A1C58828}">
      <dsp:nvSpPr>
        <dsp:cNvPr id="0" name=""/>
        <dsp:cNvSpPr/>
      </dsp:nvSpPr>
      <dsp:spPr>
        <a:xfrm>
          <a:off x="1305817" y="100721"/>
          <a:ext cx="2778658" cy="2778658"/>
        </a:xfrm>
        <a:custGeom>
          <a:avLst/>
          <a:gdLst/>
          <a:ahLst/>
          <a:cxnLst/>
          <a:rect l="0" t="0" r="0" b="0"/>
          <a:pathLst>
            <a:path>
              <a:moveTo>
                <a:pt x="2111283" y="2576349"/>
              </a:moveTo>
              <a:arcTo wR="1389329" hR="1389329" stAng="3521504" swAng="707873"/>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9CF7E6E-4DDB-4DB0-9B11-6EBF4A34C3AD}">
      <dsp:nvSpPr>
        <dsp:cNvPr id="0" name=""/>
        <dsp:cNvSpPr/>
      </dsp:nvSpPr>
      <dsp:spPr>
        <a:xfrm>
          <a:off x="1732523" y="2713573"/>
          <a:ext cx="1423881" cy="589929"/>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gerenciamento</a:t>
          </a:r>
          <a:r>
            <a:rPr lang="pt-BR" sz="1100" kern="1200"/>
            <a:t>  de release</a:t>
          </a:r>
        </a:p>
      </dsp:txBody>
      <dsp:txXfrm>
        <a:off x="1732523" y="2713573"/>
        <a:ext cx="1423881" cy="589929"/>
      </dsp:txXfrm>
    </dsp:sp>
    <dsp:sp modelId="{54620645-CD81-46B6-9A2D-503D23ED0E54}">
      <dsp:nvSpPr>
        <dsp:cNvPr id="0" name=""/>
        <dsp:cNvSpPr/>
      </dsp:nvSpPr>
      <dsp:spPr>
        <a:xfrm>
          <a:off x="804451" y="100721"/>
          <a:ext cx="2778658" cy="2778658"/>
        </a:xfrm>
        <a:custGeom>
          <a:avLst/>
          <a:gdLst/>
          <a:ahLst/>
          <a:cxnLst/>
          <a:rect l="0" t="0" r="0" b="0"/>
          <a:pathLst>
            <a:path>
              <a:moveTo>
                <a:pt x="925324" y="2698884"/>
              </a:moveTo>
              <a:arcTo wR="1389329" hR="1389329" stAng="6570623" swAng="707873"/>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6496C11-3918-45E4-9463-F6A70D93CFF5}">
      <dsp:nvSpPr>
        <dsp:cNvPr id="0" name=""/>
        <dsp:cNvSpPr/>
      </dsp:nvSpPr>
      <dsp:spPr>
        <a:xfrm>
          <a:off x="605629" y="2085624"/>
          <a:ext cx="1271280" cy="589929"/>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experiência do usuário</a:t>
          </a:r>
        </a:p>
      </dsp:txBody>
      <dsp:txXfrm>
        <a:off x="605629" y="2085624"/>
        <a:ext cx="1271280" cy="589929"/>
      </dsp:txXfrm>
    </dsp:sp>
    <dsp:sp modelId="{B9C5A3AC-0A16-4C7F-BEF0-105694DB2784}">
      <dsp:nvSpPr>
        <dsp:cNvPr id="0" name=""/>
        <dsp:cNvSpPr/>
      </dsp:nvSpPr>
      <dsp:spPr>
        <a:xfrm>
          <a:off x="1055134" y="296595"/>
          <a:ext cx="2778658" cy="2778658"/>
        </a:xfrm>
        <a:custGeom>
          <a:avLst/>
          <a:gdLst/>
          <a:ahLst/>
          <a:cxnLst/>
          <a:rect l="0" t="0" r="0" b="0"/>
          <a:pathLst>
            <a:path>
              <a:moveTo>
                <a:pt x="56459" y="1781366"/>
              </a:moveTo>
              <a:arcTo wR="1389329" hR="1389329" stAng="9816588" swAng="1966824"/>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C053606-E885-4410-B85F-8B7CA3510F1C}">
      <dsp:nvSpPr>
        <dsp:cNvPr id="0" name=""/>
        <dsp:cNvSpPr/>
      </dsp:nvSpPr>
      <dsp:spPr>
        <a:xfrm>
          <a:off x="505345" y="696295"/>
          <a:ext cx="1471847" cy="589929"/>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BR" sz="1100" kern="1200">
              <a:latin typeface="Times New Roman" pitchFamily="18" charset="0"/>
              <a:cs typeface="Times New Roman" pitchFamily="18" charset="0"/>
            </a:rPr>
            <a:t>gerenciamento de produto</a:t>
          </a:r>
        </a:p>
      </dsp:txBody>
      <dsp:txXfrm>
        <a:off x="505345" y="696295"/>
        <a:ext cx="1471847" cy="589929"/>
      </dsp:txXfrm>
    </dsp:sp>
    <dsp:sp modelId="{521312C4-57DA-4E29-988E-615833061888}">
      <dsp:nvSpPr>
        <dsp:cNvPr id="0" name=""/>
        <dsp:cNvSpPr/>
      </dsp:nvSpPr>
      <dsp:spPr>
        <a:xfrm>
          <a:off x="1055134" y="296595"/>
          <a:ext cx="2778658" cy="2778658"/>
        </a:xfrm>
        <a:custGeom>
          <a:avLst/>
          <a:gdLst/>
          <a:ahLst/>
          <a:cxnLst/>
          <a:rect l="0" t="0" r="0" b="0"/>
          <a:pathLst>
            <a:path>
              <a:moveTo>
                <a:pt x="416148" y="397787"/>
              </a:moveTo>
              <a:arcTo wR="1389329" hR="1389329" stAng="13532124" swAng="662279"/>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0DA4F-513F-45E9-AC41-85B290A5C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sbc-book-template</Template>
  <TotalTime>34</TotalTime>
  <Pages>26</Pages>
  <Words>9233</Words>
  <Characters>49861</Characters>
  <Application>Microsoft Office Word</Application>
  <DocSecurity>0</DocSecurity>
  <Lines>415</Lines>
  <Paragraphs>117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Instruções aos Autores de Contribuições para o SIBGRAPI</vt:lpstr>
      <vt:lpstr>Instruções aos Autores de Contribuições para o SIBGRAPI</vt:lpstr>
    </vt:vector>
  </TitlesOfParts>
  <Company/>
  <LinksUpToDate>false</LinksUpToDate>
  <CharactersWithSpaces>58977</CharactersWithSpaces>
  <SharedDoc>false</SharedDoc>
  <HLinks>
    <vt:vector size="132" baseType="variant">
      <vt:variant>
        <vt:i4>4522062</vt:i4>
      </vt:variant>
      <vt:variant>
        <vt:i4>69</vt:i4>
      </vt:variant>
      <vt:variant>
        <vt:i4>0</vt:i4>
      </vt:variant>
      <vt:variant>
        <vt:i4>5</vt:i4>
      </vt:variant>
      <vt:variant>
        <vt:lpwstr>http://www.architettura.com.br/Architettura1/NossosDiferenciais/Metodologia/Default.aspx</vt:lpwstr>
      </vt:variant>
      <vt:variant>
        <vt:lpwstr/>
      </vt:variant>
      <vt:variant>
        <vt:i4>2883619</vt:i4>
      </vt:variant>
      <vt:variant>
        <vt:i4>66</vt:i4>
      </vt:variant>
      <vt:variant>
        <vt:i4>0</vt:i4>
      </vt:variant>
      <vt:variant>
        <vt:i4>5</vt:i4>
      </vt:variant>
      <vt:variant>
        <vt:lpwstr>http://www.ibm.com/developerworks/rational/library/oct05/kroll/</vt:lpwstr>
      </vt:variant>
      <vt:variant>
        <vt:lpwstr/>
      </vt:variant>
      <vt:variant>
        <vt:i4>3538995</vt:i4>
      </vt:variant>
      <vt:variant>
        <vt:i4>63</vt:i4>
      </vt:variant>
      <vt:variant>
        <vt:i4>0</vt:i4>
      </vt:variant>
      <vt:variant>
        <vt:i4>5</vt:i4>
      </vt:variant>
      <vt:variant>
        <vt:lpwstr>http://www.infobrasil.inf.br/iConstructor/Custom/anais2009/Integrando Metodologias %C3%81geis e Modelos de Maturidade de Software Um Estudo de Caso.pdf</vt:lpwstr>
      </vt:variant>
      <vt:variant>
        <vt:lpwstr/>
      </vt:variant>
      <vt:variant>
        <vt:i4>1966165</vt:i4>
      </vt:variant>
      <vt:variant>
        <vt:i4>60</vt:i4>
      </vt:variant>
      <vt:variant>
        <vt:i4>0</vt:i4>
      </vt:variant>
      <vt:variant>
        <vt:i4>5</vt:i4>
      </vt:variant>
      <vt:variant>
        <vt:lpwstr>http://www.eclipse.org/epf/general/OpenUP.pdf</vt:lpwstr>
      </vt:variant>
      <vt:variant>
        <vt:lpwstr/>
      </vt:variant>
      <vt:variant>
        <vt:i4>4849680</vt:i4>
      </vt:variant>
      <vt:variant>
        <vt:i4>57</vt:i4>
      </vt:variant>
      <vt:variant>
        <vt:i4>0</vt:i4>
      </vt:variant>
      <vt:variant>
        <vt:i4>5</vt:i4>
      </vt:variant>
      <vt:variant>
        <vt:lpwstr>http://www.cordeiro.pro.br/aulas/engenharia/processoDeSoftware/ciclos.pdf</vt:lpwstr>
      </vt:variant>
      <vt:variant>
        <vt:lpwstr/>
      </vt:variant>
      <vt:variant>
        <vt:i4>7667755</vt:i4>
      </vt:variant>
      <vt:variant>
        <vt:i4>54</vt:i4>
      </vt:variant>
      <vt:variant>
        <vt:i4>0</vt:i4>
      </vt:variant>
      <vt:variant>
        <vt:i4>5</vt:i4>
      </vt:variant>
      <vt:variant>
        <vt:lpwstr>http://imasters.uol.com.br/noticia/1861/gerencia/modelos_de_ciclo_de_vida_por_que_precisamos_deles_no_desenvolvimento/</vt:lpwstr>
      </vt:variant>
      <vt:variant>
        <vt:lpwstr/>
      </vt:variant>
      <vt:variant>
        <vt:i4>5177410</vt:i4>
      </vt:variant>
      <vt:variant>
        <vt:i4>51</vt:i4>
      </vt:variant>
      <vt:variant>
        <vt:i4>0</vt:i4>
      </vt:variant>
      <vt:variant>
        <vt:i4>5</vt:i4>
      </vt:variant>
      <vt:variant>
        <vt:lpwstr>http://www.ime.uerj.br/~vera/projeto/apostila.pdf</vt:lpwstr>
      </vt:variant>
      <vt:variant>
        <vt:lpwstr/>
      </vt:variant>
      <vt:variant>
        <vt:i4>7536698</vt:i4>
      </vt:variant>
      <vt:variant>
        <vt:i4>48</vt:i4>
      </vt:variant>
      <vt:variant>
        <vt:i4>0</vt:i4>
      </vt:variant>
      <vt:variant>
        <vt:i4>5</vt:i4>
      </vt:variant>
      <vt:variant>
        <vt:lpwstr>http://guaiba.ulbra.tche.br/pesquisas/2008/artigos/sistemas/328.pdf</vt:lpwstr>
      </vt:variant>
      <vt:variant>
        <vt:lpwstr/>
      </vt:variant>
      <vt:variant>
        <vt:i4>852039</vt:i4>
      </vt:variant>
      <vt:variant>
        <vt:i4>45</vt:i4>
      </vt:variant>
      <vt:variant>
        <vt:i4>0</vt:i4>
      </vt:variant>
      <vt:variant>
        <vt:i4>5</vt:i4>
      </vt:variant>
      <vt:variant>
        <vt:lpwstr>http://www.cci.unama.br/margalho/portaltcc/tcc2003/d2615.pdf</vt:lpwstr>
      </vt:variant>
      <vt:variant>
        <vt:lpwstr/>
      </vt:variant>
      <vt:variant>
        <vt:i4>2162722</vt:i4>
      </vt:variant>
      <vt:variant>
        <vt:i4>42</vt:i4>
      </vt:variant>
      <vt:variant>
        <vt:i4>0</vt:i4>
      </vt:variant>
      <vt:variant>
        <vt:i4>5</vt:i4>
      </vt:variant>
      <vt:variant>
        <vt:lpwstr>http://www.laps.ufpa.br/yomara/paginav2/aps/processo unificado rup.pdf</vt:lpwstr>
      </vt:variant>
      <vt:variant>
        <vt:lpwstr/>
      </vt:variant>
      <vt:variant>
        <vt:i4>3539065</vt:i4>
      </vt:variant>
      <vt:variant>
        <vt:i4>39</vt:i4>
      </vt:variant>
      <vt:variant>
        <vt:i4>0</vt:i4>
      </vt:variant>
      <vt:variant>
        <vt:i4>5</vt:i4>
      </vt:variant>
      <vt:variant>
        <vt:lpwstr>http://www.devmedia.com.br/articles/viewcomp.asp?comp=4574</vt:lpwstr>
      </vt:variant>
      <vt:variant>
        <vt:lpwstr/>
      </vt:variant>
      <vt:variant>
        <vt:i4>4128895</vt:i4>
      </vt:variant>
      <vt:variant>
        <vt:i4>36</vt:i4>
      </vt:variant>
      <vt:variant>
        <vt:i4>0</vt:i4>
      </vt:variant>
      <vt:variant>
        <vt:i4>5</vt:i4>
      </vt:variant>
      <vt:variant>
        <vt:lpwstr>http://www.linhadecodigo.com.br/Artigo.aspx?id=1471</vt:lpwstr>
      </vt:variant>
      <vt:variant>
        <vt:lpwstr/>
      </vt:variant>
      <vt:variant>
        <vt:i4>5505116</vt:i4>
      </vt:variant>
      <vt:variant>
        <vt:i4>33</vt:i4>
      </vt:variant>
      <vt:variant>
        <vt:i4>0</vt:i4>
      </vt:variant>
      <vt:variant>
        <vt:i4>5</vt:i4>
      </vt:variant>
      <vt:variant>
        <vt:lpwstr>http://www.cin.ufpe.br/~if717/slides/3-visao-geral-do-rup.pdf</vt:lpwstr>
      </vt:variant>
      <vt:variant>
        <vt:lpwstr/>
      </vt:variant>
      <vt:variant>
        <vt:i4>5505089</vt:i4>
      </vt:variant>
      <vt:variant>
        <vt:i4>30</vt:i4>
      </vt:variant>
      <vt:variant>
        <vt:i4>0</vt:i4>
      </vt:variant>
      <vt:variant>
        <vt:i4>5</vt:i4>
      </vt:variant>
      <vt:variant>
        <vt:lpwstr>http://javafree.uol.com.br/artigo/871455/Obtendo-Qualidade-de-Software-com-o-RUP.html</vt:lpwstr>
      </vt:variant>
      <vt:variant>
        <vt:lpwstr/>
      </vt:variant>
      <vt:variant>
        <vt:i4>917579</vt:i4>
      </vt:variant>
      <vt:variant>
        <vt:i4>27</vt:i4>
      </vt:variant>
      <vt:variant>
        <vt:i4>0</vt:i4>
      </vt:variant>
      <vt:variant>
        <vt:i4>5</vt:i4>
      </vt:variant>
      <vt:variant>
        <vt:lpwstr>http://www.linhadecodigo.com.br/Artigo.aspx?id=79</vt:lpwstr>
      </vt:variant>
      <vt:variant>
        <vt:lpwstr/>
      </vt:variant>
      <vt:variant>
        <vt:i4>2359392</vt:i4>
      </vt:variant>
      <vt:variant>
        <vt:i4>24</vt:i4>
      </vt:variant>
      <vt:variant>
        <vt:i4>0</vt:i4>
      </vt:variant>
      <vt:variant>
        <vt:i4>5</vt:i4>
      </vt:variant>
      <vt:variant>
        <vt:lpwstr>http://www.wthreex.com/rup/portugues/index.htm</vt:lpwstr>
      </vt:variant>
      <vt:variant>
        <vt:lpwstr/>
      </vt:variant>
      <vt:variant>
        <vt:i4>2293810</vt:i4>
      </vt:variant>
      <vt:variant>
        <vt:i4>21</vt:i4>
      </vt:variant>
      <vt:variant>
        <vt:i4>0</vt:i4>
      </vt:variant>
      <vt:variant>
        <vt:i4>5</vt:i4>
      </vt:variant>
      <vt:variant>
        <vt:lpwstr>http://imasters.uol.com.br/artigo/9324/dotnet/uma_entrevista_sobre_o_msf/</vt:lpwstr>
      </vt:variant>
      <vt:variant>
        <vt:lpwstr/>
      </vt:variant>
      <vt:variant>
        <vt:i4>2949177</vt:i4>
      </vt:variant>
      <vt:variant>
        <vt:i4>18</vt:i4>
      </vt:variant>
      <vt:variant>
        <vt:i4>0</vt:i4>
      </vt:variant>
      <vt:variant>
        <vt:i4>5</vt:i4>
      </vt:variant>
      <vt:variant>
        <vt:lpwstr>http://msdn.microsoft.com/pt-br/magazine/dd221363.aspx</vt:lpwstr>
      </vt:variant>
      <vt:variant>
        <vt:lpwstr/>
      </vt:variant>
      <vt:variant>
        <vt:i4>2687085</vt:i4>
      </vt:variant>
      <vt:variant>
        <vt:i4>15</vt:i4>
      </vt:variant>
      <vt:variant>
        <vt:i4>0</vt:i4>
      </vt:variant>
      <vt:variant>
        <vt:i4>5</vt:i4>
      </vt:variant>
      <vt:variant>
        <vt:lpwstr>http://www.projectkoach.com/papers/OpenUP_2_worlds.pdf</vt:lpwstr>
      </vt:variant>
      <vt:variant>
        <vt:lpwstr/>
      </vt:variant>
      <vt:variant>
        <vt:i4>1966165</vt:i4>
      </vt:variant>
      <vt:variant>
        <vt:i4>12</vt:i4>
      </vt:variant>
      <vt:variant>
        <vt:i4>0</vt:i4>
      </vt:variant>
      <vt:variant>
        <vt:i4>5</vt:i4>
      </vt:variant>
      <vt:variant>
        <vt:lpwstr>http://www.eclipse.org/epf/general/OpenUP.pdf</vt:lpwstr>
      </vt:variant>
      <vt:variant>
        <vt:lpwstr/>
      </vt:variant>
      <vt:variant>
        <vt:i4>7274508</vt:i4>
      </vt:variant>
      <vt:variant>
        <vt:i4>9</vt:i4>
      </vt:variant>
      <vt:variant>
        <vt:i4>0</vt:i4>
      </vt:variant>
      <vt:variant>
        <vt:i4>5</vt:i4>
      </vt:variant>
      <vt:variant>
        <vt:lpwstr>http://inf.unisul.br/~vera/egs/Rup_iso9000.pdf</vt:lpwstr>
      </vt:variant>
      <vt:variant>
        <vt:lpwstr/>
      </vt:variant>
      <vt:variant>
        <vt:i4>2883630</vt:i4>
      </vt:variant>
      <vt:variant>
        <vt:i4>6</vt:i4>
      </vt:variant>
      <vt:variant>
        <vt:i4>0</vt:i4>
      </vt:variant>
      <vt:variant>
        <vt:i4>5</vt:i4>
      </vt:variant>
      <vt:variant>
        <vt:lpwstr>http://www.de9.ime.eb.br/~tssouza/eng_soft/Trabalho RUP/Mono_RUP.pdf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Instruções aos Autores de Contribuições para o SIBGRAPI</dc:title>
  <dc:creator>sirlei</dc:creator>
  <cp:lastModifiedBy>Alexandre Vasconcelos</cp:lastModifiedBy>
  <cp:revision>6</cp:revision>
  <cp:lastPrinted>2002-05-23T16:51:00Z</cp:lastPrinted>
  <dcterms:created xsi:type="dcterms:W3CDTF">2010-03-24T14:24:00Z</dcterms:created>
  <dcterms:modified xsi:type="dcterms:W3CDTF">2010-04-19T12:24:00Z</dcterms:modified>
</cp:coreProperties>
</file>